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b2790" w14:paraId="aab2790" w:rsidRDefault="00316CB1" w:rsidR="00316CB1">
      <w:pPr>
        <w15:collapsed w:val="false"/>
      </w:pPr>
      <w:bookmarkStart w:name="_GoBack" w:id="0"/>
      <w:bookmarkEnd w:id="0"/>
      <w:r>
        <w:t xml:space="preserve">    </w:t>
      </w:r>
      <w:r w:rsidR="00D27741">
        <w:rPr>
          <w:noProof/>
          <w:sz w:val="26"/>
        </w:rPr>
        <w:drawing>
          <wp:inline distR="0" distL="0" distB="0" distT="0">
            <wp:extent cy="955040" cx="723265"/>
            <wp:effectExtent b="0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5040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3B1040" w:rsidR="00695214" w:rsidRPr="00482933">
        <w:tc>
          <w:tcPr>
            <w:tcW w:type="dxa" w:w="3060"/>
          </w:tcPr>
          <w:p w:rsidRDefault="00695214" w:rsidP="003B1040" w:rsidR="00695214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695214" w:rsidP="003B1040" w:rsidR="00695214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695214" w:rsidP="00695214" w:rsidR="00695214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 w:rsidR="001B4E58">
        <w:rPr>
          <w:b/>
          <w:sz w:val="24"/>
        </w:rPr>
        <w:tab/>
        <w:t xml:space="preserve">     </w:t>
      </w:r>
      <w:r w:rsidR="00316CB1" w:rsidRPr="001B4E58">
        <w:rPr>
          <w:sz w:val="24"/>
        </w:rPr>
        <w:t>45.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r w:rsidR="00515BDE">
        <w:rPr>
          <w:sz w:val="24"/>
        </w:rPr>
        <w:t>1304</w:t>
      </w:r>
      <w:r w:rsidR="006367D6">
        <w:rPr>
          <w:sz w:val="24"/>
        </w:rPr>
        <w:t>/2018</w:t>
      </w:r>
    </w:p>
    <w:p w:rsidRDefault="001B4E58" w:rsidP="00A9036E" w:rsidR="001B4E58">
      <w:pPr>
        <w:jc w:val="center"/>
        <w:rPr>
          <w:sz w:val="24"/>
          <w:szCs w:val="24"/>
        </w:rPr>
      </w:pPr>
      <w:r w:rsidRPr="002246C7">
        <w:rPr>
          <w:sz w:val="24"/>
          <w:szCs w:val="24"/>
        </w:rPr>
        <w:t>R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P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U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B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L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K</w:t>
      </w:r>
      <w:r>
        <w:rPr>
          <w:sz w:val="24"/>
          <w:szCs w:val="24"/>
        </w:rPr>
        <w:t xml:space="preserve"> A </w:t>
      </w:r>
      <w:r w:rsidRPr="002246C7">
        <w:rPr>
          <w:sz w:val="24"/>
          <w:szCs w:val="24"/>
        </w:rPr>
        <w:t xml:space="preserve"> H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R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V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T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Pr="002246C7">
        <w:rPr>
          <w:sz w:val="24"/>
          <w:szCs w:val="24"/>
        </w:rPr>
        <w:t>K</w:t>
      </w:r>
      <w:r>
        <w:rPr>
          <w:sz w:val="24"/>
          <w:szCs w:val="24"/>
        </w:rPr>
        <w:t xml:space="preserve"> A</w:t>
      </w:r>
    </w:p>
    <w:p w:rsidRDefault="001B4E58" w:rsidP="00695214" w:rsidR="001B4E58">
      <w:pPr>
        <w:rPr>
          <w:sz w:val="24"/>
        </w:rPr>
      </w:pPr>
    </w:p>
    <w:p w:rsidRDefault="00695214" w:rsidP="00695214" w:rsidR="00695214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>Z A K LJ U Č A K</w:t>
      </w:r>
    </w:p>
    <w:p w:rsidRDefault="00695214" w:rsidP="00695214" w:rsidR="00695214" w:rsidRPr="006B4A8A">
      <w:pPr>
        <w:ind w:hanging="2880" w:left="2880"/>
        <w:jc w:val="center"/>
        <w:rPr>
          <w:sz w:val="24"/>
          <w:szCs w:val="24"/>
        </w:rPr>
      </w:pPr>
    </w:p>
    <w:p w:rsidRDefault="00695214" w:rsidP="00B200A1" w:rsidR="00133DAD" w:rsidRPr="00076BB1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Pr="008600EF">
        <w:rPr>
          <w:sz w:val="24"/>
          <w:szCs w:val="24"/>
        </w:rPr>
        <w:t>Trgovački sud u Zagrebu</w:t>
      </w:r>
      <w:r>
        <w:rPr>
          <w:sz w:val="24"/>
          <w:szCs w:val="24"/>
        </w:rPr>
        <w:t xml:space="preserve">, po sucu </w:t>
      </w:r>
      <w:r w:rsidR="00316CB1">
        <w:rPr>
          <w:sz w:val="24"/>
          <w:szCs w:val="24"/>
        </w:rPr>
        <w:t>Mirni Panjan</w:t>
      </w:r>
      <w:r>
        <w:rPr>
          <w:sz w:val="24"/>
          <w:szCs w:val="24"/>
        </w:rPr>
        <w:t xml:space="preserve">, </w:t>
      </w:r>
      <w:r w:rsidRPr="00BF0D88">
        <w:rPr>
          <w:sz w:val="24"/>
          <w:szCs w:val="24"/>
        </w:rPr>
        <w:t>u stečajnom predmetu povod</w:t>
      </w:r>
      <w:r w:rsidR="00775D92" w:rsidRPr="00BF0D88">
        <w:rPr>
          <w:sz w:val="24"/>
          <w:szCs w:val="24"/>
        </w:rPr>
        <w:t>om</w:t>
      </w:r>
      <w:r w:rsidRPr="00BF0D88">
        <w:rPr>
          <w:sz w:val="24"/>
          <w:szCs w:val="24"/>
        </w:rPr>
        <w:t xml:space="preserve"> zahtjeva</w:t>
      </w:r>
      <w:r w:rsidRPr="000924C9">
        <w:rPr>
          <w:sz w:val="24"/>
          <w:szCs w:val="24"/>
        </w:rPr>
        <w:t xml:space="preserve"> </w:t>
      </w:r>
      <w:r>
        <w:rPr>
          <w:sz w:val="24"/>
          <w:szCs w:val="24"/>
        </w:rPr>
        <w:t>FINANCIJSKE AGENCIJE,</w:t>
      </w:r>
      <w:r w:rsidR="006367D6">
        <w:rPr>
          <w:sz w:val="24"/>
          <w:szCs w:val="24"/>
        </w:rPr>
        <w:t xml:space="preserve"> Regionalnog centra Zagreb,</w:t>
      </w:r>
      <w:r>
        <w:rPr>
          <w:sz w:val="24"/>
          <w:szCs w:val="24"/>
        </w:rPr>
        <w:t xml:space="preserve"> </w:t>
      </w:r>
      <w:r w:rsidRPr="008600EF">
        <w:rPr>
          <w:sz w:val="24"/>
          <w:szCs w:val="24"/>
        </w:rPr>
        <w:t>za p</w:t>
      </w:r>
      <w:r>
        <w:rPr>
          <w:sz w:val="24"/>
          <w:szCs w:val="24"/>
        </w:rPr>
        <w:t xml:space="preserve">rovedbu skraćenog </w:t>
      </w:r>
      <w:r w:rsidRPr="008600EF">
        <w:rPr>
          <w:sz w:val="24"/>
          <w:szCs w:val="24"/>
        </w:rPr>
        <w:t>stečajnog postupka nad dužnikom</w:t>
      </w:r>
      <w:r w:rsidR="00DE4300">
        <w:rPr>
          <w:sz w:val="24"/>
          <w:szCs w:val="24"/>
        </w:rPr>
        <w:t>,</w:t>
      </w:r>
      <w:r w:rsidRPr="008600EF">
        <w:rPr>
          <w:sz w:val="24"/>
          <w:szCs w:val="24"/>
        </w:rPr>
        <w:t xml:space="preserve"> </w:t>
      </w:r>
      <w:r w:rsidR="00515BDE">
        <w:rPr>
          <w:sz w:val="24"/>
          <w:szCs w:val="24"/>
        </w:rPr>
        <w:t xml:space="preserve">AIR-LAND-WATER TRANSPORT j.d.o.o. za prijevoz i usluge </w:t>
      </w:r>
      <w:proofErr w:type="spellStart"/>
      <w:r w:rsidR="00515BDE">
        <w:rPr>
          <w:sz w:val="24"/>
          <w:szCs w:val="24"/>
        </w:rPr>
        <w:t>Jakovlje</w:t>
      </w:r>
      <w:proofErr w:type="spellEnd"/>
      <w:r w:rsidR="00515BDE">
        <w:rPr>
          <w:sz w:val="24"/>
          <w:szCs w:val="24"/>
        </w:rPr>
        <w:t>, Zagrebačka 26</w:t>
      </w:r>
      <w:r w:rsidR="009C51CE">
        <w:rPr>
          <w:sz w:val="24"/>
          <w:szCs w:val="24"/>
        </w:rPr>
        <w:t>,</w:t>
      </w:r>
      <w:r w:rsidR="00775279">
        <w:rPr>
          <w:sz w:val="24"/>
          <w:szCs w:val="24"/>
        </w:rPr>
        <w:t xml:space="preserve"> </w:t>
      </w:r>
      <w:r w:rsidR="00CB5EF6" w:rsidRPr="00CB5EF6">
        <w:rPr>
          <w:sz w:val="24"/>
          <w:szCs w:val="24"/>
        </w:rPr>
        <w:t xml:space="preserve">OIB: </w:t>
      </w:r>
      <w:r w:rsidR="00515BDE">
        <w:rPr>
          <w:sz w:val="24"/>
          <w:szCs w:val="24"/>
        </w:rPr>
        <w:t>42186237040</w:t>
      </w:r>
      <w:r w:rsidR="003C62F3">
        <w:rPr>
          <w:sz w:val="24"/>
          <w:szCs w:val="24"/>
        </w:rPr>
        <w:t>,</w:t>
      </w:r>
      <w:r w:rsidR="00094078">
        <w:rPr>
          <w:sz w:val="24"/>
          <w:szCs w:val="24"/>
        </w:rPr>
        <w:t xml:space="preserve"> </w:t>
      </w:r>
      <w:r w:rsidR="00094078" w:rsidRPr="006367D6">
        <w:rPr>
          <w:sz w:val="24"/>
          <w:szCs w:val="24"/>
        </w:rPr>
        <w:t>MBS:</w:t>
      </w:r>
      <w:r w:rsidR="00C06D50">
        <w:rPr>
          <w:sz w:val="24"/>
          <w:szCs w:val="24"/>
        </w:rPr>
        <w:t xml:space="preserve"> </w:t>
      </w:r>
      <w:r w:rsidR="00515BDE">
        <w:rPr>
          <w:sz w:val="24"/>
          <w:szCs w:val="24"/>
        </w:rPr>
        <w:t>080863896</w:t>
      </w:r>
      <w:r w:rsidR="00094078">
        <w:rPr>
          <w:sz w:val="24"/>
          <w:szCs w:val="24"/>
        </w:rPr>
        <w:t>,</w:t>
      </w:r>
      <w:r w:rsidR="003C62F3">
        <w:rPr>
          <w:sz w:val="24"/>
          <w:szCs w:val="24"/>
        </w:rPr>
        <w:t xml:space="preserve"> </w:t>
      </w:r>
      <w:r w:rsidR="00775279">
        <w:rPr>
          <w:sz w:val="24"/>
          <w:szCs w:val="24"/>
        </w:rPr>
        <w:t>2</w:t>
      </w:r>
      <w:r w:rsidR="008B096E">
        <w:rPr>
          <w:sz w:val="24"/>
          <w:szCs w:val="24"/>
        </w:rPr>
        <w:t>5</w:t>
      </w:r>
      <w:r w:rsidR="00775279">
        <w:rPr>
          <w:sz w:val="24"/>
          <w:szCs w:val="24"/>
        </w:rPr>
        <w:t>. srpnja</w:t>
      </w:r>
      <w:r w:rsidR="00D9570D">
        <w:rPr>
          <w:sz w:val="24"/>
          <w:szCs w:val="24"/>
        </w:rPr>
        <w:t xml:space="preserve"> 2018</w:t>
      </w:r>
      <w:r w:rsidR="008E4F0B">
        <w:rPr>
          <w:sz w:val="24"/>
          <w:szCs w:val="24"/>
        </w:rPr>
        <w:t>.</w:t>
      </w:r>
      <w:r w:rsidR="00E90F15">
        <w:rPr>
          <w:sz w:val="24"/>
          <w:szCs w:val="24"/>
        </w:rPr>
        <w:t>g.</w:t>
      </w:r>
      <w:r w:rsidR="008E4F0B">
        <w:rPr>
          <w:sz w:val="24"/>
          <w:szCs w:val="24"/>
        </w:rPr>
        <w:t xml:space="preserve"> </w:t>
      </w:r>
    </w:p>
    <w:p w:rsidRDefault="00C17C50" w:rsidP="00C17C50" w:rsidR="00C17C50" w:rsidRPr="00C17C50">
      <w:pPr>
        <w:jc w:val="both"/>
        <w:rPr>
          <w:sz w:val="24"/>
          <w:szCs w:val="24"/>
        </w:rPr>
      </w:pPr>
    </w:p>
    <w:p w:rsidRDefault="00133DAD" w:rsidP="00CF56FE" w:rsidR="00CF56FE" w:rsidRPr="00561D02">
      <w:pPr>
        <w:jc w:val="center"/>
        <w:rPr>
          <w:sz w:val="24"/>
          <w:szCs w:val="24"/>
        </w:rPr>
      </w:pPr>
      <w:r w:rsidRPr="00561D02">
        <w:rPr>
          <w:sz w:val="24"/>
          <w:szCs w:val="24"/>
        </w:rPr>
        <w:t xml:space="preserve">z a k </w:t>
      </w:r>
      <w:proofErr w:type="spellStart"/>
      <w:r w:rsidRPr="00561D02">
        <w:rPr>
          <w:sz w:val="24"/>
          <w:szCs w:val="24"/>
        </w:rPr>
        <w:t>l</w:t>
      </w:r>
      <w:r w:rsidR="00123529" w:rsidRPr="00561D02">
        <w:rPr>
          <w:sz w:val="24"/>
          <w:szCs w:val="24"/>
        </w:rPr>
        <w:t>j</w:t>
      </w:r>
      <w:proofErr w:type="spellEnd"/>
      <w:r w:rsidR="00123529" w:rsidRPr="00561D02">
        <w:rPr>
          <w:sz w:val="24"/>
          <w:szCs w:val="24"/>
        </w:rPr>
        <w:t xml:space="preserve"> u č i o  </w:t>
      </w:r>
      <w:r w:rsidR="00C17C50" w:rsidRPr="00561D02">
        <w:rPr>
          <w:sz w:val="24"/>
          <w:szCs w:val="24"/>
        </w:rPr>
        <w:t xml:space="preserve">   </w:t>
      </w:r>
      <w:r w:rsidR="00123529" w:rsidRPr="00561D02">
        <w:rPr>
          <w:sz w:val="24"/>
          <w:szCs w:val="24"/>
        </w:rPr>
        <w:t xml:space="preserve"> j e</w:t>
      </w:r>
      <w:r w:rsidR="00CF56FE" w:rsidRPr="00561D02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E93AAB" w:rsidP="00775D92" w:rsidR="00EA0B8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EA221F" w:rsidRPr="00010102">
        <w:rPr>
          <w:sz w:val="24"/>
          <w:szCs w:val="24"/>
        </w:rPr>
        <w:t>oziva</w:t>
      </w:r>
      <w:r w:rsidR="00F44C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</w:t>
      </w:r>
      <w:r w:rsidR="00977412">
        <w:rPr>
          <w:sz w:val="24"/>
          <w:szCs w:val="24"/>
        </w:rPr>
        <w:t xml:space="preserve">HRVATSKI ZAVOD ZA MIROVINSKO OSIGURANJE, Zagreb, Trpimirova </w:t>
      </w:r>
      <w:r w:rsidR="00EA0B89">
        <w:rPr>
          <w:sz w:val="24"/>
          <w:szCs w:val="24"/>
        </w:rPr>
        <w:t xml:space="preserve"> </w:t>
      </w:r>
      <w:r w:rsidR="00646B30">
        <w:rPr>
          <w:sz w:val="24"/>
          <w:szCs w:val="24"/>
        </w:rPr>
        <w:t>4</w:t>
      </w:r>
      <w:r w:rsidR="006B4A8A">
        <w:rPr>
          <w:sz w:val="24"/>
          <w:szCs w:val="24"/>
        </w:rPr>
        <w:t>,</w:t>
      </w:r>
      <w:r w:rsidR="003B7620">
        <w:rPr>
          <w:sz w:val="24"/>
          <w:szCs w:val="24"/>
        </w:rPr>
        <w:t xml:space="preserve"> </w:t>
      </w:r>
      <w:r w:rsidR="00695214">
        <w:rPr>
          <w:sz w:val="24"/>
          <w:szCs w:val="24"/>
        </w:rPr>
        <w:t xml:space="preserve">dostaviti </w:t>
      </w:r>
      <w:r w:rsidR="00977412">
        <w:rPr>
          <w:sz w:val="24"/>
          <w:szCs w:val="24"/>
        </w:rPr>
        <w:t xml:space="preserve">sudu </w:t>
      </w:r>
      <w:r w:rsidR="00EA0B89">
        <w:rPr>
          <w:sz w:val="24"/>
          <w:szCs w:val="24"/>
        </w:rPr>
        <w:t xml:space="preserve">pozivom </w:t>
      </w:r>
      <w:r w:rsidR="00977412">
        <w:rPr>
          <w:sz w:val="24"/>
          <w:szCs w:val="24"/>
        </w:rPr>
        <w:t>na gornji broj spisa</w:t>
      </w:r>
      <w:r w:rsidR="00646B30">
        <w:rPr>
          <w:sz w:val="24"/>
          <w:szCs w:val="24"/>
        </w:rPr>
        <w:t>,</w:t>
      </w:r>
      <w:r w:rsidR="00977412">
        <w:rPr>
          <w:sz w:val="24"/>
          <w:szCs w:val="24"/>
        </w:rPr>
        <w:t xml:space="preserve"> </w:t>
      </w:r>
      <w:r w:rsidR="00695214">
        <w:rPr>
          <w:sz w:val="24"/>
          <w:szCs w:val="24"/>
        </w:rPr>
        <w:t>podatke o zaposlenim osobama kod dužnika</w:t>
      </w:r>
      <w:r w:rsidR="00DE4300">
        <w:rPr>
          <w:sz w:val="24"/>
          <w:szCs w:val="24"/>
        </w:rPr>
        <w:t>,</w:t>
      </w:r>
      <w:r w:rsidR="0092581D" w:rsidRPr="0092581D">
        <w:rPr>
          <w:sz w:val="24"/>
          <w:szCs w:val="24"/>
        </w:rPr>
        <w:t xml:space="preserve"> </w:t>
      </w:r>
      <w:r w:rsidR="002B18E6" w:rsidRPr="002B18E6">
        <w:rPr>
          <w:sz w:val="24"/>
          <w:szCs w:val="24"/>
        </w:rPr>
        <w:t xml:space="preserve">AIR-LAND-WATER TRANSPORT j.d.o.o. za prijevoz i usluge </w:t>
      </w:r>
      <w:proofErr w:type="spellStart"/>
      <w:r w:rsidR="002B18E6" w:rsidRPr="002B18E6">
        <w:rPr>
          <w:sz w:val="24"/>
          <w:szCs w:val="24"/>
        </w:rPr>
        <w:t>Jakovlje</w:t>
      </w:r>
      <w:proofErr w:type="spellEnd"/>
      <w:r w:rsidR="002B18E6" w:rsidRPr="002B18E6">
        <w:rPr>
          <w:sz w:val="24"/>
          <w:szCs w:val="24"/>
        </w:rPr>
        <w:t>, Zagrebačka 26, OIB: 42186237040, MBS: 080863896</w:t>
      </w:r>
      <w:r w:rsidR="008E4F0B">
        <w:rPr>
          <w:sz w:val="24"/>
          <w:szCs w:val="24"/>
        </w:rPr>
        <w:t xml:space="preserve">, </w:t>
      </w:r>
      <w:r w:rsidR="00695214">
        <w:rPr>
          <w:sz w:val="24"/>
          <w:szCs w:val="24"/>
        </w:rPr>
        <w:t>podaci o djelatnicima ili potvrda da nema zaposlenih osoba / na dan pisanja potvrde</w:t>
      </w:r>
      <w:r w:rsidR="00EA0B89">
        <w:rPr>
          <w:sz w:val="24"/>
          <w:szCs w:val="24"/>
        </w:rPr>
        <w:t>.</w:t>
      </w:r>
    </w:p>
    <w:p w:rsidRDefault="006E644E" w:rsidP="00DE4300" w:rsidR="006E644E">
      <w:pPr>
        <w:jc w:val="center"/>
        <w:rPr>
          <w:sz w:val="24"/>
          <w:szCs w:val="24"/>
        </w:rPr>
      </w:pPr>
    </w:p>
    <w:p w:rsidRDefault="00CF56FE" w:rsidP="00DE4300" w:rsidR="00133DAD">
      <w:pPr>
        <w:jc w:val="center"/>
        <w:rPr>
          <w:sz w:val="24"/>
          <w:szCs w:val="24"/>
        </w:rPr>
      </w:pPr>
      <w:r w:rsidRPr="00010102">
        <w:rPr>
          <w:sz w:val="24"/>
          <w:szCs w:val="24"/>
        </w:rPr>
        <w:t>Obrazloženje</w:t>
      </w:r>
    </w:p>
    <w:p w:rsidRDefault="004358FC" w:rsidP="00DE4300" w:rsidR="004358FC">
      <w:pPr>
        <w:jc w:val="center"/>
        <w:rPr>
          <w:sz w:val="24"/>
          <w:szCs w:val="24"/>
        </w:rPr>
      </w:pPr>
    </w:p>
    <w:p w:rsidRDefault="00561D02" w:rsidP="00133DAD" w:rsidR="00777CB5">
      <w:pPr>
        <w:jc w:val="both"/>
        <w:rPr>
          <w:sz w:val="24"/>
          <w:szCs w:val="24"/>
        </w:rPr>
      </w:pPr>
      <w:r>
        <w:rPr>
          <w:sz w:val="24"/>
          <w:szCs w:val="24"/>
          <w:lang w:val="en-GB"/>
        </w:rPr>
        <w:tab/>
      </w:r>
      <w:proofErr w:type="spellStart"/>
      <w:r w:rsidR="00133DAD" w:rsidRPr="00133DAD">
        <w:rPr>
          <w:sz w:val="24"/>
          <w:szCs w:val="24"/>
          <w:lang w:val="en-GB"/>
        </w:rPr>
        <w:t>Financijska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agencija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podnijela</w:t>
      </w:r>
      <w:proofErr w:type="spellEnd"/>
      <w:r w:rsidR="00133DAD" w:rsidRPr="00133DAD">
        <w:rPr>
          <w:sz w:val="24"/>
          <w:szCs w:val="24"/>
          <w:lang w:val="en-GB"/>
        </w:rPr>
        <w:t xml:space="preserve"> je</w:t>
      </w:r>
      <w:r w:rsidR="00133DAD">
        <w:rPr>
          <w:sz w:val="24"/>
          <w:szCs w:val="24"/>
          <w:lang w:val="en-GB"/>
        </w:rPr>
        <w:t>,</w:t>
      </w:r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133DAD" w:rsidRPr="00133DAD">
        <w:rPr>
          <w:sz w:val="24"/>
          <w:szCs w:val="24"/>
          <w:lang w:val="en-GB"/>
        </w:rPr>
        <w:t>na</w:t>
      </w:r>
      <w:proofErr w:type="spellEnd"/>
      <w:proofErr w:type="gram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temelju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odredbe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čl</w:t>
      </w:r>
      <w:proofErr w:type="spellEnd"/>
      <w:r w:rsidR="00133DAD" w:rsidRPr="00133DAD">
        <w:rPr>
          <w:sz w:val="24"/>
          <w:szCs w:val="24"/>
          <w:lang w:val="en-GB"/>
        </w:rPr>
        <w:t xml:space="preserve">. 429. </w:t>
      </w:r>
      <w:proofErr w:type="spellStart"/>
      <w:r w:rsidR="00133DAD" w:rsidRPr="00133DAD">
        <w:rPr>
          <w:sz w:val="24"/>
          <w:szCs w:val="24"/>
          <w:lang w:val="en-GB"/>
        </w:rPr>
        <w:t>st.</w:t>
      </w:r>
      <w:proofErr w:type="spellEnd"/>
      <w:r w:rsidR="00133DAD" w:rsidRPr="00133DAD">
        <w:rPr>
          <w:sz w:val="24"/>
          <w:szCs w:val="24"/>
          <w:lang w:val="en-GB"/>
        </w:rPr>
        <w:t xml:space="preserve"> 1. </w:t>
      </w:r>
      <w:proofErr w:type="spellStart"/>
      <w:r w:rsidR="00133DAD" w:rsidRPr="00133DAD">
        <w:rPr>
          <w:sz w:val="24"/>
          <w:szCs w:val="24"/>
          <w:lang w:val="en-GB"/>
        </w:rPr>
        <w:t>Stečajnog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zakona</w:t>
      </w:r>
      <w:proofErr w:type="spellEnd"/>
      <w:r w:rsidR="00133DAD" w:rsidRPr="00133DAD">
        <w:rPr>
          <w:sz w:val="24"/>
          <w:szCs w:val="24"/>
          <w:lang w:val="en-GB"/>
        </w:rPr>
        <w:t xml:space="preserve"> (“</w:t>
      </w:r>
      <w:proofErr w:type="spellStart"/>
      <w:r w:rsidR="00133DAD" w:rsidRPr="00133DAD">
        <w:rPr>
          <w:sz w:val="24"/>
          <w:szCs w:val="24"/>
          <w:lang w:val="en-GB"/>
        </w:rPr>
        <w:t>Narodne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novine</w:t>
      </w:r>
      <w:proofErr w:type="spellEnd"/>
      <w:r w:rsidR="00133DAD" w:rsidRPr="00133DAD">
        <w:rPr>
          <w:sz w:val="24"/>
          <w:szCs w:val="24"/>
          <w:lang w:val="en-GB"/>
        </w:rPr>
        <w:t xml:space="preserve">” </w:t>
      </w:r>
      <w:proofErr w:type="spellStart"/>
      <w:r w:rsidR="00133DAD" w:rsidRPr="00133DAD">
        <w:rPr>
          <w:sz w:val="24"/>
          <w:szCs w:val="24"/>
          <w:lang w:val="en-GB"/>
        </w:rPr>
        <w:t>broj</w:t>
      </w:r>
      <w:proofErr w:type="spellEnd"/>
      <w:r w:rsidR="00133DAD" w:rsidRPr="00133DAD">
        <w:rPr>
          <w:sz w:val="24"/>
          <w:szCs w:val="24"/>
          <w:lang w:val="en-GB"/>
        </w:rPr>
        <w:t xml:space="preserve"> 71/15, </w:t>
      </w:r>
      <w:proofErr w:type="spellStart"/>
      <w:r w:rsidR="00133DAD" w:rsidRPr="00133DAD">
        <w:rPr>
          <w:sz w:val="24"/>
          <w:szCs w:val="24"/>
          <w:lang w:val="en-GB"/>
        </w:rPr>
        <w:t>dalje</w:t>
      </w:r>
      <w:proofErr w:type="spellEnd"/>
      <w:r w:rsidR="00133DAD" w:rsidRPr="00133DAD">
        <w:rPr>
          <w:sz w:val="24"/>
          <w:szCs w:val="24"/>
          <w:lang w:val="en-GB"/>
        </w:rPr>
        <w:t>: SZ)</w:t>
      </w:r>
      <w:r w:rsidR="00133DAD">
        <w:rPr>
          <w:sz w:val="24"/>
          <w:szCs w:val="24"/>
          <w:lang w:val="en-GB"/>
        </w:rPr>
        <w:t>,</w:t>
      </w:r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zahtjev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za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provedbu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skraćenog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stečajnog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postupka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proofErr w:type="gramStart"/>
      <w:r w:rsidR="00133DAD" w:rsidRPr="00133DAD">
        <w:rPr>
          <w:sz w:val="24"/>
          <w:szCs w:val="24"/>
          <w:lang w:val="en-GB"/>
        </w:rPr>
        <w:t>nad</w:t>
      </w:r>
      <w:proofErr w:type="spellEnd"/>
      <w:proofErr w:type="gramEnd"/>
      <w:r w:rsidR="00133DAD" w:rsidRPr="00133DAD">
        <w:rPr>
          <w:sz w:val="24"/>
          <w:szCs w:val="24"/>
          <w:lang w:val="en-GB"/>
        </w:rPr>
        <w:t xml:space="preserve"> </w:t>
      </w:r>
      <w:proofErr w:type="spellStart"/>
      <w:r w:rsidR="00133DAD" w:rsidRPr="00133DAD">
        <w:rPr>
          <w:sz w:val="24"/>
          <w:szCs w:val="24"/>
          <w:lang w:val="en-GB"/>
        </w:rPr>
        <w:t>dužnikom</w:t>
      </w:r>
      <w:proofErr w:type="spellEnd"/>
      <w:r w:rsidR="00133DAD" w:rsidRPr="00133DAD">
        <w:rPr>
          <w:sz w:val="24"/>
          <w:szCs w:val="24"/>
          <w:lang w:val="en-GB"/>
        </w:rPr>
        <w:t xml:space="preserve"> </w:t>
      </w:r>
      <w:r w:rsidR="002B18E6" w:rsidRPr="002B18E6">
        <w:rPr>
          <w:sz w:val="24"/>
          <w:szCs w:val="24"/>
        </w:rPr>
        <w:t xml:space="preserve">AIR-LAND-WATER TRANSPORT j.d.o.o. za prijevoz i usluge </w:t>
      </w:r>
      <w:proofErr w:type="spellStart"/>
      <w:r w:rsidR="002B18E6" w:rsidRPr="002B18E6">
        <w:rPr>
          <w:sz w:val="24"/>
          <w:szCs w:val="24"/>
        </w:rPr>
        <w:t>Jakovlje</w:t>
      </w:r>
      <w:proofErr w:type="spellEnd"/>
      <w:r w:rsidR="002B18E6" w:rsidRPr="002B18E6">
        <w:rPr>
          <w:sz w:val="24"/>
          <w:szCs w:val="24"/>
        </w:rPr>
        <w:t>, Zagrebačka 26, OIB: 42186237040, MBS: 080863896</w:t>
      </w:r>
      <w:r w:rsidR="00C177B1">
        <w:rPr>
          <w:sz w:val="24"/>
          <w:szCs w:val="24"/>
        </w:rPr>
        <w:t>.</w:t>
      </w:r>
    </w:p>
    <w:p w:rsidRDefault="004835C4" w:rsidP="00133DAD" w:rsidR="004835C4">
      <w:pPr>
        <w:jc w:val="both"/>
        <w:rPr>
          <w:sz w:val="24"/>
          <w:szCs w:val="24"/>
        </w:rPr>
      </w:pPr>
    </w:p>
    <w:p w:rsidRDefault="00561D02" w:rsidP="00133DAD" w:rsidR="00133DAD" w:rsidRPr="00133DA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33DAD" w:rsidRPr="00133DAD">
        <w:rPr>
          <w:sz w:val="24"/>
          <w:szCs w:val="24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561D02" w:rsidP="00133DAD" w:rsidR="00133DAD" w:rsidRPr="00133DA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33DAD" w:rsidRPr="00133DAD">
        <w:rPr>
          <w:sz w:val="24"/>
          <w:szCs w:val="24"/>
        </w:rPr>
        <w:t>Odredbom čl. 11. st. 3. propisano je da sud po službenoj dužnosti utvrđuje sve činjenice koje su važne za stečajni postupak, te radi toga može izvoditi sve potrebne dokaze.</w:t>
      </w:r>
    </w:p>
    <w:p w:rsidRDefault="00561D02" w:rsidP="00775D92" w:rsidR="00E14B6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75D92">
        <w:rPr>
          <w:sz w:val="24"/>
          <w:szCs w:val="24"/>
        </w:rPr>
        <w:t>P</w:t>
      </w:r>
      <w:r w:rsidR="00133DAD" w:rsidRPr="00133DAD">
        <w:rPr>
          <w:sz w:val="24"/>
          <w:szCs w:val="24"/>
        </w:rPr>
        <w:t>retpostavk</w:t>
      </w:r>
      <w:r w:rsidR="00775D92">
        <w:rPr>
          <w:sz w:val="24"/>
          <w:szCs w:val="24"/>
        </w:rPr>
        <w:t>a</w:t>
      </w:r>
      <w:r w:rsidR="00133DAD" w:rsidRPr="00133DAD">
        <w:rPr>
          <w:sz w:val="24"/>
          <w:szCs w:val="24"/>
        </w:rPr>
        <w:t xml:space="preserve"> za provedbu skraćenog stečajnog postupka</w:t>
      </w:r>
      <w:r w:rsidR="00125559">
        <w:rPr>
          <w:sz w:val="24"/>
          <w:szCs w:val="24"/>
        </w:rPr>
        <w:t xml:space="preserve"> </w:t>
      </w:r>
      <w:r w:rsidR="00775D92">
        <w:rPr>
          <w:sz w:val="24"/>
          <w:szCs w:val="24"/>
        </w:rPr>
        <w:t xml:space="preserve">je </w:t>
      </w:r>
      <w:r w:rsidR="00977412">
        <w:rPr>
          <w:sz w:val="24"/>
          <w:szCs w:val="24"/>
        </w:rPr>
        <w:t xml:space="preserve">okolnost da dužnik nema zaposlenih, </w:t>
      </w:r>
      <w:r w:rsidR="00775D92">
        <w:rPr>
          <w:sz w:val="24"/>
          <w:szCs w:val="24"/>
        </w:rPr>
        <w:t>a</w:t>
      </w:r>
      <w:r w:rsidR="00133DAD">
        <w:rPr>
          <w:sz w:val="24"/>
          <w:szCs w:val="24"/>
        </w:rPr>
        <w:t xml:space="preserve"> </w:t>
      </w:r>
      <w:r w:rsidR="00133DAD" w:rsidRPr="00133DAD">
        <w:rPr>
          <w:sz w:val="24"/>
          <w:szCs w:val="24"/>
        </w:rPr>
        <w:t xml:space="preserve">HRVATSKI ZAVOD ZA MIROVINSKO OSIGURANJE </w:t>
      </w:r>
      <w:r w:rsidR="00977412">
        <w:rPr>
          <w:sz w:val="24"/>
          <w:szCs w:val="24"/>
        </w:rPr>
        <w:t xml:space="preserve">u skladu s odredbama </w:t>
      </w:r>
      <w:r w:rsidR="00133DAD">
        <w:rPr>
          <w:sz w:val="24"/>
          <w:szCs w:val="24"/>
        </w:rPr>
        <w:t>Zakona o mirovinskom osiguranju</w:t>
      </w:r>
      <w:r w:rsidR="00977412">
        <w:rPr>
          <w:sz w:val="24"/>
          <w:szCs w:val="24"/>
        </w:rPr>
        <w:t xml:space="preserve"> vodi propisane evidencije</w:t>
      </w:r>
      <w:r w:rsidR="00775D92">
        <w:rPr>
          <w:sz w:val="24"/>
          <w:szCs w:val="24"/>
        </w:rPr>
        <w:t xml:space="preserve">. Temeljem naprijed navedenog poziva se </w:t>
      </w:r>
      <w:r w:rsidR="00F470AA">
        <w:rPr>
          <w:sz w:val="24"/>
          <w:szCs w:val="24"/>
        </w:rPr>
        <w:t xml:space="preserve"> </w:t>
      </w:r>
      <w:r w:rsidR="00133DAD" w:rsidRPr="00133DAD">
        <w:rPr>
          <w:sz w:val="24"/>
          <w:szCs w:val="24"/>
        </w:rPr>
        <w:t>HRVATSKI ZAVOD ZA MIROVINSKO OSIGURANJE</w:t>
      </w:r>
      <w:r w:rsidR="00977412">
        <w:rPr>
          <w:sz w:val="24"/>
          <w:szCs w:val="24"/>
        </w:rPr>
        <w:t xml:space="preserve"> </w:t>
      </w:r>
      <w:r w:rsidR="00646B30">
        <w:rPr>
          <w:sz w:val="24"/>
          <w:szCs w:val="24"/>
        </w:rPr>
        <w:t>dostaviti podatak naveden</w:t>
      </w:r>
      <w:r w:rsidR="00133DAD">
        <w:rPr>
          <w:sz w:val="24"/>
          <w:szCs w:val="24"/>
        </w:rPr>
        <w:t xml:space="preserve"> u</w:t>
      </w:r>
      <w:r w:rsidR="00F470AA">
        <w:rPr>
          <w:sz w:val="24"/>
          <w:szCs w:val="24"/>
        </w:rPr>
        <w:t xml:space="preserve"> </w:t>
      </w:r>
      <w:r w:rsidR="00977412">
        <w:rPr>
          <w:sz w:val="24"/>
          <w:szCs w:val="24"/>
        </w:rPr>
        <w:t xml:space="preserve">izreci </w:t>
      </w:r>
      <w:r w:rsidR="00F470AA">
        <w:rPr>
          <w:sz w:val="24"/>
          <w:szCs w:val="24"/>
        </w:rPr>
        <w:t xml:space="preserve"> zaključka</w:t>
      </w:r>
      <w:r w:rsidR="00133DAD">
        <w:rPr>
          <w:sz w:val="24"/>
          <w:szCs w:val="24"/>
        </w:rPr>
        <w:t>.</w:t>
      </w:r>
      <w:r w:rsidR="00F470AA">
        <w:rPr>
          <w:sz w:val="24"/>
          <w:szCs w:val="24"/>
        </w:rPr>
        <w:t xml:space="preserve"> </w:t>
      </w:r>
    </w:p>
    <w:p w:rsidRDefault="005F7244" w:rsidP="00DD2B2F" w:rsidR="005F7244">
      <w:pPr>
        <w:jc w:val="center"/>
        <w:rPr>
          <w:sz w:val="24"/>
          <w:szCs w:val="24"/>
        </w:rPr>
      </w:pPr>
    </w:p>
    <w:p w:rsidRDefault="00133DAD" w:rsidP="00DD2B2F" w:rsidR="00CF56FE">
      <w:pPr>
        <w:jc w:val="center"/>
        <w:rPr>
          <w:sz w:val="24"/>
          <w:szCs w:val="24"/>
        </w:rPr>
      </w:pPr>
      <w:r>
        <w:rPr>
          <w:sz w:val="24"/>
          <w:szCs w:val="24"/>
        </w:rPr>
        <w:t>U Zagrebu</w:t>
      </w:r>
      <w:r w:rsidR="006367D6">
        <w:rPr>
          <w:sz w:val="24"/>
          <w:szCs w:val="24"/>
        </w:rPr>
        <w:t>,</w:t>
      </w:r>
      <w:r w:rsidR="00F80EE4" w:rsidRPr="00010102">
        <w:rPr>
          <w:sz w:val="24"/>
          <w:szCs w:val="24"/>
        </w:rPr>
        <w:t xml:space="preserve"> </w:t>
      </w:r>
      <w:r w:rsidR="00775279">
        <w:rPr>
          <w:sz w:val="24"/>
          <w:szCs w:val="24"/>
        </w:rPr>
        <w:t>2</w:t>
      </w:r>
      <w:r w:rsidR="008B096E">
        <w:rPr>
          <w:sz w:val="24"/>
          <w:szCs w:val="24"/>
        </w:rPr>
        <w:t>5</w:t>
      </w:r>
      <w:r w:rsidR="00775279">
        <w:rPr>
          <w:sz w:val="24"/>
          <w:szCs w:val="24"/>
        </w:rPr>
        <w:t>. srpnja</w:t>
      </w:r>
      <w:r w:rsidR="00D9570D">
        <w:rPr>
          <w:sz w:val="24"/>
          <w:szCs w:val="24"/>
        </w:rPr>
        <w:t xml:space="preserve"> 2018</w:t>
      </w:r>
      <w:r w:rsidR="00C3261D">
        <w:rPr>
          <w:sz w:val="24"/>
          <w:szCs w:val="24"/>
        </w:rPr>
        <w:t>.g.</w:t>
      </w:r>
    </w:p>
    <w:p w:rsidRDefault="00C3261D" w:rsidP="00DD2B2F" w:rsidR="00C3261D" w:rsidRPr="00010102">
      <w:pPr>
        <w:jc w:val="center"/>
        <w:rPr>
          <w:sz w:val="24"/>
          <w:szCs w:val="24"/>
        </w:rPr>
      </w:pPr>
    </w:p>
    <w:p w:rsidRDefault="0043052F" w:rsidP="00C946ED" w:rsidR="00CA083A">
      <w:pPr>
        <w:ind w:firstLine="3" w:left="566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010102">
        <w:rPr>
          <w:sz w:val="24"/>
          <w:szCs w:val="24"/>
        </w:rPr>
        <w:t>Sudac:</w:t>
      </w:r>
    </w:p>
    <w:p w:rsidRDefault="00CA083A" w:rsidP="00FA1325" w:rsidR="00176F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E530D">
        <w:rPr>
          <w:sz w:val="24"/>
          <w:szCs w:val="24"/>
        </w:rPr>
        <w:t xml:space="preserve"> </w:t>
      </w:r>
      <w:r w:rsidR="00316CB1">
        <w:rPr>
          <w:sz w:val="24"/>
          <w:szCs w:val="24"/>
        </w:rPr>
        <w:t>Mirna Panjan</w:t>
      </w:r>
      <w:r w:rsidR="00176FEB">
        <w:rPr>
          <w:sz w:val="24"/>
          <w:szCs w:val="24"/>
        </w:rPr>
        <w:t xml:space="preserve">, v.r. </w:t>
      </w:r>
    </w:p>
    <w:p w:rsidRDefault="00176FEB" w:rsidP="00FA1325" w:rsidR="00176FEB">
      <w:pPr>
        <w:jc w:val="right"/>
        <w:rPr>
          <w:sz w:val="24"/>
          <w:szCs w:val="24"/>
        </w:rPr>
      </w:pPr>
    </w:p>
    <w:p w:rsidRDefault="00176FEB" w:rsidP="00FA1325" w:rsidR="00176F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 xml:space="preserve"> - ovlašteni službenik</w:t>
      </w:r>
    </w:p>
    <w:p w:rsidRDefault="00176FEB" w:rsidP="009560BC" w:rsidR="008C040B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Marina Ljubić</w:t>
      </w:r>
    </w:p>
    <w:p w:rsidRDefault="0043052F" w:rsidP="00CF56FE" w:rsidR="00CF56FE" w:rsidRPr="00010102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010102">
        <w:rPr>
          <w:sz w:val="24"/>
          <w:szCs w:val="24"/>
        </w:rPr>
        <w:t>puta o pravnom lijeku</w:t>
      </w:r>
      <w:r w:rsidR="00CF56FE" w:rsidRPr="00010102">
        <w:rPr>
          <w:sz w:val="24"/>
          <w:szCs w:val="24"/>
        </w:rPr>
        <w:t>:</w:t>
      </w:r>
    </w:p>
    <w:p w:rsidRDefault="007125DA" w:rsidP="007125DA" w:rsidR="007125DA">
      <w:pPr>
        <w:jc w:val="both"/>
        <w:rPr>
          <w:sz w:val="24"/>
        </w:rPr>
      </w:pPr>
      <w:r>
        <w:rPr>
          <w:sz w:val="24"/>
        </w:rPr>
        <w:t>Protiv ovog zaključka  žalba nije dopuštena (čl. 1</w:t>
      </w:r>
      <w:r w:rsidR="00C1532C">
        <w:rPr>
          <w:sz w:val="24"/>
        </w:rPr>
        <w:t>9.st.</w:t>
      </w:r>
      <w:r w:rsidR="00F470AA">
        <w:rPr>
          <w:sz w:val="24"/>
        </w:rPr>
        <w:t xml:space="preserve"> 7</w:t>
      </w:r>
      <w:r>
        <w:rPr>
          <w:sz w:val="24"/>
        </w:rPr>
        <w:t xml:space="preserve">. SZ-a). </w:t>
      </w:r>
    </w:p>
    <w:sectPr w:rsidSect="005F7244" w:rsidR="007125DA">
      <w:headerReference w:type="even" r:id="rId10"/>
      <w:headerReference w:type="default" r:id="rId11"/>
      <w:pgSz w:h="16838" w:w="11906"/>
      <w:pgMar w:gutter="0" w:footer="709" w:header="709" w:left="1417" w:bottom="142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53D5B" w:rsidR="00453D5B">
      <w:r>
        <w:separator/>
      </w:r>
    </w:p>
  </w:endnote>
  <w:endnote w:id="0" w:type="continuationSeparator">
    <w:p w:rsidRDefault="00453D5B" w:rsidR="00453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53D5B" w:rsidR="00453D5B">
      <w:r>
        <w:separator/>
      </w:r>
    </w:p>
  </w:footnote>
  <w:footnote w:id="0" w:type="continuationSeparator">
    <w:p w:rsidRDefault="00453D5B" w:rsidR="00453D5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76FE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07E27"/>
    <w:rsid w:val="00010102"/>
    <w:rsid w:val="00014C93"/>
    <w:rsid w:val="000257EF"/>
    <w:rsid w:val="00026500"/>
    <w:rsid w:val="00026663"/>
    <w:rsid w:val="0003191E"/>
    <w:rsid w:val="00041DEA"/>
    <w:rsid w:val="00044F0C"/>
    <w:rsid w:val="000505CC"/>
    <w:rsid w:val="0005243E"/>
    <w:rsid w:val="00053C61"/>
    <w:rsid w:val="00061D14"/>
    <w:rsid w:val="0006290D"/>
    <w:rsid w:val="000631A1"/>
    <w:rsid w:val="00065B44"/>
    <w:rsid w:val="00072D2D"/>
    <w:rsid w:val="00076BB1"/>
    <w:rsid w:val="00082B1E"/>
    <w:rsid w:val="00084F81"/>
    <w:rsid w:val="00085518"/>
    <w:rsid w:val="00085C0D"/>
    <w:rsid w:val="00094078"/>
    <w:rsid w:val="000A0166"/>
    <w:rsid w:val="000A19F2"/>
    <w:rsid w:val="000A23AD"/>
    <w:rsid w:val="000A2513"/>
    <w:rsid w:val="000A3C19"/>
    <w:rsid w:val="000A6083"/>
    <w:rsid w:val="000A759C"/>
    <w:rsid w:val="000B0687"/>
    <w:rsid w:val="000B1CFA"/>
    <w:rsid w:val="000C1C81"/>
    <w:rsid w:val="000C2389"/>
    <w:rsid w:val="000C39EA"/>
    <w:rsid w:val="000C3BA4"/>
    <w:rsid w:val="000C7001"/>
    <w:rsid w:val="000C7745"/>
    <w:rsid w:val="000D2F83"/>
    <w:rsid w:val="000D5090"/>
    <w:rsid w:val="000D61B8"/>
    <w:rsid w:val="000D6FF6"/>
    <w:rsid w:val="000E0148"/>
    <w:rsid w:val="000E42D5"/>
    <w:rsid w:val="000E4EF5"/>
    <w:rsid w:val="000E530D"/>
    <w:rsid w:val="000E666A"/>
    <w:rsid w:val="000E6E2E"/>
    <w:rsid w:val="000E6F7E"/>
    <w:rsid w:val="000F329D"/>
    <w:rsid w:val="000F3354"/>
    <w:rsid w:val="000F3B59"/>
    <w:rsid w:val="001039EA"/>
    <w:rsid w:val="00105801"/>
    <w:rsid w:val="00111921"/>
    <w:rsid w:val="001141DA"/>
    <w:rsid w:val="00116971"/>
    <w:rsid w:val="00123529"/>
    <w:rsid w:val="001238BA"/>
    <w:rsid w:val="00124370"/>
    <w:rsid w:val="00125559"/>
    <w:rsid w:val="001315B4"/>
    <w:rsid w:val="00132874"/>
    <w:rsid w:val="001334EB"/>
    <w:rsid w:val="00133793"/>
    <w:rsid w:val="00133DAD"/>
    <w:rsid w:val="00135BFD"/>
    <w:rsid w:val="00136C3D"/>
    <w:rsid w:val="00140204"/>
    <w:rsid w:val="00141639"/>
    <w:rsid w:val="00143875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6FEB"/>
    <w:rsid w:val="00177433"/>
    <w:rsid w:val="00180268"/>
    <w:rsid w:val="001814D3"/>
    <w:rsid w:val="001864B6"/>
    <w:rsid w:val="00187CDF"/>
    <w:rsid w:val="00192F0E"/>
    <w:rsid w:val="00196805"/>
    <w:rsid w:val="001A028B"/>
    <w:rsid w:val="001A3ABF"/>
    <w:rsid w:val="001A3C39"/>
    <w:rsid w:val="001B0891"/>
    <w:rsid w:val="001B3AD7"/>
    <w:rsid w:val="001B4E58"/>
    <w:rsid w:val="001B5C35"/>
    <w:rsid w:val="001B6E8F"/>
    <w:rsid w:val="001C1529"/>
    <w:rsid w:val="001C3086"/>
    <w:rsid w:val="001C43AC"/>
    <w:rsid w:val="001C5673"/>
    <w:rsid w:val="001D00F9"/>
    <w:rsid w:val="001D1C82"/>
    <w:rsid w:val="001D3F75"/>
    <w:rsid w:val="001E2FEB"/>
    <w:rsid w:val="001E3AE0"/>
    <w:rsid w:val="001E6223"/>
    <w:rsid w:val="001E6967"/>
    <w:rsid w:val="001E6B00"/>
    <w:rsid w:val="001E709C"/>
    <w:rsid w:val="001E7C6D"/>
    <w:rsid w:val="001F398D"/>
    <w:rsid w:val="001F57ED"/>
    <w:rsid w:val="002033C1"/>
    <w:rsid w:val="002037B7"/>
    <w:rsid w:val="00205812"/>
    <w:rsid w:val="00207377"/>
    <w:rsid w:val="0021224E"/>
    <w:rsid w:val="00214202"/>
    <w:rsid w:val="00222854"/>
    <w:rsid w:val="00222A40"/>
    <w:rsid w:val="00224FC5"/>
    <w:rsid w:val="00225694"/>
    <w:rsid w:val="0022610A"/>
    <w:rsid w:val="0023066C"/>
    <w:rsid w:val="00231995"/>
    <w:rsid w:val="00233442"/>
    <w:rsid w:val="00234DE0"/>
    <w:rsid w:val="00244430"/>
    <w:rsid w:val="002452C0"/>
    <w:rsid w:val="00247D0E"/>
    <w:rsid w:val="0025027E"/>
    <w:rsid w:val="00252DBB"/>
    <w:rsid w:val="0026014C"/>
    <w:rsid w:val="00265870"/>
    <w:rsid w:val="00266C87"/>
    <w:rsid w:val="00272716"/>
    <w:rsid w:val="002728CF"/>
    <w:rsid w:val="00272E59"/>
    <w:rsid w:val="00274679"/>
    <w:rsid w:val="0027474B"/>
    <w:rsid w:val="00275DC2"/>
    <w:rsid w:val="00281447"/>
    <w:rsid w:val="00281580"/>
    <w:rsid w:val="002827FA"/>
    <w:rsid w:val="002873E3"/>
    <w:rsid w:val="00290426"/>
    <w:rsid w:val="002910BE"/>
    <w:rsid w:val="00291B0C"/>
    <w:rsid w:val="00295C8C"/>
    <w:rsid w:val="00296333"/>
    <w:rsid w:val="002A14BD"/>
    <w:rsid w:val="002A1E38"/>
    <w:rsid w:val="002A257B"/>
    <w:rsid w:val="002A3609"/>
    <w:rsid w:val="002B18E6"/>
    <w:rsid w:val="002B6238"/>
    <w:rsid w:val="002B69C8"/>
    <w:rsid w:val="002C1CF8"/>
    <w:rsid w:val="002C37AE"/>
    <w:rsid w:val="002C3D7B"/>
    <w:rsid w:val="002D22FB"/>
    <w:rsid w:val="002D7A70"/>
    <w:rsid w:val="002D7B7B"/>
    <w:rsid w:val="002E00D6"/>
    <w:rsid w:val="002E5892"/>
    <w:rsid w:val="002E79BF"/>
    <w:rsid w:val="002F142A"/>
    <w:rsid w:val="002F1469"/>
    <w:rsid w:val="002F5F25"/>
    <w:rsid w:val="002F69E0"/>
    <w:rsid w:val="0030184A"/>
    <w:rsid w:val="00302C92"/>
    <w:rsid w:val="00305F37"/>
    <w:rsid w:val="00305FF2"/>
    <w:rsid w:val="00312711"/>
    <w:rsid w:val="0031304E"/>
    <w:rsid w:val="00316960"/>
    <w:rsid w:val="00316CB1"/>
    <w:rsid w:val="00317C2B"/>
    <w:rsid w:val="00321158"/>
    <w:rsid w:val="00322349"/>
    <w:rsid w:val="00336384"/>
    <w:rsid w:val="0034136C"/>
    <w:rsid w:val="003416D5"/>
    <w:rsid w:val="0034291A"/>
    <w:rsid w:val="003534A2"/>
    <w:rsid w:val="00355742"/>
    <w:rsid w:val="00357444"/>
    <w:rsid w:val="00357A41"/>
    <w:rsid w:val="00360AA0"/>
    <w:rsid w:val="00360F5B"/>
    <w:rsid w:val="0036683F"/>
    <w:rsid w:val="00367356"/>
    <w:rsid w:val="00367904"/>
    <w:rsid w:val="00373C8D"/>
    <w:rsid w:val="00377FD3"/>
    <w:rsid w:val="0038148F"/>
    <w:rsid w:val="0038418E"/>
    <w:rsid w:val="003941E8"/>
    <w:rsid w:val="003A1F2B"/>
    <w:rsid w:val="003A3D20"/>
    <w:rsid w:val="003A6DCB"/>
    <w:rsid w:val="003A7525"/>
    <w:rsid w:val="003B058F"/>
    <w:rsid w:val="003B2D22"/>
    <w:rsid w:val="003B560E"/>
    <w:rsid w:val="003B5F98"/>
    <w:rsid w:val="003B703F"/>
    <w:rsid w:val="003B7620"/>
    <w:rsid w:val="003C054B"/>
    <w:rsid w:val="003C12FC"/>
    <w:rsid w:val="003C28D7"/>
    <w:rsid w:val="003C554D"/>
    <w:rsid w:val="003C62F3"/>
    <w:rsid w:val="003C7FA1"/>
    <w:rsid w:val="003D114D"/>
    <w:rsid w:val="003D244E"/>
    <w:rsid w:val="003D4FAE"/>
    <w:rsid w:val="003E2C67"/>
    <w:rsid w:val="003E77C1"/>
    <w:rsid w:val="003F0580"/>
    <w:rsid w:val="003F0F90"/>
    <w:rsid w:val="003F2065"/>
    <w:rsid w:val="003F2988"/>
    <w:rsid w:val="003F3C32"/>
    <w:rsid w:val="003F513B"/>
    <w:rsid w:val="003F5A5A"/>
    <w:rsid w:val="00401EB6"/>
    <w:rsid w:val="00402741"/>
    <w:rsid w:val="00404F7B"/>
    <w:rsid w:val="00406012"/>
    <w:rsid w:val="00407EF4"/>
    <w:rsid w:val="00412337"/>
    <w:rsid w:val="00412979"/>
    <w:rsid w:val="00414A26"/>
    <w:rsid w:val="00425F5C"/>
    <w:rsid w:val="0043052F"/>
    <w:rsid w:val="00430560"/>
    <w:rsid w:val="00430624"/>
    <w:rsid w:val="0043381E"/>
    <w:rsid w:val="004358FC"/>
    <w:rsid w:val="004370D1"/>
    <w:rsid w:val="004370E9"/>
    <w:rsid w:val="00437FE0"/>
    <w:rsid w:val="00440F71"/>
    <w:rsid w:val="00441A85"/>
    <w:rsid w:val="00442FD0"/>
    <w:rsid w:val="00445362"/>
    <w:rsid w:val="0044712B"/>
    <w:rsid w:val="00450BD5"/>
    <w:rsid w:val="0045260E"/>
    <w:rsid w:val="00453A62"/>
    <w:rsid w:val="00453AB3"/>
    <w:rsid w:val="00453C1F"/>
    <w:rsid w:val="00453D5B"/>
    <w:rsid w:val="004566B3"/>
    <w:rsid w:val="00465B22"/>
    <w:rsid w:val="00474E9B"/>
    <w:rsid w:val="00475264"/>
    <w:rsid w:val="00476D60"/>
    <w:rsid w:val="00477073"/>
    <w:rsid w:val="00480E20"/>
    <w:rsid w:val="00481FD2"/>
    <w:rsid w:val="00482D71"/>
    <w:rsid w:val="004835C4"/>
    <w:rsid w:val="004874E3"/>
    <w:rsid w:val="00490D0A"/>
    <w:rsid w:val="004918E2"/>
    <w:rsid w:val="004935F4"/>
    <w:rsid w:val="00495E26"/>
    <w:rsid w:val="00497B2C"/>
    <w:rsid w:val="004A49A5"/>
    <w:rsid w:val="004B05E0"/>
    <w:rsid w:val="004C1980"/>
    <w:rsid w:val="004C1EC4"/>
    <w:rsid w:val="004C351D"/>
    <w:rsid w:val="004C3C10"/>
    <w:rsid w:val="004C5B14"/>
    <w:rsid w:val="004D060D"/>
    <w:rsid w:val="004D061D"/>
    <w:rsid w:val="004D507F"/>
    <w:rsid w:val="004E07F2"/>
    <w:rsid w:val="004E099E"/>
    <w:rsid w:val="004E245E"/>
    <w:rsid w:val="004E24AE"/>
    <w:rsid w:val="004E38CB"/>
    <w:rsid w:val="004E5638"/>
    <w:rsid w:val="0050050B"/>
    <w:rsid w:val="00503AA9"/>
    <w:rsid w:val="0050568E"/>
    <w:rsid w:val="0050747A"/>
    <w:rsid w:val="00510930"/>
    <w:rsid w:val="00515BDE"/>
    <w:rsid w:val="0052330E"/>
    <w:rsid w:val="00523599"/>
    <w:rsid w:val="00531CA4"/>
    <w:rsid w:val="00531DE8"/>
    <w:rsid w:val="00535522"/>
    <w:rsid w:val="00537993"/>
    <w:rsid w:val="0054009D"/>
    <w:rsid w:val="005417BF"/>
    <w:rsid w:val="005459AC"/>
    <w:rsid w:val="0054615D"/>
    <w:rsid w:val="00546DDA"/>
    <w:rsid w:val="005527D9"/>
    <w:rsid w:val="0055329A"/>
    <w:rsid w:val="00554652"/>
    <w:rsid w:val="00554719"/>
    <w:rsid w:val="0056105B"/>
    <w:rsid w:val="00561D02"/>
    <w:rsid w:val="00562CA5"/>
    <w:rsid w:val="00563886"/>
    <w:rsid w:val="0056577E"/>
    <w:rsid w:val="00570A62"/>
    <w:rsid w:val="0057131F"/>
    <w:rsid w:val="005723B3"/>
    <w:rsid w:val="00580215"/>
    <w:rsid w:val="0058118F"/>
    <w:rsid w:val="005825A0"/>
    <w:rsid w:val="005849B0"/>
    <w:rsid w:val="00586396"/>
    <w:rsid w:val="00586C17"/>
    <w:rsid w:val="005903C5"/>
    <w:rsid w:val="00590AC2"/>
    <w:rsid w:val="00590C16"/>
    <w:rsid w:val="00591205"/>
    <w:rsid w:val="00596669"/>
    <w:rsid w:val="005A1904"/>
    <w:rsid w:val="005A42F6"/>
    <w:rsid w:val="005A62F4"/>
    <w:rsid w:val="005A7699"/>
    <w:rsid w:val="005A77B1"/>
    <w:rsid w:val="005A7C39"/>
    <w:rsid w:val="005B235B"/>
    <w:rsid w:val="005B2755"/>
    <w:rsid w:val="005B2DB0"/>
    <w:rsid w:val="005B4DB3"/>
    <w:rsid w:val="005B740A"/>
    <w:rsid w:val="005C08EE"/>
    <w:rsid w:val="005C10F2"/>
    <w:rsid w:val="005C1239"/>
    <w:rsid w:val="005C2851"/>
    <w:rsid w:val="005C549F"/>
    <w:rsid w:val="005C5A01"/>
    <w:rsid w:val="005D3D5A"/>
    <w:rsid w:val="005D7FB5"/>
    <w:rsid w:val="005E2056"/>
    <w:rsid w:val="005E372E"/>
    <w:rsid w:val="005E58B1"/>
    <w:rsid w:val="005F21E5"/>
    <w:rsid w:val="005F60B9"/>
    <w:rsid w:val="005F6F19"/>
    <w:rsid w:val="005F7244"/>
    <w:rsid w:val="0060103C"/>
    <w:rsid w:val="00606779"/>
    <w:rsid w:val="0060715B"/>
    <w:rsid w:val="006138A3"/>
    <w:rsid w:val="00617664"/>
    <w:rsid w:val="006224C4"/>
    <w:rsid w:val="00633466"/>
    <w:rsid w:val="00633DE9"/>
    <w:rsid w:val="006367D6"/>
    <w:rsid w:val="00643287"/>
    <w:rsid w:val="00643F03"/>
    <w:rsid w:val="00646035"/>
    <w:rsid w:val="00646B30"/>
    <w:rsid w:val="00654CD3"/>
    <w:rsid w:val="006565B1"/>
    <w:rsid w:val="0066091E"/>
    <w:rsid w:val="00666717"/>
    <w:rsid w:val="00671787"/>
    <w:rsid w:val="00671B25"/>
    <w:rsid w:val="00673881"/>
    <w:rsid w:val="00676F68"/>
    <w:rsid w:val="0067706E"/>
    <w:rsid w:val="006775ED"/>
    <w:rsid w:val="00695214"/>
    <w:rsid w:val="0069606C"/>
    <w:rsid w:val="006964C3"/>
    <w:rsid w:val="006A077C"/>
    <w:rsid w:val="006A0FE2"/>
    <w:rsid w:val="006A453F"/>
    <w:rsid w:val="006A593F"/>
    <w:rsid w:val="006B279F"/>
    <w:rsid w:val="006B33A1"/>
    <w:rsid w:val="006B4A8A"/>
    <w:rsid w:val="006B50D8"/>
    <w:rsid w:val="006B60B0"/>
    <w:rsid w:val="006B6249"/>
    <w:rsid w:val="006B6CB9"/>
    <w:rsid w:val="006C6CB4"/>
    <w:rsid w:val="006D097B"/>
    <w:rsid w:val="006D242B"/>
    <w:rsid w:val="006D30E1"/>
    <w:rsid w:val="006D4D9D"/>
    <w:rsid w:val="006E00A2"/>
    <w:rsid w:val="006E45D2"/>
    <w:rsid w:val="006E5584"/>
    <w:rsid w:val="006E644E"/>
    <w:rsid w:val="006F70FF"/>
    <w:rsid w:val="006F7DFB"/>
    <w:rsid w:val="007005D5"/>
    <w:rsid w:val="00700A97"/>
    <w:rsid w:val="00704364"/>
    <w:rsid w:val="00705F2E"/>
    <w:rsid w:val="00710A12"/>
    <w:rsid w:val="00710ED1"/>
    <w:rsid w:val="007125DA"/>
    <w:rsid w:val="00712ECB"/>
    <w:rsid w:val="007152B4"/>
    <w:rsid w:val="00720BF9"/>
    <w:rsid w:val="007229E3"/>
    <w:rsid w:val="00723BF6"/>
    <w:rsid w:val="007278E3"/>
    <w:rsid w:val="00727BC8"/>
    <w:rsid w:val="00730966"/>
    <w:rsid w:val="0073119F"/>
    <w:rsid w:val="00731623"/>
    <w:rsid w:val="00733E79"/>
    <w:rsid w:val="00736564"/>
    <w:rsid w:val="00736C9F"/>
    <w:rsid w:val="00737CEC"/>
    <w:rsid w:val="00741F5E"/>
    <w:rsid w:val="00742730"/>
    <w:rsid w:val="007468B0"/>
    <w:rsid w:val="00753D8A"/>
    <w:rsid w:val="00756A16"/>
    <w:rsid w:val="0076081A"/>
    <w:rsid w:val="00761561"/>
    <w:rsid w:val="00763CA2"/>
    <w:rsid w:val="00763D01"/>
    <w:rsid w:val="00765040"/>
    <w:rsid w:val="007736ED"/>
    <w:rsid w:val="00773B76"/>
    <w:rsid w:val="00774C49"/>
    <w:rsid w:val="00775279"/>
    <w:rsid w:val="007753CA"/>
    <w:rsid w:val="00775D92"/>
    <w:rsid w:val="0077685D"/>
    <w:rsid w:val="00777CB5"/>
    <w:rsid w:val="0078193C"/>
    <w:rsid w:val="00782EB6"/>
    <w:rsid w:val="0079139B"/>
    <w:rsid w:val="007918E2"/>
    <w:rsid w:val="0079412D"/>
    <w:rsid w:val="007A0A9A"/>
    <w:rsid w:val="007A1BC8"/>
    <w:rsid w:val="007A20E4"/>
    <w:rsid w:val="007A249D"/>
    <w:rsid w:val="007A6CBE"/>
    <w:rsid w:val="007B010E"/>
    <w:rsid w:val="007B4F4E"/>
    <w:rsid w:val="007B64EE"/>
    <w:rsid w:val="007C26F1"/>
    <w:rsid w:val="007C4683"/>
    <w:rsid w:val="007C4DC9"/>
    <w:rsid w:val="007C6476"/>
    <w:rsid w:val="007D1CF5"/>
    <w:rsid w:val="007D1E44"/>
    <w:rsid w:val="007D7E1E"/>
    <w:rsid w:val="007E12F7"/>
    <w:rsid w:val="007E2C7B"/>
    <w:rsid w:val="007E39E4"/>
    <w:rsid w:val="007E3DF6"/>
    <w:rsid w:val="007E79FA"/>
    <w:rsid w:val="007F223E"/>
    <w:rsid w:val="007F5A6D"/>
    <w:rsid w:val="00800A4D"/>
    <w:rsid w:val="00801ADF"/>
    <w:rsid w:val="0081052A"/>
    <w:rsid w:val="00810DC8"/>
    <w:rsid w:val="00814C2F"/>
    <w:rsid w:val="00815849"/>
    <w:rsid w:val="008221CA"/>
    <w:rsid w:val="00825F11"/>
    <w:rsid w:val="00826864"/>
    <w:rsid w:val="00826A21"/>
    <w:rsid w:val="00827A6E"/>
    <w:rsid w:val="0083015F"/>
    <w:rsid w:val="00830D49"/>
    <w:rsid w:val="00830E53"/>
    <w:rsid w:val="00832D93"/>
    <w:rsid w:val="00833134"/>
    <w:rsid w:val="00833B9B"/>
    <w:rsid w:val="0083471A"/>
    <w:rsid w:val="00835990"/>
    <w:rsid w:val="0084102D"/>
    <w:rsid w:val="00843DC0"/>
    <w:rsid w:val="0084527D"/>
    <w:rsid w:val="00851F8B"/>
    <w:rsid w:val="0085333B"/>
    <w:rsid w:val="00854BDB"/>
    <w:rsid w:val="00857A13"/>
    <w:rsid w:val="008600EF"/>
    <w:rsid w:val="00860796"/>
    <w:rsid w:val="008652AB"/>
    <w:rsid w:val="00865E1E"/>
    <w:rsid w:val="00872255"/>
    <w:rsid w:val="0087348C"/>
    <w:rsid w:val="00875C46"/>
    <w:rsid w:val="00877940"/>
    <w:rsid w:val="00883C53"/>
    <w:rsid w:val="00883F7D"/>
    <w:rsid w:val="0088454F"/>
    <w:rsid w:val="00890C84"/>
    <w:rsid w:val="008935AC"/>
    <w:rsid w:val="00895A0F"/>
    <w:rsid w:val="008A6810"/>
    <w:rsid w:val="008B096E"/>
    <w:rsid w:val="008B2E16"/>
    <w:rsid w:val="008B4D30"/>
    <w:rsid w:val="008B5163"/>
    <w:rsid w:val="008C040B"/>
    <w:rsid w:val="008C25FC"/>
    <w:rsid w:val="008D07BB"/>
    <w:rsid w:val="008D17C5"/>
    <w:rsid w:val="008D2B79"/>
    <w:rsid w:val="008E4F0B"/>
    <w:rsid w:val="008E61A9"/>
    <w:rsid w:val="008F39E8"/>
    <w:rsid w:val="0090567E"/>
    <w:rsid w:val="00907560"/>
    <w:rsid w:val="009118FF"/>
    <w:rsid w:val="0091289E"/>
    <w:rsid w:val="00913A5E"/>
    <w:rsid w:val="0092581D"/>
    <w:rsid w:val="0093028D"/>
    <w:rsid w:val="00932CA2"/>
    <w:rsid w:val="00933A26"/>
    <w:rsid w:val="009340D3"/>
    <w:rsid w:val="009365EA"/>
    <w:rsid w:val="00937A83"/>
    <w:rsid w:val="0094342D"/>
    <w:rsid w:val="009461F5"/>
    <w:rsid w:val="0094769C"/>
    <w:rsid w:val="0095075A"/>
    <w:rsid w:val="00955F7E"/>
    <w:rsid w:val="009560BC"/>
    <w:rsid w:val="00970703"/>
    <w:rsid w:val="00970E44"/>
    <w:rsid w:val="00975F7A"/>
    <w:rsid w:val="00977412"/>
    <w:rsid w:val="00983351"/>
    <w:rsid w:val="00983C5A"/>
    <w:rsid w:val="00984AF7"/>
    <w:rsid w:val="00985F50"/>
    <w:rsid w:val="0098602D"/>
    <w:rsid w:val="00987E8F"/>
    <w:rsid w:val="00990A58"/>
    <w:rsid w:val="00993559"/>
    <w:rsid w:val="009A01CB"/>
    <w:rsid w:val="009A1429"/>
    <w:rsid w:val="009A3A57"/>
    <w:rsid w:val="009A4F06"/>
    <w:rsid w:val="009B5D19"/>
    <w:rsid w:val="009B6ABD"/>
    <w:rsid w:val="009C0849"/>
    <w:rsid w:val="009C4B0C"/>
    <w:rsid w:val="009C507F"/>
    <w:rsid w:val="009C51CE"/>
    <w:rsid w:val="009D0A10"/>
    <w:rsid w:val="009D0A8A"/>
    <w:rsid w:val="009D3583"/>
    <w:rsid w:val="009D3CE4"/>
    <w:rsid w:val="009D5805"/>
    <w:rsid w:val="009D69A3"/>
    <w:rsid w:val="009E1874"/>
    <w:rsid w:val="009F144C"/>
    <w:rsid w:val="009F4ACC"/>
    <w:rsid w:val="009F5D38"/>
    <w:rsid w:val="009F7800"/>
    <w:rsid w:val="00A0047D"/>
    <w:rsid w:val="00A00569"/>
    <w:rsid w:val="00A04C6E"/>
    <w:rsid w:val="00A05CBE"/>
    <w:rsid w:val="00A05FB1"/>
    <w:rsid w:val="00A07F34"/>
    <w:rsid w:val="00A111F1"/>
    <w:rsid w:val="00A13997"/>
    <w:rsid w:val="00A17588"/>
    <w:rsid w:val="00A21146"/>
    <w:rsid w:val="00A21BB6"/>
    <w:rsid w:val="00A251DE"/>
    <w:rsid w:val="00A30EEE"/>
    <w:rsid w:val="00A31D0E"/>
    <w:rsid w:val="00A32DEB"/>
    <w:rsid w:val="00A340C0"/>
    <w:rsid w:val="00A346FA"/>
    <w:rsid w:val="00A358C6"/>
    <w:rsid w:val="00A376A8"/>
    <w:rsid w:val="00A37721"/>
    <w:rsid w:val="00A43568"/>
    <w:rsid w:val="00A47737"/>
    <w:rsid w:val="00A517AD"/>
    <w:rsid w:val="00A51E1F"/>
    <w:rsid w:val="00A52FFE"/>
    <w:rsid w:val="00A574D7"/>
    <w:rsid w:val="00A60E78"/>
    <w:rsid w:val="00A62CE1"/>
    <w:rsid w:val="00A67396"/>
    <w:rsid w:val="00A722A9"/>
    <w:rsid w:val="00A74ED8"/>
    <w:rsid w:val="00A801EB"/>
    <w:rsid w:val="00A852CD"/>
    <w:rsid w:val="00A87E8F"/>
    <w:rsid w:val="00A96D4A"/>
    <w:rsid w:val="00A97EA5"/>
    <w:rsid w:val="00AA4AD8"/>
    <w:rsid w:val="00AA62BD"/>
    <w:rsid w:val="00AB2D2C"/>
    <w:rsid w:val="00AB2E6F"/>
    <w:rsid w:val="00AB59F8"/>
    <w:rsid w:val="00AC089E"/>
    <w:rsid w:val="00AC0C0E"/>
    <w:rsid w:val="00AC2361"/>
    <w:rsid w:val="00AC3B9B"/>
    <w:rsid w:val="00AC719D"/>
    <w:rsid w:val="00AD17B6"/>
    <w:rsid w:val="00AD2293"/>
    <w:rsid w:val="00AD4A29"/>
    <w:rsid w:val="00AE1097"/>
    <w:rsid w:val="00AE188D"/>
    <w:rsid w:val="00AE369C"/>
    <w:rsid w:val="00AE7DB9"/>
    <w:rsid w:val="00AF065B"/>
    <w:rsid w:val="00AF2117"/>
    <w:rsid w:val="00AF5383"/>
    <w:rsid w:val="00AF6139"/>
    <w:rsid w:val="00AF69D0"/>
    <w:rsid w:val="00AF6D5F"/>
    <w:rsid w:val="00B02F2A"/>
    <w:rsid w:val="00B11874"/>
    <w:rsid w:val="00B13B69"/>
    <w:rsid w:val="00B200A1"/>
    <w:rsid w:val="00B22042"/>
    <w:rsid w:val="00B27D48"/>
    <w:rsid w:val="00B33CF5"/>
    <w:rsid w:val="00B36B90"/>
    <w:rsid w:val="00B37BB6"/>
    <w:rsid w:val="00B43D51"/>
    <w:rsid w:val="00B46DCB"/>
    <w:rsid w:val="00B476CE"/>
    <w:rsid w:val="00B50611"/>
    <w:rsid w:val="00B51B87"/>
    <w:rsid w:val="00B53434"/>
    <w:rsid w:val="00B572BF"/>
    <w:rsid w:val="00B60AA3"/>
    <w:rsid w:val="00B6154D"/>
    <w:rsid w:val="00B61629"/>
    <w:rsid w:val="00B75AE6"/>
    <w:rsid w:val="00B763CD"/>
    <w:rsid w:val="00B764A6"/>
    <w:rsid w:val="00B844F1"/>
    <w:rsid w:val="00B847E4"/>
    <w:rsid w:val="00B86452"/>
    <w:rsid w:val="00B86C1B"/>
    <w:rsid w:val="00B93CA8"/>
    <w:rsid w:val="00B94E3D"/>
    <w:rsid w:val="00B94F04"/>
    <w:rsid w:val="00BA3BA0"/>
    <w:rsid w:val="00BA3F59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D2FF1"/>
    <w:rsid w:val="00BE25EC"/>
    <w:rsid w:val="00BE35EA"/>
    <w:rsid w:val="00BF0C60"/>
    <w:rsid w:val="00BF0D88"/>
    <w:rsid w:val="00BF6E8B"/>
    <w:rsid w:val="00C0074B"/>
    <w:rsid w:val="00C00837"/>
    <w:rsid w:val="00C00A6B"/>
    <w:rsid w:val="00C032E9"/>
    <w:rsid w:val="00C03482"/>
    <w:rsid w:val="00C040D0"/>
    <w:rsid w:val="00C06D50"/>
    <w:rsid w:val="00C1532C"/>
    <w:rsid w:val="00C17173"/>
    <w:rsid w:val="00C177B1"/>
    <w:rsid w:val="00C17C50"/>
    <w:rsid w:val="00C21C51"/>
    <w:rsid w:val="00C22422"/>
    <w:rsid w:val="00C22A83"/>
    <w:rsid w:val="00C2725A"/>
    <w:rsid w:val="00C279C5"/>
    <w:rsid w:val="00C279E0"/>
    <w:rsid w:val="00C32124"/>
    <w:rsid w:val="00C3261D"/>
    <w:rsid w:val="00C367F4"/>
    <w:rsid w:val="00C40B37"/>
    <w:rsid w:val="00C445D7"/>
    <w:rsid w:val="00C44D07"/>
    <w:rsid w:val="00C45498"/>
    <w:rsid w:val="00C47D37"/>
    <w:rsid w:val="00C56CB9"/>
    <w:rsid w:val="00C57F12"/>
    <w:rsid w:val="00C613A3"/>
    <w:rsid w:val="00C61406"/>
    <w:rsid w:val="00C63A96"/>
    <w:rsid w:val="00C6686B"/>
    <w:rsid w:val="00C72048"/>
    <w:rsid w:val="00C73C30"/>
    <w:rsid w:val="00C744A3"/>
    <w:rsid w:val="00C7515E"/>
    <w:rsid w:val="00C75779"/>
    <w:rsid w:val="00C76060"/>
    <w:rsid w:val="00C8441F"/>
    <w:rsid w:val="00C85AE9"/>
    <w:rsid w:val="00C85D84"/>
    <w:rsid w:val="00C9334D"/>
    <w:rsid w:val="00C946ED"/>
    <w:rsid w:val="00C94EB0"/>
    <w:rsid w:val="00C95B19"/>
    <w:rsid w:val="00C96BA0"/>
    <w:rsid w:val="00CA083A"/>
    <w:rsid w:val="00CA1017"/>
    <w:rsid w:val="00CA7A54"/>
    <w:rsid w:val="00CA7CD6"/>
    <w:rsid w:val="00CB5EF6"/>
    <w:rsid w:val="00CB6504"/>
    <w:rsid w:val="00CC0E25"/>
    <w:rsid w:val="00CC2E02"/>
    <w:rsid w:val="00CC3BB6"/>
    <w:rsid w:val="00CC3DEF"/>
    <w:rsid w:val="00CC536D"/>
    <w:rsid w:val="00CC65DF"/>
    <w:rsid w:val="00CC7295"/>
    <w:rsid w:val="00CC78A6"/>
    <w:rsid w:val="00CD1E35"/>
    <w:rsid w:val="00CD421D"/>
    <w:rsid w:val="00CE10EE"/>
    <w:rsid w:val="00CE3FD4"/>
    <w:rsid w:val="00CE59FC"/>
    <w:rsid w:val="00CF1D34"/>
    <w:rsid w:val="00CF4ED7"/>
    <w:rsid w:val="00CF56FE"/>
    <w:rsid w:val="00CF683E"/>
    <w:rsid w:val="00CF79DE"/>
    <w:rsid w:val="00D001AA"/>
    <w:rsid w:val="00D16DD8"/>
    <w:rsid w:val="00D17166"/>
    <w:rsid w:val="00D2355F"/>
    <w:rsid w:val="00D26ABB"/>
    <w:rsid w:val="00D27741"/>
    <w:rsid w:val="00D27913"/>
    <w:rsid w:val="00D30ED3"/>
    <w:rsid w:val="00D33644"/>
    <w:rsid w:val="00D413EC"/>
    <w:rsid w:val="00D46032"/>
    <w:rsid w:val="00D4629E"/>
    <w:rsid w:val="00D5249A"/>
    <w:rsid w:val="00D546C1"/>
    <w:rsid w:val="00D61CCE"/>
    <w:rsid w:val="00D64D25"/>
    <w:rsid w:val="00D6743C"/>
    <w:rsid w:val="00D70237"/>
    <w:rsid w:val="00D70FCA"/>
    <w:rsid w:val="00D73CF7"/>
    <w:rsid w:val="00D749DD"/>
    <w:rsid w:val="00D75043"/>
    <w:rsid w:val="00D82B57"/>
    <w:rsid w:val="00D85BA5"/>
    <w:rsid w:val="00D87DDC"/>
    <w:rsid w:val="00D91C60"/>
    <w:rsid w:val="00D93D8B"/>
    <w:rsid w:val="00D9570D"/>
    <w:rsid w:val="00DA0776"/>
    <w:rsid w:val="00DA215C"/>
    <w:rsid w:val="00DA2782"/>
    <w:rsid w:val="00DA28CD"/>
    <w:rsid w:val="00DA2904"/>
    <w:rsid w:val="00DB06A4"/>
    <w:rsid w:val="00DB0F23"/>
    <w:rsid w:val="00DB1F61"/>
    <w:rsid w:val="00DB1F72"/>
    <w:rsid w:val="00DB747F"/>
    <w:rsid w:val="00DC0949"/>
    <w:rsid w:val="00DC1538"/>
    <w:rsid w:val="00DC19A1"/>
    <w:rsid w:val="00DC1E56"/>
    <w:rsid w:val="00DC3822"/>
    <w:rsid w:val="00DC3984"/>
    <w:rsid w:val="00DC39CA"/>
    <w:rsid w:val="00DD0BAE"/>
    <w:rsid w:val="00DD1AFA"/>
    <w:rsid w:val="00DD2B2F"/>
    <w:rsid w:val="00DD3C2B"/>
    <w:rsid w:val="00DD658B"/>
    <w:rsid w:val="00DE2012"/>
    <w:rsid w:val="00DE38BC"/>
    <w:rsid w:val="00DE4300"/>
    <w:rsid w:val="00DE4439"/>
    <w:rsid w:val="00DE494E"/>
    <w:rsid w:val="00DE707A"/>
    <w:rsid w:val="00DE73BD"/>
    <w:rsid w:val="00DE7639"/>
    <w:rsid w:val="00DF1AE5"/>
    <w:rsid w:val="00DF357C"/>
    <w:rsid w:val="00E0077E"/>
    <w:rsid w:val="00E03223"/>
    <w:rsid w:val="00E10C40"/>
    <w:rsid w:val="00E13958"/>
    <w:rsid w:val="00E13FBF"/>
    <w:rsid w:val="00E14B66"/>
    <w:rsid w:val="00E152BD"/>
    <w:rsid w:val="00E23EDB"/>
    <w:rsid w:val="00E24336"/>
    <w:rsid w:val="00E24648"/>
    <w:rsid w:val="00E35B16"/>
    <w:rsid w:val="00E43476"/>
    <w:rsid w:val="00E43AA6"/>
    <w:rsid w:val="00E47A19"/>
    <w:rsid w:val="00E50594"/>
    <w:rsid w:val="00E50AA2"/>
    <w:rsid w:val="00E52DCD"/>
    <w:rsid w:val="00E5668A"/>
    <w:rsid w:val="00E601B8"/>
    <w:rsid w:val="00E63F6E"/>
    <w:rsid w:val="00E65D5D"/>
    <w:rsid w:val="00E66F2E"/>
    <w:rsid w:val="00E70E54"/>
    <w:rsid w:val="00E87384"/>
    <w:rsid w:val="00E87A70"/>
    <w:rsid w:val="00E90F15"/>
    <w:rsid w:val="00E911D4"/>
    <w:rsid w:val="00E91BC3"/>
    <w:rsid w:val="00E93AAB"/>
    <w:rsid w:val="00EA0281"/>
    <w:rsid w:val="00EA0B89"/>
    <w:rsid w:val="00EA206D"/>
    <w:rsid w:val="00EA221F"/>
    <w:rsid w:val="00EB5F26"/>
    <w:rsid w:val="00EB7002"/>
    <w:rsid w:val="00EC453C"/>
    <w:rsid w:val="00EC53FD"/>
    <w:rsid w:val="00EC6B71"/>
    <w:rsid w:val="00EC7E37"/>
    <w:rsid w:val="00ED0001"/>
    <w:rsid w:val="00ED37C0"/>
    <w:rsid w:val="00ED49F1"/>
    <w:rsid w:val="00ED583A"/>
    <w:rsid w:val="00ED5DBD"/>
    <w:rsid w:val="00EE0D2B"/>
    <w:rsid w:val="00EF3B03"/>
    <w:rsid w:val="00EF6416"/>
    <w:rsid w:val="00EF6C1B"/>
    <w:rsid w:val="00EF6EB5"/>
    <w:rsid w:val="00F0415A"/>
    <w:rsid w:val="00F110D5"/>
    <w:rsid w:val="00F13EAB"/>
    <w:rsid w:val="00F168EB"/>
    <w:rsid w:val="00F229CF"/>
    <w:rsid w:val="00F23214"/>
    <w:rsid w:val="00F2388E"/>
    <w:rsid w:val="00F2507D"/>
    <w:rsid w:val="00F31EBC"/>
    <w:rsid w:val="00F3554E"/>
    <w:rsid w:val="00F4048A"/>
    <w:rsid w:val="00F408C0"/>
    <w:rsid w:val="00F433D6"/>
    <w:rsid w:val="00F4409E"/>
    <w:rsid w:val="00F44CB5"/>
    <w:rsid w:val="00F45C4C"/>
    <w:rsid w:val="00F46030"/>
    <w:rsid w:val="00F470AA"/>
    <w:rsid w:val="00F47302"/>
    <w:rsid w:val="00F60181"/>
    <w:rsid w:val="00F61ECB"/>
    <w:rsid w:val="00F6227F"/>
    <w:rsid w:val="00F62B0D"/>
    <w:rsid w:val="00F67D2B"/>
    <w:rsid w:val="00F706E2"/>
    <w:rsid w:val="00F711D0"/>
    <w:rsid w:val="00F77D03"/>
    <w:rsid w:val="00F80EE4"/>
    <w:rsid w:val="00F84EE7"/>
    <w:rsid w:val="00F86025"/>
    <w:rsid w:val="00F862D9"/>
    <w:rsid w:val="00F92449"/>
    <w:rsid w:val="00FA3EBE"/>
    <w:rsid w:val="00FA4C1B"/>
    <w:rsid w:val="00FA7247"/>
    <w:rsid w:val="00FA7C26"/>
    <w:rsid w:val="00FB242B"/>
    <w:rsid w:val="00FB68D2"/>
    <w:rsid w:val="00FC18FC"/>
    <w:rsid w:val="00FC38F9"/>
    <w:rsid w:val="00FC3DFB"/>
    <w:rsid w:val="00FC3F59"/>
    <w:rsid w:val="00FC776D"/>
    <w:rsid w:val="00FD0A63"/>
    <w:rsid w:val="00FD35AE"/>
    <w:rsid w:val="00FD3D09"/>
    <w:rsid w:val="00FD4948"/>
    <w:rsid w:val="00FD58F9"/>
    <w:rsid w:val="00FD612C"/>
    <w:rsid w:val="00FD6D88"/>
    <w:rsid w:val="00FE341C"/>
    <w:rsid w:val="00FE3E6D"/>
    <w:rsid w:val="00FE75D6"/>
    <w:rsid w:val="00FE7607"/>
    <w:rsid w:val="00FE7E4E"/>
    <w:rsid w:val="00FF447A"/>
    <w:rsid w:val="00FF546F"/>
    <w:rsid w:val="00FF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176FE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76FE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76FE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76FE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76FE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176FE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76FE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76FE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76FE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76FE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242500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90589151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6190751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32040822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9474414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760497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21626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3869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03267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86218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69738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25453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0459762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232341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19466188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2172801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9201811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74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8262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92130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0654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30333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166265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902475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2001280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3309820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1088412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0216262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9450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2807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316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42331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91477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32523723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4063725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931122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02371555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228075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713844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2734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66539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840778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28262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51123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839737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13402364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1404610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99766756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825558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54227789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9152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8033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8128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67197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7977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25. srpnja 2018.</izvorni_sadrzaj>
    <derivirana_varijabla naziv="DomainObject.DatumDonosenjaOdluke_1">25.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1304</izvorni_sadrzaj>
    <derivirana_varijabla naziv="DomainObject.Predmet.Broj_1">1304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svibnja 2018.</izvorni_sadrzaj>
    <derivirana_varijabla naziv="DomainObject.Predmet.DatumOsnivanja_1">17.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St-1304/2018</izvorni_sadrzaj>
    <derivirana_varijabla naziv="DomainObject.Predmet.OznakaBroj_1">St-1304/2018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AIR-LAND-WATER TRANSPORT j.d.o.o.</izvorni_sadrzaj>
    <derivirana_varijabla naziv="DomainObject.Predmet.ProtustrankaFormated_1">  AIR-LAND-WATER TRANSPORT j.d.o.o.</derivirana_varijabla>
  </DomainObject.Predmet.ProtustrankaFormated>
  <DomainObject.Predmet.ProtustrankaFormatedOIB>
    <izvorni_sadrzaj>  AIR-LAND-WATER TRANSPORT j.d.o.o., OIB 42186237040</izvorni_sadrzaj>
    <derivirana_varijabla naziv="DomainObject.Predmet.ProtustrankaFormatedOIB_1">  AIR-LAND-WATER TRANSPORT j.d.o.o., OIB 42186237040</derivirana_varijabla>
  </DomainObject.Predmet.ProtustrankaFormatedOIB>
  <DomainObject.Predmet.ProtustrankaFormatedWithAdress>
    <izvorni_sadrzaj> AIR-LAND-WATER TRANSPORT j.d.o.o., Zagrebačka 26, 10297 Jakovlje</izvorni_sadrzaj>
    <derivirana_varijabla naziv="DomainObject.Predmet.ProtustrankaFormatedWithAdress_1"> AIR-LAND-WATER TRANSPORT j.d.o.o., Zagrebačka 26, 10297 Jakovlje</derivirana_varijabla>
  </DomainObject.Predmet.ProtustrankaFormatedWithAdress>
  <DomainObject.Predmet.ProtustrankaFormatedWithAdressOIB>
    <izvorni_sadrzaj> AIR-LAND-WATER TRANSPORT j.d.o.o., OIB 42186237040, Zagrebačka 26, 10297 Jakovlje</izvorni_sadrzaj>
    <derivirana_varijabla naziv="DomainObject.Predmet.ProtustrankaFormatedWithAdressOIB_1"> AIR-LAND-WATER TRANSPORT j.d.o.o., OIB 42186237040, Zagrebačka 26, 10297 Jakovlje</derivirana_varijabla>
  </DomainObject.Predmet.ProtustrankaFormatedWithAdressOIB>
  <DomainObject.Predmet.ProtustrankaWithAdress>
    <izvorni_sadrzaj>AIR-LAND-WATER TRANSPORT j.d.o.o. Zagrebačka 26, 10297 Jakovlje</izvorni_sadrzaj>
    <derivirana_varijabla naziv="DomainObject.Predmet.ProtustrankaWithAdress_1">AIR-LAND-WATER TRANSPORT j.d.o.o. Zagrebačka 26, 10297 Jakovlje</derivirana_varijabla>
  </DomainObject.Predmet.ProtustrankaWithAdress>
  <DomainObject.Predmet.ProtustrankaWithAdressOIB>
    <izvorni_sadrzaj>AIR-LAND-WATER TRANSPORT j.d.o.o., OIB 42186237040, Zagrebačka 26, 10297 Jakovlje</izvorni_sadrzaj>
    <derivirana_varijabla naziv="DomainObject.Predmet.ProtustrankaWithAdressOIB_1">AIR-LAND-WATER TRANSPORT j.d.o.o., OIB 42186237040, Zagrebačka 26, 10297 Jakovlje</derivirana_varijabla>
  </DomainObject.Predmet.ProtustrankaWithAdressOIB>
  <DomainObject.Predmet.ProtustrankaNazivFormated>
    <izvorni_sadrzaj>AIR-LAND-WATER TRANSPORT j.d.o.o.</izvorni_sadrzaj>
    <derivirana_varijabla naziv="DomainObject.Predmet.ProtustrankaNazivFormated_1">AIR-LAND-WATER TRANSPORT j.d.o.o.</derivirana_varijabla>
  </DomainObject.Predmet.ProtustrankaNazivFormated>
  <DomainObject.Predmet.ProtustrankaNazivFormatedOIB>
    <izvorni_sadrzaj>AIR-LAND-WATER TRANSPORT j.d.o.o., OIB 42186237040</izvorni_sadrzaj>
    <derivirana_varijabla naziv="DomainObject.Predmet.ProtustrankaNazivFormatedOIB_1">AIR-LAND-WATER TRANSPORT j.d.o.o., OIB 42186237040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Ljubić</izvorni_sadrzaj>
    <derivirana_varijabla naziv="DomainObject.Predmet.Zapisnicar_1">Marina Ljubić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AIR-LAND-WATER TRANSPORT j.d.o.o.</item>
    </izvorni_sadrzaj>
    <derivirana_varijabla naziv="DomainObject.Predmet.ProtuStrankaListFormated_1">
      <item>AIR-LAND-WATER TRANSPORT j.d.o.o.</item>
    </derivirana_varijabla>
  </DomainObject.Predmet.ProtuStrankaListFormated>
  <DomainObject.Predmet.ProtuStrankaListFormatedOIB>
    <izvorni_sadrzaj>
      <item>AIR-LAND-WATER TRANSPORT j.d.o.o., OIB 42186237040</item>
    </izvorni_sadrzaj>
    <derivirana_varijabla naziv="DomainObject.Predmet.ProtuStrankaListFormatedOIB_1">
      <item>AIR-LAND-WATER TRANSPORT j.d.o.o., OIB 42186237040</item>
    </derivirana_varijabla>
  </DomainObject.Predmet.ProtuStrankaListFormatedOIB>
  <DomainObject.Predmet.ProtuStrankaListFormatedWithAdress>
    <izvorni_sadrzaj>
      <item>AIR-LAND-WATER TRANSPORT j.d.o.o., Zagrebačka 26, 10297 Jakovlje</item>
    </izvorni_sadrzaj>
    <derivirana_varijabla naziv="DomainObject.Predmet.ProtuStrankaListFormatedWithAdress_1">
      <item>AIR-LAND-WATER TRANSPORT j.d.o.o., Zagrebačka 26, 10297 Jakovlje</item>
    </derivirana_varijabla>
  </DomainObject.Predmet.ProtuStrankaListFormatedWithAdress>
  <DomainObject.Predmet.ProtuStrankaListFormatedWithAdressOIB>
    <izvorni_sadrzaj>
      <item>AIR-LAND-WATER TRANSPORT j.d.o.o., OIB 42186237040, Zagrebačka 26, 10297 Jakovlje</item>
    </izvorni_sadrzaj>
    <derivirana_varijabla naziv="DomainObject.Predmet.ProtuStrankaListFormatedWithAdressOIB_1">
      <item>AIR-LAND-WATER TRANSPORT j.d.o.o., OIB 42186237040, Zagrebačka 26, 10297 Jakovlje</item>
    </derivirana_varijabla>
  </DomainObject.Predmet.ProtuStrankaListFormatedWithAdressOIB>
  <DomainObject.Predmet.ProtuStrankaListNazivFormated>
    <izvorni_sadrzaj>
      <item>AIR-LAND-WATER TRANSPORT j.d.o.o.</item>
    </izvorni_sadrzaj>
    <derivirana_varijabla naziv="DomainObject.Predmet.ProtuStrankaListNazivFormated_1">
      <item>AIR-LAND-WATER TRANSPORT j.d.o.o.</item>
    </derivirana_varijabla>
  </DomainObject.Predmet.ProtuStrankaListNazivFormated>
  <DomainObject.Predmet.ProtuStrankaListNazivFormatedOIB>
    <izvorni_sadrzaj>
      <item>AIR-LAND-WATER TRANSPORT j.d.o.o., OIB 42186237040</item>
    </izvorni_sadrzaj>
    <derivirana_varijabla naziv="DomainObject.Predmet.ProtuStrankaListNazivFormatedOIB_1">
      <item>AIR-LAND-WATER TRANSPORT j.d.o.o., OIB 42186237040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srpnja 2018.</izvorni_sadrzaj>
    <derivirana_varijabla naziv="DomainObject.Datum_1">25.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AIR-LAND-WATER TRANSPORT j.d.o.o.</izvorni_sadrzaj>
    <derivirana_varijabla naziv="DomainObject.Predmet.ProtustrankaIDrugi_1">AIR-LAND-WATER TRANSPORT j.d.o.o.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AIR-LAND-WATER TRANSPORT j.d.o.o., OIB 42186237040, Zagrebačka 26, 10297 Jakovlje</izvorni_sadrzaj>
    <derivirana_varijabla naziv="DomainObject.Predmet.ProtustrankaIDrugiAdressOIB_1">AIR-LAND-WATER TRANSPORT j.d.o.o., OIB 42186237040, Zagrebačka 26, 10297 Jakovlje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AIR-LAND-WATER TRANSPORT j.d.o.o.</item>
    </izvorni_sadrzaj>
    <derivirana_varijabla naziv="DomainObject.Predmet.SudioniciListNaziv_1">
      <item>FINA Regionalni centar Zagreb</item>
      <item>AIR-LAND-WATER TRANSPORT j.d.o.o.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AIR-LAND-WATER TRANSPORT j.d.o.o., OIB 42186237040, Zagrebačka 26,10297 Jakovlje</item>
    </izvorni_sadrzaj>
    <derivirana_varijabla naziv="DomainObject.Predmet.SudioniciListAdressOIB_1">
      <item>FINA Regionalni centar Zagreb, OIB 85821130368, Trg svibanjskih žrtava 1995. 1,10000 Zagreb</item>
      <item>AIR-LAND-WATER TRANSPORT j.d.o.o., OIB 42186237040, Zagrebačka 26,10297 Jakovlje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42186237040</item>
    </izvorni_sadrzaj>
    <derivirana_varijabla naziv="DomainObject.Predmet.SudioniciListNazivOIB_1">
      <item>, OIB 85821130368</item>
      <item>, OIB 42186237040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342</properties:Words>
  <properties:Characters>1913</properties:Characters>
  <properties:Lines>51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2308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2018-07-19T11:28:00Z</dcterms:created>
  <dc:creator>Korisnik</dc:creator>
  <cp:lastModifiedBy>Marina Radaković</cp:lastModifiedBy>
  <cp:lastPrinted>2018-07-25T06:08:00Z</cp:lastPrinted>
  <dcterms:modified xmlns:xsi="http://www.w3.org/2001/XMLSchema-instance" xsi:type="dcterms:W3CDTF">2018-07-25T06:08:00Z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(St-1304-2018.docx)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