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118ca2" w14:paraId="c118ca2" w:rsidRDefault="00E66152" w:rsidP="00E66152" w:rsidR="00E66152" w:rsidRPr="00E204C2">
      <w:pPr>
        <w:pStyle w:val="Tijeloteksta"/>
        <w:outlineLvl w:val="0"/>
        <w15:collapsed w:val="false"/>
        <w:rPr>
          <w:b/>
          <w:bCs/>
        </w:rPr>
      </w:pPr>
      <w:bookmarkStart w:name="_GoBack" w:id="0"/>
      <w:bookmarkEnd w:id="0"/>
      <w:r w:rsidRPr="00E204C2">
        <w:rPr>
          <w:b/>
          <w:bCs/>
        </w:rPr>
        <w:t xml:space="preserve">            </w:t>
      </w:r>
      <w:r w:rsidRPr="00E204C2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E66152" w:rsidP="00E66152" w:rsidR="00E66152" w:rsidRPr="00E66152">
      <w:pPr>
        <w:pStyle w:val="Naslov2"/>
        <w:jc w:val="left"/>
        <w:rPr>
          <w:b w:val="false"/>
          <w:bCs w:val="false"/>
          <w:sz w:val="24"/>
        </w:rPr>
      </w:pPr>
      <w:r w:rsidRPr="00E66152">
        <w:rPr>
          <w:b w:val="false"/>
          <w:bCs w:val="false"/>
          <w:sz w:val="24"/>
        </w:rPr>
        <w:t>REPUBLIKA HRVATSKA</w:t>
      </w:r>
    </w:p>
    <w:p w:rsidRDefault="00E66152" w:rsidP="00E66152" w:rsidR="00E66152" w:rsidRPr="00E66152">
      <w:pPr>
        <w:jc w:val="both"/>
      </w:pPr>
      <w:r w:rsidRPr="00E66152">
        <w:t xml:space="preserve">  Trgovački sud u Zagrebu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B765F3">
        <w:t xml:space="preserve">   </w:t>
      </w:r>
      <w:r>
        <w:t>89. St-</w:t>
      </w:r>
      <w:r w:rsidR="00D621ED">
        <w:t>732/18-</w:t>
      </w:r>
      <w:r w:rsidR="00B765F3">
        <w:t>5</w:t>
      </w:r>
    </w:p>
    <w:p w:rsidRDefault="00E66152" w:rsidP="00E66152" w:rsidR="00E66152" w:rsidRPr="00E66152">
      <w:pPr>
        <w:jc w:val="both"/>
      </w:pPr>
      <w:r w:rsidRPr="00E66152">
        <w:t xml:space="preserve">    Zagreb, </w:t>
      </w:r>
      <w:proofErr w:type="spellStart"/>
      <w:r w:rsidRPr="00E66152">
        <w:t>Amruševa</w:t>
      </w:r>
      <w:proofErr w:type="spellEnd"/>
      <w:r w:rsidRPr="00E66152">
        <w:t xml:space="preserve"> 2/II</w:t>
      </w:r>
    </w:p>
    <w:p w:rsidRDefault="001A2A07" w:rsidP="00045037" w:rsidR="00045037" w:rsidRPr="00E66152">
      <w:pPr>
        <w:jc w:val="both"/>
      </w:pPr>
      <w:r w:rsidRPr="00E66152">
        <w:tab/>
      </w:r>
      <w:r w:rsidRPr="00E66152">
        <w:tab/>
      </w:r>
      <w:r w:rsidRPr="00E66152">
        <w:tab/>
      </w:r>
      <w:r w:rsidRPr="00E66152">
        <w:tab/>
      </w:r>
    </w:p>
    <w:p w:rsidRDefault="00E36BFA" w:rsidP="00045037" w:rsidR="00045037" w:rsidRPr="004E40C0">
      <w:pPr>
        <w:jc w:val="center"/>
      </w:pPr>
      <w:r w:rsidRPr="004E40C0">
        <w:t xml:space="preserve"> U  I M E   R E P U B L I K E</w:t>
      </w:r>
      <w:r w:rsidR="00045037" w:rsidRPr="004E40C0">
        <w:t xml:space="preserve"> </w:t>
      </w:r>
      <w:r w:rsidRPr="004E40C0">
        <w:t xml:space="preserve">  H R V A T S K E</w:t>
      </w:r>
    </w:p>
    <w:p w:rsidRDefault="00045037" w:rsidP="00045037" w:rsidR="00045037" w:rsidRPr="004E40C0">
      <w:pPr>
        <w:jc w:val="both"/>
      </w:pPr>
    </w:p>
    <w:p w:rsidRDefault="00045037" w:rsidP="00045037" w:rsidR="00045037" w:rsidRPr="004E40C0">
      <w:pPr>
        <w:jc w:val="center"/>
      </w:pPr>
      <w:r w:rsidRPr="004E40C0">
        <w:t>R J E Š E N</w:t>
      </w:r>
      <w:r w:rsidR="00CC2FA5" w:rsidRPr="004E40C0">
        <w:t xml:space="preserve"> </w:t>
      </w:r>
      <w:r w:rsidRPr="004E40C0">
        <w:t>J E</w:t>
      </w:r>
    </w:p>
    <w:p w:rsidRDefault="00045037" w:rsidP="00045037" w:rsidR="00045037" w:rsidRPr="004E40C0">
      <w:pPr>
        <w:jc w:val="both"/>
      </w:pPr>
    </w:p>
    <w:p w:rsidRDefault="006A4906" w:rsidP="00CC2FA5" w:rsidR="001D7C1D" w:rsidRPr="00F05272">
      <w:pPr>
        <w:ind w:firstLine="708"/>
        <w:jc w:val="both"/>
      </w:pPr>
      <w:r w:rsidRPr="00F05272">
        <w:t xml:space="preserve">Trgovački sud u Zagrebu, po sucu Nikolini Dorić Hadžisejdić, u </w:t>
      </w:r>
      <w:proofErr w:type="spellStart"/>
      <w:r w:rsidRPr="00F05272">
        <w:t>predstečajnom</w:t>
      </w:r>
      <w:proofErr w:type="spellEnd"/>
      <w:r w:rsidRPr="00F05272">
        <w:t xml:space="preserve"> postupku u povodu prijedloga dužnika </w:t>
      </w:r>
      <w:r w:rsidR="00D621ED">
        <w:t xml:space="preserve">VENDO CREATIVA d.o.o., Zagreb, </w:t>
      </w:r>
      <w:proofErr w:type="spellStart"/>
      <w:r w:rsidR="00D621ED">
        <w:t>Koledinečka</w:t>
      </w:r>
      <w:proofErr w:type="spellEnd"/>
      <w:r w:rsidR="00D621ED">
        <w:t xml:space="preserve"> 3, OIB: 17524273455</w:t>
      </w:r>
      <w:r w:rsidR="00F05272" w:rsidRPr="00F05272">
        <w:t xml:space="preserve">, </w:t>
      </w:r>
      <w:r w:rsidR="00D621ED">
        <w:t xml:space="preserve"> dana 29</w:t>
      </w:r>
      <w:r w:rsidRPr="00F05272">
        <w:t xml:space="preserve">. </w:t>
      </w:r>
      <w:r w:rsidR="00D621ED">
        <w:t>ožujka</w:t>
      </w:r>
      <w:r w:rsidR="00F05272" w:rsidRPr="00F05272">
        <w:t xml:space="preserve"> 2018</w:t>
      </w:r>
      <w:r w:rsidRPr="00F05272">
        <w:t>.,</w:t>
      </w:r>
    </w:p>
    <w:p w:rsidRDefault="00F05272" w:rsidP="00CC2FA5" w:rsidR="00F05272" w:rsidRPr="004E40C0">
      <w:pPr>
        <w:ind w:firstLine="708"/>
        <w:jc w:val="both"/>
      </w:pPr>
    </w:p>
    <w:p w:rsidRDefault="001D7C1D" w:rsidP="0042407B" w:rsidR="0042407B" w:rsidRPr="004E40C0">
      <w:pPr>
        <w:jc w:val="center"/>
        <w:rPr>
          <w:b/>
        </w:rPr>
      </w:pPr>
      <w:r w:rsidRPr="004E40C0">
        <w:t>r i j e š i o  j e</w:t>
      </w:r>
    </w:p>
    <w:p w:rsidRDefault="0042407B" w:rsidP="0042407B" w:rsidR="0042407B" w:rsidRPr="004E40C0">
      <w:pPr>
        <w:jc w:val="center"/>
        <w:rPr>
          <w:b/>
        </w:rPr>
      </w:pPr>
    </w:p>
    <w:p w:rsidRDefault="00E36BFA" w:rsidP="00E36BFA" w:rsidR="00E36BFA" w:rsidRPr="00AE48AC">
      <w:pPr>
        <w:ind w:firstLine="708"/>
        <w:jc w:val="both"/>
      </w:pPr>
      <w:r w:rsidRPr="004E40C0">
        <w:t>Odbacuje se</w:t>
      </w:r>
      <w:r w:rsidR="00F05272">
        <w:t xml:space="preserve"> </w:t>
      </w:r>
      <w:r w:rsidRPr="004E40C0">
        <w:t>prijedlog</w:t>
      </w:r>
      <w:r w:rsidR="00FB7D67" w:rsidRPr="004E40C0">
        <w:t xml:space="preserve"> dužnika</w:t>
      </w:r>
      <w:r w:rsidRPr="004E40C0">
        <w:t xml:space="preserve"> </w:t>
      </w:r>
      <w:r w:rsidR="00D621ED">
        <w:t xml:space="preserve">VENDO CREATIVA d.o.o., Zagreb, </w:t>
      </w:r>
      <w:proofErr w:type="spellStart"/>
      <w:r w:rsidR="00D621ED">
        <w:t>Koledinečka</w:t>
      </w:r>
      <w:proofErr w:type="spellEnd"/>
      <w:r w:rsidR="00D621ED">
        <w:t xml:space="preserve"> 3, OIB: 17524273455</w:t>
      </w:r>
      <w:r w:rsidR="00F05272" w:rsidRPr="00F05272">
        <w:t xml:space="preserve">, </w:t>
      </w:r>
      <w:r w:rsidRPr="004E40C0">
        <w:t>za o</w:t>
      </w:r>
      <w:r w:rsidR="00D621ED">
        <w:t xml:space="preserve">tvaranje </w:t>
      </w:r>
      <w:proofErr w:type="spellStart"/>
      <w:r w:rsidR="00D621ED">
        <w:t>predstečajnog</w:t>
      </w:r>
      <w:proofErr w:type="spellEnd"/>
      <w:r w:rsidR="00D621ED">
        <w:t xml:space="preserve"> </w:t>
      </w:r>
      <w:r w:rsidR="00D621ED" w:rsidRPr="00AE48AC">
        <w:t xml:space="preserve">postupka, </w:t>
      </w:r>
      <w:r w:rsidR="00D621ED" w:rsidRPr="00AE48AC">
        <w:rPr>
          <w:rFonts w:eastAsia="Calibri"/>
        </w:rPr>
        <w:t>kao nedopušten</w:t>
      </w:r>
      <w:r w:rsidR="00AE48AC">
        <w:rPr>
          <w:rFonts w:eastAsia="Calibri"/>
        </w:rPr>
        <w:t>.</w:t>
      </w:r>
      <w:r w:rsidRPr="00AE48AC">
        <w:t xml:space="preserve"> </w:t>
      </w:r>
    </w:p>
    <w:p w:rsidRDefault="00540747" w:rsidP="00540747" w:rsidR="00540747" w:rsidRPr="00AE48AC">
      <w:pPr>
        <w:jc w:val="both"/>
      </w:pPr>
    </w:p>
    <w:p w:rsidRDefault="0042407B" w:rsidP="0042407B" w:rsidR="0042407B" w:rsidRPr="004E40C0">
      <w:pPr>
        <w:jc w:val="center"/>
      </w:pPr>
      <w:r w:rsidRPr="004E40C0">
        <w:t>Obrazloženje</w:t>
      </w:r>
    </w:p>
    <w:p w:rsidRDefault="0042407B" w:rsidP="0042407B" w:rsidR="0042407B" w:rsidRPr="004E40C0">
      <w:pPr>
        <w:pStyle w:val="Tijeloteksta"/>
        <w:jc w:val="center"/>
      </w:pPr>
    </w:p>
    <w:p w:rsidRDefault="00AB52BF" w:rsidP="00FB7D67" w:rsidR="00FB7D67" w:rsidRPr="004E40C0">
      <w:pPr>
        <w:ind w:firstLine="708"/>
        <w:jc w:val="both"/>
      </w:pPr>
      <w:r w:rsidRPr="004E40C0">
        <w:t>Dužnik je kao podnositelj prijedloga podnio ovom sudu</w:t>
      </w:r>
      <w:r w:rsidR="00D621ED">
        <w:t xml:space="preserve"> 15. ožujka 2018.</w:t>
      </w:r>
      <w:r w:rsidRPr="004E40C0">
        <w:t>, na temelju odredbe čl. 25. st. 1. Stečajnog zak</w:t>
      </w:r>
      <w:r w:rsidR="00F05272">
        <w:t>ona („Narodne novine“ broj: 71/</w:t>
      </w:r>
      <w:r w:rsidRPr="004E40C0">
        <w:t>15</w:t>
      </w:r>
      <w:r w:rsidR="00F05272">
        <w:t xml:space="preserve"> i 104/17</w:t>
      </w:r>
      <w:r w:rsidRPr="004E40C0">
        <w:t xml:space="preserve"> dalje: SZ), prijedlog za otvaranje </w:t>
      </w:r>
      <w:proofErr w:type="spellStart"/>
      <w:r w:rsidRPr="004E40C0">
        <w:t>predstečajnog</w:t>
      </w:r>
      <w:proofErr w:type="spellEnd"/>
      <w:r w:rsidRPr="004E40C0">
        <w:t xml:space="preserve"> postupka. </w:t>
      </w:r>
    </w:p>
    <w:p w:rsidRDefault="00595187" w:rsidP="00595187" w:rsidR="00595187" w:rsidRPr="003E1B82">
      <w:pPr>
        <w:ind w:firstLine="708"/>
        <w:jc w:val="both"/>
      </w:pPr>
      <w:r w:rsidRPr="003E1B82">
        <w:t xml:space="preserve">U prijedlogu je dužnik naveo da kod njega postoji </w:t>
      </w:r>
      <w:proofErr w:type="spellStart"/>
      <w:r w:rsidRPr="003E1B82">
        <w:t>predstečajni</w:t>
      </w:r>
      <w:proofErr w:type="spellEnd"/>
      <w:r w:rsidRPr="003E1B82">
        <w:t xml:space="preserve"> razlog prijeteće nesposobnosti za plaćanje zato što</w:t>
      </w:r>
      <w:r w:rsidR="00B765F3">
        <w:t xml:space="preserve"> dužnik u očevidniku re</w:t>
      </w:r>
      <w:r w:rsidR="00D621ED">
        <w:t xml:space="preserve">doslijeda osnova za plaćanje ima više evidentiranih neizvršenih osnova za plaćanje. </w:t>
      </w:r>
      <w:r w:rsidRPr="003E1B82">
        <w:t xml:space="preserve">Kao dokaz navedenih činjenica dostavio je </w:t>
      </w:r>
      <w:r w:rsidR="00080E4D">
        <w:t xml:space="preserve">Potvrdu Financijske agencije o </w:t>
      </w:r>
      <w:r w:rsidR="00D621ED">
        <w:t>neizvršenim osnovama za plaćanje od 15</w:t>
      </w:r>
      <w:r w:rsidR="00080E4D">
        <w:t xml:space="preserve">. </w:t>
      </w:r>
      <w:r w:rsidR="00D621ED">
        <w:t>ožujka 2018</w:t>
      </w:r>
      <w:r w:rsidR="00080E4D">
        <w:t xml:space="preserve">. </w:t>
      </w:r>
      <w:r w:rsidRPr="003E1B82">
        <w:t xml:space="preserve">(list </w:t>
      </w:r>
      <w:r w:rsidR="00D621ED">
        <w:t>4</w:t>
      </w:r>
      <w:r w:rsidRPr="003E1B82">
        <w:t xml:space="preserve"> spisa</w:t>
      </w:r>
      <w:r w:rsidR="00080E4D">
        <w:t>, dalje:</w:t>
      </w:r>
      <w:r w:rsidR="00D621ED">
        <w:t xml:space="preserve"> </w:t>
      </w:r>
      <w:r w:rsidR="00080E4D">
        <w:t>Potvrda</w:t>
      </w:r>
      <w:r w:rsidRPr="003E1B82">
        <w:t xml:space="preserve">). </w:t>
      </w:r>
    </w:p>
    <w:p w:rsidRDefault="00595187" w:rsidP="00595187" w:rsidR="00595187">
      <w:pPr>
        <w:ind w:firstLine="708"/>
        <w:jc w:val="both"/>
      </w:pPr>
      <w:r w:rsidRPr="003E1B82">
        <w:t>U</w:t>
      </w:r>
      <w:r w:rsidR="00080E4D">
        <w:t xml:space="preserve">vidom u Potvrdu utvrđeno je </w:t>
      </w:r>
      <w:r w:rsidRPr="003E1B82">
        <w:t xml:space="preserve">da dužnik u Očevidniku redoslijeda osnova za plaćanje </w:t>
      </w:r>
      <w:r w:rsidR="00D621ED">
        <w:t>na dan 15. ožujka 2018.</w:t>
      </w:r>
      <w:r w:rsidRPr="003E1B82">
        <w:t xml:space="preserve"> ima evidentirane neizvršene osnove za plaćanje u neprekinutom razdoblju od </w:t>
      </w:r>
      <w:r w:rsidR="00D621ED">
        <w:t>122</w:t>
      </w:r>
      <w:r w:rsidR="00AE48AC">
        <w:t xml:space="preserve"> dana.</w:t>
      </w:r>
    </w:p>
    <w:p w:rsidRDefault="00AE48AC" w:rsidP="00AE48AC" w:rsidR="00AE48AC" w:rsidRPr="003E1B82">
      <w:pPr>
        <w:ind w:firstLine="708"/>
        <w:jc w:val="both"/>
      </w:pPr>
      <w:r>
        <w:t xml:space="preserve">Iz navedenog proizlazi da je dužnikov račun na dan podnošenja prijedloga za pokretanje </w:t>
      </w:r>
      <w:proofErr w:type="spellStart"/>
      <w:r>
        <w:t>predstečajnog</w:t>
      </w:r>
      <w:proofErr w:type="spellEnd"/>
      <w:r>
        <w:t xml:space="preserve"> postupka (15. ožujka 2018.)  bio u neprekidnoj blokadi 122 dana. </w:t>
      </w:r>
      <w:r w:rsidRPr="003E1B82">
        <w:t xml:space="preserve"> </w:t>
      </w:r>
    </w:p>
    <w:p w:rsidRDefault="00595187" w:rsidP="00595187" w:rsidR="00595187" w:rsidRPr="003E1B82">
      <w:pPr>
        <w:ind w:firstLine="708"/>
        <w:jc w:val="both"/>
      </w:pPr>
      <w:r w:rsidRPr="003E1B82">
        <w:t xml:space="preserve">Odredbom čl. 5. st. 2. SZ-a propisano je da su stečajni razlozi nesposobnost za plaćanje i prezaduženost dok je čl. 6. st. 2. SZ-a propisano da je dužnik nesposoban za plaćanje ako u Očevidniku redoslijeda osnova za plaćanje koji vodi Financijska agencija ima jednu ili više evidentiranih neizvršenih osnova za plaćanje u razdoblju dužem od 60 dana koje je trebalo, na temelju valjanih osnova za plaćanje, bez daljnjeg pristanka dužnika naplatiti s bilo kojeg od njegovih računa. </w:t>
      </w:r>
    </w:p>
    <w:p w:rsidRDefault="00595187" w:rsidP="00595187" w:rsidR="002D7503">
      <w:pPr>
        <w:ind w:firstLine="708"/>
        <w:jc w:val="both"/>
      </w:pPr>
      <w:r w:rsidRPr="003E1B82">
        <w:t xml:space="preserve">  Obzirom da iz </w:t>
      </w:r>
      <w:r w:rsidR="00080E4D">
        <w:t>P</w:t>
      </w:r>
      <w:r w:rsidRPr="003E1B82">
        <w:t xml:space="preserve">otvrde </w:t>
      </w:r>
      <w:r w:rsidR="00D621ED">
        <w:t>od 15</w:t>
      </w:r>
      <w:r w:rsidRPr="003E1B82">
        <w:t xml:space="preserve">. </w:t>
      </w:r>
      <w:r w:rsidR="00D621ED">
        <w:t>ožujka 2018</w:t>
      </w:r>
      <w:r w:rsidRPr="003E1B82">
        <w:t>. proizlazi da dužnik u Očevidniku redoslijeda osnova za plaćanje na taj dan</w:t>
      </w:r>
      <w:r w:rsidR="00AE48AC">
        <w:t xml:space="preserve"> (koji je ujedno i dan podnošenja prijedloga)</w:t>
      </w:r>
      <w:r w:rsidRPr="003E1B82">
        <w:t xml:space="preserve"> ima evidentirane neizvršene osnove za plaćanje u neprekinutom razdoblju od</w:t>
      </w:r>
      <w:r w:rsidR="00080E4D">
        <w:t xml:space="preserve"> </w:t>
      </w:r>
      <w:r w:rsidR="00D621ED">
        <w:t>122</w:t>
      </w:r>
      <w:r w:rsidR="00AE48AC">
        <w:t xml:space="preserve"> dana, valja zaključiti da</w:t>
      </w:r>
      <w:r w:rsidRPr="003E1B82">
        <w:t xml:space="preserve"> kod </w:t>
      </w:r>
      <w:r w:rsidRPr="003E1B82">
        <w:lastRenderedPageBreak/>
        <w:t>dužnika postoji stečajni razlog nesposobnosti za plaćanje iz čl. 6.st.2. SZ-a</w:t>
      </w:r>
      <w:r w:rsidR="00D621ED">
        <w:t>, a</w:t>
      </w:r>
      <w:r w:rsidR="002D7503">
        <w:t xml:space="preserve"> ne </w:t>
      </w:r>
      <w:proofErr w:type="spellStart"/>
      <w:r w:rsidR="002D7503">
        <w:t>predstečajni</w:t>
      </w:r>
      <w:proofErr w:type="spellEnd"/>
      <w:r w:rsidR="002D7503">
        <w:t xml:space="preserve"> razlog iz čl. 4. st.1-2 SZ-a. </w:t>
      </w:r>
    </w:p>
    <w:p w:rsidRDefault="002D7503" w:rsidP="002D7503" w:rsidR="002D7503" w:rsidRPr="00D97792">
      <w:pPr>
        <w:pStyle w:val="Bezproreda"/>
        <w:ind w:firstLine="720"/>
        <w:jc w:val="both"/>
      </w:pPr>
      <w:r>
        <w:t xml:space="preserve">Slijedom navedenog, valjalo je </w:t>
      </w:r>
      <w:r w:rsidRPr="00D97792">
        <w:t xml:space="preserve">prijedlog za otvaranje </w:t>
      </w:r>
      <w:proofErr w:type="spellStart"/>
      <w:r>
        <w:t>predstečajnog</w:t>
      </w:r>
      <w:proofErr w:type="spellEnd"/>
      <w:r w:rsidRPr="00D97792">
        <w:t xml:space="preserve"> postupka</w:t>
      </w:r>
      <w:r>
        <w:t xml:space="preserve"> </w:t>
      </w:r>
      <w:r w:rsidRPr="00D97792">
        <w:t>odbaciti kao nedopušten.</w:t>
      </w:r>
    </w:p>
    <w:p w:rsidRDefault="002D7503" w:rsidP="00595187" w:rsidR="00595187" w:rsidRPr="003E1B82">
      <w:pPr>
        <w:ind w:firstLine="708"/>
        <w:jc w:val="both"/>
      </w:pPr>
      <w:r>
        <w:t xml:space="preserve"> </w:t>
      </w:r>
    </w:p>
    <w:p w:rsidRDefault="00B46F41" w:rsidP="00B45B90" w:rsidR="00B46F41" w:rsidRPr="004E40C0">
      <w:pPr>
        <w:ind w:firstLine="708"/>
        <w:jc w:val="both"/>
      </w:pPr>
    </w:p>
    <w:p w:rsidRDefault="00623C81" w:rsidP="00CC2FA5" w:rsidR="00494008" w:rsidRPr="004E40C0">
      <w:pPr>
        <w:jc w:val="center"/>
      </w:pPr>
      <w:r w:rsidRPr="004E40C0">
        <w:t xml:space="preserve">U Zagrebu </w:t>
      </w:r>
      <w:r w:rsidR="00AE48AC">
        <w:t>29</w:t>
      </w:r>
      <w:r w:rsidR="00A9028A" w:rsidRPr="004E40C0">
        <w:t xml:space="preserve">. </w:t>
      </w:r>
      <w:r w:rsidR="00AE48AC">
        <w:t>ožujka</w:t>
      </w:r>
      <w:r w:rsidR="002D7503">
        <w:t xml:space="preserve"> 2018</w:t>
      </w:r>
      <w:r w:rsidR="001D7C1D" w:rsidRPr="004E40C0">
        <w:t>.</w:t>
      </w:r>
    </w:p>
    <w:p w:rsidRDefault="004E40C0" w:rsidP="00CC2FA5" w:rsidR="004E40C0" w:rsidRPr="004E40C0">
      <w:pPr>
        <w:jc w:val="center"/>
      </w:pPr>
    </w:p>
    <w:p w:rsidRDefault="004E40C0" w:rsidP="00CC2FA5" w:rsidR="004E40C0" w:rsidRPr="004E40C0">
      <w:pPr>
        <w:jc w:val="center"/>
      </w:pPr>
    </w:p>
    <w:p w:rsidRDefault="00CC2FA5" w:rsidP="00CC2FA5" w:rsidR="00227E5D" w:rsidRPr="004E40C0">
      <w:pPr>
        <w:pStyle w:val="Podnaslov"/>
        <w:ind w:firstLine="708" w:left="4956"/>
        <w:jc w:val="center"/>
        <w:rPr>
          <w:rFonts w:hAnsi="Times New Roman" w:ascii="Times New Roman"/>
          <w:b w:val="false"/>
          <w:color w:val="auto"/>
          <w:szCs w:val="24"/>
        </w:rPr>
      </w:pPr>
      <w:r w:rsidRPr="004E40C0">
        <w:rPr>
          <w:rFonts w:hAnsi="Times New Roman" w:ascii="Times New Roman"/>
          <w:b w:val="false"/>
          <w:color w:val="auto"/>
          <w:szCs w:val="24"/>
        </w:rPr>
        <w:t xml:space="preserve">         </w:t>
      </w:r>
      <w:r w:rsidR="00E66152">
        <w:rPr>
          <w:rFonts w:hAnsi="Times New Roman" w:ascii="Times New Roman"/>
          <w:b w:val="false"/>
          <w:color w:val="auto"/>
          <w:szCs w:val="24"/>
        </w:rPr>
        <w:t xml:space="preserve">                  </w:t>
      </w:r>
      <w:r w:rsidRPr="004E40C0">
        <w:rPr>
          <w:rFonts w:hAnsi="Times New Roman" w:ascii="Times New Roman"/>
          <w:b w:val="false"/>
          <w:color w:val="auto"/>
          <w:szCs w:val="24"/>
        </w:rPr>
        <w:t xml:space="preserve"> SUDAC</w:t>
      </w:r>
      <w:r w:rsidR="00227E5D" w:rsidRPr="004E40C0">
        <w:rPr>
          <w:rFonts w:hAnsi="Times New Roman" w:ascii="Times New Roman"/>
          <w:b w:val="false"/>
          <w:color w:val="auto"/>
          <w:szCs w:val="24"/>
        </w:rPr>
        <w:t>:</w:t>
      </w:r>
    </w:p>
    <w:p w:rsidRDefault="00CC2FA5" w:rsidP="004F6C0B" w:rsidR="004F6C0B" w:rsidRPr="004E40C0">
      <w:pPr>
        <w:pStyle w:val="Podnaslov"/>
        <w:ind w:firstLine="708" w:left="4956"/>
        <w:rPr>
          <w:rFonts w:hAnsi="Times New Roman" w:ascii="Times New Roman"/>
          <w:color w:val="auto"/>
          <w:szCs w:val="24"/>
        </w:rPr>
      </w:pPr>
      <w:r w:rsidRPr="004E40C0">
        <w:rPr>
          <w:rFonts w:hAnsi="Times New Roman" w:ascii="Times New Roman"/>
          <w:b w:val="false"/>
          <w:color w:val="auto"/>
          <w:szCs w:val="24"/>
        </w:rPr>
        <w:t xml:space="preserve">          </w:t>
      </w:r>
      <w:r w:rsidR="004F6C0B" w:rsidRPr="004E40C0">
        <w:rPr>
          <w:rFonts w:hAnsi="Times New Roman" w:ascii="Times New Roman"/>
          <w:b w:val="false"/>
          <w:color w:val="auto"/>
          <w:szCs w:val="24"/>
        </w:rPr>
        <w:t>Nikolina Dorić Hadžisejdić</w:t>
      </w:r>
      <w:r w:rsidR="003A7D5E">
        <w:rPr>
          <w:rFonts w:hAnsi="Times New Roman" w:ascii="Times New Roman"/>
          <w:b w:val="false"/>
          <w:color w:val="auto"/>
          <w:szCs w:val="24"/>
        </w:rPr>
        <w:t>, v.r.</w:t>
      </w:r>
    </w:p>
    <w:p w:rsidRDefault="001D7C1D" w:rsidP="001D7C1D" w:rsidR="001D7C1D" w:rsidRPr="004E40C0">
      <w:r w:rsidRPr="004E40C0">
        <w:tab/>
      </w:r>
      <w:r w:rsidRPr="004E40C0">
        <w:tab/>
      </w:r>
    </w:p>
    <w:p w:rsidRDefault="004E40C0" w:rsidP="001D7C1D" w:rsidR="004E40C0" w:rsidRPr="004E40C0"/>
    <w:p w:rsidRDefault="004E40C0" w:rsidP="001D7C1D" w:rsidR="004E40C0" w:rsidRPr="004E40C0"/>
    <w:p w:rsidRDefault="001D7C1D" w:rsidP="001D7C1D" w:rsidR="001D7C1D" w:rsidRPr="004E40C0">
      <w:r w:rsidRPr="004E40C0">
        <w:t>UPUTA O PRAVNOM LIJEKU:</w:t>
      </w:r>
    </w:p>
    <w:p w:rsidRDefault="00B45B90" w:rsidP="00B45B90" w:rsidR="001D7C1D" w:rsidRPr="004E40C0">
      <w:pPr>
        <w:jc w:val="both"/>
      </w:pPr>
      <w:r w:rsidRPr="004E40C0">
        <w:t>Protiv ovog rješenja, može se uložiti žalba Visokom trgovačkom sudu Republike Hrvatske u roku od 8 dana po primitku rješenja, a ulaže se putem ovog suda u 2 primjerka</w:t>
      </w:r>
      <w:r w:rsidR="001D7C1D" w:rsidRPr="004E40C0">
        <w:t xml:space="preserve">. </w:t>
      </w:r>
    </w:p>
    <w:p w:rsidRDefault="00CC2FA5" w:rsidP="001D7C1D" w:rsidR="00CC2FA5" w:rsidRPr="004E40C0"/>
    <w:p w:rsidRDefault="00CC2FA5" w:rsidP="001D7C1D" w:rsidR="00CC2FA5" w:rsidRPr="004E40C0"/>
    <w:p w:rsidRDefault="003A7D5E" w:rsidP="007B64C7" w:rsidR="003A7D5E">
      <w:pPr>
        <w:ind w:firstLine="708" w:left="3540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</w:p>
    <w:p w:rsidRDefault="003A7D5E" w:rsidP="007B64C7" w:rsidR="003A7D5E">
      <w:pPr>
        <w:ind w:firstLine="708" w:left="3540"/>
        <w:jc w:val="right"/>
      </w:pPr>
      <w:r>
        <w:t xml:space="preserve">                                       Valentina </w:t>
      </w:r>
      <w:proofErr w:type="spellStart"/>
      <w:r>
        <w:t>Gabud</w:t>
      </w:r>
      <w:proofErr w:type="spellEnd"/>
    </w:p>
    <w:p w:rsidRDefault="00CC2FA5" w:rsidP="001D7C1D" w:rsidR="00CC2FA5" w:rsidRPr="004E40C0"/>
    <w:sectPr w:rsidSect="00E66152" w:rsidR="00CC2FA5" w:rsidRPr="004E40C0">
      <w:headerReference w:type="even" r:id="rId11"/>
      <w:headerReference w:type="default" r:id="rId12"/>
      <w:headerReference w:type="first" r:id="rId13"/>
      <w:pgSz w:h="15840" w:w="12240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5555" w:rsidR="00C25555">
      <w:r>
        <w:separator/>
      </w:r>
    </w:p>
  </w:endnote>
  <w:endnote w:id="0" w:type="continuationSeparator">
    <w:p w:rsidRDefault="00C25555" w:rsidR="00C25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5555" w:rsidR="00C25555">
      <w:r>
        <w:separator/>
      </w:r>
    </w:p>
  </w:footnote>
  <w:footnote w:id="0" w:type="continuationSeparator">
    <w:p w:rsidRDefault="00C25555" w:rsidR="00C2555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80311" w:rsidP="00585191" w:rsidR="00CD09E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CD09E2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D09E2" w:rsidR="00CD09E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66152" w:rsidR="00E66152">
    <w:pPr>
      <w:pStyle w:val="Zaglavlje"/>
    </w:pPr>
    <w:r>
      <w:tab/>
    </w:r>
    <w:r w:rsidR="003E1245">
      <w:tab/>
    </w:r>
    <w:r w:rsidR="003E1245">
      <w:tab/>
    </w:r>
    <w:r w:rsidR="003E1245">
      <w:tab/>
    </w:r>
    <w:r w:rsidR="003E1245">
      <w:tab/>
      <w:t>89. St-732/18-</w:t>
    </w:r>
    <w:r w:rsidR="00B765F3">
      <w:t>5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C2FA5" w:rsidR="00CC2FA5">
    <w:pPr>
      <w:pStyle w:val="Zaglavlje"/>
    </w:pPr>
  </w:p>
  <w:p w:rsidRDefault="00CC2FA5" w:rsidR="00CC2FA5">
    <w:pPr>
      <w:pStyle w:val="Zaglavlje"/>
    </w:pPr>
  </w:p>
  <w:p w:rsidRDefault="00CC2FA5" w:rsidP="00E66152" w:rsidR="00CC2FA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16852C3F"/>
    <w:multiLevelType w:val="hybridMultilevel"/>
    <w:tmpl w:val="558C552A"/>
    <w:lvl w:tplc="35BA702A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2">
    <w:nsid w:val="1B415464"/>
    <w:multiLevelType w:val="hybridMultilevel"/>
    <w:tmpl w:val="86A885C0"/>
    <w:lvl w:tplc="D666A85C" w:ilvl="0">
      <w:start w:val="1"/>
      <w:numFmt w:val="decimal"/>
      <w:lvlText w:val="%1."/>
      <w:lvlJc w:val="left"/>
      <w:pPr>
        <w:ind w:hanging="36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3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01A4D"/>
    <w:rsid w:val="000149C1"/>
    <w:rsid w:val="000248AC"/>
    <w:rsid w:val="00045037"/>
    <w:rsid w:val="000539C7"/>
    <w:rsid w:val="0006294C"/>
    <w:rsid w:val="00065FA4"/>
    <w:rsid w:val="00080E4D"/>
    <w:rsid w:val="000846DF"/>
    <w:rsid w:val="001141CD"/>
    <w:rsid w:val="001A2A07"/>
    <w:rsid w:val="001D4666"/>
    <w:rsid w:val="001D7C1D"/>
    <w:rsid w:val="001F3DB8"/>
    <w:rsid w:val="00220063"/>
    <w:rsid w:val="00227E5D"/>
    <w:rsid w:val="00270558"/>
    <w:rsid w:val="00293D54"/>
    <w:rsid w:val="002B6196"/>
    <w:rsid w:val="002D1A4E"/>
    <w:rsid w:val="002D7503"/>
    <w:rsid w:val="0033168B"/>
    <w:rsid w:val="00334087"/>
    <w:rsid w:val="00371EE4"/>
    <w:rsid w:val="00375B58"/>
    <w:rsid w:val="00387F1A"/>
    <w:rsid w:val="003A2712"/>
    <w:rsid w:val="003A7D5E"/>
    <w:rsid w:val="003E1245"/>
    <w:rsid w:val="0042407B"/>
    <w:rsid w:val="00434B92"/>
    <w:rsid w:val="00494008"/>
    <w:rsid w:val="004B5154"/>
    <w:rsid w:val="004B552A"/>
    <w:rsid w:val="004E40C0"/>
    <w:rsid w:val="004F6C0B"/>
    <w:rsid w:val="00503716"/>
    <w:rsid w:val="00525A5B"/>
    <w:rsid w:val="0053599E"/>
    <w:rsid w:val="005405A5"/>
    <w:rsid w:val="00540747"/>
    <w:rsid w:val="00547807"/>
    <w:rsid w:val="00552AAE"/>
    <w:rsid w:val="00554285"/>
    <w:rsid w:val="005705F1"/>
    <w:rsid w:val="00585191"/>
    <w:rsid w:val="00595187"/>
    <w:rsid w:val="005A3656"/>
    <w:rsid w:val="005B4DE4"/>
    <w:rsid w:val="00623C81"/>
    <w:rsid w:val="006461F6"/>
    <w:rsid w:val="00652E59"/>
    <w:rsid w:val="006A4906"/>
    <w:rsid w:val="006C6D31"/>
    <w:rsid w:val="006F2E2D"/>
    <w:rsid w:val="00706145"/>
    <w:rsid w:val="0085489D"/>
    <w:rsid w:val="00873338"/>
    <w:rsid w:val="00917A8C"/>
    <w:rsid w:val="009528C1"/>
    <w:rsid w:val="009903DB"/>
    <w:rsid w:val="00995814"/>
    <w:rsid w:val="00995E99"/>
    <w:rsid w:val="009B2B51"/>
    <w:rsid w:val="009B73E3"/>
    <w:rsid w:val="009C3707"/>
    <w:rsid w:val="009E201D"/>
    <w:rsid w:val="009F7F27"/>
    <w:rsid w:val="00A545CD"/>
    <w:rsid w:val="00A63EB4"/>
    <w:rsid w:val="00A73B0F"/>
    <w:rsid w:val="00A9028A"/>
    <w:rsid w:val="00AB52BF"/>
    <w:rsid w:val="00AE39FD"/>
    <w:rsid w:val="00AE48AC"/>
    <w:rsid w:val="00B13F51"/>
    <w:rsid w:val="00B45B90"/>
    <w:rsid w:val="00B4617F"/>
    <w:rsid w:val="00B46F41"/>
    <w:rsid w:val="00B765F3"/>
    <w:rsid w:val="00B80311"/>
    <w:rsid w:val="00B80AF2"/>
    <w:rsid w:val="00B86AA5"/>
    <w:rsid w:val="00BA155A"/>
    <w:rsid w:val="00BC21E9"/>
    <w:rsid w:val="00C22FB5"/>
    <w:rsid w:val="00C25555"/>
    <w:rsid w:val="00C73C08"/>
    <w:rsid w:val="00CA2A07"/>
    <w:rsid w:val="00CA7D40"/>
    <w:rsid w:val="00CB7B6F"/>
    <w:rsid w:val="00CC1C56"/>
    <w:rsid w:val="00CC2FA5"/>
    <w:rsid w:val="00CD09E2"/>
    <w:rsid w:val="00CE052C"/>
    <w:rsid w:val="00D01FE1"/>
    <w:rsid w:val="00D03905"/>
    <w:rsid w:val="00D579EF"/>
    <w:rsid w:val="00D621ED"/>
    <w:rsid w:val="00D91CEA"/>
    <w:rsid w:val="00DB1FDF"/>
    <w:rsid w:val="00E36BFA"/>
    <w:rsid w:val="00E53F9E"/>
    <w:rsid w:val="00E66152"/>
    <w:rsid w:val="00EB1347"/>
    <w:rsid w:val="00ED3B98"/>
    <w:rsid w:val="00F05272"/>
    <w:rsid w:val="00F30D9D"/>
    <w:rsid w:val="00F46904"/>
    <w:rsid w:val="00F5117D"/>
    <w:rsid w:val="00F54DCC"/>
    <w:rsid w:val="00F70A23"/>
    <w:rsid w:val="00F753F1"/>
    <w:rsid w:val="00FB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uiPriority="99" w:name="Hyperlink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styleId="Naslov2" w:type="paragraph">
    <w:name w:val="heading 2"/>
    <w:basedOn w:val="Normal"/>
    <w:next w:val="Normal"/>
    <w:link w:val="Naslov2Char"/>
    <w:qFormat/>
    <w:rsid w:val="00E66152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styleId="Bezproreda" w:type="paragraph">
    <w:name w:val="No Spacing"/>
    <w:uiPriority w:val="1"/>
    <w:qFormat/>
    <w:rsid w:val="002D7503"/>
    <w:rPr>
      <w:sz w:val="24"/>
      <w:szCs w:val="24"/>
      <w:lang w:eastAsia="en-US"/>
    </w:rPr>
  </w:style>
  <w:style w:customStyle="true" w:styleId="Naslov2Char" w:type="character">
    <w:name w:val="Naslov 2 Char"/>
    <w:basedOn w:val="Zadanifontodlomka"/>
    <w:link w:val="Naslov2"/>
    <w:rsid w:val="00E66152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3A7D5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A7D5E"/>
    <w:rPr>
      <w:rFonts w:cs="Times New Roman" w:hAnsi="Times New Roman" w:ascii="Times New Roman"/>
      <w:b/>
      <w:bCs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A7D5E"/>
    <w:rPr>
      <w:b/>
      <w:bCs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A7D5E"/>
    <w:rPr>
      <w:rFonts w:cs="Times New Roman" w:hAnsi="Times New Roman" w:ascii="Times New Roman"/>
      <w:b w:val="false"/>
      <w:bCs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A7D5E"/>
    <w:rPr>
      <w:rFonts w:cs="Times New Roman" w:hAnsi="Times New Roman" w:ascii="Times New Roman"/>
      <w:b w:val="false"/>
      <w:bCs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styleId="Naslov2" w:type="paragraph">
    <w:name w:val="heading 2"/>
    <w:basedOn w:val="Normal"/>
    <w:next w:val="Normal"/>
    <w:link w:val="Naslov2Char"/>
    <w:qFormat/>
    <w:rsid w:val="00E66152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045037"/>
    <w:pPr>
      <w:ind w:left="720"/>
      <w:contextualSpacing/>
    </w:pPr>
  </w:style>
  <w:style w:styleId="Bezproreda" w:type="paragraph">
    <w:name w:val="No Spacing"/>
    <w:uiPriority w:val="1"/>
    <w:qFormat/>
    <w:rsid w:val="002D7503"/>
    <w:rPr>
      <w:sz w:val="24"/>
      <w:szCs w:val="24"/>
      <w:lang w:eastAsia="en-US"/>
    </w:rPr>
  </w:style>
  <w:style w:customStyle="1" w:styleId="Naslov2Char" w:type="character">
    <w:name w:val="Naslov 2 Char"/>
    <w:basedOn w:val="Zadanifontodlomka"/>
    <w:link w:val="Naslov2"/>
    <w:rsid w:val="00E66152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3A7D5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A7D5E"/>
    <w:rPr>
      <w:rFonts w:ascii="Times New Roman" w:cs="Times New Roman" w:hAnsi="Times New Roman"/>
      <w:b/>
      <w:bCs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A7D5E"/>
    <w:rPr>
      <w:b/>
      <w:bCs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A7D5E"/>
    <w:rPr>
      <w:rFonts w:ascii="Times New Roman" w:cs="Times New Roman" w:hAnsi="Times New Roman"/>
      <w:b w:val="0"/>
      <w:bCs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A7D5E"/>
    <w:rPr>
      <w:rFonts w:ascii="Times New Roman" w:cs="Times New Roman" w:hAnsi="Times New Roman"/>
      <w:b w:val="0"/>
      <w:bCs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98263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751647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3626890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ožujka 2018.</izvorni_sadrzaj>
    <derivirana_varijabla naziv="DomainObject.DatumDonosenjaOdluke_1">29. ožujka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732</izvorni_sadrzaj>
    <derivirana_varijabla naziv="DomainObject.Predmet.Broj_1">732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2018.</izvorni_sadrzaj>
    <derivirana_varijabla naziv="DomainObject.Predmet.DatumOsnivanja_1">15.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St-732/2018</izvorni_sadrzaj>
    <derivirana_varijabla naziv="DomainObject.Predmet.OznakaBroj_1">St-732/2018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VENDO CREATIVA d.o.o. zastupanog po punomoćniku Martina Ružđak</izvorni_sadrzaj>
    <derivirana_varijabla naziv="DomainObject.Predmet.ProtustrankaFormated_1">  VENDO CREATIVA d.o.o. zastupanog po punomoćniku Martina Ružđak</derivirana_varijabla>
  </DomainObject.Predmet.ProtustrankaFormated>
  <DomainObject.Predmet.ProtustrankaFormatedOIB>
    <izvorni_sadrzaj>  VENDO CREATIVA d.o.o., OIB 17524273455 zastupanog po punomoćniku Martina Ružđak</izvorni_sadrzaj>
    <derivirana_varijabla naziv="DomainObject.Predmet.ProtustrankaFormatedOIB_1">  VENDO CREATIVA d.o.o., OIB 17524273455 zastupanog po punomoćniku Martina Ružđak</derivirana_varijabla>
  </DomainObject.Predmet.ProtustrankaFormatedOIB>
  <DomainObject.Predmet.ProtustrankaFormatedWithAdress>
    <izvorni_sadrzaj> VENDO CREATIVA d.o.o., Koledinečka 3, 10000 Zagreb zastupanog po punomoćniku Martina Ružđak</izvorni_sadrzaj>
    <derivirana_varijabla naziv="DomainObject.Predmet.ProtustrankaFormatedWithAdress_1"> VENDO CREATIVA d.o.o., Koledinečka 3, 10000 Zagreb zastupanog po punomoćniku Martina Ružđak</derivirana_varijabla>
  </DomainObject.Predmet.ProtustrankaFormatedWithAdress>
  <DomainObject.Predmet.ProtustrankaFormatedWithAdressOIB>
    <izvorni_sadrzaj> VENDO CREATIVA d.o.o., OIB 17524273455, Koledinečka 3, 10000 Zagreb zastupanog po punomoćniku Martina Ružđak</izvorni_sadrzaj>
    <derivirana_varijabla naziv="DomainObject.Predmet.ProtustrankaFormatedWithAdressOIB_1"> VENDO CREATIVA d.o.o., OIB 17524273455, Koledinečka 3, 10000 Zagreb zastupanog po punomoćniku Martina Ružđak</derivirana_varijabla>
  </DomainObject.Predmet.ProtustrankaFormatedWithAdressOIB>
  <DomainObject.Predmet.ProtustrankaWithAdress>
    <izvorni_sadrzaj>VENDO CREATIVA d.o.o. Koledinečka 3, 10000 Zagreb</izvorni_sadrzaj>
    <derivirana_varijabla naziv="DomainObject.Predmet.ProtustrankaWithAdress_1">VENDO CREATIVA d.o.o. Koledinečka 3, 10000 Zagreb</derivirana_varijabla>
  </DomainObject.Predmet.ProtustrankaWithAdress>
  <DomainObject.Predmet.ProtustrankaWithAdressOIB>
    <izvorni_sadrzaj>VENDO CREATIVA d.o.o., OIB 17524273455, Koledinečka 3, 10000 Zagreb</izvorni_sadrzaj>
    <derivirana_varijabla naziv="DomainObject.Predmet.ProtustrankaWithAdressOIB_1">VENDO CREATIVA d.o.o., OIB 17524273455, Koledinečka 3, 10000 Zagreb</derivirana_varijabla>
  </DomainObject.Predmet.ProtustrankaWithAdressOIB>
  <DomainObject.Predmet.ProtustrankaNazivFormated>
    <izvorni_sadrzaj>VENDO CREATIVA d.o.o.</izvorni_sadrzaj>
    <derivirana_varijabla naziv="DomainObject.Predmet.ProtustrankaNazivFormated_1">VENDO CREATIVA d.o.o.</derivirana_varijabla>
  </DomainObject.Predmet.ProtustrankaNazivFormated>
  <DomainObject.Predmet.ProtustrankaNazivFormatedOIB>
    <izvorni_sadrzaj>VENDO CREATIVA d.o.o., OIB 17524273455</izvorni_sadrzaj>
    <derivirana_varijabla naziv="DomainObject.Predmet.ProtustrankaNazivFormatedOIB_1">VENDO CREATIVA d.o.o., OIB 17524273455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VENDO CREATIVA d.o.o.</izvorni_sadrzaj>
    <derivirana_varijabla naziv="DomainObject.Predmet.StrankaFormated_1">  VENDO CREATIVA d.o.o.</derivirana_varijabla>
  </DomainObject.Predmet.StrankaFormated>
  <DomainObject.Predmet.StrankaFormatedOIB>
    <izvorni_sadrzaj>  VENDO CREATIVA d.o.o., OIB 17524273455</izvorni_sadrzaj>
    <derivirana_varijabla naziv="DomainObject.Predmet.StrankaFormatedOIB_1">  VENDO CREATIVA d.o.o., OIB 17524273455</derivirana_varijabla>
  </DomainObject.Predmet.StrankaFormatedOIB>
  <DomainObject.Predmet.StrankaFormatedWithAdress>
    <izvorni_sadrzaj> VENDO CREATIVA d.o.o., Koledinečka 3, 10000 Zagreb</izvorni_sadrzaj>
    <derivirana_varijabla naziv="DomainObject.Predmet.StrankaFormatedWithAdress_1"> VENDO CREATIVA d.o.o., Koledinečka 3, 10000 Zagreb</derivirana_varijabla>
  </DomainObject.Predmet.StrankaFormatedWithAdress>
  <DomainObject.Predmet.StrankaFormatedWithAdressOIB>
    <izvorni_sadrzaj> VENDO CREATIVA d.o.o., OIB 17524273455, Koledinečka 3, 10000 Zagreb</izvorni_sadrzaj>
    <derivirana_varijabla naziv="DomainObject.Predmet.StrankaFormatedWithAdressOIB_1"> VENDO CREATIVA d.o.o., OIB 17524273455, Koledinečka 3, 10000 Zagreb</derivirana_varijabla>
  </DomainObject.Predmet.StrankaFormatedWithAdressOIB>
  <DomainObject.Predmet.StrankaWithAdress>
    <izvorni_sadrzaj>VENDO CREATIVA d.o.o. Koledinečka 3,10000 Zagreb</izvorni_sadrzaj>
    <derivirana_varijabla naziv="DomainObject.Predmet.StrankaWithAdress_1">VENDO CREATIVA d.o.o. Koledinečka 3,10000 Zagreb</derivirana_varijabla>
  </DomainObject.Predmet.StrankaWithAdress>
  <DomainObject.Predmet.StrankaWithAdressOIB>
    <izvorni_sadrzaj>VENDO CREATIVA d.o.o., OIB 17524273455, Koledinečka 3,10000 Zagreb</izvorni_sadrzaj>
    <derivirana_varijabla naziv="DomainObject.Predmet.StrankaWithAdressOIB_1">VENDO CREATIVA d.o.o., OIB 17524273455, Koledinečka 3,10000 Zagreb</derivirana_varijabla>
  </DomainObject.Predmet.StrankaWithAdressOIB>
  <DomainObject.Predmet.StrankaNazivFormated>
    <izvorni_sadrzaj>VENDO CREATIVA d.o.o.</izvorni_sadrzaj>
    <derivirana_varijabla naziv="DomainObject.Predmet.StrankaNazivFormated_1">VENDO CREATIVA d.o.o.</derivirana_varijabla>
  </DomainObject.Predmet.StrankaNazivFormated>
  <DomainObject.Predmet.StrankaNazivFormatedOIB>
    <izvorni_sadrzaj>VENDO CREATIVA d.o.o., OIB 17524273455</izvorni_sadrzaj>
    <derivirana_varijabla naziv="DomainObject.Predmet.StrankaNazivFormatedOIB_1">VENDO CREATIVA d.o.o., OIB 17524273455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 - N. Dorić Hadžisejdić</izvorni_sadrzaj>
    <derivirana_varijabla naziv="DomainObject.Predmet.TrenutnaLokacijaSpisa.Naziv_1">89.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VENDO CREATIVA d.o.o.</item>
    </izvorni_sadrzaj>
    <derivirana_varijabla naziv="DomainObject.Predmet.StrankaListFormated_1">
      <item>VENDO CREATIVA d.o.o.</item>
    </derivirana_varijabla>
  </DomainObject.Predmet.StrankaListFormated>
  <DomainObject.Predmet.StrankaListFormatedOIB>
    <izvorni_sadrzaj>
      <item>VENDO CREATIVA d.o.o., OIB 17524273455</item>
    </izvorni_sadrzaj>
    <derivirana_varijabla naziv="DomainObject.Predmet.StrankaListFormatedOIB_1">
      <item>VENDO CREATIVA d.o.o., OIB 17524273455</item>
    </derivirana_varijabla>
  </DomainObject.Predmet.StrankaListFormatedOIB>
  <DomainObject.Predmet.StrankaListFormatedWithAdress>
    <izvorni_sadrzaj>
      <item>VENDO CREATIVA d.o.o., Koledinečka 3, 10000 Zagreb</item>
    </izvorni_sadrzaj>
    <derivirana_varijabla naziv="DomainObject.Predmet.StrankaListFormatedWithAdress_1">
      <item>VENDO CREATIVA d.o.o., Koledinečka 3, 10000 Zagreb</item>
    </derivirana_varijabla>
  </DomainObject.Predmet.StrankaListFormatedWithAdress>
  <DomainObject.Predmet.StrankaListFormatedWithAdressOIB>
    <izvorni_sadrzaj>
      <item>VENDO CREATIVA d.o.o., OIB 17524273455, Koledinečka 3, 10000 Zagreb</item>
    </izvorni_sadrzaj>
    <derivirana_varijabla naziv="DomainObject.Predmet.StrankaListFormatedWithAdressOIB_1">
      <item>VENDO CREATIVA d.o.o., OIB 17524273455, Koledinečka 3, 10000 Zagreb</item>
    </derivirana_varijabla>
  </DomainObject.Predmet.StrankaListFormatedWithAdressOIB>
  <DomainObject.Predmet.StrankaListNazivFormated>
    <izvorni_sadrzaj>
      <item>VENDO CREATIVA d.o.o.</item>
    </izvorni_sadrzaj>
    <derivirana_varijabla naziv="DomainObject.Predmet.StrankaListNazivFormated_1">
      <item>VENDO CREATIVA d.o.o.</item>
    </derivirana_varijabla>
  </DomainObject.Predmet.StrankaListNazivFormated>
  <DomainObject.Predmet.StrankaListNazivFormatedOIB>
    <izvorni_sadrzaj>
      <item>VENDO CREATIVA d.o.o., OIB 17524273455</item>
    </izvorni_sadrzaj>
    <derivirana_varijabla naziv="DomainObject.Predmet.StrankaListNazivFormatedOIB_1">
      <item>VENDO CREATIVA d.o.o., OIB 17524273455</item>
    </derivirana_varijabla>
  </DomainObject.Predmet.StrankaListNazivFormatedOIB>
  <DomainObject.Predmet.ProtuStrankaListFormated>
    <izvorni_sadrzaj>
      <item>VENDO CREATIVA d.o.o. zastupanog po punomoćniku Martina Ružđak</item>
    </izvorni_sadrzaj>
    <derivirana_varijabla naziv="DomainObject.Predmet.ProtuStrankaListFormated_1">
      <item>VENDO CREATIVA d.o.o. zastupanog po punomoćniku Martina Ružđak</item>
    </derivirana_varijabla>
  </DomainObject.Predmet.ProtuStrankaListFormated>
  <DomainObject.Predmet.ProtuStrankaListFormatedOIB>
    <izvorni_sadrzaj>
      <item>VENDO CREATIVA d.o.o., OIB 17524273455 zastupanog po punomoćniku Martina Ružđak</item>
    </izvorni_sadrzaj>
    <derivirana_varijabla naziv="DomainObject.Predmet.ProtuStrankaListFormatedOIB_1">
      <item>VENDO CREATIVA d.o.o., OIB 17524273455 zastupanog po punomoćniku Martina Ružđak</item>
    </derivirana_varijabla>
  </DomainObject.Predmet.ProtuStrankaListFormatedOIB>
  <DomainObject.Predmet.ProtuStrankaListFormatedWithAdress>
    <izvorni_sadrzaj>
      <item>VENDO CREATIVA d.o.o., Koledinečka 3, 10000 Zagreb zastupanog po punomoćniku Martina Ružđak</item>
    </izvorni_sadrzaj>
    <derivirana_varijabla naziv="DomainObject.Predmet.ProtuStrankaListFormatedWithAdress_1">
      <item>VENDO CREATIVA d.o.o., Koledinečka 3, 10000 Zagreb zastupanog po punomoćniku Martina Ružđak</item>
    </derivirana_varijabla>
  </DomainObject.Predmet.ProtuStrankaListFormatedWithAdress>
  <DomainObject.Predmet.ProtuStrankaListFormatedWithAdressOIB>
    <izvorni_sadrzaj>
      <item>VENDO CREATIVA d.o.o., OIB 17524273455, Koledinečka 3, 10000 Zagreb zastupanog po punomoćniku Martina Ružđak</item>
    </izvorni_sadrzaj>
    <derivirana_varijabla naziv="DomainObject.Predmet.ProtuStrankaListFormatedWithAdressOIB_1">
      <item>VENDO CREATIVA d.o.o., OIB 17524273455, Koledinečka 3, 10000 Zagreb zastupanog po punomoćniku Martina Ružđak</item>
    </derivirana_varijabla>
  </DomainObject.Predmet.ProtuStrankaListFormatedWithAdressOIB>
  <DomainObject.Predmet.ProtuStrankaListNazivFormated>
    <izvorni_sadrzaj>
      <item>VENDO CREATIVA d.o.o.</item>
    </izvorni_sadrzaj>
    <derivirana_varijabla naziv="DomainObject.Predmet.ProtuStrankaListNazivFormated_1">
      <item>VENDO CREATIVA d.o.o.</item>
    </derivirana_varijabla>
  </DomainObject.Predmet.ProtuStrankaListNazivFormated>
  <DomainObject.Predmet.ProtuStrankaListNazivFormatedOIB>
    <izvorni_sadrzaj>
      <item>VENDO CREATIVA d.o.o., OIB 17524273455</item>
    </izvorni_sadrzaj>
    <derivirana_varijabla naziv="DomainObject.Predmet.ProtuStrankaListNazivFormatedOIB_1">
      <item>VENDO CREATIVA d.o.o., OIB 17524273455</item>
    </derivirana_varijabla>
  </DomainObject.Predmet.ProtuStrankaListNazivFormatedOIB>
  <DomainObject.Predmet.OstaliListFormated>
    <izvorni_sadrzaj>
      <item>Martina Ružđak punomoćnik sudionika u postupku VENDO CREATIVA d.o.o.</item>
    </izvorni_sadrzaj>
    <derivirana_varijabla naziv="DomainObject.Predmet.OstaliListFormated_1">
      <item>Martina Ružđak punomoćnik sudionika u postupku VENDO CREATIVA d.o.o.</item>
    </derivirana_varijabla>
  </DomainObject.Predmet.OstaliListFormated>
  <DomainObject.Predmet.OstaliListFormatedOIB>
    <izvorni_sadrzaj>
      <item>Martina Ružđak, OIB 47250300549 punomoćnik sudionika u postupku VENDO CREATIVA d.o.o.</item>
    </izvorni_sadrzaj>
    <derivirana_varijabla naziv="DomainObject.Predmet.OstaliListFormatedOIB_1">
      <item>Martina Ružđak, OIB 47250300549 punomoćnik sudionika u postupku VENDO CREATIVA d.o.o.</item>
    </derivirana_varijabla>
  </DomainObject.Predmet.OstaliListFormatedOIB>
  <DomainObject.Predmet.OstaliListFormatedWithAdress>
    <izvorni_sadrzaj>
      <item>Martina Ružđak, Mandaličina Ulica 10 A, 10000 Zagreb punomoćnik sudionika u postupku VENDO CREATIVA d.o.o.</item>
    </izvorni_sadrzaj>
    <derivirana_varijabla naziv="DomainObject.Predmet.OstaliListFormatedWithAdress_1">
      <item>Martina Ružđak, Mandaličina Ulica 10 A, 10000 Zagreb punomoćnik sudionika u postupku VENDO CREATIVA d.o.o.</item>
    </derivirana_varijabla>
  </DomainObject.Predmet.OstaliListFormatedWithAdress>
  <DomainObject.Predmet.OstaliListFormatedWithAdressOIB>
    <izvorni_sadrzaj>
      <item>Martina Ružđak, OIB 47250300549, Mandaličina Ulica 10 A, 10000 Zagreb punomoćnik sudionika u postupku VENDO CREATIVA d.o.o.</item>
    </izvorni_sadrzaj>
    <derivirana_varijabla naziv="DomainObject.Predmet.OstaliListFormatedWithAdressOIB_1">
      <item>Martina Ružđak, OIB 47250300549, Mandaličina Ulica 10 A, 10000 Zagreb punomoćnik sudionika u postupku VENDO CREATIVA d.o.o.</item>
    </derivirana_varijabla>
  </DomainObject.Predmet.OstaliListFormatedWithAdressOIB>
  <DomainObject.Predmet.OstaliListNazivFormated>
    <izvorni_sadrzaj>
      <item>Martina Ružđak</item>
    </izvorni_sadrzaj>
    <derivirana_varijabla naziv="DomainObject.Predmet.OstaliListNazivFormated_1">
      <item>Martina Ružđak</item>
    </derivirana_varijabla>
  </DomainObject.Predmet.OstaliListNazivFormated>
  <DomainObject.Predmet.OstaliListNazivFormatedOIB>
    <izvorni_sadrzaj>
      <item>Martina Ružđak, OIB 47250300549</item>
    </izvorni_sadrzaj>
    <derivirana_varijabla naziv="DomainObject.Predmet.OstaliListNazivFormatedOIB_1">
      <item>Martina Ružđak, OIB 47250300549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ožujka 2018.</izvorni_sadrzaj>
    <derivirana_varijabla naziv="DomainObject.Datum_1">29. ožujka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VENDO CREATIVA d.o.o.</izvorni_sadrzaj>
    <derivirana_varijabla naziv="DomainObject.Predmet.StrankaIDrugi_1">VENDO CREATIVA d.o.o.</derivirana_varijabla>
  </DomainObject.Predmet.StrankaIDrugi>
  <DomainObject.Predmet.ProtustrankaIDrugi>
    <izvorni_sadrzaj>VENDO CREATIVA d.o.o.</izvorni_sadrzaj>
    <derivirana_varijabla naziv="DomainObject.Predmet.ProtustrankaIDrugi_1">VENDO CREATIVA d.o.o.</derivirana_varijabla>
  </DomainObject.Predmet.ProtustrankaIDrugi>
  <DomainObject.Predmet.StrankaIDrugiAdressOIB>
    <izvorni_sadrzaj>VENDO CREATIVA d.o.o., OIB 17524273455, Koledinečka 3, 10000 Zagreb</izvorni_sadrzaj>
    <derivirana_varijabla naziv="DomainObject.Predmet.StrankaIDrugiAdressOIB_1">VENDO CREATIVA d.o.o., OIB 17524273455, Koledinečka 3, 10000 Zagreb</derivirana_varijabla>
  </DomainObject.Predmet.StrankaIDrugiAdressOIB>
  <DomainObject.Predmet.ProtustrankaIDrugiAdressOIB>
    <izvorni_sadrzaj>VENDO CREATIVA d.o.o., OIB 17524273455, Koledinečka 3, 10000 Zagreb</izvorni_sadrzaj>
    <derivirana_varijabla naziv="DomainObject.Predmet.ProtustrankaIDrugiAdressOIB_1">VENDO CREATIVA d.o.o., OIB 17524273455, Koledinečka 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VENDO CREATIVA d.o.o.</item>
      <item>VENDO CREATIVA d.o.o.</item>
      <item>Martina Ružđak</item>
    </izvorni_sadrzaj>
    <derivirana_varijabla naziv="DomainObject.Predmet.SudioniciListNaziv_1">
      <item>VENDO CREATIVA d.o.o.</item>
      <item>VENDO CREATIVA d.o.o.</item>
      <item>Martina Ružđak</item>
    </derivirana_varijabla>
  </DomainObject.Predmet.SudioniciListNaziv>
  <DomainObject.Predmet.SudioniciListAdressOIB>
    <izvorni_sadrzaj>
      <item>VENDO CREATIVA d.o.o., OIB 17524273455, Koledinečka 3,10000 Zagreb</item>
      <item>VENDO CREATIVA d.o.o., OIB 17524273455, Koledinečka 3,10000 Zagreb</item>
      <item>Martina Ružđak, OIB 47250300549, Mandaličina Ulica 10 A,10000 Zagreb</item>
    </izvorni_sadrzaj>
    <derivirana_varijabla naziv="DomainObject.Predmet.SudioniciListAdressOIB_1">
      <item>VENDO CREATIVA d.o.o., OIB 17524273455, Koledinečka 3,10000 Zagreb</item>
      <item>VENDO CREATIVA d.o.o., OIB 17524273455, Koledinečka 3,10000 Zagreb</item>
      <item>Martina Ružđak, OIB 47250300549, Mandaličina Ulica 10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17524273455</item>
      <item>, OIB 17524273455</item>
      <item>, OIB 47250300549</item>
    </izvorni_sadrzaj>
    <derivirana_varijabla naziv="DomainObject.Predmet.SudioniciListNazivOIB_1">
      <item>, OIB 17524273455</item>
      <item>, OIB 17524273455</item>
      <item>, OIB 47250300549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A52E56C-98C8-4F6A-A6E6-7F258D4AE8B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438</properties:Words>
  <properties:Characters>2333</properties:Characters>
  <properties:Lines>63</properties:Lines>
  <properties:Paragraphs>23</properties:Paragraphs>
  <properties:TotalTime>725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2883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2016-02-25T12:35:00Z</dcterms:created>
  <dc:creator>nribaric</dc:creator>
  <cp:lastModifiedBy>Valentina Gabud</cp:lastModifiedBy>
  <cp:lastPrinted>2018-03-29T10:58:00Z</cp:lastPrinted>
  <dcterms:modified xmlns:xsi="http://www.w3.org/2001/XMLSchema-instance" xsi:type="dcterms:W3CDTF">2018-03-29T10:58:00Z</dcterms:modified>
  <cp:revision>26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 zahtjev/prijedlog (1. rješenje - odbačaj prijedloga za otvaranje predstečanjog postupka- novi SZ-blokada preko 60 dana.docx)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