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4B6879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40371" w14:paraId="597D86C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4037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40371" w14:paraId="3FA8339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4037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40371" w14:paraId="32D11E7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4037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40371">
            <w:rPr>
              <w:rStyle w:val="eSPISCCParagraphDefaultFont"/>
              <w:rFonts w:eastAsiaTheme="minorHAnsi"/>
            </w:rPr>
            <w:t>Zagreb</w:t>
          </w:r>
        </w:sdtContent>
      </w:sdt>
      <w:r w:rsidR="001349C2">
        <w:t xml:space="preserve"> </w:t>
      </w:r>
    </w:p>
    <w:p w:rsidR="000E43A6" w:rsidP="001349C2" w:rsidRDefault="000E43A6" w14:paraId="1B8BCFC5" w14:textId="77777777">
      <w:pPr>
        <w:spacing w:after="0"/>
      </w:pPr>
    </w:p>
    <w:p w:rsidR="000E43A6" w:rsidP="001349C2" w:rsidRDefault="000E43A6" w14:paraId="5DAE860A" w14:textId="77777777">
      <w:pPr>
        <w:spacing w:after="0"/>
      </w:pPr>
    </w:p>
    <w:p w:rsidR="000E43A6" w:rsidP="001349C2" w:rsidRDefault="000E43A6" w14:paraId="0B5926CC" w14:textId="77777777">
      <w:pPr>
        <w:spacing w:after="0"/>
      </w:pPr>
    </w:p>
    <w:p w:rsidR="000E43A6" w:rsidP="001349C2" w:rsidRDefault="000E43A6" w14:paraId="76320891" w14:textId="77777777">
      <w:pPr>
        <w:spacing w:after="0"/>
      </w:pPr>
    </w:p>
    <w:p w:rsidR="000E43A6" w:rsidP="00610735" w:rsidRDefault="000E43A6" w14:paraId="787FA62C" w14:textId="77777777">
      <w:pPr>
        <w:spacing w:after="0"/>
      </w:pPr>
    </w:p>
    <w:p w:rsidRPr="00176071" w:rsidR="00176071" w:rsidP="00610735" w:rsidRDefault="000E43A6" w14:paraId="5416DDC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40371" w:rsidR="00C40371">
            <w:rPr>
              <w:rStyle w:val="eSPISCCParagraphDefaultFont"/>
              <w:rFonts w:eastAsiaTheme="minorHAnsi"/>
            </w:rPr>
            <w:t>Pp-7053/2024</w:t>
          </w:r>
        </w:sdtContent>
      </w:sdt>
      <w:r w:rsidR="00176071">
        <w:t xml:space="preserve">                                                        </w:t>
      </w:r>
    </w:p>
    <w:p w:rsidRPr="0041581F" w:rsidR="0041581F" w:rsidP="000F1677" w:rsidRDefault="00610735" w14:paraId="0C479FA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40371" w:rsidR="00C40371">
            <w:rPr>
              <w:rStyle w:val="eSPISCCParagraphDefaultFont"/>
              <w:rFonts w:eastAsiaTheme="minorHAnsi"/>
            </w:rPr>
            <w:t>Dario Kutle i dr.</w:t>
          </w:r>
        </w:sdtContent>
      </w:sdt>
      <w:r w:rsidR="003A5A69">
        <w:t xml:space="preserve"> </w:t>
      </w:r>
    </w:p>
    <w:p w:rsidRPr="00610735" w:rsidR="00176071" w:rsidP="000F1677" w:rsidRDefault="00176071" w14:paraId="32C544A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40371" w:rsidR="00C40371">
            <w:rPr>
              <w:rStyle w:val="eSPISCCParagraphDefaultFont"/>
              <w:rFonts w:eastAsiaTheme="minorHAnsi"/>
            </w:rPr>
            <w:t>članka 13. stavka 1., članka 13. stavka 1., 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61DE14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54E88DB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891A2C2"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C40371" w14:paraId="4358B49E"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C40371">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3D15D7FB" w14:textId="77777777">
      <w:pPr>
        <w:keepNext/>
        <w:spacing w:after="0"/>
        <w:jc w:val="center"/>
        <w:rPr>
          <w:b/>
          <w:caps/>
          <w:spacing w:val="100"/>
        </w:rPr>
      </w:pPr>
    </w:p>
    <w:p w:rsidR="00D7095E" w:rsidP="00D7095E" w:rsidRDefault="00D7095E" w14:paraId="0A0B9613" w14:textId="77777777">
      <w:pPr>
        <w:keepNext/>
        <w:spacing w:after="0"/>
        <w:jc w:val="center"/>
        <w:rPr>
          <w:b/>
          <w:caps/>
          <w:spacing w:val="100"/>
        </w:rPr>
      </w:pPr>
    </w:p>
    <w:p w:rsidR="00176071" w:rsidP="00D7095E" w:rsidRDefault="00176071" w14:paraId="7988FAD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70CF7AF" w14:textId="77777777">
      <w:pPr>
        <w:keepNext/>
        <w:spacing w:after="0"/>
        <w:jc w:val="center"/>
        <w:rPr>
          <w:b/>
          <w:caps/>
          <w:spacing w:val="100"/>
        </w:rPr>
      </w:pPr>
    </w:p>
    <w:p w:rsidRPr="000F1677" w:rsidR="000F1677" w:rsidP="000F1677" w:rsidRDefault="000F1677" w14:paraId="6786B0BD"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40371" w:rsidR="00C40371">
            <w:rPr>
              <w:rStyle w:val="eSPISCCParagraphDefaultFont"/>
              <w:rFonts w:eastAsiaTheme="minorHAnsi"/>
            </w:rPr>
            <w:t>Dinko Karlović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40371" w:rsidR="00C40371">
            <w:rPr>
              <w:rStyle w:val="eSPISCCParagraphDefaultFont"/>
              <w:rFonts w:eastAsiaTheme="minorHAnsi"/>
            </w:rPr>
            <w:t>13.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40371" w:rsidR="00C40371">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40371" w:rsidR="00C40371">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40371" w:rsidR="00C40371">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40371" w:rsidR="00C40371">
            <w:rPr>
              <w:rStyle w:val="eSPISCCParagraphDefaultFont"/>
              <w:rFonts w:eastAsiaTheme="minorHAnsi"/>
            </w:rPr>
            <w:t>325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40371" w:rsidR="00C40371">
            <w:rPr>
              <w:rStyle w:val="eSPISCCParagraphDefaultFont"/>
              <w:rFonts w:eastAsiaTheme="minorHAnsi"/>
            </w:rPr>
            <w:t>članka 13. stavka 1., 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C40371" w:rsidR="00C40371">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5373D65"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233B1366"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C40371" w:rsidR="00C40371">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C640360"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13E2531E"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C9B662F"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20AC136F"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047254A2" w14:textId="77777777">
      <w:pPr>
        <w:spacing w:after="0"/>
      </w:pPr>
    </w:p>
    <w:p w:rsidRPr="0041581F" w:rsidR="0041581F" w:rsidP="00A70E0A" w:rsidRDefault="0041581F" w14:paraId="31256D05"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40371" w:rsidR="00C4037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40371" w:rsidR="00C40371">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03D42C11"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C40371" w14:paraId="7DAB341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40371">
            <w:rPr>
              <w:rStyle w:val="eSPISCCParagraphDefaultFont"/>
              <w:rFonts w:eastAsiaTheme="minorHAnsi"/>
            </w:rPr>
            <w:t>Zrinjka Matijević</w:t>
          </w:r>
        </w:sdtContent>
      </w:sdt>
    </w:p>
    <w:p w:rsidRPr="0041581F" w:rsidR="006F62A9" w:rsidP="006F62A9" w:rsidRDefault="006F62A9" w14:paraId="2BF9F467" w14:textId="77777777">
      <w:pPr>
        <w:keepNext/>
        <w:spacing w:after="0"/>
        <w:contextualSpacing/>
        <w:rPr>
          <w:rFonts w:cs="Times New Roman"/>
          <w:noProof/>
        </w:rPr>
      </w:pPr>
    </w:p>
    <w:p w:rsidRPr="0041581F" w:rsidR="00176071" w:rsidP="000F1677" w:rsidRDefault="006F62A9" w14:paraId="2F21E71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3A1557E0" w14:textId="77777777">
      <w:r>
        <w:separator/>
      </w:r>
    </w:p>
  </w:endnote>
  <w:endnote w:type="continuationSeparator" w:id="0">
    <w:p w:rsidR="008D1415" w:rsidP="00537B78" w:rsidRDefault="008D1415" w14:paraId="21F3131F"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7E9B774"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C2FB9F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57EA9E20" w14:textId="77777777">
      <w:r>
        <w:separator/>
      </w:r>
    </w:p>
  </w:footnote>
  <w:footnote w:type="continuationSeparator" w:id="0">
    <w:p w:rsidR="008D1415" w:rsidP="00537B78" w:rsidRDefault="008D1415" w14:paraId="2F7CDEE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21E510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40371" w:rsidR="00C40371">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40371" w:rsidR="00C40371">
          <w:rPr>
            <w:rStyle w:val="eSPISCCParagraphDefaultFont"/>
          </w:rPr>
          <w:t>Pp-7053/2024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5C6D"/>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0371"/>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41D9"/>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7C38D86"/>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1D2FD5"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1D2FD5"/>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 w:val="00FE41D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Slavonski Brod</izvorni_sadrzaj>
    <derivirana_varijabla naziv="DomainObject.UcesnikSudskeRadnje.Adresa.Naselje_1">Slavonski Brod</derivirana_varijabla>
  </DomainObject.UcesnikSudskeRadnje.Adresa.Naselje>
  <DomainObject.UcesnikSudskeRadnje.Adresa.PostBroj>
    <izvorni_sadrzaj>35000</izvorni_sadrzaj>
    <derivirana_varijabla naziv="DomainObject.UcesnikSudskeRadnje.Adresa.PostBroj_1">35000</derivirana_varijabla>
  </DomainObject.UcesnikSudskeRadnje.Adresa.PostBroj>
  <DomainObject.UcesnikSudskeRadnje.Adresa.UlicaIKBR>
    <izvorni_sadrzaj>30. Svibnja 1990. 129</izvorni_sadrzaj>
    <derivirana_varijabla naziv="DomainObject.UcesnikSudskeRadnje.Adresa.UlicaIKBR_1">30. Svibnja 1990. 129</derivirana_varijabla>
  </DomainObject.UcesnikSudskeRadnje.Adresa.UlicaIKBR>
  <DomainObject.UcesnikSudskeRadnje.Naziv>
    <izvorni_sadrzaj>Dinko Karlović</izvorni_sadrzaj>
    <derivirana_varijabla naziv="DomainObject.UcesnikSudskeRadnje.Naziv_1">Dinko Karlović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listopada 2026.</izvorni_sadrzaj>
    <derivirana_varijabla naziv="DomainObject.UcesnikSudskeRadnje.SudskaRadnja.PlaniraniZavrsetakDatum_1">13. listopada 2026.</derivirana_varijabla>
  </DomainObject.UcesnikSudskeRadnje.SudskaRadnja.PlaniraniZavrsetakDatum>
  <DomainObject.UcesnikSudskeRadnje.SudskaRadnja.PlaniraniPocetakDatum>
    <izvorni_sadrzaj>13. listopada 2026.</izvorni_sadrzaj>
    <derivirana_varijabla naziv="DomainObject.UcesnikSudskeRadnje.SudskaRadnja.PlaniraniPocetakDatum_1">13.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7053</izvorni_sadrzaj>
    <derivirana_varijabla naziv="DomainObject.Predmet.Broj_1">7053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travnja 2024.</izvorni_sadrzaj>
    <derivirana_varijabla naziv="DomainObject.Predmet.DatumIzradeOptuznogAkta_1">6. travnja 2024.</derivirana_varijabla>
  </DomainObject.Predmet.DatumIzradeOptuznogAkta>
  <DomainObject.Predmet.DatumIzradeOptuznogAktaFormated>
    <izvorni_sadrzaj>6.4.2024.</izvorni_sadrzaj>
    <derivirana_varijabla naziv="DomainObject.Predmet.DatumIzradeOptuznogAktaFormated_1">6.4.2024.</derivirana_varijabla>
  </DomainObject.Predmet.DatumIzradeOptuznogAktaFormated>
  <DomainObject.Predmet.DatumOsnivanja>
    <izvorni_sadrzaj>10. lipnja 2024.</izvorni_sadrzaj>
    <derivirana_varijabla naziv="DomainObject.Predmet.DatumOsnivanja_1">10. lipnja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lipnja 2024.</izvorni_sadrzaj>
    <derivirana_varijabla naziv="DomainObject.Predmet.DatumPrimitkaOptuznogAkta_1">10. lipnja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kolovoza 1996.</izvorni_sadrzaj>
    <derivirana_varijabla naziv="DomainObject.Predmet.OkrivljenikFizickaOsoba.DatumRodjenja_1">21. kolovoza 1996.</derivirana_varijabla>
  </DomainObject.Predmet.OkrivljenikFizickaOsoba.DatumRodjenja>
  <DomainObject.Predmet.OkrivljenikFizickaOsoba.DatumRodjenjaFormated>
    <izvorni_sadrzaj>21.8.1996.</izvorni_sadrzaj>
    <derivirana_varijabla naziv="DomainObject.Predmet.OkrivljenikFizickaOsoba.DatumRodjenjaFormated_1">21.8.1996.</derivirana_varijabla>
  </DomainObject.Predmet.OkrivljenikFizickaOsoba.DatumRodjenjaFormated>
  <DomainObject.Predmet.OkrivljenikFizickaOsoba.Ime>
    <izvorni_sadrzaj>Hana</izvorni_sadrzaj>
    <derivirana_varijabla naziv="DomainObject.Predmet.OkrivljenikFizickaOsoba.Ime_1">Hana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Hana Karlović</izvorni_sadrzaj>
    <derivirana_varijabla naziv="DomainObject.Predmet.OkrivljenikFizickaOsoba.Naziv_1">Hana Karlović</derivirana_varijabla>
  </DomainObject.Predmet.OkrivljenikFizickaOsoba.Naziv>
  <DomainObject.Predmet.OkrivljenikFizickaOsoba.Prezime>
    <izvorni_sadrzaj>Karlović</izvorni_sadrzaj>
    <derivirana_varijabla naziv="DomainObject.Predmet.OkrivljenikFizickaOsoba.Prezime_1">Karlović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14545128111</izvorni_sadrzaj>
    <derivirana_varijabla naziv="DomainObject.Predmet.OkrivljenikFizickaOsoba.Oib_1">14545128111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Pp-7053/2024</izvorni_sadrzaj>
    <derivirana_varijabla naziv="DomainObject.Predmet.OznakaBroj_1">Pp-7053/2024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Dario Kutle zastupanog po punomoćniku odvjetnik Rafael Krešić; Dinko Karlović zastupanog po punomoćniku Hrvoje Kuprešak; Hana Karlović zastupane po punomoćniku Hrvoje Kuprešak</izvorni_sadrzaj>
    <derivirana_varijabla naziv="DomainObject.Predmet.ProtustrankaFormated_1">  Dario Kutle zastupanog po punomoćniku odvjetnik Rafael Krešić; Dinko Karlović zastupanog po punomoćniku Hrvoje Kuprešak; Hana Karlović zastupane po punomoćniku Hrvoje Kuprešak</derivirana_varijabla>
  </DomainObject.Predmet.ProtustrankaFormated>
  <DomainObject.Predmet.ProtustrankaFormatedOIB>
    <izvorni_sadrzaj>  Dario Kutle, OIB 25990155956 zastupanog po punomoćniku odvjetnik Rafael Krešić; Dinko Karlović, OIB 09017872045 zastupanog po punomoćniku Hrvoje Kuprešak; Hana Karlović, OIB 14545128111 zastupane po punomoćniku Hrvoje Kuprešak</izvorni_sadrzaj>
    <derivirana_varijabla naziv="DomainObject.Predmet.ProtustrankaFormatedOIB_1">  Dario Kutle, OIB 25990155956 zastupanog po punomoćniku odvjetnik Rafael Krešić; Dinko Karlović, OIB 09017872045 zastupanog po punomoćniku Hrvoje Kuprešak; Hana Karlović, OIB 14545128111 zastupane po punomoćniku Hrvoje Kuprešak</derivirana_varijabla>
  </DomainObject.Predmet.ProtustrankaFormatedOIB>
  <DomainObject.Predmet.ProtustrankaFormatedWithAdress>
    <izvorni_sadrzaj>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izvorni_sadrzaj>
    <derivirana_varijabla naziv="DomainObject.Predmet.ProtustrankaFormatedWithAdress_1"> Dario Kutle, Gramača 1a, 10000 Zagreb zastupanog po punomoćniku odvjetnik Rafael Krešić; Dinko Karlović, 30. Svibnja 1990. 129, 35000 Slavonski Brod zastupanog po punomoćniku Hrvoje Kuprešak; Hana Karlović, Kraljice Jelene 77, 35000 Slavonski Brod zastupane po punomoćniku Hrvoje Kuprešak</derivirana_varijabla>
  </DomainObject.Predmet.ProtustrankaFormatedWithAdress>
  <DomainObject.Predmet.ProtustrankaFormatedWithAdressOIB>
    <izvorni_sadrzaj>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izvorni_sadrzaj>
    <derivirana_varijabla naziv="DomainObject.Predmet.ProtustrankaFormatedWithAdressOIB_1"> Dario Kutle, OIB 25990155956, Gramača 1a, 10000 Zagreb zastupanog po punomoćniku odvjetnik Rafael Krešić; Dinko Karlović, OIB 09017872045, 30. Svibnja 1990. 129, 35000 Slavonski Brod zastupanog po punomoćniku Hrvoje Kuprešak; Hana Karlović, OIB 14545128111, Kraljice Jelene 77, 35000 Slavonski Brod zastupane po punomoćniku Hrvoje Kuprešak</derivirana_varijabla>
  </DomainObject.Predmet.ProtustrankaFormatedWithAdressOIB>
  <DomainObject.Predmet.ProtustrankaWithAdress>
    <izvorni_sadrzaj>Dario Kutle Gramača 1a, 10000 Zagreb, Dinko Karlović 30. Svibnja 1990. 129, 35000 Slavonski Brod, Hana Karlović Kraljice Jelene 77, 35000 Slavonski Brod</izvorni_sadrzaj>
    <derivirana_varijabla naziv="DomainObject.Predmet.ProtustrankaWithAdress_1">Dario Kutle Gramača 1a, 10000 Zagreb, Dinko Karlović 30. Svibnja 1990. 129, 35000 Slavonski Brod, Hana Karlović Kraljice Jelene 77, 35000 Slavonski Brod</derivirana_varijabla>
  </DomainObject.Predmet.ProtustrankaWithAdress>
  <DomainObject.Predmet.ProtustrankaWithAdressOIB>
    <izvorni_sadrzaj>Dario Kutle, OIB 25990155956, Gramača 1a, 10000 Zagreb, Dinko Karlović, OIB 09017872045, 30. Svibnja 1990. 129, 35000 Slavonski Brod, Hana Karlović, OIB 14545128111, Kraljice Jelene 77, 35000 Slavonski Brod</izvorni_sadrzaj>
    <derivirana_varijabla naziv="DomainObject.Predmet.ProtustrankaWithAdressOIB_1">Dario Kutle, OIB 25990155956, Gramača 1a, 10000 Zagreb, Dinko Karlović, OIB 09017872045, 30. Svibnja 1990. 129, 35000 Slavonski Brod, Hana Karlović, OIB 14545128111, Kraljice Jelene 77, 35000 Slavonski Brod</derivirana_varijabla>
  </DomainObject.Predmet.ProtustrankaWithAdressOIB>
  <DomainObject.Predmet.ProtustrankaNazivFormated>
    <izvorni_sadrzaj>Dario Kutle,Dinko Karlović,Hana Karlović</izvorni_sadrzaj>
    <derivirana_varijabla naziv="DomainObject.Predmet.ProtustrankaNazivFormated_1">Dario Kutle,Dinko Karlović,Hana Karlović</derivirana_varijabla>
    <derivirana_varijabla naziv="Padez">Dario Kutle,Dinko Karlović,Hana Karlović</derivirana_varijabla>
  </DomainObject.Predmet.ProtustrankaNazivFormated>
  <DomainObject.Predmet.ProtustrankaNazivFormatedOIB>
    <izvorni_sadrzaj>Dario Kutle, OIB 25990155956,Dinko Karlović, OIB 09017872045,Hana Karlović, OIB 14545128111</izvorni_sadrzaj>
    <derivirana_varijabla naziv="DomainObject.Predmet.ProtustrankaNazivFormatedOIB_1">Dario Kutle, OIB 25990155956,Dinko Karlović, OIB 09017872045,Hana Karlović, OIB 14545128111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Dario Kutle zastupanog po punomoćniku odvjetnik Rafael Krešić</item>
      <item>Dinko Karlović zastupanog po punomoćniku Hrvoje Kuprešak</item>
      <item>Hana Karlović zastupane po punomoćniku Hrvoje Kuprešak</item>
    </izvorni_sadrzaj>
    <derivirana_varijabla naziv="DomainObject.Predmet.ProtuStrankaListFormated_1">
      <item>Dario Kutle zastupanog po punomoćniku odvjetnik Rafael Krešić</item>
      <item>Dinko Karlović zastupanog po punomoćniku Hrvoje Kuprešak</item>
      <item>Hana Karlović zastupane po punomoćniku Hrvoje Kuprešak</item>
    </derivirana_varijabla>
  </DomainObject.Predmet.ProtuStrankaListFormated>
  <DomainObject.Predmet.ProtuStrankaListFormatedOIB>
    <izvorni_sadrzaj>
      <item>Dario Kutle, OIB 25990155956 zastupanog po punomoćniku odvjetnik Rafael Krešić</item>
      <item>Dinko Karlović, OIB 09017872045 zastupanog po punomoćniku Hrvoje Kuprešak</item>
      <item>Hana Karlović, OIB 14545128111 zastupane po punomoćniku Hrvoje Kuprešak</item>
    </izvorni_sadrzaj>
    <derivirana_varijabla naziv="DomainObject.Predmet.ProtuStrankaListFormatedOIB_1">
      <item>Dario Kutle, OIB 25990155956 zastupanog po punomoćniku odvjetnik Rafael Krešić</item>
      <item>Dinko Karlović, OIB 09017872045 zastupanog po punomoćniku Hrvoje Kuprešak</item>
      <item>Hana Karlović, OIB 14545128111 zastupane po punomoćniku Hrvoje Kuprešak</item>
    </derivirana_varijabla>
  </DomainObject.Predmet.ProtuStrankaListFormatedOIB>
  <DomainObject.Predmet.ProtuStrankaListFormatedWithAdress>
    <izvorni_sadrzaj>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izvorni_sadrzaj>
    <derivirana_varijabla naziv="DomainObject.Predmet.ProtuStrankaListFormatedWithAdress_1">
      <item>Dario Kutle, Gramača 1a, 10000 Zagreb zastupanog po punomoćniku odvjetnik Rafael Krešić</item>
      <item>Dinko Karlović, 30. Svibnja 1990. 129, 35000 Slavonski Brod zastupanog po punomoćniku Hrvoje Kuprešak</item>
      <item>Hana Karlović, Kraljice Jelene 77, 35000 Slavonski Brod zastupane po punomoćniku Hrvoje Kuprešak</item>
    </derivirana_varijabla>
  </DomainObject.Predmet.ProtuStrankaListFormatedWithAdress>
  <DomainObject.Predmet.ProtuStrankaListFormatedWithAdressOIB>
    <izvorni_sadrzaj>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izvorni_sadrzaj>
    <derivirana_varijabla naziv="DomainObject.Predmet.ProtuStrankaListFormatedWithAdressOIB_1">
      <item>Dario Kutle, OIB 25990155956, Gramača 1a, 10000 Zagreb zastupanog po punomoćniku odvjetnik Rafael Krešić</item>
      <item>Dinko Karlović, OIB 09017872045, 30. Svibnja 1990. 129, 35000 Slavonski Brod zastupanog po punomoćniku Hrvoje Kuprešak</item>
      <item>Hana Karlović, OIB 14545128111, Kraljice Jelene 77, 35000 Slavonski Brod zastupane po punomoćniku Hrvoje Kuprešak</item>
    </derivirana_varijabla>
  </DomainObject.Predmet.ProtuStrankaListFormatedWithAdressOIB>
  <DomainObject.Predmet.ProtuStrankaListNazivFormated>
    <izvorni_sadrzaj>
      <item>Dario Kutle</item>
      <item>Dinko Karlović</item>
      <item>Hana Karlović</item>
    </izvorni_sadrzaj>
    <derivirana_varijabla naziv="DomainObject.Predmet.ProtuStrankaListNazivFormated_1">
      <item>Dario Kutle</item>
      <item>Dinko Karlović</item>
      <item>Hana Karlović</item>
    </derivirana_varijabla>
  </DomainObject.Predmet.ProtuStrankaListNazivFormated>
  <DomainObject.Predmet.ProtuStrankaListNazivFormatedOIB>
    <izvorni_sadrzaj>
      <item>Dario Kutle, OIB 25990155956</item>
      <item>Dinko Karlović, OIB 09017872045</item>
      <item>Hana Karlović, OIB 14545128111</item>
    </izvorni_sadrzaj>
    <derivirana_varijabla naziv="DomainObject.Predmet.ProtuStrankaListNazivFormatedOIB_1">
      <item>Dario Kutle, OIB 25990155956</item>
      <item>Dinko Karlović, OIB 09017872045</item>
      <item>Hana Karlović, OIB 14545128111</item>
    </derivirana_varijabla>
  </DomainObject.Predmet.ProtuStrankaListNazivFormatedOIB>
  <DomainObject.Predmet.OstaliListFormated>
    <izvorni_sadrzaj>
      <item>Hrvoje Kuprešak punomoćnik sudionika u postupku Dinko Karlović; Hana Karlović</item>
      <item>Ankica Perić Oreč</item>
      <item>odvjetnik Rafael Krešić punomoćnik sudionika u postupku Dario Kutle</item>
    </izvorni_sadrzaj>
    <derivirana_varijabla naziv="DomainObject.Predmet.OstaliListFormated_1">
      <item>Hrvoje Kuprešak punomoćnik sudionika u postupku Dinko Karlović; Hana Karlović</item>
      <item>Ankica Perić Oreč</item>
      <item>odvjetnik Rafael Krešić punomoćnik sudionika u postupku Dario Kutle</item>
    </derivirana_varijabla>
    <derivirana_varijabla naziv="DrugaOsoba">
      <item>Hrvoje Kuprešak punomoćnik sudionika u postupku Dinko Karlović; Hana Karlović</item>
      <item>Ankica Perić Oreč</item>
      <item>odvjetnik Rafael Krešić punomoćnik sudionika u postupku Dario Kutle</item>
    </derivirana_varijabla>
  </DomainObject.Predmet.OstaliListFormated>
  <DomainObject.Predmet.OstaliListFormatedOIB>
    <izvorni_sadrzaj>
      <item>Hrvoje Kuprešak, OIB 80356918748 punomoćnik sudionika u postupku Dinko Karlović; Hana Karlović</item>
      <item>Ankica Perić Oreč, OIB 29070853452</item>
      <item>odvjetnik Rafael Krešić punomoćnik sudionika u postupku Dario Kutle</item>
    </izvorni_sadrzaj>
    <derivirana_varijabla naziv="DomainObject.Predmet.OstaliListFormatedOIB_1">
      <item>Hrvoje Kuprešak, OIB 80356918748 punomoćnik sudionika u postupku Dinko Karlović; Hana Karlović</item>
      <item>Ankica Perić Oreč, OIB 29070853452</item>
      <item>odvjetnik Rafael Krešić punomoćnik sudionika u postupku Dario Kutle</item>
    </derivirana_varijabla>
  </DomainObject.Predmet.OstaliListFormatedOIB>
  <DomainObject.Predmet.OstaliListFormatedWithAdress>
    <izvorni_sadrzaj>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izvorni_sadrzaj>
    <derivirana_varijabla naziv="DomainObject.Predmet.OstaliListFormatedWithAdress_1">
      <item>Hrvoje Kuprešak, Meštrovićev trg 2, 10000 Zagreb punomoćnik sudionika u postupku Dinko Karlović; Hana Karlović</item>
      <item>Ankica Perić Oreč, Šamačka Ulica 34, 10000 Zagreb</item>
      <item>odvjetnik Rafael Krešić, Vlaška 70 B, 10000 Zagreb punomoćnik sudionika u postupku Dario Kutle</item>
    </derivirana_varijabla>
  </DomainObject.Predmet.OstaliListFormatedWithAdress>
  <DomainObject.Predmet.OstaliListFormatedWithAdressOIB>
    <izvorni_sadrzaj>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izvorni_sadrzaj>
    <derivirana_varijabla naziv="DomainObject.Predmet.OstaliListFormatedWithAdressOIB_1">
      <item>Hrvoje Kuprešak, OIB 80356918748, Meštrovićev trg 2, 10000 Zagreb punomoćnik sudionika u postupku Dinko Karlović; Hana Karlović</item>
      <item>Ankica Perić Oreč, OIB 29070853452, Šamačka Ulica 34, 10000 Zagreb</item>
      <item>odvjetnik Rafael Krešić, Vlaška 70 B, 10000 Zagreb punomoćnik sudionika u postupku Dario Kutle</item>
    </derivirana_varijabla>
  </DomainObject.Predmet.OstaliListFormatedWithAdressOIB>
  <DomainObject.Predmet.OstaliListNazivFormated>
    <izvorni_sadrzaj>
      <item>Hrvoje Kuprešak</item>
      <item>Ankica Perić Oreč</item>
      <item>odvjetnik Rafael Krešić</item>
    </izvorni_sadrzaj>
    <derivirana_varijabla naziv="DomainObject.Predmet.OstaliListNazivFormated_1">
      <item>Hrvoje Kuprešak</item>
      <item>Ankica Perić Oreč</item>
      <item>odvjetnik Rafael Krešić</item>
    </derivirana_varijabla>
  </DomainObject.Predmet.OstaliListNazivFormated>
  <DomainObject.Predmet.OstaliListNazivFormatedOIB>
    <izvorni_sadrzaj>
      <item>Hrvoje Kuprešak, OIB 80356918748</item>
      <item>Ankica Perić Oreč, OIB 29070853452</item>
      <item>odvjetnik Rafael Krešić</item>
    </izvorni_sadrzaj>
    <derivirana_varijabla naziv="DomainObject.Predmet.OstaliListNazivFormatedOIB_1">
      <item>Hrvoje Kuprešak, OIB 80356918748</item>
      <item>Ankica Perić Oreč, OIB 29070853452</item>
      <item>odvjetnik Rafael Krešić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13, 13, 13</izvorni_sadrzaj>
    <derivirana_varijabla naziv="DomainObject.Predmet.ClanakZakona_1">13, 13, 13</derivirana_varijabla>
  </DomainObject.Predmet.ClanakZakona>
  <DomainObject.Predmet.ClanakZakonaFull>
    <izvorni_sadrzaj>članka 13. stavka 1., članka 13. stavka 1., članka 13. stavka 1.</izvorni_sadrzaj>
    <derivirana_varijabla naziv="DomainObject.Predmet.ClanakZakonaFull_1">članka 13. stavka 1., 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Dario Kutle i dr.</izvorni_sadrzaj>
    <derivirana_varijabla naziv="DomainObject.Predmet.ProtustrankaIDrugi_1">Dario Kutle i dr.</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Dario Kutle, OIB 25990155956, Gramača 1a, 10000 Zagreb i dr.</izvorni_sadrzaj>
    <derivirana_varijabla naziv="DomainObject.Predmet.ProtustrankaIDrugiAdressOIB_1">Dario Kutle, OIB 25990155956, Gramača 1a,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Kutle</item>
      <item>Dinko Karlović</item>
      <item>Hana Karlović</item>
      <item>II. policijska postaja Zagreb</item>
      <item>Hrvoje Kuprešak</item>
      <item>Ankica Perić Oreč</item>
      <item>odvjetnik Rafael Krešić</item>
    </izvorni_sadrzaj>
    <derivirana_varijabla naziv="DomainObject.Predmet.SudioniciListNaziv_1">
      <item>Dario Kutle</item>
      <item>Dinko Karlović</item>
      <item>Hana Karlović</item>
      <item>II. policijska postaja Zagreb</item>
      <item>Hrvoje Kuprešak</item>
      <item>Ankica Perić Oreč</item>
      <item>odvjetnik Rafael Krešić</item>
    </derivirana_varijabla>
    <derivirana_varijabla naziv="OstaliSudionici">
      <item>Dario Kutle</item>
      <item>Dinko Karlović</item>
      <item>Hana Karlović</item>
      <item>II. policijska postaja Zagreb</item>
      <item>Hrvoje Kuprešak</item>
      <item>Ankica Perić Oreč</item>
      <item>odvjetnik Rafael Krešić</item>
    </derivirana_varijabla>
  </DomainObject.Predmet.SudioniciListNaziv>
  <DomainObject.Predmet.SudioniciListAdressOIB>
    <izvorni_sadrzaj>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izvorni_sadrzaj>
    <derivirana_varijabla naziv="DomainObject.Predmet.SudioniciListAdressOIB_1">
      <item>Dario Kutle, OIB 25990155956, Gramača 1a,10000 Zagreb</item>
      <item>Dinko Karlović, OIB 09017872045, 30. Svibnja 1990. 129,35000 Slavonski Brod</item>
      <item>Hana Karlović, OIB 14545128111, Kraljice Jelene 77,35000 Slavonski Brod</item>
      <item>II. policijska postaja Zagreb, Ilica 245,10000 Zagreb</item>
      <item>Hrvoje Kuprešak, OIB 80356918748, Meštrovićev trg 2,10000 Zagreb</item>
      <item>Ankica Perić Oreč, OIB 29070853452, Šamačka Ulica 34,10000 Zagreb</item>
      <item>odvjetnik Rafael Krešić, Vlaška 70 B,10000 Zagreb</item>
    </derivirana_varijabla>
  </DomainObject.Predmet.SudioniciListAdressOIB>
  <DomainObject.UcesnikSudskeRadnje.NazivFormated>
    <izvorni_sadrzaj>Dinko Karlović, OIB 09017872045, 30. Svibnja 1990. 129,35000 Slavonski Brod</izvorni_sadrzaj>
    <derivirana_varijabla naziv="DomainObject.UcesnikSudskeRadnje.NazivFormated_1">Dinko Karlović, OIB 09017872045, 30. Svibnja 1990. 129,35000 Slavonski Brod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25990155956</item>
      <item>, OIB 09017872045</item>
      <item>, OIB 14545128111</item>
      <item>, OIB null</item>
      <item>, OIB 80356918748</item>
      <item>, OIB 29070853452</item>
      <item>, OIB null</item>
    </izvorni_sadrzaj>
    <derivirana_varijabla naziv="DomainObject.Predmet.SudioniciListNazivOIB_1">
      <item>, OIB 25990155956</item>
      <item>, OIB 09017872045</item>
      <item>, OIB 14545128111</item>
      <item>, OIB null</item>
      <item>, OIB 80356918748</item>
      <item>, OIB 29070853452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izvorni_sadrzaj>
    <derivirana_varijabla naziv="DomainObject.UcesnikSudskeRadnje.SudskaRadnja.UcesniciObavijest_1">1. Okrivljenik Dario Kutle, OIB 25990155956, Gramača 1a, 10000 Zagreb
2. Branitelj - izabrani odvjetnik Rafael Krešić, Vlaška 70 B, 10000 Zagreb
3. Okrivljenik Dinko Karlović, OIB 09017872045, 30. Svibnja 1990. 129, 35000 Slavonski Brod
4. Branitelj - izabrani Hrvoje Kuprešak, OIB 80356918748, Meštrovićev trg 2, 10000 Zagreb
5. Okrivljenik Hana Karlović, OIB 14545128111, Kraljice Jelene 77, 35000 Slavonski Brod
6. Branitelj - izabrani Hrvoje Kuprešak, OIB 80356918748, Meštrovićev trg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lipnja 2024.</izvorni_sadrzaj>
    <derivirana_varijabla naziv="DomainObject.Predmet.DatumPocetkaProcesa_1">10. lipnja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izvorni_sadrzaj>
    <derivirana_varijabla naziv="DomainObject.Predmet.OkrivljenikAdresaMjestoRodjenjaList_1">
      <item>Dario Kutle, Gramača 1a, 10000 Zagreb, OIB: 25990155956, rođen-a 24.01.1976., mjesto rođenja Zagreb (Grad Zagreb)</item>
      <item>Dinko Karlović, 30. Svibnja 1990. 129, 35000 Slavonski Brod, OIB: 09017872045, rođen-a 14.04.1987., mjesto rođenja DERVENTA</item>
      <item>Hana Karlović, Kraljice Jelene 77, 35000 Slavonski Brod, OIB: 14545128111, rođen-a 21.08.1996.,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325</properties:Words>
  <properties:Characters>1853</properties:Characters>
  <properties:Lines>53</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2026-09-23T07:12:00Z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478802169</vt:lpwstr>
  </prop:property>
  <prop:property fmtid="{D5CDD505-2E9C-101B-9397-08002B2CF9AE}" pid="6" name="Naslov">
    <vt:lpwstr>Poziv za Dinko Karlović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