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66B5804C" w14:textId="77777777">
        <w:tc>
          <w:tcPr>
            <w:tcW w:w="3491" w:type="dxa"/>
            <w:gridSpan w:val="2"/>
          </w:tcPr>
          <w:p w:rsidRPr="00AB78A8" w:rsidR="001D7DC0" w:rsidP="0061095C" w:rsidRDefault="001D7DC0" w14:paraId="22FFBE9D"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48404442" w14:textId="77777777">
            <w:pPr>
              <w:jc w:val="center"/>
              <w:rPr>
                <w:rFonts w:ascii="Arial" w:hAnsi="Arial" w:cs="Arial"/>
              </w:rPr>
            </w:pPr>
            <w:r w:rsidRPr="00AB78A8">
              <w:rPr>
                <w:rFonts w:ascii="Arial" w:hAnsi="Arial" w:cs="Arial"/>
              </w:rPr>
              <w:t>Republika Hrvatska</w:t>
            </w:r>
          </w:p>
          <w:p w:rsidRPr="00AB78A8" w:rsidR="001D7DC0" w:rsidP="0061095C" w:rsidRDefault="001D7DC0" w14:paraId="64876CCB"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3A659943" w14:textId="77777777">
            <w:pPr>
              <w:jc w:val="center"/>
              <w:rPr>
                <w:rFonts w:ascii="Arial" w:hAnsi="Arial" w:cs="Arial"/>
              </w:rPr>
            </w:pPr>
            <w:r w:rsidRPr="00AB78A8">
              <w:rPr>
                <w:rFonts w:ascii="Arial" w:hAnsi="Arial" w:cs="Arial"/>
              </w:rPr>
              <w:t>Osijek, Zagrebačka 2</w:t>
            </w:r>
          </w:p>
        </w:tc>
      </w:tr>
      <w:tr w:rsidRPr="00AB78A8" w:rsidR="001D7DC0" w:rsidTr="0061095C" w14:paraId="303AF39B"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5C07BF18"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00ADAB50"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60A04CC2"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6F9A8C69" w14:textId="77777777">
        <w:tc>
          <w:tcPr>
            <w:tcW w:w="3029" w:type="dxa"/>
          </w:tcPr>
          <w:p w:rsidRPr="00AB78A8" w:rsidR="00460480" w:rsidP="00460480" w:rsidRDefault="00460480" w14:paraId="2191C0B4" w14:textId="77777777">
            <w:pPr>
              <w:pStyle w:val="VSVerzija"/>
              <w:jc w:val="right"/>
              <w:rPr>
                <w:rFonts w:ascii="Arial" w:hAnsi="Arial" w:cs="Arial"/>
              </w:rPr>
            </w:pPr>
          </w:p>
        </w:tc>
      </w:tr>
    </w:tbl>
    <w:p w:rsidR="009776D8" w:rsidP="00E63D95" w:rsidRDefault="009776D8" w14:paraId="17098761" w14:textId="77777777">
      <w:pPr>
        <w:ind w:firstLine="708"/>
        <w:jc w:val="both"/>
        <w15:collapsed w:val="false"/>
        <w:rPr>
          <w:rFonts w:ascii="Arial" w:hAnsi="Arial" w:cs="Arial"/>
        </w:rPr>
      </w:pPr>
    </w:p>
    <w:p w:rsidR="004435A4" w:rsidP="004435A4" w:rsidRDefault="00A85F1B" w14:paraId="639B4D68" w14:textId="3B8A2A70">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w:t>
      </w:r>
      <w:r w:rsidRPr="006D5D4C" w:rsidR="006D5D4C">
        <w:rPr>
          <w:rFonts w:ascii="Arial" w:hAnsi="Arial" w:cs="Arial"/>
        </w:rPr>
        <w:t>RENATO BODON, ULICA EUGENA KVATERNIKA 19, 35000 S</w:t>
      </w:r>
      <w:r w:rsidR="00FF49CB">
        <w:rPr>
          <w:rFonts w:ascii="Arial" w:hAnsi="Arial" w:cs="Arial"/>
        </w:rPr>
        <w:t>lavonski Brod</w:t>
      </w:r>
      <w:r w:rsidRPr="006D5D4C" w:rsidR="006D5D4C">
        <w:rPr>
          <w:rFonts w:ascii="Arial" w:hAnsi="Arial" w:cs="Arial"/>
        </w:rPr>
        <w:t>, OIB: 14698349194</w:t>
      </w:r>
      <w:r w:rsidR="009C5FFB">
        <w:rPr>
          <w:rFonts w:ascii="Arial" w:hAnsi="Arial" w:cs="Arial"/>
        </w:rPr>
        <w:t xml:space="preserve"> </w:t>
      </w:r>
      <w:r w:rsidR="008E521C">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FF49CB">
        <w:rPr>
          <w:rFonts w:ascii="Arial" w:hAnsi="Arial" w:cs="Arial"/>
        </w:rPr>
        <w:t>19</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57F57F53" w14:textId="77777777">
      <w:pPr>
        <w:ind w:firstLine="851"/>
        <w:jc w:val="both"/>
        <w:rPr>
          <w:rFonts w:ascii="Arial" w:hAnsi="Arial" w:cs="Arial"/>
        </w:rPr>
      </w:pPr>
    </w:p>
    <w:p w:rsidRPr="00C15421" w:rsidR="00C15421" w:rsidP="004435A4" w:rsidRDefault="00C15421" w14:paraId="00226641" w14:textId="77777777">
      <w:pPr>
        <w:ind w:firstLine="851"/>
        <w:jc w:val="both"/>
        <w:rPr>
          <w:rFonts w:ascii="Arial" w:hAnsi="Arial" w:cs="Arial"/>
        </w:rPr>
      </w:pPr>
      <w:r w:rsidRPr="00C15421">
        <w:rPr>
          <w:rFonts w:ascii="Arial" w:hAnsi="Arial" w:cs="Arial"/>
        </w:rPr>
        <w:t xml:space="preserve"> </w:t>
      </w:r>
    </w:p>
    <w:p w:rsidR="00C15421" w:rsidP="004435A4" w:rsidRDefault="00C15421" w14:paraId="42B96996" w14:textId="77777777">
      <w:pPr>
        <w:ind w:left="284" w:hanging="284"/>
        <w:jc w:val="center"/>
        <w:rPr>
          <w:rFonts w:ascii="Arial" w:hAnsi="Arial" w:cs="Arial"/>
        </w:rPr>
      </w:pPr>
      <w:r w:rsidRPr="00C15421">
        <w:rPr>
          <w:rFonts w:ascii="Arial" w:hAnsi="Arial" w:cs="Arial"/>
        </w:rPr>
        <w:t>O G L A S</w:t>
      </w:r>
    </w:p>
    <w:p w:rsidR="004F760A" w:rsidP="004435A4" w:rsidRDefault="004F760A" w14:paraId="5E146C25" w14:textId="77777777">
      <w:pPr>
        <w:ind w:left="284" w:hanging="284"/>
        <w:jc w:val="center"/>
        <w:rPr>
          <w:rFonts w:ascii="Arial" w:hAnsi="Arial" w:cs="Arial"/>
        </w:rPr>
      </w:pPr>
    </w:p>
    <w:p w:rsidR="004F760A" w:rsidP="004435A4" w:rsidRDefault="004F760A" w14:paraId="5085A8B3" w14:textId="77777777">
      <w:pPr>
        <w:ind w:left="284" w:hanging="284"/>
        <w:jc w:val="center"/>
        <w:rPr>
          <w:rFonts w:ascii="Arial" w:hAnsi="Arial" w:cs="Arial"/>
        </w:rPr>
      </w:pPr>
    </w:p>
    <w:p w:rsidRPr="000B5A8B" w:rsidR="00C15421" w:rsidP="000B5A8B" w:rsidRDefault="000D315D" w14:paraId="32A5AC07" w14:textId="5AB29FB4">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6D5D4C" w:rsidR="006D5D4C">
        <w:rPr>
          <w:rFonts w:ascii="Arial" w:hAnsi="Arial" w:cs="Arial"/>
        </w:rPr>
        <w:t>RENATO BODON, ULICA EUGENA KVATERNIKA 19, 35000 S</w:t>
      </w:r>
      <w:r w:rsidR="00FF49CB">
        <w:rPr>
          <w:rFonts w:ascii="Arial" w:hAnsi="Arial" w:cs="Arial"/>
        </w:rPr>
        <w:t>lavonski Brod</w:t>
      </w:r>
      <w:r w:rsidRPr="006D5D4C" w:rsidR="006D5D4C">
        <w:rPr>
          <w:rFonts w:ascii="Arial" w:hAnsi="Arial" w:cs="Arial"/>
        </w:rPr>
        <w:t xml:space="preserve">, OIB: 14698349194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18C54995" w14:textId="77777777">
      <w:pPr>
        <w:ind w:left="709" w:hanging="284"/>
        <w:jc w:val="both"/>
        <w:rPr>
          <w:rFonts w:ascii="Arial" w:hAnsi="Arial" w:cs="Arial"/>
        </w:rPr>
      </w:pPr>
    </w:p>
    <w:p w:rsidR="00B40AFF" w:rsidP="000D315D" w:rsidRDefault="000D315D" w14:paraId="63A4A614"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3E843C03" w14:textId="77777777">
      <w:pPr>
        <w:pStyle w:val="Odlomakpopisa"/>
        <w:rPr>
          <w:rFonts w:ascii="Arial" w:hAnsi="Arial" w:cs="Arial"/>
        </w:rPr>
      </w:pPr>
    </w:p>
    <w:p w:rsidR="000D315D" w:rsidP="000D315D" w:rsidRDefault="000D315D" w14:paraId="71FF0465"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5F589791" w14:textId="77777777">
      <w:pPr>
        <w:pStyle w:val="Odlomakpopisa"/>
        <w:rPr>
          <w:rFonts w:ascii="Arial" w:hAnsi="Arial" w:cs="Arial"/>
        </w:rPr>
      </w:pPr>
    </w:p>
    <w:p w:rsidR="000D315D" w:rsidP="000D315D" w:rsidRDefault="000D315D" w14:paraId="64BB7FB3"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081ED0B2" w14:textId="77777777">
      <w:pPr>
        <w:pStyle w:val="Odlomakpopisa"/>
        <w:rPr>
          <w:rFonts w:ascii="Arial" w:hAnsi="Arial" w:cs="Arial"/>
        </w:rPr>
      </w:pPr>
    </w:p>
    <w:p w:rsidRPr="00862481" w:rsidR="000D315D" w:rsidP="00F10726" w:rsidRDefault="00271CC2" w14:paraId="2138E7E6"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1F2534FA" w14:textId="77777777">
      <w:pPr>
        <w:pStyle w:val="Odlomakpopisa"/>
        <w:jc w:val="both"/>
        <w:rPr>
          <w:rFonts w:ascii="Arial" w:hAnsi="Arial" w:cs="Arial"/>
        </w:rPr>
      </w:pPr>
    </w:p>
    <w:p w:rsidRPr="00AB78A8" w:rsidR="00B40AFF" w:rsidP="00C15421" w:rsidRDefault="00B40AFF" w14:paraId="716E2D2A" w14:textId="77777777">
      <w:pPr>
        <w:ind w:left="284" w:hanging="284"/>
        <w:jc w:val="both"/>
        <w:rPr>
          <w:rFonts w:ascii="Arial" w:hAnsi="Arial" w:cs="Arial"/>
        </w:rPr>
      </w:pPr>
    </w:p>
    <w:p w:rsidRPr="00AB78A8" w:rsidR="00E63D95" w:rsidP="00E63D95" w:rsidRDefault="005F161D" w14:paraId="2AC79600" w14:textId="49CBAA59">
      <w:pPr>
        <w:ind w:left="708"/>
        <w:jc w:val="center"/>
        <w:rPr>
          <w:rFonts w:ascii="Arial" w:hAnsi="Arial" w:cs="Arial"/>
        </w:rPr>
      </w:pPr>
      <w:r w:rsidRPr="00AB78A8">
        <w:rPr>
          <w:rFonts w:ascii="Arial" w:hAnsi="Arial" w:cs="Arial"/>
        </w:rPr>
        <w:t xml:space="preserve">U Osijeku </w:t>
      </w:r>
      <w:r w:rsidR="00FF49CB">
        <w:rPr>
          <w:rFonts w:ascii="Arial" w:hAnsi="Arial" w:cs="Arial"/>
        </w:rPr>
        <w:t>19</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45D24DA6" w14:textId="77777777">
      <w:pPr>
        <w:ind w:left="708"/>
        <w:jc w:val="center"/>
        <w:rPr>
          <w:rFonts w:ascii="Arial" w:hAnsi="Arial" w:cs="Arial"/>
        </w:rPr>
      </w:pPr>
    </w:p>
    <w:p w:rsidR="009776D8" w:rsidP="00E63D95" w:rsidRDefault="009776D8" w14:paraId="2FF9B65E" w14:textId="77777777">
      <w:pPr>
        <w:ind w:left="708"/>
        <w:jc w:val="center"/>
        <w:rPr>
          <w:rFonts w:ascii="Arial" w:hAnsi="Arial" w:cs="Arial"/>
        </w:rPr>
      </w:pPr>
    </w:p>
    <w:p w:rsidRPr="00AB78A8" w:rsidR="009776D8" w:rsidP="00E63D95" w:rsidRDefault="009776D8" w14:paraId="19D5FE8E" w14:textId="77777777">
      <w:pPr>
        <w:ind w:left="708"/>
        <w:jc w:val="center"/>
        <w:rPr>
          <w:rFonts w:ascii="Arial" w:hAnsi="Arial" w:cs="Arial"/>
        </w:rPr>
      </w:pPr>
    </w:p>
    <w:p w:rsidRPr="00AB78A8" w:rsidR="00E63D95" w:rsidP="00E63D95" w:rsidRDefault="00E63D95" w14:paraId="41934F39"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4B531C0B"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77686" w:rsidP="009776D8" w:rsidRDefault="00B77686" w14:paraId="145E4E65" w14:textId="77777777">
      <w:r>
        <w:separator/>
      </w:r>
    </w:p>
  </w:endnote>
  <w:endnote w:type="continuationSeparator" w:id="0">
    <w:p w:rsidR="00B77686" w:rsidP="009776D8" w:rsidRDefault="00B77686" w14:paraId="66CBB15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77686" w:rsidP="009776D8" w:rsidRDefault="00B77686" w14:paraId="3EF857D7" w14:textId="77777777">
      <w:r>
        <w:separator/>
      </w:r>
    </w:p>
  </w:footnote>
  <w:footnote w:type="continuationSeparator" w:id="0">
    <w:p w:rsidR="00B77686" w:rsidP="009776D8" w:rsidRDefault="00B77686" w14:paraId="5F307BD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3A6C654E"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6B772F2F"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6D5D4C">
          <w:rPr>
            <w:rFonts w:ascii="Arial" w:hAnsi="Arial" w:cs="Arial"/>
          </w:rPr>
          <w:t>494</w:t>
        </w:r>
        <w:r w:rsidR="001E1C56">
          <w:rPr>
            <w:rFonts w:ascii="Arial" w:hAnsi="Arial" w:cs="Arial"/>
          </w:rPr>
          <w:t>/</w:t>
        </w:r>
        <w:r w:rsidR="009D6046">
          <w:rPr>
            <w:rFonts w:ascii="Arial" w:hAnsi="Arial" w:cs="Arial"/>
          </w:rPr>
          <w:t>2026-2</w:t>
        </w:r>
      </w:p>
    </w:sdtContent>
  </w:sdt>
  <w:p w:rsidR="009776D8" w:rsidRDefault="009776D8" w14:paraId="565A13B6"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68272AC7" w14:textId="77777777"/>
  <w:p w:rsidR="0058660B" w:rsidRDefault="0058660B" w14:paraId="41A0F22E"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4536F5AA" w14:textId="77777777">
      <w:tc>
        <w:tcPr>
          <w:tcW w:w="3119" w:type="dxa"/>
        </w:tcPr>
        <w:p w:rsidRPr="00AB78A8" w:rsidR="0058660B" w:rsidP="00F424C6" w:rsidRDefault="0058660B" w14:paraId="5677990A"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6D5D4C">
            <w:rPr>
              <w:rFonts w:ascii="Arial" w:hAnsi="Arial" w:cs="Arial"/>
            </w:rPr>
            <w:t>494</w:t>
          </w:r>
          <w:r w:rsidR="00F424C6">
            <w:rPr>
              <w:rFonts w:ascii="Arial" w:hAnsi="Arial" w:cs="Arial"/>
            </w:rPr>
            <w:t>/</w:t>
          </w:r>
          <w:r>
            <w:rPr>
              <w:rFonts w:ascii="Arial" w:hAnsi="Arial" w:cs="Arial"/>
            </w:rPr>
            <w:t>2026-2</w:t>
          </w:r>
        </w:p>
      </w:tc>
    </w:tr>
  </w:tbl>
  <w:p w:rsidR="0058660B" w:rsidRDefault="0058660B" w14:paraId="687B5D36"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1"/>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7D05"/>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17181"/>
    <w:rsid w:val="00224088"/>
    <w:rsid w:val="00236242"/>
    <w:rsid w:val="00251EAB"/>
    <w:rsid w:val="0025304E"/>
    <w:rsid w:val="0025483B"/>
    <w:rsid w:val="00263773"/>
    <w:rsid w:val="00266944"/>
    <w:rsid w:val="00271CC2"/>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F1868"/>
    <w:rsid w:val="002F694F"/>
    <w:rsid w:val="002F7387"/>
    <w:rsid w:val="00302D9A"/>
    <w:rsid w:val="00307E2B"/>
    <w:rsid w:val="003274FA"/>
    <w:rsid w:val="003275A1"/>
    <w:rsid w:val="00330049"/>
    <w:rsid w:val="00335CF3"/>
    <w:rsid w:val="00341172"/>
    <w:rsid w:val="003448F6"/>
    <w:rsid w:val="00346725"/>
    <w:rsid w:val="00350013"/>
    <w:rsid w:val="00352C88"/>
    <w:rsid w:val="00354190"/>
    <w:rsid w:val="00361E80"/>
    <w:rsid w:val="00364EB7"/>
    <w:rsid w:val="003705DA"/>
    <w:rsid w:val="003713A7"/>
    <w:rsid w:val="003727CB"/>
    <w:rsid w:val="00383B38"/>
    <w:rsid w:val="003908EC"/>
    <w:rsid w:val="003A6D3E"/>
    <w:rsid w:val="003A6F38"/>
    <w:rsid w:val="003B0748"/>
    <w:rsid w:val="003B2576"/>
    <w:rsid w:val="003B3E1A"/>
    <w:rsid w:val="003B4A00"/>
    <w:rsid w:val="003C027E"/>
    <w:rsid w:val="003C4769"/>
    <w:rsid w:val="003C5B67"/>
    <w:rsid w:val="003C6B12"/>
    <w:rsid w:val="003D63EC"/>
    <w:rsid w:val="003E06AB"/>
    <w:rsid w:val="003E3629"/>
    <w:rsid w:val="003E4468"/>
    <w:rsid w:val="003E6445"/>
    <w:rsid w:val="003F3ABE"/>
    <w:rsid w:val="003F49AB"/>
    <w:rsid w:val="003F64B8"/>
    <w:rsid w:val="003F6720"/>
    <w:rsid w:val="00402644"/>
    <w:rsid w:val="004049C3"/>
    <w:rsid w:val="00406E39"/>
    <w:rsid w:val="00406EFA"/>
    <w:rsid w:val="00411E51"/>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678D"/>
    <w:rsid w:val="00671F51"/>
    <w:rsid w:val="00672FD5"/>
    <w:rsid w:val="00675CA4"/>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D5D4C"/>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404A"/>
    <w:rsid w:val="00755B70"/>
    <w:rsid w:val="00762093"/>
    <w:rsid w:val="007667D7"/>
    <w:rsid w:val="00783908"/>
    <w:rsid w:val="00784270"/>
    <w:rsid w:val="007A048A"/>
    <w:rsid w:val="007A109D"/>
    <w:rsid w:val="007A487C"/>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4893"/>
    <w:rsid w:val="00834D89"/>
    <w:rsid w:val="00836ACF"/>
    <w:rsid w:val="00837C84"/>
    <w:rsid w:val="00841F1A"/>
    <w:rsid w:val="00844647"/>
    <w:rsid w:val="00847B50"/>
    <w:rsid w:val="00850ECF"/>
    <w:rsid w:val="00852B4E"/>
    <w:rsid w:val="00862481"/>
    <w:rsid w:val="0086770A"/>
    <w:rsid w:val="00870993"/>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3468"/>
    <w:rsid w:val="0094423F"/>
    <w:rsid w:val="00947637"/>
    <w:rsid w:val="00947C14"/>
    <w:rsid w:val="00947F82"/>
    <w:rsid w:val="00952935"/>
    <w:rsid w:val="0096173D"/>
    <w:rsid w:val="00961EC4"/>
    <w:rsid w:val="00964132"/>
    <w:rsid w:val="00967923"/>
    <w:rsid w:val="00972491"/>
    <w:rsid w:val="00973FA5"/>
    <w:rsid w:val="009776D8"/>
    <w:rsid w:val="00980BFB"/>
    <w:rsid w:val="00981FC5"/>
    <w:rsid w:val="009903B7"/>
    <w:rsid w:val="00997A93"/>
    <w:rsid w:val="009A1D25"/>
    <w:rsid w:val="009A2C96"/>
    <w:rsid w:val="009A4C70"/>
    <w:rsid w:val="009A6F4C"/>
    <w:rsid w:val="009A76A1"/>
    <w:rsid w:val="009B0B24"/>
    <w:rsid w:val="009C155D"/>
    <w:rsid w:val="009C4111"/>
    <w:rsid w:val="009C47C8"/>
    <w:rsid w:val="009C49AB"/>
    <w:rsid w:val="009C4D46"/>
    <w:rsid w:val="009C5FFB"/>
    <w:rsid w:val="009C76C5"/>
    <w:rsid w:val="009C7D23"/>
    <w:rsid w:val="009D1F35"/>
    <w:rsid w:val="009D6046"/>
    <w:rsid w:val="009E186D"/>
    <w:rsid w:val="009E4372"/>
    <w:rsid w:val="009F29FF"/>
    <w:rsid w:val="009F5FE9"/>
    <w:rsid w:val="00A02683"/>
    <w:rsid w:val="00A03A14"/>
    <w:rsid w:val="00A129F2"/>
    <w:rsid w:val="00A26F43"/>
    <w:rsid w:val="00A26FC9"/>
    <w:rsid w:val="00A324F9"/>
    <w:rsid w:val="00A33405"/>
    <w:rsid w:val="00A5122D"/>
    <w:rsid w:val="00A51417"/>
    <w:rsid w:val="00A7274A"/>
    <w:rsid w:val="00A73A81"/>
    <w:rsid w:val="00A854EB"/>
    <w:rsid w:val="00A85F1B"/>
    <w:rsid w:val="00A93FC8"/>
    <w:rsid w:val="00A950EA"/>
    <w:rsid w:val="00A958D2"/>
    <w:rsid w:val="00AA099D"/>
    <w:rsid w:val="00AA1D2D"/>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77686"/>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3FC9"/>
    <w:rsid w:val="00C82963"/>
    <w:rsid w:val="00C8351D"/>
    <w:rsid w:val="00C85446"/>
    <w:rsid w:val="00C92DB8"/>
    <w:rsid w:val="00C94B24"/>
    <w:rsid w:val="00CA5001"/>
    <w:rsid w:val="00CA7F62"/>
    <w:rsid w:val="00CB22D2"/>
    <w:rsid w:val="00CB3E9E"/>
    <w:rsid w:val="00CB6CF5"/>
    <w:rsid w:val="00CC183F"/>
    <w:rsid w:val="00CC35D2"/>
    <w:rsid w:val="00CC3AFF"/>
    <w:rsid w:val="00CD1424"/>
    <w:rsid w:val="00CD5448"/>
    <w:rsid w:val="00CE4AEE"/>
    <w:rsid w:val="00CE4EB7"/>
    <w:rsid w:val="00CE7E2A"/>
    <w:rsid w:val="00D00C0D"/>
    <w:rsid w:val="00D01E75"/>
    <w:rsid w:val="00D02F78"/>
    <w:rsid w:val="00D037F2"/>
    <w:rsid w:val="00D05CA6"/>
    <w:rsid w:val="00D11C87"/>
    <w:rsid w:val="00D176C1"/>
    <w:rsid w:val="00D2200C"/>
    <w:rsid w:val="00D26494"/>
    <w:rsid w:val="00D35D5D"/>
    <w:rsid w:val="00D36932"/>
    <w:rsid w:val="00D37DBB"/>
    <w:rsid w:val="00D428E5"/>
    <w:rsid w:val="00D51D63"/>
    <w:rsid w:val="00D61236"/>
    <w:rsid w:val="00D61325"/>
    <w:rsid w:val="00D628B4"/>
    <w:rsid w:val="00D6357D"/>
    <w:rsid w:val="00D64776"/>
    <w:rsid w:val="00D65A2E"/>
    <w:rsid w:val="00D660AA"/>
    <w:rsid w:val="00D71279"/>
    <w:rsid w:val="00D75996"/>
    <w:rsid w:val="00D820F9"/>
    <w:rsid w:val="00D85DDC"/>
    <w:rsid w:val="00D87EF8"/>
    <w:rsid w:val="00D9473A"/>
    <w:rsid w:val="00D953F1"/>
    <w:rsid w:val="00D96818"/>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26085"/>
    <w:rsid w:val="00E2617B"/>
    <w:rsid w:val="00E26BA1"/>
    <w:rsid w:val="00E338A7"/>
    <w:rsid w:val="00E37C6B"/>
    <w:rsid w:val="00E42029"/>
    <w:rsid w:val="00E42342"/>
    <w:rsid w:val="00E42F08"/>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7D2B"/>
    <w:rsid w:val="00F52029"/>
    <w:rsid w:val="00F531DA"/>
    <w:rsid w:val="00F535EA"/>
    <w:rsid w:val="00F55142"/>
    <w:rsid w:val="00F57A94"/>
    <w:rsid w:val="00F61369"/>
    <w:rsid w:val="00F63DDD"/>
    <w:rsid w:val="00F67573"/>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49CB"/>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E69ECF3"/>
  <w15:docId w15:val="{F62EEB25-E971-4CAA-B356-661EB023F9BB}"/>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FF49CB"/>
    <w:rPr>
      <w:color w:val="808080"/>
      <w:bdr w:val="none" w:color="auto" w:sz="0" w:space="0"/>
      <w:shd w:val="clear" w:color="auto" w:fill="auto"/>
    </w:rPr>
  </w:style>
  <w:style w:type="character" w:styleId="eSPISCCParagraphDefaultFont" w:customStyle="true">
    <w:name w:val="eSPIS_CC_Paragraph Default Font"/>
    <w:basedOn w:val="Zadanifontodlomka"/>
    <w:rsid w:val="00FF49CB"/>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F49CB"/>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F49CB"/>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F49CB"/>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13. listopada 2026.</izvorni_sadrzaj>
    <derivirana_varijabla naziv="DomainObject.DatumDonosenjaOdluke_1">13.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494</izvorni_sadrzaj>
    <derivirana_varijabla naziv="DomainObject.Predmet.Broj_1">494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15. rujna 2026.</izvorni_sadrzaj>
    <derivirana_varijabla naziv="DomainObject.Predmet.DatumIzradeOptuznogAkta_1">15. rujna 2026.</derivirana_varijabla>
  </DomainObject.Predmet.DatumIzradeOptuznogAkta>
  <DomainObject.Predmet.DatumIzradeOptuznogAktaFormated>
    <izvorni_sadrzaj>15.9.2026.</izvorni_sadrzaj>
    <derivirana_varijabla naziv="DomainObject.Predmet.DatumIzradeOptuznogAktaFormated_1">15.9.2026.</derivirana_varijabla>
  </DomainObject.Predmet.DatumIzradeOptuznogAktaFormated>
  <DomainObject.Predmet.DatumOsnivanja>
    <izvorni_sadrzaj>15. rujna 2026.</izvorni_sadrzaj>
    <derivirana_varijabla naziv="DomainObject.Predmet.DatumOsnivanja_1">15.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rujna 2026.</izvorni_sadrzaj>
    <derivirana_varijabla naziv="DomainObject.Predmet.DatumPrimitkaOptuznogAkta_1">15.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Sp-494/2026</izvorni_sadrzaj>
    <derivirana_varijabla naziv="DomainObject.Predmet.OznakaBroj_1">Sp-494/2026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Renato Bodon</izvorni_sadrzaj>
    <derivirana_varijabla naziv="DomainObject.Predmet.ProtustrankaFormated_1">  Renato Bodon</derivirana_varijabla>
  </DomainObject.Predmet.ProtustrankaFormated>
  <DomainObject.Predmet.ProtustrankaFormatedOIB>
    <izvorni_sadrzaj>  Renato Bodon, OIB 14698349194</izvorni_sadrzaj>
    <derivirana_varijabla naziv="DomainObject.Predmet.ProtustrankaFormatedOIB_1">  Renato Bodon, OIB 14698349194</derivirana_varijabla>
  </DomainObject.Predmet.ProtustrankaFormatedOIB>
  <DomainObject.Predmet.ProtustrankaFormatedWithAdress>
    <izvorni_sadrzaj> Renato Bodon, Ulica Eugena Kvaternika 19, 35000 Slavonski Brod</izvorni_sadrzaj>
    <derivirana_varijabla naziv="DomainObject.Predmet.ProtustrankaFormatedWithAdress_1"> Renato Bodon, Ulica Eugena Kvaternika 19, 35000 Slavonski Brod</derivirana_varijabla>
  </DomainObject.Predmet.ProtustrankaFormatedWithAdress>
  <DomainObject.Predmet.ProtustrankaFormatedWithAdressOIB>
    <izvorni_sadrzaj> Renato Bodon, OIB 14698349194, Ulica Eugena Kvaternika 19, 35000 Slavonski Brod</izvorni_sadrzaj>
    <derivirana_varijabla naziv="DomainObject.Predmet.ProtustrankaFormatedWithAdressOIB_1"> Renato Bodon, OIB 14698349194, Ulica Eugena Kvaternika 19, 35000 Slavonski Brod</derivirana_varijabla>
  </DomainObject.Predmet.ProtustrankaFormatedWithAdressOIB>
  <DomainObject.Predmet.ProtustrankaWithAdress>
    <izvorni_sadrzaj>Renato Bodon Ulica Eugena Kvaternika 19, 35000 Slavonski Brod</izvorni_sadrzaj>
    <derivirana_varijabla naziv="DomainObject.Predmet.ProtustrankaWithAdress_1">Renato Bodon Ulica Eugena Kvaternika 19, 35000 Slavonski Brod</derivirana_varijabla>
  </DomainObject.Predmet.ProtustrankaWithAdress>
  <DomainObject.Predmet.ProtustrankaWithAdressOIB>
    <izvorni_sadrzaj>Renato Bodon, OIB 14698349194, Ulica Eugena Kvaternika 19, 35000 Slavonski Brod</izvorni_sadrzaj>
    <derivirana_varijabla naziv="DomainObject.Predmet.ProtustrankaWithAdressOIB_1">Renato Bodon, OIB 14698349194, Ulica Eugena Kvaternika 19, 35000 Slavonski Brod</derivirana_varijabla>
  </DomainObject.Predmet.ProtustrankaWithAdressOIB>
  <DomainObject.Predmet.ProtustrankaNazivFormated>
    <izvorni_sadrzaj>Renato Bodon</izvorni_sadrzaj>
    <derivirana_varijabla naziv="DomainObject.Predmet.ProtustrankaNazivFormated_1">Renato Bodon</derivirana_varijabla>
  </DomainObject.Predmet.ProtustrankaNazivFormated>
  <DomainObject.Predmet.ProtustrankaNazivFormatedOIB>
    <izvorni_sadrzaj>Renato Bodon, OIB 14698349194</izvorni_sadrzaj>
    <derivirana_varijabla naziv="DomainObject.Predmet.ProtustrankaNazivFormatedOIB_1">Renato Bodon, OIB 14698349194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izvorni_sadrzaj>
    <derivirana_varijabla naziv="DomainObject.Predmet.TrenutnaLokacijaSpisa.Naziv_1">Sudska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Renato Bodon</item>
    </izvorni_sadrzaj>
    <derivirana_varijabla naziv="DomainObject.Predmet.ProtuStrankaListFormated_1">
      <item>Renato Bodon</item>
    </derivirana_varijabla>
  </DomainObject.Predmet.ProtuStrankaListFormated>
  <DomainObject.Predmet.ProtuStrankaListFormatedOIB>
    <izvorni_sadrzaj>
      <item>Renato Bodon, OIB 14698349194</item>
    </izvorni_sadrzaj>
    <derivirana_varijabla naziv="DomainObject.Predmet.ProtuStrankaListFormatedOIB_1">
      <item>Renato Bodon, OIB 14698349194</item>
    </derivirana_varijabla>
  </DomainObject.Predmet.ProtuStrankaListFormatedOIB>
  <DomainObject.Predmet.ProtuStrankaListFormatedWithAdress>
    <izvorni_sadrzaj>
      <item>Renato Bodon, Ulica Eugena Kvaternika 19, 35000 Slavonski Brod</item>
    </izvorni_sadrzaj>
    <derivirana_varijabla naziv="DomainObject.Predmet.ProtuStrankaListFormatedWithAdress_1">
      <item>Renato Bodon, Ulica Eugena Kvaternika 19, 35000 Slavonski Brod</item>
    </derivirana_varijabla>
  </DomainObject.Predmet.ProtuStrankaListFormatedWithAdress>
  <DomainObject.Predmet.ProtuStrankaListFormatedWithAdressOIB>
    <izvorni_sadrzaj>
      <item>Renato Bodon, OIB 14698349194, Ulica Eugena Kvaternika 19, 35000 Slavonski Brod</item>
    </izvorni_sadrzaj>
    <derivirana_varijabla naziv="DomainObject.Predmet.ProtuStrankaListFormatedWithAdressOIB_1">
      <item>Renato Bodon, OIB 14698349194, Ulica Eugena Kvaternika 19, 35000 Slavonski Brod</item>
    </derivirana_varijabla>
  </DomainObject.Predmet.ProtuStrankaListFormatedWithAdressOIB>
  <DomainObject.Predmet.ProtuStrankaListNazivFormated>
    <izvorni_sadrzaj>
      <item>Renato Bodon</item>
    </izvorni_sadrzaj>
    <derivirana_varijabla naziv="DomainObject.Predmet.ProtuStrankaListNazivFormated_1">
      <item>Renato Bodon</item>
    </derivirana_varijabla>
  </DomainObject.Predmet.ProtuStrankaListNazivFormated>
  <DomainObject.Predmet.ProtuStrankaListNazivFormatedOIB>
    <izvorni_sadrzaj>
      <item>Renato Bodon, OIB 14698349194</item>
    </izvorni_sadrzaj>
    <derivirana_varijabla naziv="DomainObject.Predmet.ProtuStrankaListNazivFormatedOIB_1">
      <item>Renato Bodon, OIB 14698349194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Renato Bodon</izvorni_sadrzaj>
    <derivirana_varijabla naziv="DomainObject.Predmet.ProtustrankaIDrugi_1">Renato Bodon</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Renato Bodon, OIB 14698349194, Ulica Eugena Kvaternika 19, 35000 Slavonski Brod</izvorni_sadrzaj>
    <derivirana_varijabla naziv="DomainObject.Predmet.ProtustrankaIDrugiAdressOIB_1">Renato Bodon, OIB 14698349194, Ulica Eugena Kvaternika 19, 35000 Slavonski Brod</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Renato Bodon</item>
      <item>Financijska agencija (FINA)</item>
    </izvorni_sadrzaj>
    <derivirana_varijabla naziv="DomainObject.Predmet.SudioniciListNaziv_1">
      <item>Renato Bodon</item>
      <item>Financijska agencija (FINA)</item>
    </derivirana_varijabla>
  </DomainObject.Predmet.SudioniciListNaziv>
  <DomainObject.Predmet.SudioniciListAdressOIB>
    <izvorni_sadrzaj>
      <item>Renato Bodon, OIB 14698349194, Ulica Eugena Kvaternika 19,35000 Slavonski Brod</item>
      <item>Financijska agencija (FINA), OIB 85821130368, Ulica grada Vukovara 70,10000 Zagreb</item>
    </izvorni_sadrzaj>
    <derivirana_varijabla naziv="DomainObject.Predmet.SudioniciListAdressOIB_1">
      <item>Renato Bodon, OIB 14698349194, Ulica Eugena Kvaternika 19,35000 Slavonski Brod</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14698349194</item>
      <item>, OIB 85821130368</item>
    </izvorni_sadrzaj>
    <derivirana_varijabla naziv="DomainObject.Predmet.SudioniciListNazivOIB_1">
      <item>, OIB 14698349194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rujna 2026.</izvorni_sadrzaj>
    <derivirana_varijabla naziv="DomainObject.Predmet.DatumPocetkaProcesa_1">15.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360</properties:Words>
  <properties:Characters>2076</properties:Characters>
  <properties:Lines>58</properties:Lines>
  <properties:Paragraphs>13</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2455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2026-10-09T08:58:00Z</dcterms:created>
  <dc:creator>Snježana Andrijanić</dc:creator>
  <cp:lastModifiedBy>Darija Miličević</cp:lastModifiedBy>
  <cp:lastPrinted>2020-02-13T11:50:00Z</cp:lastPrinted>
  <dcterms:modified xmlns:xsi="http://www.w3.org/2001/XMLSchema-instance" xsi:type="dcterms:W3CDTF">2026-10-13T12:41:00Z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Oglas (Sp-494-2026.docx)</vt:lpwstr>
  </prop:property>
  <prop:property fmtid="{D5CDD505-2E9C-101B-9397-08002B2CF9AE}" pid="4" name="CC_coloring">
    <vt:bool>false</vt:bool>
  </prop:property>
  <prop:property fmtid="{D5CDD505-2E9C-101B-9397-08002B2CF9AE}" pid="5" name="BrojStranica">
    <vt:i4>2</vt:i4>
  </prop:property>
</prop:Properties>
</file>