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88191e" w14:paraId="d88191e" w:rsidRDefault="00463E27" w:rsidP="00463E27" w:rsidR="00463E27">
      <w:pPr>
        <w15:collapsed w:val="false"/>
        <w:rPr>
          <w:b/>
        </w:rPr>
      </w:pPr>
      <w:bookmarkStart w:name="_GoBack" w:id="0"/>
      <w:bookmarkEnd w:id="0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1.Stpn-103/2015</w:t>
      </w:r>
    </w:p>
    <w:p w:rsidRDefault="00463E27" w:rsidP="00463E27" w:rsidR="00463E27">
      <w:pPr>
        <w:rPr>
          <w:b/>
        </w:rPr>
      </w:pPr>
      <w:r>
        <w:rPr>
          <w:b/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463E27" w:rsidP="00463E27" w:rsidR="00463E27">
      <w:pPr>
        <w:rPr>
          <w:b/>
        </w:rPr>
      </w:pPr>
    </w:p>
    <w:p w:rsidRDefault="00463E27" w:rsidP="00463E27" w:rsidR="00463E27">
      <w:pPr>
        <w:rPr>
          <w:b/>
        </w:rPr>
      </w:pPr>
      <w:r>
        <w:rPr>
          <w:b/>
        </w:rPr>
        <w:t>REPUBLIKA HRVATSKA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</w:t>
      </w:r>
    </w:p>
    <w:p w:rsidRDefault="00463E27" w:rsidP="00463E27" w:rsidR="00463E27">
      <w:pPr>
        <w:rPr>
          <w:b/>
        </w:rPr>
      </w:pPr>
      <w:r>
        <w:rPr>
          <w:b/>
        </w:rPr>
        <w:t>TRGOVAČKI SUD U SPLITU</w:t>
      </w:r>
    </w:p>
    <w:p w:rsidRDefault="00463E27" w:rsidP="00463E27" w:rsidR="00463E27">
      <w:pPr>
        <w:rPr>
          <w:b/>
        </w:rPr>
      </w:pPr>
      <w:r>
        <w:rPr>
          <w:b/>
        </w:rPr>
        <w:t xml:space="preserve">Split, </w:t>
      </w:r>
      <w:proofErr w:type="spellStart"/>
      <w:r>
        <w:rPr>
          <w:b/>
        </w:rPr>
        <w:t>Sukoišanska</w:t>
      </w:r>
      <w:proofErr w:type="spellEnd"/>
      <w:r>
        <w:rPr>
          <w:b/>
        </w:rPr>
        <w:t xml:space="preserve"> 6</w:t>
      </w:r>
    </w:p>
    <w:p w:rsidRDefault="00463E27" w:rsidP="00463E27" w:rsidR="00463E27">
      <w:pPr>
        <w:spacing w:after="240" w:before="240"/>
        <w:jc w:val="center"/>
        <w:rPr>
          <w:b/>
          <w:spacing w:val="60"/>
        </w:rPr>
      </w:pPr>
      <w:r>
        <w:rPr>
          <w:b/>
          <w:spacing w:val="60"/>
        </w:rPr>
        <w:t>REPUBLIKA HRVATSKA</w:t>
      </w:r>
    </w:p>
    <w:p w:rsidRDefault="00463E27" w:rsidP="00463E27" w:rsidR="00463E27">
      <w:pPr>
        <w:spacing w:after="240" w:before="240"/>
        <w:jc w:val="center"/>
        <w:rPr>
          <w:b/>
        </w:rPr>
      </w:pPr>
      <w:r>
        <w:rPr>
          <w:b/>
          <w:spacing w:val="60"/>
        </w:rPr>
        <w:t>RJEŠENJE</w:t>
      </w:r>
    </w:p>
    <w:p w:rsidRDefault="00463E27" w:rsidP="00463E27" w:rsidR="00463E27">
      <w:pPr>
        <w:jc w:val="both"/>
        <w:rPr>
          <w:b/>
          <w:bCs/>
        </w:rPr>
      </w:pPr>
      <w:r>
        <w:t xml:space="preserve">               Trgovački sud u Splitu, po sucu ovog suda Velimiru Vuković, kao stečajnom sucu, u postupku povodom prijedloga predlagatelja-dužnika ROBOT COMMERCE d.o.o. za trgovinu, Kamen, Split, 4.Gardijske brigade 43, OIB: 55925906180, za sklapanje </w:t>
      </w:r>
      <w:proofErr w:type="spellStart"/>
      <w:r>
        <w:t>predstečajne</w:t>
      </w:r>
      <w:proofErr w:type="spellEnd"/>
      <w:r>
        <w:t xml:space="preserve"> nagodbe, dana 15. veljače 2017. godine,</w:t>
      </w:r>
    </w:p>
    <w:p w:rsidRDefault="00463E27" w:rsidP="00463E27" w:rsidR="00463E27">
      <w:pPr>
        <w:spacing w:after="300" w:before="300"/>
        <w:jc w:val="center"/>
      </w:pPr>
      <w:r>
        <w:t>r i j e š i o     j e</w:t>
      </w:r>
    </w:p>
    <w:p w:rsidRDefault="00463E27" w:rsidP="00463E27" w:rsidR="00463E27">
      <w:pPr>
        <w:ind w:firstLine="708"/>
        <w:jc w:val="both"/>
      </w:pPr>
      <w:r>
        <w:t xml:space="preserve">  I. Određuje se ročište radi sklapanja </w:t>
      </w:r>
      <w:proofErr w:type="spellStart"/>
      <w:r>
        <w:t>predstečajne</w:t>
      </w:r>
      <w:proofErr w:type="spellEnd"/>
      <w:r>
        <w:t xml:space="preserve"> nagodbe između predlagatelja- dužnika ROBOT COMMERCE d.o.o. za trgovinu, Kamen, Split, 4.Gardijske brigade 43, OIB: 55925906180 i vjerovnika, </w:t>
      </w:r>
      <w:r>
        <w:rPr>
          <w:b/>
        </w:rPr>
        <w:t>za dan 24. ožujka 2017. godine u 10:00 sati</w:t>
      </w:r>
      <w:r>
        <w:t xml:space="preserve">, soba br. 22/Podrum, Trgovačkog suda u Splitu, </w:t>
      </w:r>
      <w:proofErr w:type="spellStart"/>
      <w:r>
        <w:t>Sukoišanska</w:t>
      </w:r>
      <w:proofErr w:type="spellEnd"/>
      <w:r>
        <w:t xml:space="preserve"> 6. </w:t>
      </w:r>
    </w:p>
    <w:p w:rsidRDefault="00463E27" w:rsidP="00463E27" w:rsidR="00463E27">
      <w:pPr>
        <w:spacing w:before="160"/>
        <w:ind w:firstLine="709"/>
        <w:jc w:val="both"/>
      </w:pPr>
      <w:r>
        <w:t xml:space="preserve"> II. Na zakazano ročište pozivaju se dužnik i vjerovnici dužnika.</w:t>
      </w:r>
    </w:p>
    <w:p w:rsidRDefault="00463E27" w:rsidP="00463E27" w:rsidR="00463E27">
      <w:pPr>
        <w:spacing w:before="160"/>
        <w:ind w:firstLine="709"/>
        <w:jc w:val="both"/>
      </w:pPr>
      <w:r>
        <w:t xml:space="preserve">III. </w:t>
      </w:r>
      <w:r>
        <w:rPr>
          <w:rFonts w:eastAsia="Calibri"/>
          <w:lang w:val="fr-FR"/>
        </w:rPr>
        <w:t xml:space="preserve">Rješenje o određivanju ročišta bit će istaknuto na mrežnoj stranici e-Oglasna ploča sudova i objavljeno na web-stranici Financijske agencije. </w:t>
      </w:r>
    </w:p>
    <w:p w:rsidRDefault="00463E27" w:rsidP="00463E27" w:rsidR="00463E27">
      <w:pPr>
        <w:spacing w:after="200" w:before="300"/>
        <w:jc w:val="center"/>
      </w:pPr>
      <w:r>
        <w:t>Obrazloženje</w:t>
      </w:r>
    </w:p>
    <w:p w:rsidRDefault="00463E27" w:rsidP="00463E27" w:rsidR="00463E27">
      <w:pPr>
        <w:tabs>
          <w:tab w:pos="3600" w:val="left"/>
        </w:tabs>
        <w:jc w:val="both"/>
      </w:pPr>
      <w:r>
        <w:rPr>
          <w:bCs/>
        </w:rPr>
        <w:t xml:space="preserve">           Kod ovog suda zaprimljen je prijedlog </w:t>
      </w:r>
      <w:r>
        <w:t xml:space="preserve">predlagatelja – dužnika ROBOT COMMERCE d.o.o. za trgovinu, Kamen, Split, 4.Gardijske brigade 43, OIB: 55925906180, za sklapanje </w:t>
      </w:r>
      <w:proofErr w:type="spellStart"/>
      <w:r>
        <w:t>predstečajne</w:t>
      </w:r>
      <w:proofErr w:type="spellEnd"/>
      <w:r>
        <w:t xml:space="preserve"> nagodbe.</w:t>
      </w:r>
    </w:p>
    <w:p w:rsidRDefault="00463E27" w:rsidP="00463E27" w:rsidR="00463E27">
      <w:pPr>
        <w:tabs>
          <w:tab w:pos="720" w:val="left"/>
          <w:tab w:pos="3600" w:val="left"/>
        </w:tabs>
        <w:spacing w:before="240"/>
        <w:jc w:val="both"/>
        <w:rPr>
          <w:bCs/>
        </w:rPr>
      </w:pPr>
      <w:r>
        <w:tab/>
        <w:t xml:space="preserve">Nakon što su pregledane isprave dostavljene uz prijedlog za sklapanje </w:t>
      </w:r>
      <w:proofErr w:type="spellStart"/>
      <w:r>
        <w:t>predstečajne</w:t>
      </w:r>
      <w:proofErr w:type="spellEnd"/>
      <w:r>
        <w:t xml:space="preserve"> nagodbe, temeljem odredbi čl. </w:t>
      </w:r>
      <w:smartTag w:element="metricconverter" w:uri="urn:schemas-microsoft-com:office:smarttags">
        <w:smartTagPr>
          <w:attr w:val="66 st" w:name="ProductID"/>
        </w:smartTagPr>
        <w:r>
          <w:t>66 st</w:t>
        </w:r>
      </w:smartTag>
      <w:r>
        <w:t xml:space="preserve">. 3.,  st. 5., st. 6. st. 7. i st. 8.  Zakona o financijskom poslovanju i </w:t>
      </w:r>
      <w:proofErr w:type="spellStart"/>
      <w:r>
        <w:t>predstečajnoj</w:t>
      </w:r>
      <w:proofErr w:type="spellEnd"/>
      <w:r>
        <w:t xml:space="preserve"> nagodbi, („Narodne novine“ 108/12, 144/12, 81/13 i 112/13), odlučeno je kao u izreci rješenja.  </w:t>
      </w:r>
    </w:p>
    <w:p w:rsidRDefault="00463E27" w:rsidP="00463E27" w:rsidR="00463E27">
      <w:pPr>
        <w:spacing w:before="240"/>
        <w:jc w:val="both"/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>U Splitu, 15. veljače 2017. godine</w:t>
      </w:r>
    </w:p>
    <w:p w:rsidRDefault="00463E27" w:rsidP="00463E27" w:rsidR="00463E27">
      <w:pPr>
        <w:pStyle w:val="Bezproreda"/>
        <w:ind w:firstLine="708" w:left="6372"/>
      </w:pPr>
      <w:r>
        <w:t xml:space="preserve">     </w:t>
      </w:r>
    </w:p>
    <w:p w:rsidRDefault="00463E27" w:rsidP="00463E27" w:rsidR="00463E27">
      <w:pPr>
        <w:pStyle w:val="Bezproreda"/>
        <w:ind w:firstLine="708" w:left="5664"/>
      </w:pPr>
      <w:r>
        <w:t xml:space="preserve">   S U D A C</w:t>
      </w:r>
    </w:p>
    <w:p w:rsidRDefault="00463E27" w:rsidP="00463E27" w:rsidR="00463E27">
      <w:pPr>
        <w:pStyle w:val="Bezproreda"/>
        <w:ind w:firstLine="708" w:left="6372"/>
      </w:pPr>
    </w:p>
    <w:p w:rsidRDefault="00463E27" w:rsidP="00463E27" w:rsidR="00463E27">
      <w:pPr>
        <w:pStyle w:val="Tijeloteksta"/>
        <w:tabs>
          <w:tab w:pos="708" w:val="left"/>
        </w:tabs>
        <w:ind w:left="709"/>
        <w:jc w:val="center"/>
      </w:pPr>
      <w:r>
        <w:t xml:space="preserve">                                                                               Velimir Vuković </w:t>
      </w:r>
    </w:p>
    <w:p w:rsidRDefault="00463E27" w:rsidP="00463E27" w:rsidR="00463E27">
      <w:pPr>
        <w:spacing w:before="240"/>
        <w:jc w:val="both"/>
      </w:pPr>
      <w:r>
        <w:t>PRAVNA POUKA: Protiv ovog rješenja žalba nije dopuštena.</w:t>
      </w:r>
    </w:p>
    <w:p w:rsidRDefault="00463E27" w:rsidP="00463E27" w:rsidR="00463E27">
      <w:pPr>
        <w:pStyle w:val="Bezproreda"/>
      </w:pPr>
    </w:p>
    <w:p w:rsidRDefault="00463E27" w:rsidP="00463E27" w:rsidR="00463E27">
      <w:pPr>
        <w:pStyle w:val="Bezproreda"/>
      </w:pPr>
    </w:p>
    <w:p w:rsidRDefault="00463E27" w:rsidP="00463E27" w:rsidR="00463E27">
      <w:pPr>
        <w:pStyle w:val="Bezproreda"/>
      </w:pPr>
      <w:r>
        <w:t>DNA:</w:t>
      </w:r>
    </w:p>
    <w:p w:rsidRDefault="00463E27" w:rsidP="00463E27" w:rsidR="00463E27">
      <w:pPr>
        <w:numPr>
          <w:ilvl w:val="0"/>
          <w:numId w:val="1"/>
        </w:numPr>
        <w:jc w:val="both"/>
      </w:pPr>
      <w:r>
        <w:t xml:space="preserve">predlagatelju – dužniku </w:t>
      </w:r>
    </w:p>
    <w:p w:rsidRDefault="00463E27" w:rsidP="00463E27" w:rsidR="00463E27">
      <w:pPr>
        <w:numPr>
          <w:ilvl w:val="0"/>
          <w:numId w:val="1"/>
        </w:numPr>
        <w:jc w:val="both"/>
      </w:pPr>
      <w:r>
        <w:t>mrežna stranica e-Oglasna ploča sudova do 24.03.2017.</w:t>
      </w:r>
    </w:p>
    <w:p w:rsidRDefault="00463E27" w:rsidP="00463E27" w:rsidR="00463E27">
      <w:pPr>
        <w:numPr>
          <w:ilvl w:val="0"/>
          <w:numId w:val="1"/>
        </w:numPr>
        <w:jc w:val="both"/>
      </w:pPr>
      <w:r>
        <w:t>Financijskoj agenciji Split radi objave na web-stranici</w:t>
      </w:r>
    </w:p>
    <w:p w:rsidRDefault="00F53219" w:rsidR="00F53219"/>
    <w:sectPr w:rsidR="00F53219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70FB1702"/>
    <w:multiLevelType w:val="hybridMultilevel"/>
    <w:tmpl w:val="B5645C7A"/>
    <w:lvl w:tplc="6478D024" w:ilvl="0">
      <w:start w:val="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63E27"/>
    <w:rsid w:val="00463E27"/>
    <w:rsid w:val="00630DAE"/>
    <w:rsid w:val="00D31479"/>
    <w:rsid w:val="00F5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HAnsi" w:cs="Times New Roman" w:hAnsi="Times New Roman" w:ascii="Times New Roman"/>
        <w:sz w:val="24"/>
        <w:szCs w:val="24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463E27"/>
    <w:rPr>
      <w:rFonts w:eastAsia="Times New Roman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unhideWhenUsed/>
    <w:rsid w:val="00463E27"/>
    <w:pPr>
      <w:tabs>
        <w:tab w:pos="6810" w:val="left"/>
      </w:tabs>
      <w:jc w:val="both"/>
    </w:pPr>
  </w:style>
  <w:style w:customStyle="true" w:styleId="TijelotekstaChar" w:type="character">
    <w:name w:val="Tijelo teksta Char"/>
    <w:basedOn w:val="Zadanifontodlomka"/>
    <w:link w:val="Tijeloteksta"/>
    <w:rsid w:val="00463E27"/>
    <w:rPr>
      <w:rFonts w:eastAsia="Times New Roman"/>
      <w:lang w:eastAsia="hr-HR"/>
    </w:rPr>
  </w:style>
  <w:style w:styleId="Bezproreda" w:type="paragraph">
    <w:name w:val="No Spacing"/>
    <w:uiPriority w:val="1"/>
    <w:qFormat/>
    <w:rsid w:val="00463E27"/>
    <w:rPr>
      <w:rFonts w:eastAsia="Times New Roman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463E2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463E27"/>
    <w:rPr>
      <w:rFonts w:cs="Tahoma" w:eastAsia="Times New Roman" w:hAnsi="Tahoma" w:asci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630DA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30DAE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30DAE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30DAE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30DAE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Theme="minorHAnsi" w:hAnsi="Times New Roman"/>
        <w:sz w:val="24"/>
        <w:szCs w:val="24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63E27"/>
    <w:rPr>
      <w:rFonts w:eastAsia="Times New Roman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unhideWhenUsed/>
    <w:rsid w:val="00463E27"/>
    <w:pPr>
      <w:tabs>
        <w:tab w:pos="6810" w:val="left"/>
      </w:tabs>
      <w:jc w:val="both"/>
    </w:pPr>
  </w:style>
  <w:style w:customStyle="1" w:styleId="TijelotekstaChar" w:type="character">
    <w:name w:val="Tijelo teksta Char"/>
    <w:basedOn w:val="Zadanifontodlomka"/>
    <w:link w:val="Tijeloteksta"/>
    <w:rsid w:val="00463E27"/>
    <w:rPr>
      <w:rFonts w:eastAsia="Times New Roman"/>
      <w:lang w:eastAsia="hr-HR"/>
    </w:rPr>
  </w:style>
  <w:style w:styleId="Bezproreda" w:type="paragraph">
    <w:name w:val="No Spacing"/>
    <w:uiPriority w:val="1"/>
    <w:qFormat/>
    <w:rsid w:val="00463E27"/>
    <w:rPr>
      <w:rFonts w:eastAsia="Times New Roman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463E2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463E27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630DA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30DAE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30DAE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30DAE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30DAE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5995388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15. veljače 2017.</izvorni_sadrzaj>
    <derivirana_varijabla naziv="DomainObject.DatumDonosenjaOdluke_1">15.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103</izvorni_sadrzaj>
    <derivirana_varijabla naziv="DomainObject.Predmet.Broj_1">103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prosinca 2015.</izvorni_sadrzaj>
    <derivirana_varijabla naziv="DomainObject.Predmet.DatumOsnivanja_1">23.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Stpn-103/2015</izvorni_sadrzaj>
    <derivirana_varijabla naziv="DomainObject.Predmet.OznakaBroj_1">Stpn-103/2015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ROBOT COMMERCE, d.o.o. za trgovinu</izvorni_sadrzaj>
    <derivirana_varijabla naziv="DomainObject.Predmet.StrankaFormated_1">  ROBOT COMMERCE, d.o.o. za trgovinu</derivirana_varijabla>
  </DomainObject.Predmet.StrankaFormated>
  <DomainObject.Predmet.StrankaFormatedOIB>
    <izvorni_sadrzaj>  ROBOT COMMERCE, d.o.o. za trgovinu, OIB 55925906180</izvorni_sadrzaj>
    <derivirana_varijabla naziv="DomainObject.Predmet.StrankaFormatedOIB_1">  ROBOT COMMERCE, d.o.o. za trgovinu, OIB 55925906180</derivirana_varijabla>
  </DomainObject.Predmet.StrankaFormatedOIB>
  <DomainObject.Predmet.StrankaFormatedWithAdress>
    <izvorni_sadrzaj> ROBOT COMMERCE, d.o.o. za trgovinu, Ulica 4. Gardijske brigade 43, 21000 Kamen</izvorni_sadrzaj>
    <derivirana_varijabla naziv="DomainObject.Predmet.StrankaFormatedWithAdress_1"> ROBOT COMMERCE, d.o.o. za trgovinu, Ulica 4. Gardijske brigade 43, 21000 Kamen</derivirana_varijabla>
  </DomainObject.Predmet.StrankaFormatedWithAdress>
  <DomainObject.Predmet.StrankaFormatedWithAdressOIB>
    <izvorni_sadrzaj> ROBOT COMMERCE, d.o.o. za trgovinu, OIB 55925906180, Ulica 4. Gardijske brigade 43, 21000 Kamen</izvorni_sadrzaj>
    <derivirana_varijabla naziv="DomainObject.Predmet.StrankaFormatedWithAdressOIB_1"> ROBOT COMMERCE, d.o.o. za trgovinu, OIB 55925906180, Ulica 4. Gardijske brigade 43, 21000 Kamen</derivirana_varijabla>
  </DomainObject.Predmet.StrankaFormatedWithAdressOIB>
  <DomainObject.Predmet.StrankaWithAdress>
    <izvorni_sadrzaj>ROBOT COMMERCE, d.o.o. za trgovinu Ulica 4. Gardijske brigade 43,21000 Kamen</izvorni_sadrzaj>
    <derivirana_varijabla naziv="DomainObject.Predmet.StrankaWithAdress_1">ROBOT COMMERCE, d.o.o. za trgovinu Ulica 4. Gardijske brigade 43,21000 Kamen</derivirana_varijabla>
  </DomainObject.Predmet.StrankaWithAdress>
  <DomainObject.Predmet.StrankaWithAdressOIB>
    <izvorni_sadrzaj>ROBOT COMMERCE, d.o.o. za trgovinu, OIB 55925906180, Ulica 4. Gardijske brigade 43,21000 Kamen</izvorni_sadrzaj>
    <derivirana_varijabla naziv="DomainObject.Predmet.StrankaWithAdressOIB_1">ROBOT COMMERCE, d.o.o. za trgovinu, OIB 55925906180, Ulica 4. Gardijske brigade 43,21000 Kamen</derivirana_varijabla>
  </DomainObject.Predmet.StrankaWithAdressOIB>
  <DomainObject.Predmet.StrankaNazivFormated>
    <izvorni_sadrzaj>ROBOT COMMERCE, d.o.o. za trgovinu</izvorni_sadrzaj>
    <derivirana_varijabla naziv="DomainObject.Predmet.StrankaNazivFormated_1">ROBOT COMMERCE, d.o.o. za trgovinu</derivirana_varijabla>
  </DomainObject.Predmet.StrankaNazivFormated>
  <DomainObject.Predmet.StrankaNazivFormatedOIB>
    <izvorni_sadrzaj>ROBOT COMMERCE, d.o.o. za trgovinu, OIB 55925906180</izvorni_sadrzaj>
    <derivirana_varijabla naziv="DomainObject.Predmet.StrankaNazivFormatedOIB_1">ROBOT COMMERCE, d.o.o. za trgovinu, OIB 55925906180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ROBOT COMMERCE, d.o.o. za trgovinu</item>
    </izvorni_sadrzaj>
    <derivirana_varijabla naziv="DomainObject.Predmet.StrankaListFormated_1">
      <item>ROBOT COMMERCE, d.o.o. za trgovinu</item>
    </derivirana_varijabla>
  </DomainObject.Predmet.StrankaListFormated>
  <DomainObject.Predmet.StrankaListFormatedOIB>
    <izvorni_sadrzaj>
      <item>ROBOT COMMERCE, d.o.o. za trgovinu, OIB 55925906180</item>
    </izvorni_sadrzaj>
    <derivirana_varijabla naziv="DomainObject.Predmet.StrankaListFormatedOIB_1">
      <item>ROBOT COMMERCE, d.o.o. za trgovinu, OIB 55925906180</item>
    </derivirana_varijabla>
  </DomainObject.Predmet.StrankaListFormatedOIB>
  <DomainObject.Predmet.StrankaListFormatedWithAdress>
    <izvorni_sadrzaj>
      <item>ROBOT COMMERCE, d.o.o. za trgovinu, Ulica 4. Gardijske brigade 43, 21000 Kamen</item>
    </izvorni_sadrzaj>
    <derivirana_varijabla naziv="DomainObject.Predmet.StrankaListFormatedWithAdress_1">
      <item>ROBOT COMMERCE, d.o.o. za trgovinu, Ulica 4. Gardijske brigade 43, 21000 Kamen</item>
    </derivirana_varijabla>
  </DomainObject.Predmet.StrankaListFormatedWithAdress>
  <DomainObject.Predmet.StrankaListFormatedWithAdressOIB>
    <izvorni_sadrzaj>
      <item>ROBOT COMMERCE, d.o.o. za trgovinu, OIB 55925906180, Ulica 4. Gardijske brigade 43, 21000 Kamen</item>
    </izvorni_sadrzaj>
    <derivirana_varijabla naziv="DomainObject.Predmet.StrankaListFormatedWithAdressOIB_1">
      <item>ROBOT COMMERCE, d.o.o. za trgovinu, OIB 55925906180, Ulica 4. Gardijske brigade 43, 21000 Kamen</item>
    </derivirana_varijabla>
  </DomainObject.Predmet.StrankaListFormatedWithAdressOIB>
  <DomainObject.Predmet.StrankaListNazivFormated>
    <izvorni_sadrzaj>
      <item>ROBOT COMMERCE, d.o.o. za trgovinu</item>
    </izvorni_sadrzaj>
    <derivirana_varijabla naziv="DomainObject.Predmet.StrankaListNazivFormated_1">
      <item>ROBOT COMMERCE, d.o.o. za trgovinu</item>
    </derivirana_varijabla>
  </DomainObject.Predmet.StrankaListNazivFormated>
  <DomainObject.Predmet.StrankaListNazivFormatedOIB>
    <izvorni_sadrzaj>
      <item>ROBOT COMMERCE, d.o.o. za trgovinu, OIB 55925906180</item>
    </izvorni_sadrzaj>
    <derivirana_varijabla naziv="DomainObject.Predmet.StrankaListNazivFormatedOIB_1">
      <item>ROBOT COMMERCE, d.o.o. za trgovinu, OIB 55925906180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15. veljače 2017.</izvorni_sadrzaj>
    <derivirana_varijabla naziv="DomainObject.Datum_1">15. veljače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ROBOT COMMERCE, d.o.o. za trgovinu</izvorni_sadrzaj>
    <derivirana_varijabla naziv="DomainObject.Predmet.StrankaIDrugi_1">ROBOT COMMERCE, d.o.o. za trgovinu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ROBOT COMMERCE, d.o.o. za trgovinu, OIB 55925906180, Ulica 4. Gardijske brigade 43, 21000 Kamen</izvorni_sadrzaj>
    <derivirana_varijabla naziv="DomainObject.Predmet.StrankaIDrugiAdressOIB_1">ROBOT COMMERCE, d.o.o. za trgovinu, OIB 55925906180, Ulica 4. Gardijske brigade 43, 21000 Kamen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ROBOT COMMERCE, d.o.o. za trgovinu</item>
    </izvorni_sadrzaj>
    <derivirana_varijabla naziv="DomainObject.Predmet.SudioniciListNaziv_1">
      <item>ROBOT COMMERCE, d.o.o. za trgovinu</item>
    </derivirana_varijabla>
  </DomainObject.Predmet.SudioniciListNaziv>
  <DomainObject.Predmet.SudioniciListAdressOIB>
    <izvorni_sadrzaj>
      <item>ROBOT COMMERCE, d.o.o. za trgovinu, OIB 55925906180, Ulica 4. Gardijske brigade 43,21000 Kamen</item>
    </izvorni_sadrzaj>
    <derivirana_varijabla naziv="DomainObject.Predmet.SudioniciListAdressOIB_1">
      <item>ROBOT COMMERCE, d.o.o. za trgovinu, OIB 55925906180, Ulica 4. Gardijske brigade 43,21000 Kamen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55925906180</item>
    </izvorni_sadrzaj>
    <derivirana_varijabla naziv="DomainObject.Predmet.SudioniciListNazivOIB_1">
      <item>, OIB 55925906180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95ECD01-680D-4130-9D0A-06595F928B2B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247</properties:Words>
  <properties:Characters>1439</properties:Characters>
  <properties:Lines>40</properties:Lines>
  <properties:Paragraphs>22</properties:Paragraphs>
  <properties:TotalTime>15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1821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2017-02-15T06:44:00Z</dcterms:created>
  <dc:creator>Velimir Vuković</dc:creator>
  <cp:lastModifiedBy>Velimir Vuković</cp:lastModifiedBy>
  <cp:lastPrinted>2017-02-15T06:52:00Z</cp:lastPrinted>
  <dcterms:modified xmlns:xsi="http://www.w3.org/2001/XMLSchema-instance" xsi:type="dcterms:W3CDTF">2017-02-15T07:06:00Z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