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8fd28c8" w14:textId="8fd28c8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E91B00">
        <w:t>17. St-2312/2023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E91B00">
        <w:t>17. St-2312/2023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E91B00" w:rsidP="00E91B00" w:rsidRDefault="00023E6D">
      <w:pPr>
        <w:jc w:val="both"/>
      </w:pPr>
      <w:r>
        <w:tab/>
      </w:r>
      <w:r w:rsidR="00E91B00">
        <w:t xml:space="preserve">ZAVIČAJNI KLUB VELIKA SOLINA, Velika Solina, Velika Solina 45 a, </w:t>
      </w:r>
    </w:p>
    <w:p w:rsidR="00E91B00" w:rsidP="00E91B00" w:rsidRDefault="00E91B00">
      <w:pPr>
        <w:ind w:firstLine="708"/>
        <w:jc w:val="both"/>
      </w:pPr>
      <w:r>
        <w:t>OIB: 10147747299</w:t>
      </w:r>
    </w:p>
    <w:p w:rsidR="00023E6D" w:rsidP="00E91B00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1B00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E91B0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91B0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91B00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91B00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91B00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E91B0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91B0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91B0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91B0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91B0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016802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2312</izvorni_sadrzaj>
    <derivirana_varijabla naziv="DomainObject.Predmet.Broj_1">2312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rujna 2023.</izvorni_sadrzaj>
    <derivirana_varijabla naziv="DomainObject.Predmet.DatumIzradeOptuznogAkta_1">15. rujna 2023.</derivirana_varijabla>
  </DomainObject.Predmet.DatumIzradeOptuznogAkta>
  <DomainObject.Predmet.DatumIzradeOptuznogAktaFormated>
    <izvorni_sadrzaj>15.9.2023.</izvorni_sadrzaj>
    <derivirana_varijabla naziv="DomainObject.Predmet.DatumIzradeOptuznogAktaFormated_1">15.9.2023.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St-2312/2023</izvorni_sadrzaj>
    <derivirana_varijabla naziv="DomainObject.Predmet.OznakaBroj_1">St-2312/2023</derivirana_varijabla>
  </DomainObject.Predmet.OznakaBroj>
  <DomainObject.Predmet.OznakaBrojOptuznogAkta>
    <izvorni_sadrzaj>04-06-23-3945</izvorni_sadrzaj>
    <derivirana_varijabla naziv="DomainObject.Predmet.OznakaBrojOptuznogAkta_1">04-06-23-3945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ZAVIČAJNI KLUB VELIKA SOLINA</izvorni_sadrzaj>
    <derivirana_varijabla naziv="DomainObject.Predmet.ProtustrankaFormated_1">  ZAVIČAJNI KLUB VELIKA SOLINA</derivirana_varijabla>
  </DomainObject.Predmet.ProtustrankaFormated>
  <DomainObject.Predmet.ProtustrankaFormatedOIB>
    <izvorni_sadrzaj>  ZAVIČAJNI KLUB VELIKA SOLINA, OIB 10147747299</izvorni_sadrzaj>
    <derivirana_varijabla naziv="DomainObject.Predmet.ProtustrankaFormatedOIB_1">  ZAVIČAJNI KLUB VELIKA SOLINA, OIB 10147747299</derivirana_varijabla>
  </DomainObject.Predmet.ProtustrankaFormatedOIB>
  <DomainObject.Predmet.ProtustrankaFormatedWithAdress>
    <izvorni_sadrzaj> ZAVIČAJNI KLUB VELIKA SOLINA, Velika Solina 54 a, 44400 Velika Solina</izvorni_sadrzaj>
    <derivirana_varijabla naziv="DomainObject.Predmet.ProtustrankaFormatedWithAdress_1"> ZAVIČAJNI KLUB VELIKA SOLINA, Velika Solina 54 a, 44400 Velika Solina</derivirana_varijabla>
  </DomainObject.Predmet.ProtustrankaFormatedWithAdress>
  <DomainObject.Predmet.ProtustrankaFormatedWithAdressOIB>
    <izvorni_sadrzaj> ZAVIČAJNI KLUB VELIKA SOLINA, OIB 10147747299, Velika Solina 54 a, 44400 Velika Solina</izvorni_sadrzaj>
    <derivirana_varijabla naziv="DomainObject.Predmet.ProtustrankaFormatedWithAdressOIB_1"> ZAVIČAJNI KLUB VELIKA SOLINA, OIB 10147747299, Velika Solina 54 a, 44400 Velika Solina</derivirana_varijabla>
  </DomainObject.Predmet.ProtustrankaFormatedWithAdressOIB>
  <DomainObject.Predmet.ProtustrankaWithAdress>
    <izvorni_sadrzaj>ZAVIČAJNI KLUB VELIKA SOLINA Velika Solina 54 a, 44400 Velika Solina</izvorni_sadrzaj>
    <derivirana_varijabla naziv="DomainObject.Predmet.ProtustrankaWithAdress_1">ZAVIČAJNI KLUB VELIKA SOLINA Velika Solina 54 a, 44400 Velika Solina</derivirana_varijabla>
  </DomainObject.Predmet.ProtustrankaWithAdress>
  <DomainObject.Predmet.ProtustrankaWithAdressOIB>
    <izvorni_sadrzaj>ZAVIČAJNI KLUB VELIKA SOLINA, OIB 10147747299, Velika Solina 54 a, 44400 Velika Solina</izvorni_sadrzaj>
    <derivirana_varijabla naziv="DomainObject.Predmet.ProtustrankaWithAdressOIB_1">ZAVIČAJNI KLUB VELIKA SOLINA, OIB 10147747299, Velika Solina 54 a, 44400 Velika Solina</derivirana_varijabla>
  </DomainObject.Predmet.ProtustrankaWithAdressOIB>
  <DomainObject.Predmet.ProtustrankaNazivFormated>
    <izvorni_sadrzaj>ZAVIČAJNI KLUB VELIKA SOLINA</izvorni_sadrzaj>
    <derivirana_varijabla naziv="DomainObject.Predmet.ProtustrankaNazivFormated_1">ZAVIČAJNI KLUB VELIKA SOLINA</derivirana_varijabla>
  </DomainObject.Predmet.ProtustrankaNazivFormated>
  <DomainObject.Predmet.ProtustrankaNazivFormatedOIB>
    <izvorni_sadrzaj>ZAVIČAJNI KLUB VELIKA SOLINA, OIB 10147747299</izvorni_sadrzaj>
    <derivirana_varijabla naziv="DomainObject.Predmet.ProtustrankaNazivFormatedOIB_1">ZAVIČAJNI KLUB VELIKA SOLINA, OIB 10147747299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ZAVIČAJNI KLUB VELIKA SOLINA</item>
    </izvorni_sadrzaj>
    <derivirana_varijabla naziv="DomainObject.Predmet.ProtuStrankaListFormated_1">
      <item>ZAVIČAJNI KLUB VELIKA SOLINA</item>
    </derivirana_varijabla>
  </DomainObject.Predmet.ProtuStrankaListFormated>
  <DomainObject.Predmet.ProtuStrankaListFormatedOIB>
    <izvorni_sadrzaj>
      <item>ZAVIČAJNI KLUB VELIKA SOLINA, OIB 10147747299</item>
    </izvorni_sadrzaj>
    <derivirana_varijabla naziv="DomainObject.Predmet.ProtuStrankaListFormatedOIB_1">
      <item>ZAVIČAJNI KLUB VELIKA SOLINA, OIB 10147747299</item>
    </derivirana_varijabla>
  </DomainObject.Predmet.ProtuStrankaListFormatedOIB>
  <DomainObject.Predmet.ProtuStrankaListFormatedWithAdress>
    <izvorni_sadrzaj>
      <item>ZAVIČAJNI KLUB VELIKA SOLINA, Velika Solina 54 a, 44400 Velika Solina</item>
    </izvorni_sadrzaj>
    <derivirana_varijabla naziv="DomainObject.Predmet.ProtuStrankaListFormatedWithAdress_1">
      <item>ZAVIČAJNI KLUB VELIKA SOLINA, Velika Solina 54 a, 44400 Velika Solina</item>
    </derivirana_varijabla>
  </DomainObject.Predmet.ProtuStrankaListFormatedWithAdress>
  <DomainObject.Predmet.ProtuStrankaListFormatedWithAdressOIB>
    <izvorni_sadrzaj>
      <item>ZAVIČAJNI KLUB VELIKA SOLINA, OIB 10147747299, Velika Solina 54 a, 44400 Velika Solina</item>
    </izvorni_sadrzaj>
    <derivirana_varijabla naziv="DomainObject.Predmet.ProtuStrankaListFormatedWithAdressOIB_1">
      <item>ZAVIČAJNI KLUB VELIKA SOLINA, OIB 10147747299, Velika Solina 54 a, 44400 Velika Solina</item>
    </derivirana_varijabla>
  </DomainObject.Predmet.ProtuStrankaListFormatedWithAdressOIB>
  <DomainObject.Predmet.ProtuStrankaListNazivFormated>
    <izvorni_sadrzaj>
      <item>ZAVIČAJNI KLUB VELIKA SOLINA</item>
    </izvorni_sadrzaj>
    <derivirana_varijabla naziv="DomainObject.Predmet.ProtuStrankaListNazivFormated_1">
      <item>ZAVIČAJNI KLUB VELIKA SOLINA</item>
    </derivirana_varijabla>
  </DomainObject.Predmet.ProtuStrankaListNazivFormated>
  <DomainObject.Predmet.ProtuStrankaListNazivFormatedOIB>
    <izvorni_sadrzaj>
      <item>ZAVIČAJNI KLUB VELIKA SOLINA, OIB 10147747299</item>
    </izvorni_sadrzaj>
    <derivirana_varijabla naziv="DomainObject.Predmet.ProtuStrankaListNazivFormatedOIB_1">
      <item>ZAVIČAJNI KLUB VELIKA SOLINA, OIB 10147747299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ZAVIČAJNI KLUB VELIKA SOLINA</izvorni_sadrzaj>
    <derivirana_varijabla naziv="DomainObject.Predmet.ProtustrankaIDrugi_1">ZAVIČAJNI KLUB VELIKA SOLINA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ZAVIČAJNI KLUB VELIKA SOLINA, OIB 10147747299, Velika Solina 54 a, 44400 Velika Solina</izvorni_sadrzaj>
    <derivirana_varijabla naziv="DomainObject.Predmet.ProtustrankaIDrugiAdressOIB_1">ZAVIČAJNI KLUB VELIKA SOLINA, OIB 10147747299, Velika Solina 54 a, 44400 Velika Solina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ZAVIČAJNI KLUB VELIKA SOLINA</item>
      <item>Financijska agencija</item>
    </izvorni_sadrzaj>
    <derivirana_varijabla naziv="DomainObject.Predmet.SudioniciListNaziv_1">
      <item>ZAVIČAJNI KLUB VELIKA SOLINA</item>
      <item>Financijska agencija</item>
    </derivirana_varijabla>
  </DomainObject.Predmet.SudioniciListNaziv>
  <DomainObject.Predmet.SudioniciListAdressOIB>
    <izvorni_sadrzaj>
      <item>ZAVIČAJNI KLUB VELIKA SOLINA, OIB 10147747299, Velika Solina 54 a,44400 Velika Solina</item>
      <item>Financijska agencija, OIB 85821130368, TRG SVIBANJSKIH ŽRTAVA 1995. 1,10000 Zagreb</item>
    </izvorni_sadrzaj>
    <derivirana_varijabla naziv="DomainObject.Predmet.SudioniciListAdressOIB_1">
      <item>ZAVIČAJNI KLUB VELIKA SOLINA, OIB 10147747299, Velika Solina 54 a,44400 Velika Solina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10147747299</item>
      <item>, OIB 85821130368</item>
    </izvorni_sadrzaj>
    <derivirana_varijabla naziv="DomainObject.Predmet.SudioniciListNazivOIB_1">
      <item>, OIB 10147747299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E5EA6D8-6B84-42E6-B149-88FBCB31117D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142</properties:Words>
  <properties:Characters>823</properties:Characters>
  <properties:Lines>46</properties:Lines>
  <properties:Paragraphs>25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2023-09-29T08:12:00Z</cp:lastPrinted>
  <dcterms:modified xmlns:xsi="http://www.w3.org/2001/XMLSchema-instance" xsi:type="dcterms:W3CDTF">2023-09-29T08:12:00Z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