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4fff1e8" w14:textId="4fff1e8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C8505A">
        <w:t xml:space="preserve">  U Zagrebu, </w:t>
      </w:r>
      <w:proofErr w:type="spellStart"/>
      <w:r w:rsidR="00C8505A">
        <w:t>2</w:t>
      </w:r>
      <w:r w:rsidR="004F32E6">
        <w:t>7</w:t>
      </w:r>
      <w:proofErr w:type="spellEnd"/>
      <w:r w:rsidR="00C8505A">
        <w:t xml:space="preserve">. kolovoza </w:t>
      </w:r>
      <w:proofErr w:type="spellStart"/>
      <w:r w:rsidR="00C8505A">
        <w:t>2020</w:t>
      </w:r>
      <w:proofErr w:type="spellEnd"/>
      <w:r w:rsidR="00C8505A">
        <w:t>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                               </w:t>
      </w:r>
      <w:proofErr w:type="spellStart"/>
      <w:r w:rsidR="00EB757A">
        <w:t>20</w:t>
      </w:r>
      <w:proofErr w:type="spellEnd"/>
      <w:r>
        <w:t>. St-</w:t>
      </w:r>
      <w:proofErr w:type="spellStart"/>
      <w:r w:rsidR="00EB757A">
        <w:t>2587</w:t>
      </w:r>
      <w:proofErr w:type="spellEnd"/>
      <w:r>
        <w:t>/</w:t>
      </w:r>
      <w:proofErr w:type="spellStart"/>
      <w:r>
        <w:t>20</w:t>
      </w:r>
      <w:r w:rsidR="00EB757A">
        <w:t>19</w:t>
      </w:r>
      <w:proofErr w:type="spellEnd"/>
      <w:r>
        <w:t>.</w:t>
      </w:r>
    </w:p>
    <w:p w:rsidR="00C8505A" w:rsidRDefault="00C8505A"/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proofErr w:type="spellStart"/>
      <w:r w:rsidR="00EB757A">
        <w:t>BJELOVARU</w:t>
      </w:r>
      <w:proofErr w:type="spellEnd"/>
    </w:p>
    <w:p w:rsidR="00945B0E" w:rsidP="00383B46" w:rsidRDefault="00945B0E">
      <w:pPr>
        <w:jc w:val="right"/>
      </w:pPr>
    </w:p>
    <w:p w:rsidR="00EB757A" w:rsidP="00EB757A" w:rsidRDefault="00EB757A">
      <w:pPr>
        <w:rPr>
          <w:szCs w:val="24"/>
        </w:rPr>
      </w:pPr>
      <w:r>
        <w:rPr>
          <w:szCs w:val="24"/>
        </w:rPr>
        <w:t xml:space="preserve">                                                                       Šetalište dr. </w:t>
      </w:r>
      <w:proofErr w:type="spellStart"/>
      <w:r>
        <w:rPr>
          <w:szCs w:val="24"/>
        </w:rPr>
        <w:t>Ivše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Lebovića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br.42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43000</w:t>
      </w:r>
      <w:proofErr w:type="spellEnd"/>
      <w:r>
        <w:rPr>
          <w:szCs w:val="24"/>
        </w:rPr>
        <w:t xml:space="preserve">  Bjelovar</w:t>
      </w:r>
    </w:p>
    <w:p w:rsidR="00EB757A" w:rsidP="00EB757A" w:rsidRDefault="00EB757A">
      <w:pPr>
        <w:rPr>
          <w:szCs w:val="24"/>
        </w:rPr>
      </w:pPr>
    </w:p>
    <w:p w:rsidR="0060363E" w:rsidP="00B80950" w:rsidRDefault="0060363E">
      <w:pPr>
        <w:jc w:val="right"/>
      </w:pP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</w:t>
      </w:r>
      <w:proofErr w:type="spellStart"/>
      <w:r w:rsidR="004F32E6">
        <w:t>BJELOVARU</w:t>
      </w:r>
      <w:proofErr w:type="spellEnd"/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</w:t>
      </w:r>
      <w:proofErr w:type="spellStart"/>
      <w:r>
        <w:t>31</w:t>
      </w:r>
      <w:proofErr w:type="spellEnd"/>
      <w:r>
        <w:t>. Su-</w:t>
      </w:r>
      <w:proofErr w:type="spellStart"/>
      <w:r>
        <w:t>324</w:t>
      </w:r>
      <w:proofErr w:type="spellEnd"/>
      <w:r>
        <w:t>/</w:t>
      </w:r>
      <w:proofErr w:type="spellStart"/>
      <w:r>
        <w:t>20</w:t>
      </w:r>
      <w:proofErr w:type="spellEnd"/>
      <w:r>
        <w:t>-</w:t>
      </w:r>
      <w:r w:rsidR="00EB757A">
        <w:t>6</w:t>
      </w:r>
    </w:p>
    <w:p w:rsidR="00C8505A" w:rsidP="0060363E" w:rsidRDefault="00C8505A">
      <w:r>
        <w:t xml:space="preserve">od </w:t>
      </w:r>
      <w:proofErr w:type="spellStart"/>
      <w:r>
        <w:t>28</w:t>
      </w:r>
      <w:proofErr w:type="spellEnd"/>
      <w:r>
        <w:t xml:space="preserve">. srpnja </w:t>
      </w:r>
      <w:proofErr w:type="spellStart"/>
      <w:r>
        <w:t>2020</w:t>
      </w:r>
      <w:proofErr w:type="spellEnd"/>
      <w:r>
        <w:t>. u prilogu ovog dopisa dostavlja vam se predmet</w:t>
      </w:r>
    </w:p>
    <w:p w:rsidR="00C8505A" w:rsidP="0060363E" w:rsidRDefault="00C8505A"/>
    <w:p w:rsidR="00C8505A" w:rsidP="0060363E" w:rsidRDefault="00C8505A">
      <w:r>
        <w:t xml:space="preserve">            </w:t>
      </w:r>
      <w:proofErr w:type="spellStart"/>
      <w:r w:rsidR="00EB757A">
        <w:t>20</w:t>
      </w:r>
      <w:proofErr w:type="spellEnd"/>
      <w:r>
        <w:t>. St-</w:t>
      </w:r>
      <w:proofErr w:type="spellStart"/>
      <w:r w:rsidR="00EB757A">
        <w:t>2587</w:t>
      </w:r>
      <w:proofErr w:type="spellEnd"/>
      <w:r>
        <w:t>/</w:t>
      </w:r>
      <w:proofErr w:type="spellStart"/>
      <w:r>
        <w:t>20</w:t>
      </w:r>
      <w:r w:rsidR="00EB757A">
        <w:t>19</w:t>
      </w:r>
      <w:proofErr w:type="spellEnd"/>
      <w:r>
        <w:t>.</w:t>
      </w:r>
    </w:p>
    <w:p w:rsidR="00C8505A" w:rsidP="0060363E" w:rsidRDefault="00C8505A"/>
    <w:p w:rsidR="00C8505A" w:rsidP="0060363E" w:rsidRDefault="00C8505A">
      <w:r>
        <w:t xml:space="preserve">             Predlagatelj – </w:t>
      </w:r>
      <w:r w:rsidR="00EB757A">
        <w:t xml:space="preserve">OSTALO – Jure Marušić, </w:t>
      </w:r>
      <w:proofErr w:type="spellStart"/>
      <w:r w:rsidR="00EB757A">
        <w:t>Bleiweisova</w:t>
      </w:r>
      <w:proofErr w:type="spellEnd"/>
      <w:r w:rsidR="00EB757A">
        <w:t xml:space="preserve"> </w:t>
      </w:r>
      <w:proofErr w:type="spellStart"/>
      <w:r w:rsidR="00EB757A">
        <w:t>21</w:t>
      </w:r>
      <w:proofErr w:type="spellEnd"/>
      <w:r w:rsidR="00EB757A">
        <w:t xml:space="preserve">, Zagreb, </w:t>
      </w:r>
      <w:proofErr w:type="spellStart"/>
      <w:r>
        <w:t>OIB</w:t>
      </w:r>
      <w:proofErr w:type="spellEnd"/>
      <w:r>
        <w:t>:</w:t>
      </w:r>
      <w:proofErr w:type="spellStart"/>
      <w:r w:rsidR="00EB757A">
        <w:t>527003189678</w:t>
      </w:r>
      <w:proofErr w:type="spellEnd"/>
      <w:r>
        <w:t xml:space="preserve"> 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C8505A" w:rsidP="0060363E" w:rsidRDefault="00C8505A">
      <w:r>
        <w:t xml:space="preserve">            </w:t>
      </w:r>
      <w:r w:rsidR="00A655BD">
        <w:t xml:space="preserve">Likvidacijska masa </w:t>
      </w:r>
      <w:bookmarkStart w:name="_GoBack" w:id="0"/>
      <w:bookmarkEnd w:id="0"/>
      <w:r w:rsidR="00EB757A">
        <w:t xml:space="preserve"> </w:t>
      </w:r>
      <w:proofErr w:type="spellStart"/>
      <w:r w:rsidR="00EB757A">
        <w:t>GASTROLOGISTIC</w:t>
      </w:r>
      <w:proofErr w:type="spellEnd"/>
      <w:r w:rsidR="00EB757A">
        <w:t xml:space="preserve"> d.o.o., Samobor, Obrtnička </w:t>
      </w:r>
      <w:proofErr w:type="spellStart"/>
      <w:r w:rsidR="00EB757A">
        <w:t>19</w:t>
      </w:r>
      <w:proofErr w:type="spellEnd"/>
      <w:r w:rsidR="00EB757A">
        <w:t>,</w:t>
      </w:r>
      <w:r>
        <w:t xml:space="preserve"> </w:t>
      </w:r>
    </w:p>
    <w:p w:rsidR="00C8505A" w:rsidP="0060363E" w:rsidRDefault="00EB757A">
      <w:r>
        <w:t xml:space="preserve">            </w:t>
      </w:r>
      <w:proofErr w:type="spellStart"/>
      <w:r w:rsidR="00C8505A">
        <w:t>OIB</w:t>
      </w:r>
      <w:proofErr w:type="spellEnd"/>
      <w:r w:rsidR="00C8505A">
        <w:t xml:space="preserve">: </w:t>
      </w:r>
      <w:proofErr w:type="spellStart"/>
      <w:r w:rsidR="00C8505A">
        <w:t>6</w:t>
      </w:r>
      <w:r>
        <w:t>3035682247</w:t>
      </w:r>
      <w:proofErr w:type="spellEnd"/>
    </w:p>
    <w:p w:rsidR="00C8505A" w:rsidP="0060363E" w:rsidRDefault="00C8505A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1D5AB3"/>
    <w:rsid w:val="00232389"/>
    <w:rsid w:val="003777CA"/>
    <w:rsid w:val="00383B46"/>
    <w:rsid w:val="003B61AD"/>
    <w:rsid w:val="003F7B41"/>
    <w:rsid w:val="00431A12"/>
    <w:rsid w:val="004D4987"/>
    <w:rsid w:val="004F32E6"/>
    <w:rsid w:val="005038AB"/>
    <w:rsid w:val="00514017"/>
    <w:rsid w:val="0060363E"/>
    <w:rsid w:val="006375A9"/>
    <w:rsid w:val="006A2AD6"/>
    <w:rsid w:val="007E145A"/>
    <w:rsid w:val="00890969"/>
    <w:rsid w:val="008A519D"/>
    <w:rsid w:val="00945B0E"/>
    <w:rsid w:val="00965862"/>
    <w:rsid w:val="00A655BD"/>
    <w:rsid w:val="00A93A8F"/>
    <w:rsid w:val="00B6233B"/>
    <w:rsid w:val="00B80950"/>
    <w:rsid w:val="00B8273C"/>
    <w:rsid w:val="00C22472"/>
    <w:rsid w:val="00C8505A"/>
    <w:rsid w:val="00CB0DBA"/>
    <w:rsid w:val="00D71AAA"/>
    <w:rsid w:val="00DF483E"/>
    <w:rsid w:val="00EB3494"/>
    <w:rsid w:val="00EB757A"/>
    <w:rsid w:val="00ED08EA"/>
    <w:rsid w:val="00F84CF3"/>
    <w:rsid w:val="00F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A655BD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A655BD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655BD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655BD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655BD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655BD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A655B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655B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655B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655B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575146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kolovoza 2020.</izvorni_sadrzaj>
    <derivirana_varijabla naziv="DomainObject.DatumDonosenjaOdluke_1">27. kolovoza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St-2587/2019-3</izvorni_sadrzaj>
    <derivirana_varijabla naziv="DomainObject.Oznaka_1">St-2587/2019-3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2587</izvorni_sadrzaj>
    <derivirana_varijabla naziv="DomainObject.Predmet.Broj_1">2587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listopada 2019.</izvorni_sadrzaj>
    <derivirana_varijabla naziv="DomainObject.Predmet.DatumOsnivanja_1">17. listopada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St-2587/2019</izvorni_sadrzaj>
    <derivirana_varijabla naziv="DomainObject.Predmet.OznakaBroj_1">St-2587/2019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Likvidacijska masa GASTROLOGISTIC d.o.o.</izvorni_sadrzaj>
    <derivirana_varijabla naziv="DomainObject.Predmet.ProtustrankaFormated_1">  Likvidacijska masa GASTROLOGISTIC d.o.o.</derivirana_varijabla>
  </DomainObject.Predmet.ProtustrankaFormated>
  <DomainObject.Predmet.ProtustrankaFormatedOIB>
    <izvorni_sadrzaj>  Likvidacijska masa GASTROLOGISTIC d.o.o., OIB 00000000001</izvorni_sadrzaj>
    <derivirana_varijabla naziv="DomainObject.Predmet.ProtustrankaFormatedOIB_1">  Likvidacijska masa GASTROLOGISTIC d.o.o., OIB 00000000001</derivirana_varijabla>
  </DomainObject.Predmet.ProtustrankaFormatedOIB>
  <DomainObject.Predmet.ProtustrankaFormatedWithAdress>
    <izvorni_sadrzaj> Likvidacijska masa GASTROLOGISTIC d.o.o., Obrtnička 19, 10430 Samobor</izvorni_sadrzaj>
    <derivirana_varijabla naziv="DomainObject.Predmet.ProtustrankaFormatedWithAdress_1"> Likvidacijska masa GASTROLOGISTIC d.o.o., Obrtnička 19, 10430 Samobor</derivirana_varijabla>
  </DomainObject.Predmet.ProtustrankaFormatedWithAdress>
  <DomainObject.Predmet.ProtustrankaFormatedWithAdressOIB>
    <izvorni_sadrzaj> Likvidacijska masa GASTROLOGISTIC d.o.o., OIB 00000000001, Obrtnička 19, 10430 Samobor</izvorni_sadrzaj>
    <derivirana_varijabla naziv="DomainObject.Predmet.ProtustrankaFormatedWithAdressOIB_1"> Likvidacijska masa GASTROLOGISTIC d.o.o., OIB 00000000001, Obrtnička 19, 10430 Samobor</derivirana_varijabla>
  </DomainObject.Predmet.ProtustrankaFormatedWithAdressOIB>
  <DomainObject.Predmet.ProtustrankaWithAdress>
    <izvorni_sadrzaj>Likvidacijska masa GASTROLOGISTIC d.o.o. Obrtnička 19, 10430 Samobor</izvorni_sadrzaj>
    <derivirana_varijabla naziv="DomainObject.Predmet.ProtustrankaWithAdress_1">Likvidacijska masa GASTROLOGISTIC d.o.o. Obrtnička 19, 10430 Samobor</derivirana_varijabla>
  </DomainObject.Predmet.ProtustrankaWithAdress>
  <DomainObject.Predmet.ProtustrankaWithAdressOIB>
    <izvorni_sadrzaj>Likvidacijska masa GASTROLOGISTIC d.o.o., OIB 00000000001, Obrtnička 19, 10430 Samobor</izvorni_sadrzaj>
    <derivirana_varijabla naziv="DomainObject.Predmet.ProtustrankaWithAdressOIB_1">Likvidacijska masa GASTROLOGISTIC d.o.o., OIB 00000000001, Obrtnička 19, 10430 Samobor</derivirana_varijabla>
  </DomainObject.Predmet.ProtustrankaWithAdressOIB>
  <DomainObject.Predmet.ProtustrankaNazivFormated>
    <izvorni_sadrzaj>Likvidacijska masa GASTROLOGISTIC d.o.o.</izvorni_sadrzaj>
    <derivirana_varijabla naziv="DomainObject.Predmet.ProtustrankaNazivFormated_1">Likvidacijska masa GASTROLOGISTIC d.o.o.</derivirana_varijabla>
  </DomainObject.Predmet.ProtustrankaNazivFormated>
  <DomainObject.Predmet.ProtustrankaNazivFormatedOIB>
    <izvorni_sadrzaj>Likvidacijska masa GASTROLOGISTIC d.o.o., OIB 00000000001</izvorni_sadrzaj>
    <derivirana_varijabla naziv="DomainObject.Predmet.ProtustrankaNazivFormatedOIB_1">Likvidacijska masa GASTROLOGISTIC d.o.o., OIB 00000000001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226, Kennedyev trg 11</izvorni_sadrzaj>
    <derivirana_varijabla naziv="DomainObject.Predmet.Referada.Prostorija.Naziv_1">Soba 226, Kennedyev trg 11</derivirana_varijabla>
  </DomainObject.Predmet.Referada.Prostorija.Naziv>
  <DomainObject.Predmet.Referada.Prostorija.Oznaka>
    <izvorni_sadrzaj>226 Kennedyev trg 11</izvorni_sadrzaj>
    <derivirana_varijabla naziv="DomainObject.Predmet.Referada.Prostorija.Oznaka_1">226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Jure Marušić</izvorni_sadrzaj>
    <derivirana_varijabla naziv="DomainObject.Predmet.StrankaFormated_1">  Jure Marušić</derivirana_varijabla>
  </DomainObject.Predmet.StrankaFormated>
  <DomainObject.Predmet.StrankaFormatedOIB>
    <izvorni_sadrzaj>  Jure Marušić, OIB 52703189678</izvorni_sadrzaj>
    <derivirana_varijabla naziv="DomainObject.Predmet.StrankaFormatedOIB_1">  Jure Marušić, OIB 52703189678</derivirana_varijabla>
  </DomainObject.Predmet.StrankaFormatedOIB>
  <DomainObject.Predmet.StrankaFormatedWithAdress>
    <izvorni_sadrzaj> Jure Marušić, Bleiweisova 21, 10000 Zagreb</izvorni_sadrzaj>
    <derivirana_varijabla naziv="DomainObject.Predmet.StrankaFormatedWithAdress_1"> Jure Marušić, Bleiweisova 21, 10000 Zagreb</derivirana_varijabla>
  </DomainObject.Predmet.StrankaFormatedWithAdress>
  <DomainObject.Predmet.StrankaFormatedWithAdressOIB>
    <izvorni_sadrzaj> Jure Marušić, OIB 52703189678, Bleiweisova 21, 10000 Zagreb</izvorni_sadrzaj>
    <derivirana_varijabla naziv="DomainObject.Predmet.StrankaFormatedWithAdressOIB_1"> Jure Marušić, OIB 52703189678, Bleiweisova 21, 10000 Zagreb</derivirana_varijabla>
  </DomainObject.Predmet.StrankaFormatedWithAdressOIB>
  <DomainObject.Predmet.StrankaWithAdress>
    <izvorni_sadrzaj>Jure Marušić Bleiweisova 21,10000 Zagreb</izvorni_sadrzaj>
    <derivirana_varijabla naziv="DomainObject.Predmet.StrankaWithAdress_1">Jure Marušić Bleiweisova 21,10000 Zagreb</derivirana_varijabla>
  </DomainObject.Predmet.StrankaWithAdress>
  <DomainObject.Predmet.StrankaWithAdressOIB>
    <izvorni_sadrzaj>Jure Marušić, OIB 52703189678, Bleiweisova 21,10000 Zagreb</izvorni_sadrzaj>
    <derivirana_varijabla naziv="DomainObject.Predmet.StrankaWithAdressOIB_1">Jure Marušić, OIB 52703189678, Bleiweisova 21,10000 Zagreb</derivirana_varijabla>
  </DomainObject.Predmet.StrankaWithAdressOIB>
  <DomainObject.Predmet.StrankaNazivFormated>
    <izvorni_sadrzaj>Jure Marušić</izvorni_sadrzaj>
    <derivirana_varijabla naziv="DomainObject.Predmet.StrankaNazivFormated_1">Jure Marušić</derivirana_varijabla>
  </DomainObject.Predmet.StrankaNazivFormated>
  <DomainObject.Predmet.StrankaNazivFormatedOIB>
    <izvorni_sadrzaj>Jure Marušić, OIB 52703189678</izvorni_sadrzaj>
    <derivirana_varijabla naziv="DomainObject.Predmet.StrankaNazivFormatedOIB_1">Jure Marušić, OIB 52703189678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Ivanka Kelava</izvorni_sadrzaj>
    <derivirana_varijabla naziv="DomainObject.Predmet.Zapisnicar_1">Ivanka Kelava</derivirana_varijabla>
  </DomainObject.Predmet.Zapisnicar>
  <DomainObject.Predmet.StrankaListFormated>
    <izvorni_sadrzaj>
      <item>Jure Marušić</item>
    </izvorni_sadrzaj>
    <derivirana_varijabla naziv="DomainObject.Predmet.StrankaListFormated_1">
      <item>Jure Marušić</item>
    </derivirana_varijabla>
  </DomainObject.Predmet.StrankaListFormated>
  <DomainObject.Predmet.StrankaListFormatedOIB>
    <izvorni_sadrzaj>
      <item>Jure Marušić, OIB 52703189678</item>
    </izvorni_sadrzaj>
    <derivirana_varijabla naziv="DomainObject.Predmet.StrankaListFormatedOIB_1">
      <item>Jure Marušić, OIB 52703189678</item>
    </derivirana_varijabla>
  </DomainObject.Predmet.StrankaListFormatedOIB>
  <DomainObject.Predmet.StrankaListFormatedWithAdress>
    <izvorni_sadrzaj>
      <item>Jure Marušić, Bleiweisova 21, 10000 Zagreb</item>
    </izvorni_sadrzaj>
    <derivirana_varijabla naziv="DomainObject.Predmet.StrankaListFormatedWithAdress_1">
      <item>Jure Marušić, Bleiweisova 21, 10000 Zagreb</item>
    </derivirana_varijabla>
  </DomainObject.Predmet.StrankaListFormatedWithAdress>
  <DomainObject.Predmet.StrankaListFormatedWithAdressOIB>
    <izvorni_sadrzaj>
      <item>Jure Marušić, OIB 52703189678, Bleiweisova 21, 10000 Zagreb</item>
    </izvorni_sadrzaj>
    <derivirana_varijabla naziv="DomainObject.Predmet.StrankaListFormatedWithAdressOIB_1">
      <item>Jure Marušić, OIB 52703189678, Bleiweisova 21, 10000 Zagreb</item>
    </derivirana_varijabla>
  </DomainObject.Predmet.StrankaListFormatedWithAdressOIB>
  <DomainObject.Predmet.StrankaListNazivFormated>
    <izvorni_sadrzaj>
      <item>Jure Marušić</item>
    </izvorni_sadrzaj>
    <derivirana_varijabla naziv="DomainObject.Predmet.StrankaListNazivFormated_1">
      <item>Jure Marušić</item>
    </derivirana_varijabla>
  </DomainObject.Predmet.StrankaListNazivFormated>
  <DomainObject.Predmet.StrankaListNazivFormatedOIB>
    <izvorni_sadrzaj>
      <item>Jure Marušić, OIB 52703189678</item>
    </izvorni_sadrzaj>
    <derivirana_varijabla naziv="DomainObject.Predmet.StrankaListNazivFormatedOIB_1">
      <item>Jure Marušić, OIB 52703189678</item>
    </derivirana_varijabla>
  </DomainObject.Predmet.StrankaListNazivFormatedOIB>
  <DomainObject.Predmet.ProtuStrankaListFormated>
    <izvorni_sadrzaj>
      <item>Likvidacijska masa GASTROLOGISTIC d.o.o.</item>
    </izvorni_sadrzaj>
    <derivirana_varijabla naziv="DomainObject.Predmet.ProtuStrankaListFormated_1">
      <item>Likvidacijska masa GASTROLOGISTIC d.o.o.</item>
    </derivirana_varijabla>
  </DomainObject.Predmet.ProtuStrankaListFormated>
  <DomainObject.Predmet.ProtuStrankaListFormatedOIB>
    <izvorni_sadrzaj>
      <item>Likvidacijska masa GASTROLOGISTIC d.o.o., OIB 00000000001</item>
    </izvorni_sadrzaj>
    <derivirana_varijabla naziv="DomainObject.Predmet.ProtuStrankaListFormatedOIB_1">
      <item>Likvidacijska masa GASTROLOGISTIC d.o.o., OIB 00000000001</item>
    </derivirana_varijabla>
  </DomainObject.Predmet.ProtuStrankaListFormatedOIB>
  <DomainObject.Predmet.ProtuStrankaListFormatedWithAdress>
    <izvorni_sadrzaj>
      <item>Likvidacijska masa GASTROLOGISTIC d.o.o., Obrtnička 19, 10430 Samobor</item>
    </izvorni_sadrzaj>
    <derivirana_varijabla naziv="DomainObject.Predmet.ProtuStrankaListFormatedWithAdress_1">
      <item>Likvidacijska masa GASTROLOGISTIC d.o.o., Obrtnička 19, 10430 Samobor</item>
    </derivirana_varijabla>
  </DomainObject.Predmet.ProtuStrankaListFormatedWithAdress>
  <DomainObject.Predmet.ProtuStrankaListFormatedWithAdressOIB>
    <izvorni_sadrzaj>
      <item>Likvidacijska masa GASTROLOGISTIC d.o.o., OIB 00000000001, Obrtnička 19, 10430 Samobor</item>
    </izvorni_sadrzaj>
    <derivirana_varijabla naziv="DomainObject.Predmet.ProtuStrankaListFormatedWithAdressOIB_1">
      <item>Likvidacijska masa GASTROLOGISTIC d.o.o., OIB 00000000001, Obrtnička 19, 10430 Samobor</item>
    </derivirana_varijabla>
  </DomainObject.Predmet.ProtuStrankaListFormatedWithAdressOIB>
  <DomainObject.Predmet.ProtuStrankaListNazivFormated>
    <izvorni_sadrzaj>
      <item>Likvidacijska masa GASTROLOGISTIC d.o.o.</item>
    </izvorni_sadrzaj>
    <derivirana_varijabla naziv="DomainObject.Predmet.ProtuStrankaListNazivFormated_1">
      <item>Likvidacijska masa GASTROLOGISTIC d.o.o.</item>
    </derivirana_varijabla>
  </DomainObject.Predmet.ProtuStrankaListNazivFormated>
  <DomainObject.Predmet.ProtuStrankaListNazivFormatedOIB>
    <izvorni_sadrzaj>
      <item>Likvidacijska masa GASTROLOGISTIC d.o.o., OIB 00000000001</item>
    </izvorni_sadrzaj>
    <derivirana_varijabla naziv="DomainObject.Predmet.ProtuStrankaListNazivFormatedOIB_1">
      <item>Likvidacijska masa GASTROLOGISTIC d.o.o., OIB 00000000001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kolovoza 2020.</izvorni_sadrzaj>
    <derivirana_varijabla naziv="DomainObject.Datum_1">27. kolovoza 2020.</derivirana_varijabla>
  </DomainObject.Datum>
  <DomainObject.PoslovniBrojDokumenta>
    <izvorni_sadrzaj>St-2587/2019-3</izvorni_sadrzaj>
    <derivirana_varijabla naziv="DomainObject.PoslovniBrojDokumenta_1">St-2587/2019-3</derivirana_varijabla>
  </DomainObject.PoslovniBrojDokumenta>
  <DomainObject.Predmet.StrankaIDrugi>
    <izvorni_sadrzaj>Jure Marušić</izvorni_sadrzaj>
    <derivirana_varijabla naziv="DomainObject.Predmet.StrankaIDrugi_1">Jure Marušić</derivirana_varijabla>
  </DomainObject.Predmet.StrankaIDrugi>
  <DomainObject.Predmet.ProtustrankaIDrugi>
    <izvorni_sadrzaj>Likvidacijska masa GASTROLOGISTIC d.o.o.</izvorni_sadrzaj>
    <derivirana_varijabla naziv="DomainObject.Predmet.ProtustrankaIDrugi_1">Likvidacijska masa GASTROLOGISTIC d.o.o.</derivirana_varijabla>
  </DomainObject.Predmet.ProtustrankaIDrugi>
  <DomainObject.Predmet.StrankaIDrugiAdressOIB>
    <izvorni_sadrzaj>Jure Marušić, OIB 52703189678, Bleiweisova 21, 10000 Zagreb</izvorni_sadrzaj>
    <derivirana_varijabla naziv="DomainObject.Predmet.StrankaIDrugiAdressOIB_1">Jure Marušić, OIB 52703189678, Bleiweisova 21, 10000 Zagreb</derivirana_varijabla>
  </DomainObject.Predmet.StrankaIDrugiAdressOIB>
  <DomainObject.Predmet.ProtustrankaIDrugiAdressOIB>
    <izvorni_sadrzaj>Likvidacijska masa GASTROLOGISTIC d.o.o., OIB 00000000001, Obrtnička 19, 10430 Samobor</izvorni_sadrzaj>
    <derivirana_varijabla naziv="DomainObject.Predmet.ProtustrankaIDrugiAdressOIB_1">Likvidacijska masa GASTROLOGISTIC d.o.o., OIB 00000000001, Obrtnička 19,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Jure Marušić</item>
      <item>Likvidacijska masa GASTROLOGISTIC d.o.o.</item>
    </izvorni_sadrzaj>
    <derivirana_varijabla naziv="DomainObject.Predmet.SudioniciListNaziv_1">
      <item>Jure Marušić</item>
      <item>Likvidacijska masa GASTROLOGISTIC d.o.o.</item>
    </derivirana_varijabla>
  </DomainObject.Predmet.SudioniciListNaziv>
  <DomainObject.Predmet.SudioniciListAdressOIB>
    <izvorni_sadrzaj>
      <item>Jure Marušić, OIB 52703189678, Bleiweisova 21,10000 Zagreb</item>
      <item>Likvidacijska masa GASTROLOGISTIC d.o.o., OIB 00000000001, Obrtnička 19,10430 Samobor</item>
    </izvorni_sadrzaj>
    <derivirana_varijabla naziv="DomainObject.Predmet.SudioniciListAdressOIB_1">
      <item>Jure Marušić, OIB 52703189678, Bleiweisova 21,10000 Zagreb</item>
      <item>Likvidacijska masa GASTROLOGISTIC d.o.o., OIB 00000000001, Obrtnička 19,10430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52703189678</item>
      <item>, OIB 00000000001</item>
    </izvorni_sadrzaj>
    <derivirana_varijabla naziv="DomainObject.Predmet.SudioniciListNazivOIB_1">
      <item>, OIB 52703189678</item>
      <item>, OIB 00000000001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listopada 2019.</izvorni_sadrzaj>
    <derivirana_varijabla naziv="DomainObject.Predmet.DatumPocetkaProcesa_1">17. listopada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132</properties:Words>
  <properties:Characters>813</properties:Characters>
  <properties:Lines>47</properties:Lines>
  <properties:Paragraphs>26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2020-08-27T10:48:00Z</dcterms:created>
  <dc:creator>Katarina Milardović</dc:creator>
  <cp:lastModifiedBy>Helena Kastlinger</cp:lastModifiedBy>
  <cp:lastPrinted>2020-08-26T12:39:00Z</cp:lastPrinted>
  <dcterms:modified xmlns:xsi="http://www.w3.org/2001/XMLSchema-instance" xsi:type="dcterms:W3CDTF">2020-08-27T10:49:00Z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St-2587/2019-3 / Odluka - Ustupljeno drugom sudu - čl. 11 Zakona o sudovima (dopis delegacija bjelovar  2020.docx)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