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a91f57" w14:paraId="ca91f57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 xml:space="preserve">Split, </w:t>
      </w:r>
      <w:proofErr w:type="spellStart"/>
      <w:r>
        <w:t>Sukoišanska</w:t>
      </w:r>
      <w:proofErr w:type="spellEnd"/>
      <w:r>
        <w:t xml:space="preserve">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 xml:space="preserve">Jadranku </w:t>
      </w:r>
      <w:proofErr w:type="spellStart"/>
      <w:r w:rsidR="00A62DE4" w:rsidRPr="00567055">
        <w:rPr>
          <w:color w:themeColor="text1" w:val="000000"/>
        </w:rPr>
        <w:t>Basiću</w:t>
      </w:r>
      <w:proofErr w:type="spellEnd"/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18477D">
        <w:rPr>
          <w:color w:themeColor="text1" w:val="000000"/>
        </w:rPr>
        <w:t>PELADA, d.o.o.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18477D">
        <w:rPr>
          <w:color w:themeColor="text1" w:val="000000"/>
        </w:rPr>
        <w:t xml:space="preserve">OIB: 25664372517, Solin, Don L. Katića 26, </w:t>
      </w:r>
      <w:r w:rsidR="00E2567B">
        <w:rPr>
          <w:color w:themeColor="text1" w:val="000000"/>
        </w:rPr>
        <w:t xml:space="preserve">dana </w:t>
      </w:r>
      <w:r w:rsidR="002E34BB">
        <w:rPr>
          <w:color w:themeColor="text1" w:val="000000"/>
        </w:rPr>
        <w:t>1</w:t>
      </w:r>
      <w:r w:rsidR="000E2593">
        <w:rPr>
          <w:color w:themeColor="text1" w:val="000000"/>
        </w:rPr>
        <w:t>8</w:t>
      </w:r>
      <w:r w:rsidR="00E2567B">
        <w:rPr>
          <w:color w:themeColor="text1" w:val="000000"/>
        </w:rPr>
        <w:t xml:space="preserve">. </w:t>
      </w:r>
      <w:r w:rsidR="002E34BB">
        <w:rPr>
          <w:color w:themeColor="text1" w:val="000000"/>
        </w:rPr>
        <w:t>listopada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18477D">
        <w:rPr>
          <w:color w:themeColor="text1" w:val="000000"/>
        </w:rPr>
        <w:t>PELADA, d.o.o., OIB: 25664372517, Solin, Don L. Katića 26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C403A5">
        <w:rPr>
          <w:color w:themeColor="text1" w:val="000000"/>
        </w:rPr>
        <w:t>20</w:t>
      </w:r>
      <w:r w:rsidR="005C1B69">
        <w:rPr>
          <w:color w:themeColor="text1" w:val="000000"/>
        </w:rPr>
        <w:t>.03.</w:t>
      </w:r>
      <w:r w:rsidR="00AA5FA1" w:rsidRPr="00862110">
        <w:rPr>
          <w:color w:themeColor="text1" w:val="000000"/>
        </w:rPr>
        <w:t>201</w:t>
      </w:r>
      <w:r w:rsidR="005C1B69">
        <w:rPr>
          <w:color w:themeColor="text1" w:val="000000"/>
        </w:rPr>
        <w:t>7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5C1B69">
        <w:rPr>
          <w:color w:themeColor="text1" w:val="000000"/>
        </w:rPr>
        <w:t>1</w:t>
      </w:r>
      <w:r w:rsidR="00494803">
        <w:rPr>
          <w:color w:themeColor="text1" w:val="000000"/>
        </w:rPr>
        <w:t>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E356D0">
        <w:rPr>
          <w:color w:themeColor="text1" w:val="000000"/>
        </w:rPr>
        <w:t>6</w:t>
      </w:r>
      <w:r w:rsidR="0018477D">
        <w:rPr>
          <w:color w:themeColor="text1" w:val="000000"/>
        </w:rPr>
        <w:t>4</w:t>
      </w:r>
      <w:r w:rsidR="005C1B69">
        <w:rPr>
          <w:color w:themeColor="text1" w:val="000000"/>
        </w:rPr>
        <w:t>.</w:t>
      </w:r>
      <w:r w:rsidR="00AA2F8A">
        <w:rPr>
          <w:color w:themeColor="text1" w:val="000000"/>
        </w:rPr>
        <w:t>7</w:t>
      </w:r>
      <w:r w:rsidR="0018477D">
        <w:rPr>
          <w:color w:themeColor="text1" w:val="000000"/>
        </w:rPr>
        <w:t>20</w:t>
      </w:r>
      <w:r w:rsidR="00FE54DB">
        <w:rPr>
          <w:color w:themeColor="text1" w:val="000000"/>
        </w:rPr>
        <w:t>,</w:t>
      </w:r>
      <w:r w:rsidR="0018477D">
        <w:rPr>
          <w:color w:themeColor="text1" w:val="000000"/>
        </w:rPr>
        <w:t>07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FE54DB">
        <w:rPr>
          <w:color w:themeColor="text1" w:val="000000"/>
        </w:rPr>
        <w:t>1</w:t>
      </w:r>
      <w:r w:rsidR="000E2593">
        <w:rPr>
          <w:color w:themeColor="text1" w:val="000000"/>
        </w:rPr>
        <w:t>8</w:t>
      </w:r>
      <w:r w:rsidR="00A92467">
        <w:rPr>
          <w:color w:themeColor="text1" w:val="000000"/>
        </w:rPr>
        <w:t xml:space="preserve">. </w:t>
      </w:r>
      <w:r w:rsidR="00FE54DB">
        <w:rPr>
          <w:color w:themeColor="text1" w:val="000000"/>
        </w:rPr>
        <w:t>listopada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 xml:space="preserve">Jadranko </w:t>
      </w:r>
      <w:proofErr w:type="spellStart"/>
      <w:r w:rsidR="0035358B" w:rsidRPr="00862110">
        <w:rPr>
          <w:color w:themeColor="text1" w:val="000000"/>
        </w:rPr>
        <w:t>Basić</w:t>
      </w:r>
      <w:proofErr w:type="spellEnd"/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1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90710E">
      <w:rPr>
        <w:color w:themeColor="text1" w:val="000000"/>
      </w:rPr>
      <w:t>4</w:t>
    </w:r>
    <w:r w:rsidR="0018477D">
      <w:rPr>
        <w:color w:themeColor="text1" w:val="000000"/>
      </w:rPr>
      <w:t>30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5C1B69">
      <w:rPr>
        <w:color w:themeColor="text1" w:val="000000"/>
      </w:rPr>
      <w:t>7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2593"/>
    <w:rsid w:val="000E4D69"/>
    <w:rsid w:val="000E78DF"/>
    <w:rsid w:val="000F3A5E"/>
    <w:rsid w:val="00104434"/>
    <w:rsid w:val="001078E5"/>
    <w:rsid w:val="00121E08"/>
    <w:rsid w:val="00136119"/>
    <w:rsid w:val="001605F0"/>
    <w:rsid w:val="00170B4D"/>
    <w:rsid w:val="0018095D"/>
    <w:rsid w:val="00183004"/>
    <w:rsid w:val="0018477D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0CC"/>
    <w:rsid w:val="00466E36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5D88"/>
    <w:rsid w:val="00567055"/>
    <w:rsid w:val="0057550C"/>
    <w:rsid w:val="005B66F2"/>
    <w:rsid w:val="005C1B69"/>
    <w:rsid w:val="005C4FA6"/>
    <w:rsid w:val="005D620B"/>
    <w:rsid w:val="005F0E13"/>
    <w:rsid w:val="005F6612"/>
    <w:rsid w:val="00602A20"/>
    <w:rsid w:val="006257DD"/>
    <w:rsid w:val="00670B86"/>
    <w:rsid w:val="00687FD7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3DD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0710E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0289"/>
    <w:rsid w:val="00A62DE4"/>
    <w:rsid w:val="00A6588B"/>
    <w:rsid w:val="00A92467"/>
    <w:rsid w:val="00AA2730"/>
    <w:rsid w:val="00AA2F8A"/>
    <w:rsid w:val="00AA5FA1"/>
    <w:rsid w:val="00AC6AD9"/>
    <w:rsid w:val="00AD1476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03A5"/>
    <w:rsid w:val="00C46474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356D0"/>
    <w:rsid w:val="00E41B08"/>
    <w:rsid w:val="00E634A0"/>
    <w:rsid w:val="00E871B0"/>
    <w:rsid w:val="00E90CC2"/>
    <w:rsid w:val="00EA213A"/>
    <w:rsid w:val="00EA7F0E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  <w:rsid w:val="00FD16BD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listopada 2017.</izvorni_sadrzaj>
    <derivirana_varijabla naziv="DomainObject.DatumDonosenjaOdluke_1">18.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430</izvorni_sadrzaj>
    <derivirana_varijabla naziv="DomainObject.Predmet.Broj_1">430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2017.</izvorni_sadrzaj>
    <derivirana_varijabla naziv="DomainObject.Predmet.DatumOsnivanja_1">27.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St-430/2017</izvorni_sadrzaj>
    <derivirana_varijabla naziv="DomainObject.Predmet.OznakaBroj_1">St-430/2017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PELADA, društvo s ograničenom odgovornošću za trgovinu i turizam</izvorni_sadrzaj>
    <derivirana_varijabla naziv="DomainObject.Predmet.ProtustrankaFormated_1">  PELADA, društvo s ograničenom odgovornošću za trgovinu i turizam</derivirana_varijabla>
  </DomainObject.Predmet.ProtustrankaFormated>
  <DomainObject.Predmet.ProtustrankaFormatedOIB>
    <izvorni_sadrzaj>  PELADA, društvo s ograničenom odgovornošću za trgovinu i turizam, OIB 25664372517</izvorni_sadrzaj>
    <derivirana_varijabla naziv="DomainObject.Predmet.ProtustrankaFormatedOIB_1">  PELADA, društvo s ograničenom odgovornošću za trgovinu i turizam, OIB 25664372517</derivirana_varijabla>
  </DomainObject.Predmet.ProtustrankaFormatedOIB>
  <DomainObject.Predmet.ProtustrankaFormatedWithAdress>
    <izvorni_sadrzaj> PELADA, društvo s ograničenom odgovornošću za trgovinu i turizam, Don L.Katića 26, 21210 Solin</izvorni_sadrzaj>
    <derivirana_varijabla naziv="DomainObject.Predmet.ProtustrankaFormatedWithAdress_1"> PELADA, društvo s ograničenom odgovornošću za trgovinu i turizam, Don L.Katića 26, 21210 Solin</derivirana_varijabla>
  </DomainObject.Predmet.ProtustrankaFormatedWithAdress>
  <DomainObject.Predmet.ProtustrankaFormatedWithAdressOIB>
    <izvorni_sadrzaj> PELADA, društvo s ograničenom odgovornošću za trgovinu i turizam, OIB 25664372517, Don L.Katića 26, 21210 Solin</izvorni_sadrzaj>
    <derivirana_varijabla naziv="DomainObject.Predmet.ProtustrankaFormatedWithAdressOIB_1"> PELADA, društvo s ograničenom odgovornošću za trgovinu i turizam, OIB 25664372517, Don L.Katića 26, 21210 Solin</derivirana_varijabla>
  </DomainObject.Predmet.ProtustrankaFormatedWithAdressOIB>
  <DomainObject.Predmet.ProtustrankaWithAdress>
    <izvorni_sadrzaj>PELADA, društvo s ograničenom odgovornošću za trgovinu i turizam Don L.Katića 26, 21210 Solin</izvorni_sadrzaj>
    <derivirana_varijabla naziv="DomainObject.Predmet.ProtustrankaWithAdress_1">PELADA, društvo s ograničenom odgovornošću za trgovinu i turizam Don L.Katića 26, 21210 Solin</derivirana_varijabla>
  </DomainObject.Predmet.ProtustrankaWithAdress>
  <DomainObject.Predmet.ProtustrankaWithAdressOIB>
    <izvorni_sadrzaj>PELADA, društvo s ograničenom odgovornošću za trgovinu i turizam, OIB 25664372517, Don L.Katića 26, 21210 Solin</izvorni_sadrzaj>
    <derivirana_varijabla naziv="DomainObject.Predmet.ProtustrankaWithAdressOIB_1">PELADA, društvo s ograničenom odgovornošću za trgovinu i turizam, OIB 25664372517, Don L.Katića 26, 21210 Solin</derivirana_varijabla>
  </DomainObject.Predmet.ProtustrankaWithAdressOIB>
  <DomainObject.Predmet.ProtustrankaNazivFormated>
    <izvorni_sadrzaj>PELADA, društvo s ograničenom odgovornošću za trgovinu i turizam</izvorni_sadrzaj>
    <derivirana_varijabla naziv="DomainObject.Predmet.ProtustrankaNazivFormated_1">PELADA, društvo s ograničenom odgovornošću za trgovinu i turizam</derivirana_varijabla>
  </DomainObject.Predmet.ProtustrankaNazivFormated>
  <DomainObject.Predmet.ProtustrankaNazivFormatedOIB>
    <izvorni_sadrzaj>PELADA, društvo s ograničenom odgovornošću za trgovinu i turizam, OIB 25664372517</izvorni_sadrzaj>
    <derivirana_varijabla naziv="DomainObject.Predmet.ProtustrankaNazivFormatedOIB_1">PELADA, društvo s ograničenom odgovornošću za trgovinu i turizam, OIB 25664372517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64720.07</izvorni_sadrzaj>
    <derivirana_varijabla naziv="DomainObject.Predmet.TrenutnaVrijednost_1">64720.07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PELADA, društvo s ograničenom odgovornošću za trgovinu i turizam</item>
    </izvorni_sadrzaj>
    <derivirana_varijabla naziv="DomainObject.Predmet.ProtuStrankaListFormated_1">
      <item>PELADA, društvo s ograničenom odgovornošću za trgovinu i turizam</item>
    </derivirana_varijabla>
  </DomainObject.Predmet.ProtuStrankaListFormated>
  <DomainObject.Predmet.ProtuStrankaListFormatedOIB>
    <izvorni_sadrzaj>
      <item>PELADA, društvo s ograničenom odgovornošću za trgovinu i turizam, OIB 25664372517</item>
    </izvorni_sadrzaj>
    <derivirana_varijabla naziv="DomainObject.Predmet.ProtuStrankaListFormatedOIB_1">
      <item>PELADA, društvo s ograničenom odgovornošću za trgovinu i turizam, OIB 25664372517</item>
    </derivirana_varijabla>
  </DomainObject.Predmet.ProtuStrankaListFormatedOIB>
  <DomainObject.Predmet.ProtuStrankaListFormatedWithAdress>
    <izvorni_sadrzaj>
      <item>PELADA, društvo s ograničenom odgovornošću za trgovinu i turizam, Don L.Katića 26, 21210 Solin</item>
    </izvorni_sadrzaj>
    <derivirana_varijabla naziv="DomainObject.Predmet.ProtuStrankaListFormatedWithAdress_1">
      <item>PELADA, društvo s ograničenom odgovornošću za trgovinu i turizam, Don L.Katića 26, 21210 Solin</item>
    </derivirana_varijabla>
  </DomainObject.Predmet.ProtuStrankaListFormatedWithAdress>
  <DomainObject.Predmet.ProtuStrankaListFormatedWithAdressOIB>
    <izvorni_sadrzaj>
      <item>PELADA, društvo s ograničenom odgovornošću za trgovinu i turizam, OIB 25664372517, Don L.Katića 26, 21210 Solin</item>
    </izvorni_sadrzaj>
    <derivirana_varijabla naziv="DomainObject.Predmet.ProtuStrankaListFormatedWithAdressOIB_1">
      <item>PELADA, društvo s ograničenom odgovornošću za trgovinu i turizam, OIB 25664372517, Don L.Katića 26, 21210 Solin</item>
    </derivirana_varijabla>
  </DomainObject.Predmet.ProtuStrankaListFormatedWithAdressOIB>
  <DomainObject.Predmet.ProtuStrankaListNazivFormated>
    <izvorni_sadrzaj>
      <item>PELADA, društvo s ograničenom odgovornošću za trgovinu i turizam</item>
    </izvorni_sadrzaj>
    <derivirana_varijabla naziv="DomainObject.Predmet.ProtuStrankaListNazivFormated_1">
      <item>PELADA, društvo s ograničenom odgovornošću za trgovinu i turizam</item>
    </derivirana_varijabla>
  </DomainObject.Predmet.ProtuStrankaListNazivFormated>
  <DomainObject.Predmet.ProtuStrankaListNazivFormatedOIB>
    <izvorni_sadrzaj>
      <item>PELADA, društvo s ograničenom odgovornošću za trgovinu i turizam, OIB 25664372517</item>
    </izvorni_sadrzaj>
    <derivirana_varijabla naziv="DomainObject.Predmet.ProtuStrankaListNazivFormatedOIB_1">
      <item>PELADA, društvo s ograničenom odgovornošću za trgovinu i turizam, OIB 25664372517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listopada 2017.</izvorni_sadrzaj>
    <derivirana_varijabla naziv="DomainObject.Datum_1">18.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PELADA, društvo s ograničenom odgovornošću za trgovinu i turizam</izvorni_sadrzaj>
    <derivirana_varijabla naziv="DomainObject.Predmet.ProtustrankaIDrugi_1">PELADA, društvo s ograničenom odgovornošću za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PELADA, društvo s ograničenom odgovornošću za trgovinu i turizam, OIB 25664372517, Don L.Katića 26, 21210 Solin</izvorni_sadrzaj>
    <derivirana_varijabla naziv="DomainObject.Predmet.ProtustrankaIDrugiAdressOIB_1">PELADA, društvo s ograničenom odgovornošću za trgovinu i turizam, OIB 25664372517, Don L.Katića 26,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PELADA, društvo s ograničenom odgovornošću za trgovinu i turizam</item>
      <item>FINANCIJSKA AGENCIJA, RC SPLIT</item>
    </izvorni_sadrzaj>
    <derivirana_varijabla naziv="DomainObject.Predmet.SudioniciListNaziv_1">
      <item>PELADA, društvo s ograničenom odgovornošću za trgovinu i turizam</item>
      <item>FINANCIJSKA AGENCIJA, RC SPLIT</item>
    </derivirana_varijabla>
  </DomainObject.Predmet.SudioniciListNaziv>
  <DomainObject.Predmet.SudioniciListAdressOIB>
    <izvorni_sadrzaj>
      <item>PELADA, društvo s ograničenom odgovornošću za trgovinu i turizam, OIB 25664372517, Don L.Katića 26,21210 Solin</item>
      <item>FINANCIJSKA AGENCIJA, RC SPLIT, OIB 85821130368, Mažuranićevo šetalište 24 b,21000 Split</item>
    </izvorni_sadrzaj>
    <derivirana_varijabla naziv="DomainObject.Predmet.SudioniciListAdressOIB_1">
      <item>PELADA, društvo s ograničenom odgovornošću za trgovinu i turizam, OIB 25664372517, Don L.Katića 26,21210 Solin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25664372517</item>
      <item>, OIB 85821130368</item>
    </izvorni_sadrzaj>
    <derivirana_varijabla naziv="DomainObject.Predmet.SudioniciListNazivOIB_1">
      <item>, OIB 25664372517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FF4BED-E97F-4E1E-842A-71D6F1CA913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315</properties:Words>
  <properties:Characters>1742</properties:Characters>
  <properties:Lines>45</properties:Lines>
  <properties:Paragraphs>15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2017-10-18T06:14:00Z</cp:lastPrinted>
  <dcterms:modified xmlns:xsi="http://www.w3.org/2001/XMLSchema-instance" xsi:type="dcterms:W3CDTF">2017-10-18T11:52:00Z</dcterms:modified>
  <cp:revision>76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