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113c94" w14:paraId="7113c94" w:rsidRDefault="00015E37" w:rsidP="004717FB" w:rsidR="00015E37">
      <w:pPr>
        <w:jc w:val="both"/>
        <w15:collapsed w:val="false"/>
      </w:pPr>
      <w:bookmarkStart w:name="_GoBack" w:id="0"/>
      <w:bookmarkEnd w:id="0"/>
    </w:p>
    <w:p w:rsidRDefault="00015E37" w:rsidP="004717FB" w:rsidR="00015E37">
      <w:pPr>
        <w:jc w:val="both"/>
      </w:pPr>
    </w:p>
    <w:p w:rsidRDefault="00906DE2" w:rsidP="004717FB" w:rsidR="00906DE2">
      <w:pPr>
        <w:jc w:val="both"/>
      </w:pPr>
    </w:p>
    <w:p w:rsidRDefault="004717FB" w:rsidP="004717FB" w:rsidR="004717FB" w:rsidRPr="00753EBB">
      <w:pPr>
        <w:jc w:val="both"/>
      </w:pPr>
      <w:r w:rsidRPr="00753EBB">
        <w:t>REPUBLIKA HRVATSKA</w:t>
      </w:r>
    </w:p>
    <w:p w:rsidRDefault="004717FB" w:rsidP="004717FB" w:rsidR="004717FB" w:rsidRPr="00753EBB">
      <w:pPr>
        <w:jc w:val="both"/>
      </w:pPr>
      <w:r w:rsidRPr="00753EBB">
        <w:t xml:space="preserve">TRGOVAČKI SUD U SPLITU         </w:t>
      </w:r>
      <w:r w:rsidRPr="00753EBB">
        <w:tab/>
      </w:r>
      <w:r w:rsidRPr="00753EBB">
        <w:tab/>
        <w:t xml:space="preserve">                     </w:t>
      </w:r>
    </w:p>
    <w:p w:rsidRDefault="004717FB" w:rsidP="004717FB" w:rsidR="004717FB" w:rsidRPr="00753EBB">
      <w:pPr>
        <w:jc w:val="both"/>
      </w:pPr>
      <w:r w:rsidRPr="00753EBB">
        <w:t>Sukoišanska 6,  S P L I T</w:t>
      </w:r>
    </w:p>
    <w:p w:rsidRDefault="004D3E09" w:rsidP="004717FB" w:rsidR="004D3E09"/>
    <w:p w:rsidRDefault="00EF7A98" w:rsidP="004D3E09" w:rsidR="00EF7A98">
      <w:pPr>
        <w:jc w:val="right"/>
      </w:pPr>
      <w:r>
        <w:t>NIKOLA VOLARIĆ, vl. U.O. BISTRO "GALEB"</w:t>
      </w:r>
    </w:p>
    <w:p w:rsidRDefault="00EF7A98" w:rsidP="004D3E09" w:rsidR="00EF7A98">
      <w:pPr>
        <w:jc w:val="right"/>
      </w:pPr>
      <w:r>
        <w:t>Guvno 16</w:t>
      </w:r>
    </w:p>
    <w:p w:rsidRDefault="00EF7A98" w:rsidP="004D3E09" w:rsidR="00664B55">
      <w:pPr>
        <w:jc w:val="right"/>
      </w:pPr>
      <w:r>
        <w:t>Podaca</w:t>
      </w:r>
    </w:p>
    <w:p w:rsidRDefault="00664B55" w:rsidP="004D3E09" w:rsidR="00664B55">
      <w:pPr>
        <w:jc w:val="right"/>
      </w:pPr>
    </w:p>
    <w:p w:rsidRDefault="00664B55" w:rsidP="00664B55" w:rsidR="004717FB">
      <w:pPr>
        <w:jc w:val="both"/>
      </w:pPr>
      <w:r>
        <w:tab/>
        <w:t xml:space="preserve">Dana </w:t>
      </w:r>
      <w:r w:rsidR="00EF7A98">
        <w:t>29. kolovoza</w:t>
      </w:r>
      <w:r>
        <w:t xml:space="preserve"> 2016. godine uručeno Vam je rješenje ovog suda pod gornjim poslovnim brojem od </w:t>
      </w:r>
      <w:r w:rsidR="00EF7A98">
        <w:t>24. kolovoza</w:t>
      </w:r>
      <w:r>
        <w:t xml:space="preserve"> 2016. godine kojim ste pozvani na uplatu sudske pristojbe </w:t>
      </w:r>
      <w:r w:rsidR="00EF7A98">
        <w:t>na rješenje o odobravanju sklapanja predstečajne nagodbe u iznosu od 500,00 kuna</w:t>
      </w:r>
      <w:r>
        <w:t xml:space="preserve">. </w:t>
      </w:r>
    </w:p>
    <w:p w:rsidRDefault="00664B55" w:rsidP="00664B55" w:rsidR="00664B55">
      <w:pPr>
        <w:jc w:val="both"/>
      </w:pPr>
    </w:p>
    <w:p w:rsidRDefault="00664B55" w:rsidP="00664B55" w:rsidR="00664B55">
      <w:pPr>
        <w:jc w:val="both"/>
      </w:pPr>
      <w:r>
        <w:tab/>
        <w:t xml:space="preserve">Slijedom navedenog, pozivate se da u roku od 3 dana od primitka ovog dopisa izvijestite sud jeste li postupili po navedenom rješenje, te ukoliko jeste, da sudu dostaviti dokaz o uplati o sudske pristojbe. U protivnom će sud rješenje o naplati sudske pristojbe poslati FINI na prisilnu naplatu sukladno članku </w:t>
      </w:r>
      <w:smartTag w:element="metricconverter" w:uri="urn:schemas-microsoft-com:office:smarttags">
        <w:smartTagPr>
          <w:attr w:val="39. st" w:name="ProductID"/>
        </w:smartTagPr>
        <w:r>
          <w:rPr>
            <w:bCs/>
          </w:rPr>
          <w:t>39. st</w:t>
        </w:r>
      </w:smartTag>
      <w:r>
        <w:rPr>
          <w:bCs/>
        </w:rPr>
        <w:t xml:space="preserve">. 5. Zakona o sudskim pristojbama. </w:t>
      </w:r>
    </w:p>
    <w:p w:rsidRDefault="00AE702B" w:rsidP="00664B55" w:rsidR="00AE702B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7A7A9D" w:rsidP="00A117B2" w:rsidR="007A7A9D">
      <w:pPr>
        <w:jc w:val="both"/>
      </w:pPr>
    </w:p>
    <w:p w:rsidRDefault="007A7A9D" w:rsidP="007A7A9D" w:rsidR="007A7A9D">
      <w:pPr>
        <w:ind w:firstLine="708"/>
        <w:jc w:val="center"/>
      </w:pPr>
      <w:r>
        <w:t xml:space="preserve">U Splitu, </w:t>
      </w:r>
      <w:r w:rsidR="00664B55">
        <w:t>27. rujna</w:t>
      </w:r>
      <w:r w:rsidR="00AE702B">
        <w:t xml:space="preserve"> 2016</w:t>
      </w:r>
      <w:r w:rsidR="00A117B2">
        <w:t xml:space="preserve">. godine </w:t>
      </w:r>
      <w:r>
        <w:t xml:space="preserve"> </w:t>
      </w:r>
    </w:p>
    <w:p w:rsidRDefault="007A7A9D" w:rsidP="007A7A9D" w:rsidR="007A7A9D">
      <w:pPr>
        <w:ind w:firstLine="708"/>
        <w:jc w:val="center"/>
      </w:pPr>
    </w:p>
    <w:p w:rsidRDefault="007A7A9D" w:rsidP="007A7A9D" w:rsidR="007A7A9D">
      <w:pPr>
        <w:ind w:firstLine="708"/>
        <w:jc w:val="center"/>
      </w:pPr>
    </w:p>
    <w:p w:rsidRDefault="007A7A9D" w:rsidP="007A7A9D" w:rsidR="007A7A9D">
      <w:pPr>
        <w:ind w:firstLine="708"/>
        <w:jc w:val="right"/>
      </w:pPr>
      <w:r>
        <w:t>SUDAC</w:t>
      </w:r>
    </w:p>
    <w:p w:rsidRDefault="007A7A9D" w:rsidP="007A7A9D" w:rsidR="007A7A9D">
      <w:pPr>
        <w:ind w:firstLine="708"/>
        <w:jc w:val="right"/>
      </w:pPr>
    </w:p>
    <w:p w:rsidRDefault="007A7A9D" w:rsidP="007A7A9D" w:rsidR="007A7A9D">
      <w:pPr>
        <w:ind w:firstLine="708"/>
        <w:jc w:val="right"/>
      </w:pPr>
    </w:p>
    <w:p w:rsidRDefault="007A7A9D" w:rsidP="00906DE2" w:rsidR="00DE5EDA">
      <w:pPr>
        <w:ind w:firstLine="708"/>
        <w:jc w:val="right"/>
      </w:pPr>
      <w:r>
        <w:t>Katarina Mikulić</w:t>
      </w:r>
      <w:r w:rsidR="00DE5EDA">
        <w:t xml:space="preserve"> </w:t>
      </w:r>
    </w:p>
    <w:p w:rsidRDefault="00DE5EDA" w:rsidP="007A7A9D" w:rsidR="00DE5EDA">
      <w:pPr>
        <w:ind w:firstLine="708"/>
        <w:jc w:val="right"/>
      </w:pPr>
    </w:p>
    <w:p w:rsidRDefault="004717FB" w:rsidP="004717FB" w:rsidR="004717FB">
      <w:pPr>
        <w:jc w:val="both"/>
      </w:pPr>
    </w:p>
    <w:p w:rsidRDefault="0041306B" w:rsidR="0041306B"/>
    <w:p w:rsidRDefault="00A117B2" w:rsidP="00AE702B" w:rsidR="00A117B2">
      <w:r>
        <w:t xml:space="preserve"> </w:t>
      </w:r>
    </w:p>
    <w:sectPr w:rsidR="00A117B2">
      <w:headerReference w:type="default" r:id="rId9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B38B0" w:rsidP="004717FB" w:rsidR="004B38B0">
      <w:r>
        <w:separator/>
      </w:r>
    </w:p>
  </w:endnote>
  <w:endnote w:id="0" w:type="continuationSeparator">
    <w:p w:rsidRDefault="004B38B0" w:rsidP="004717FB" w:rsidR="004B3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B38B0" w:rsidP="004717FB" w:rsidR="004B38B0">
      <w:r>
        <w:separator/>
      </w:r>
    </w:p>
  </w:footnote>
  <w:footnote w:id="0" w:type="continuationSeparator">
    <w:p w:rsidRDefault="004B38B0" w:rsidP="004717FB" w:rsidR="004B38B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F30602" w:rsidP="004717FB" w:rsidR="004717FB">
    <w:pPr>
      <w:pStyle w:val="Zaglavlje"/>
      <w:jc w:val="right"/>
    </w:pPr>
    <w:r>
      <w:t>4.</w:t>
    </w:r>
    <w:r w:rsidR="004717FB">
      <w:t>Stpn-</w:t>
    </w:r>
    <w:r w:rsidR="00EF7A98">
      <w:t>4/2016</w:t>
    </w:r>
  </w:p>
  <w:p w:rsidRDefault="004717FB" w:rsidR="004717FB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C064103"/>
    <w:multiLevelType w:val="hybridMultilevel"/>
    <w:tmpl w:val="E3E437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35676F6A"/>
    <w:multiLevelType w:val="hybridMultilevel"/>
    <w:tmpl w:val="123CFC2C"/>
    <w:lvl w:tplc="D9C60264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717FB"/>
    <w:rsid w:val="000010A3"/>
    <w:rsid w:val="00015E37"/>
    <w:rsid w:val="00063050"/>
    <w:rsid w:val="00086A32"/>
    <w:rsid w:val="00130FCD"/>
    <w:rsid w:val="001336C1"/>
    <w:rsid w:val="00195D21"/>
    <w:rsid w:val="001B47DA"/>
    <w:rsid w:val="0022703B"/>
    <w:rsid w:val="002B3A21"/>
    <w:rsid w:val="002C1D88"/>
    <w:rsid w:val="002F1139"/>
    <w:rsid w:val="002F7B4B"/>
    <w:rsid w:val="00310467"/>
    <w:rsid w:val="00351177"/>
    <w:rsid w:val="0041306B"/>
    <w:rsid w:val="00456CFE"/>
    <w:rsid w:val="004717FB"/>
    <w:rsid w:val="004A336E"/>
    <w:rsid w:val="004B38B0"/>
    <w:rsid w:val="004D3E09"/>
    <w:rsid w:val="0051737C"/>
    <w:rsid w:val="00536053"/>
    <w:rsid w:val="00563889"/>
    <w:rsid w:val="00591811"/>
    <w:rsid w:val="006575B4"/>
    <w:rsid w:val="00664B55"/>
    <w:rsid w:val="00680F4A"/>
    <w:rsid w:val="007A7A9D"/>
    <w:rsid w:val="007C0DE3"/>
    <w:rsid w:val="007D205F"/>
    <w:rsid w:val="007D32E8"/>
    <w:rsid w:val="00894D0E"/>
    <w:rsid w:val="00906DE2"/>
    <w:rsid w:val="00972035"/>
    <w:rsid w:val="00990DC4"/>
    <w:rsid w:val="009936FC"/>
    <w:rsid w:val="009E2163"/>
    <w:rsid w:val="009F0B9D"/>
    <w:rsid w:val="00A117B2"/>
    <w:rsid w:val="00AE3BFC"/>
    <w:rsid w:val="00AE702B"/>
    <w:rsid w:val="00B00802"/>
    <w:rsid w:val="00B2083D"/>
    <w:rsid w:val="00B62F7E"/>
    <w:rsid w:val="00C21706"/>
    <w:rsid w:val="00C44541"/>
    <w:rsid w:val="00CD49F6"/>
    <w:rsid w:val="00DC438A"/>
    <w:rsid w:val="00DE1ECA"/>
    <w:rsid w:val="00DE5EDA"/>
    <w:rsid w:val="00DF4E5A"/>
    <w:rsid w:val="00EF0092"/>
    <w:rsid w:val="00EF7741"/>
    <w:rsid w:val="00EF7A98"/>
    <w:rsid w:val="00F30602"/>
    <w:rsid w:val="00F32B1E"/>
    <w:rsid w:val="00F57DD6"/>
    <w:rsid w:val="00FC5C75"/>
    <w:rsid w:val="00FF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0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0" w:name="caption"/>
    <w:lsdException w:qFormat="true" w:unhideWhenUsed="false" w:semiHidden="false" w:uiPriority="0" w:name="Title"/>
    <w:lsdException w:uiPriority="1" w:name="Default Paragraph Font"/>
    <w:lsdException w:qFormat="true" w:unhideWhenUsed="false" w:semiHidden="false" w:uiPriority="0" w:name="Subtitle"/>
    <w:lsdException w:qFormat="true" w:unhideWhenUsed="false" w:semiHidden="false" w:uiPriority="0" w:name="Strong"/>
    <w:lsdException w:qFormat="true" w:unhideWhenUsed="false" w:semiHidden="false" w:uiPriority="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717FB"/>
    <w:rPr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351177"/>
    <w:rPr>
      <w:rFonts w:eastAsia="Calibri" w:hAnsi="Calibri" w:ascii="Calibri"/>
      <w:sz w:val="22"/>
      <w:szCs w:val="22"/>
    </w:rPr>
  </w:style>
  <w:style w:styleId="Zaglavlje" w:type="paragraph">
    <w:name w:val="header"/>
    <w:basedOn w:val="Normal"/>
    <w:link w:val="ZaglavljeChar"/>
    <w:uiPriority w:val="99"/>
    <w:unhideWhenUsed/>
    <w:rsid w:val="004717FB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4717FB"/>
    <w:rPr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717F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4717FB"/>
    <w:rPr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717FB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717FB"/>
    <w:rPr>
      <w:rFonts w:cs="Tahoma" w:hAnsi="Tahoma" w:asci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A117B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F009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F009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F009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F009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F009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0"/>
    <w:lsdException w:name="Title" w:qFormat="1" w:semiHidden="0" w:uiPriority="0" w:unhideWhenUsed="0"/>
    <w:lsdException w:name="Default Paragraph Font" w:uiPriority="1"/>
    <w:lsdException w:name="Subtitle" w:qFormat="1" w:semiHidden="0" w:uiPriority="0" w:unhideWhenUsed="0"/>
    <w:lsdException w:name="Strong" w:qFormat="1" w:semiHidden="0" w:uiPriority="0" w:unhideWhenUsed="0"/>
    <w:lsdException w:name="Emphasis" w:qFormat="1" w:semiHidden="0" w:uiPriority="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717FB"/>
    <w:rPr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351177"/>
    <w:rPr>
      <w:rFonts w:ascii="Calibri" w:eastAsia="Calibri" w:hAnsi="Calibri"/>
      <w:sz w:val="22"/>
      <w:szCs w:val="22"/>
    </w:rPr>
  </w:style>
  <w:style w:styleId="Zaglavlje" w:type="paragraph">
    <w:name w:val="header"/>
    <w:basedOn w:val="Normal"/>
    <w:link w:val="ZaglavljeChar"/>
    <w:uiPriority w:val="99"/>
    <w:unhideWhenUsed/>
    <w:rsid w:val="004717FB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4717FB"/>
    <w:rPr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717F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717FB"/>
    <w:rPr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717FB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717FB"/>
    <w:rPr>
      <w:rFonts w:ascii="Tahoma" w:cs="Tahoma" w:hAns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A117B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F009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F009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F009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F009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F009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rujna 2016.</izvorni_sadrzaj>
    <derivirana_varijabla naziv="DomainObject.DatumDonosenjaOdluke_1">27.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</izvorni_sadrzaj>
    <derivirana_varijabla naziv="DomainObject.Predmet.Broj_1">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siječnja 2016.</izvorni_sadrzaj>
    <derivirana_varijabla naziv="DomainObject.Predmet.DatumOsnivanja_1">15.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25. kolovoza 2016.</izvorni_sadrzaj>
    <derivirana_varijabla naziv="DomainObject.Predmet.DatumRjesavanja_1">25. kolovoza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Stpn-4/2016</izvorni_sadrzaj>
    <derivirana_varijabla naziv="DomainObject.Predmet.OznakaBroj_1">Stpn-4/2016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Katarina</izvorni_sadrzaj>
    <derivirana_varijabla naziv="DomainObject.Predmet.PredmetRijesio.Ime_1">Katarina</derivirana_varijabla>
  </DomainObject.Predmet.PredmetRijesio.Ime>
  <DomainObject.Predmet.PredmetRijesio.Oib>
    <izvorni_sadrzaj>00502376297</izvorni_sadrzaj>
    <derivirana_varijabla naziv="DomainObject.Predmet.PredmetRijesio.Oib_1">00502376297</derivirana_varijabla>
  </DomainObject.Predmet.PredmetRijesio.Oib>
  <DomainObject.Predmet.PredmetRijesio.Prezime>
    <izvorni_sadrzaj>Mikulić</izvorni_sadrzaj>
    <derivirana_varijabla naziv="DomainObject.Predmet.PredmetRijesio.Prezime_1">Mikulić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Nikola Volarić</izvorni_sadrzaj>
    <derivirana_varijabla naziv="DomainObject.Predmet.StrankaFormated_1">  Nikola Volarić</derivirana_varijabla>
  </DomainObject.Predmet.StrankaFormated>
  <DomainObject.Predmet.StrankaFormatedOIB>
    <izvorni_sadrzaj>  Nikola Volarić, OIB 44694261235</izvorni_sadrzaj>
    <derivirana_varijabla naziv="DomainObject.Predmet.StrankaFormatedOIB_1">  Nikola Volarić, OIB 44694261235</derivirana_varijabla>
  </DomainObject.Predmet.StrankaFormatedOIB>
  <DomainObject.Predmet.StrankaFormatedWithAdress>
    <izvorni_sadrzaj> Nikola Volarić, Guvno 16, 21334 Podaca</izvorni_sadrzaj>
    <derivirana_varijabla naziv="DomainObject.Predmet.StrankaFormatedWithAdress_1"> Nikola Volarić, Guvno 16, 21334 Podaca</derivirana_varijabla>
  </DomainObject.Predmet.StrankaFormatedWithAdress>
  <DomainObject.Predmet.StrankaFormatedWithAdressOIB>
    <izvorni_sadrzaj> Nikola Volarić, OIB 44694261235, Guvno 16, 21334 Podaca</izvorni_sadrzaj>
    <derivirana_varijabla naziv="DomainObject.Predmet.StrankaFormatedWithAdressOIB_1"> Nikola Volarić, OIB 44694261235, Guvno 16, 21334 Podaca</derivirana_varijabla>
  </DomainObject.Predmet.StrankaFormatedWithAdressOIB>
  <DomainObject.Predmet.StrankaWithAdress>
    <izvorni_sadrzaj>Nikola Volarić Guvno 16,21334 Podaca</izvorni_sadrzaj>
    <derivirana_varijabla naziv="DomainObject.Predmet.StrankaWithAdress_1">Nikola Volarić Guvno 16,21334 Podaca</derivirana_varijabla>
  </DomainObject.Predmet.StrankaWithAdress>
  <DomainObject.Predmet.StrankaWithAdressOIB>
    <izvorni_sadrzaj>Nikola Volarić, OIB 44694261235, Guvno 16,21334 Podaca</izvorni_sadrzaj>
    <derivirana_varijabla naziv="DomainObject.Predmet.StrankaWithAdressOIB_1">Nikola Volarić, OIB 44694261235, Guvno 16,21334 Podaca</derivirana_varijabla>
  </DomainObject.Predmet.StrankaWithAdressOIB>
  <DomainObject.Predmet.StrankaNazivFormated>
    <izvorni_sadrzaj>Nikola Volarić</izvorni_sadrzaj>
    <derivirana_varijabla naziv="DomainObject.Predmet.StrankaNazivFormated_1">Nikola Volarić</derivirana_varijabla>
  </DomainObject.Predmet.StrankaNazivFormated>
  <DomainObject.Predmet.StrankaNazivFormatedOIB>
    <izvorni_sadrzaj>Nikola Volarić, OIB 44694261235</izvorni_sadrzaj>
    <derivirana_varijabla naziv="DomainObject.Predmet.StrankaNazivFormatedOIB_1">Nikola Volarić, OIB 44694261235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Nikola Volarić</item>
    </izvorni_sadrzaj>
    <derivirana_varijabla naziv="DomainObject.Predmet.StrankaListFormated_1">
      <item>Nikola Volarić</item>
    </derivirana_varijabla>
  </DomainObject.Predmet.StrankaListFormated>
  <DomainObject.Predmet.StrankaListFormatedOIB>
    <izvorni_sadrzaj>
      <item>Nikola Volarić, OIB 44694261235</item>
    </izvorni_sadrzaj>
    <derivirana_varijabla naziv="DomainObject.Predmet.StrankaListFormatedOIB_1">
      <item>Nikola Volarić, OIB 44694261235</item>
    </derivirana_varijabla>
  </DomainObject.Predmet.StrankaListFormatedOIB>
  <DomainObject.Predmet.StrankaListFormatedWithAdress>
    <izvorni_sadrzaj>
      <item>Nikola Volarić, Guvno 16, 21334 Podaca</item>
    </izvorni_sadrzaj>
    <derivirana_varijabla naziv="DomainObject.Predmet.StrankaListFormatedWithAdress_1">
      <item>Nikola Volarić, Guvno 16, 21334 Podaca</item>
    </derivirana_varijabla>
  </DomainObject.Predmet.StrankaListFormatedWithAdress>
  <DomainObject.Predmet.StrankaListFormatedWithAdressOIB>
    <izvorni_sadrzaj>
      <item>Nikola Volarić, OIB 44694261235, Guvno 16, 21334 Podaca</item>
    </izvorni_sadrzaj>
    <derivirana_varijabla naziv="DomainObject.Predmet.StrankaListFormatedWithAdressOIB_1">
      <item>Nikola Volarić, OIB 44694261235, Guvno 16, 21334 Podaca</item>
    </derivirana_varijabla>
  </DomainObject.Predmet.StrankaListFormatedWithAdressOIB>
  <DomainObject.Predmet.StrankaListNazivFormated>
    <izvorni_sadrzaj>
      <item>Nikola Volarić</item>
    </izvorni_sadrzaj>
    <derivirana_varijabla naziv="DomainObject.Predmet.StrankaListNazivFormated_1">
      <item>Nikola Volarić</item>
    </derivirana_varijabla>
  </DomainObject.Predmet.StrankaListNazivFormated>
  <DomainObject.Predmet.StrankaListNazivFormatedOIB>
    <izvorni_sadrzaj>
      <item>Nikola Volarić, OIB 44694261235</item>
    </izvorni_sadrzaj>
    <derivirana_varijabla naziv="DomainObject.Predmet.StrankaListNazivFormatedOIB_1">
      <item>Nikola Volarić, OIB 44694261235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>
      <item>Marijo Bašura</item>
    </izvorni_sadrzaj>
    <derivirana_varijabla naziv="DomainObject.Predmet.OstaliListFormated_1">
      <item>Marijo Bašura</item>
    </derivirana_varijabla>
  </DomainObject.Predmet.OstaliListFormated>
  <DomainObject.Predmet.OstaliListFormatedOIB>
    <izvorni_sadrzaj>
      <item>Marijo Bašura</item>
    </izvorni_sadrzaj>
    <derivirana_varijabla naziv="DomainObject.Predmet.OstaliListFormatedOIB_1">
      <item>Marijo Bašura</item>
    </derivirana_varijabla>
  </DomainObject.Predmet.OstaliListFormatedOIB>
  <DomainObject.Predmet.OstaliListFormatedWithAdress>
    <izvorni_sadrzaj>
      <item>Marijo Bašura, Domovinskog rata 10/I, 21000 Split</item>
    </izvorni_sadrzaj>
    <derivirana_varijabla naziv="DomainObject.Predmet.OstaliListFormatedWithAdress_1">
      <item>Marijo Bašura, Domovinskog rata 10/I, 21000 Split</item>
    </derivirana_varijabla>
  </DomainObject.Predmet.OstaliListFormatedWithAdress>
  <DomainObject.Predmet.OstaliListFormatedWithAdressOIB>
    <izvorni_sadrzaj>
      <item>Marijo Bašura, Domovinskog rata 10/I, 21000 Split</item>
    </izvorni_sadrzaj>
    <derivirana_varijabla naziv="DomainObject.Predmet.OstaliListFormatedWithAdressOIB_1">
      <item>Marijo Bašura, Domovinskog rata 10/I, 21000 Split</item>
    </derivirana_varijabla>
  </DomainObject.Predmet.OstaliListFormatedWithAdressOIB>
  <DomainObject.Predmet.OstaliListNazivFormated>
    <izvorni_sadrzaj>
      <item>Marijo Bašura</item>
    </izvorni_sadrzaj>
    <derivirana_varijabla naziv="DomainObject.Predmet.OstaliListNazivFormated_1">
      <item>Marijo Bašura</item>
    </derivirana_varijabla>
  </DomainObject.Predmet.OstaliListNazivFormated>
  <DomainObject.Predmet.OstaliListNazivFormatedOIB>
    <izvorni_sadrzaj>
      <item>Marijo Bašura</item>
    </izvorni_sadrzaj>
    <derivirana_varijabla naziv="DomainObject.Predmet.OstaliListNazivFormatedOIB_1">
      <item>Marijo Bašura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rujna 2016.</izvorni_sadrzaj>
    <derivirana_varijabla naziv="DomainObject.Datum_1">27.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Nikola Volarić</izvorni_sadrzaj>
    <derivirana_varijabla naziv="DomainObject.Predmet.StrankaIDrugi_1">Nikola Volarić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Nikola Volarić, OIB 44694261235, Guvno 16, 21334 Podaca</izvorni_sadrzaj>
    <derivirana_varijabla naziv="DomainObject.Predmet.StrankaIDrugiAdressOIB_1">Nikola Volarić, OIB 44694261235, Guvno 16, 21334 Podaca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24. kolovoza 2016.</izvorni_sadrzaj>
    <derivirana_varijabla naziv="DomainObject.Predmet.OdlukaRjesenje.DatumDonosenjaOdluke_1">24. kolovoza 2016.</derivirana_varijabla>
  </DomainObject.Predmet.OdlukaRjesenje.DatumDonosenjaOdluke>
  <DomainObject.Predmet.OdlukaRjesenje.DatumPravomocnosti>
    <izvorni_sadrzaj>13. rujna 2016.</izvorni_sadrzaj>
    <derivirana_varijabla naziv="DomainObject.Predmet.OdlukaRjesenje.DatumPravomocnosti_1">13. rujna 2016.</derivirana_varijabla>
  </DomainObject.Predmet.OdlukaRjesenje.DatumPravomocnosti>
  <DomainObject.Predmet.OdlukaRjesenje.Oznaka>
    <izvorni_sadrzaj>Stpn-4/2016-7</izvorni_sadrzaj>
    <derivirana_varijabla naziv="DomainObject.Predmet.OdlukaRjesenje.Oznaka_1">Stpn-4/2016-7</derivirana_varijabla>
  </DomainObject.Predmet.OdlukaRjesenje.Oznaka>
  <DomainObject.Predmet.SudioniciListNaziv>
    <izvorni_sadrzaj>
      <item>Nikola Volarić</item>
      <item>Marijo Bašura</item>
    </izvorni_sadrzaj>
    <derivirana_varijabla naziv="DomainObject.Predmet.SudioniciListNaziv_1">
      <item>Nikola Volarić</item>
      <item>Marijo Bašura</item>
    </derivirana_varijabla>
  </DomainObject.Predmet.SudioniciListNaziv>
  <DomainObject.Predmet.SudioniciListAdressOIB>
    <izvorni_sadrzaj>
      <item>Nikola Volarić, OIB 44694261235, Guvno 16,21334 Podaca</item>
      <item>Marijo Bašura, Domovinskog rata 10/I,21000 Split</item>
    </izvorni_sadrzaj>
    <derivirana_varijabla naziv="DomainObject.Predmet.SudioniciListAdressOIB_1">
      <item>Nikola Volarić, OIB 44694261235, Guvno 16,21334 Podaca</item>
      <item>Marijo Bašura, Domovinskog rata 10/I,21000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44694261235</item>
      <item>, OIB null</item>
    </izvorni_sadrzaj>
    <derivirana_varijabla naziv="DomainObject.Predmet.SudioniciListNazivOIB_1">
      <item>, OIB 44694261235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127</properties:Words>
  <properties:Characters>652</properties:Characters>
  <properties:Lines>32</properties:Lines>
  <properties:Paragraphs>11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809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2016-09-07T11:13:00Z</dcterms:created>
  <dc:creator>wsadmin</dc:creator>
  <cp:lastModifiedBy>Katarina Mikulić</cp:lastModifiedBy>
  <cp:lastPrinted>2016-09-27T13:17:00Z</cp:lastPrinted>
  <dcterms:modified xmlns:xsi="http://www.w3.org/2001/XMLSchema-instance" xsi:type="dcterms:W3CDTF">2016-09-27T13:18:00Z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