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4125B38"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53F5F" w14:paraId="3F4236C8"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053F5F">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053F5F" w14:paraId="6A3C5C6A"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53F5F">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53F5F" w14:paraId="28B22C78"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053F5F">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53F5F">
            <w:rPr>
              <w:rStyle w:val="eSPISCCParagraphDefaultFont"/>
              <w:rFonts w:eastAsiaTheme="minorHAnsi"/>
            </w:rPr>
            <w:t>Zagreb</w:t>
          </w:r>
        </w:sdtContent>
      </w:sdt>
      <w:r w:rsidR="001349C2">
        <w:t xml:space="preserve"> </w:t>
      </w:r>
    </w:p>
    <w:p w:rsidR="000E43A6" w:rsidP="001349C2" w:rsidRDefault="000E43A6" w14:paraId="5660C8E4" w14:textId="77777777">
      <w:pPr>
        <w:spacing w:after="0"/>
      </w:pPr>
    </w:p>
    <w:p w:rsidRPr="00176071" w:rsidR="00176071" w:rsidP="00610735" w:rsidRDefault="000E43A6" w14:paraId="39B9512D"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053F5F" w:rsidR="00053F5F">
            <w:rPr>
              <w:rStyle w:val="eSPISCCParagraphDefaultFont"/>
              <w:rFonts w:eastAsiaTheme="minorHAnsi"/>
            </w:rPr>
            <w:t>Pp-10666/2026</w:t>
          </w:r>
        </w:sdtContent>
      </w:sdt>
      <w:r w:rsidR="00176071">
        <w:t xml:space="preserve">                                                        </w:t>
      </w:r>
    </w:p>
    <w:p w:rsidR="009E7DBB" w:rsidP="000F1677" w:rsidRDefault="00610735" w14:paraId="156BEE69"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053F5F" w:rsidR="00053F5F">
            <w:rPr>
              <w:rStyle w:val="eSPISCCParagraphDefaultFont"/>
              <w:rFonts w:eastAsiaTheme="minorHAnsi"/>
            </w:rPr>
            <w:t>DIATOMIĆ društvo s ograničenom odgovornošću za ugostiteljstvo i dr.</w:t>
          </w:r>
        </w:sdtContent>
      </w:sdt>
      <w:r w:rsidR="00210894">
        <w:t xml:space="preserve"> </w:t>
      </w:r>
    </w:p>
    <w:p w:rsidRPr="0041581F" w:rsidR="0041581F" w:rsidP="000F1677" w:rsidRDefault="009E7DBB" w14:paraId="68A5FB6C"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053F5F" w:rsidR="00053F5F">
            <w:rPr>
              <w:rStyle w:val="eSPISCCParagraphDefaultFont"/>
              <w:rFonts w:eastAsiaTheme="minorHAnsi"/>
            </w:rPr>
            <w:t>DIATOMIĆ društvo s ograničenom odgovornošću za ugostiteljstvo,Petar Tomić</w:t>
          </w:r>
        </w:sdtContent>
      </w:sdt>
      <w:r w:rsidR="001E00E5">
        <w:rPr>
          <w:rFonts w:eastAsia="Calibri" w:cs="Times New Roman"/>
          <w:noProof/>
        </w:rPr>
        <w:t xml:space="preserve"> </w:t>
      </w:r>
    </w:p>
    <w:p w:rsidRPr="00610735" w:rsidR="00176071" w:rsidP="000F1677" w:rsidRDefault="00176071" w14:paraId="42AB50CD"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053F5F" w:rsidR="00053F5F">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053F5F" w:rsidR="00053F5F">
            <w:rPr>
              <w:rStyle w:val="eSPISCCParagraphDefaultFont"/>
              <w:rFonts w:eastAsiaTheme="minorHAnsi"/>
            </w:rPr>
            <w:t>Zakon o autorskom pravu i srodnim pravima</w:t>
          </w:r>
        </w:sdtContent>
      </w:sdt>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729B1AB5"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414797E6"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435C8EE2" w14:textId="77777777">
      <w:pPr>
        <w:spacing w:after="0"/>
        <w:jc w:val="right"/>
        <w:rPr>
          <w:rFonts w:eastAsia="Calibri" w:cs="Times New Roman"/>
          <w:noProof/>
        </w:rPr>
      </w:pPr>
    </w:p>
    <w:p w:rsidR="00D7095E" w:rsidP="00D7095E" w:rsidRDefault="00D7095E" w14:paraId="50E25B21" w14:textId="77777777">
      <w:pPr>
        <w:keepNext/>
        <w:spacing w:after="0"/>
        <w:jc w:val="center"/>
        <w:rPr>
          <w:b/>
          <w:caps/>
          <w:spacing w:val="100"/>
        </w:rPr>
      </w:pPr>
    </w:p>
    <w:p w:rsidR="00D7095E" w:rsidP="00D7095E" w:rsidRDefault="00D7095E" w14:paraId="16CED177" w14:textId="77777777">
      <w:pPr>
        <w:keepNext/>
        <w:spacing w:after="0"/>
        <w:jc w:val="center"/>
        <w:rPr>
          <w:b/>
          <w:caps/>
          <w:spacing w:val="100"/>
        </w:rPr>
      </w:pPr>
    </w:p>
    <w:p w:rsidR="009E7DBB" w:rsidP="009E7DBB" w:rsidRDefault="009E7DBB" w14:paraId="174678DB"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05972CFF" w14:textId="77777777">
      <w:pPr>
        <w:spacing w:after="0"/>
        <w:jc w:val="center"/>
        <w:rPr>
          <w:rFonts w:eastAsia="Calibri" w:cs="Times New Roman"/>
          <w:b/>
          <w:lang w:eastAsia="hr-HR"/>
        </w:rPr>
      </w:pPr>
    </w:p>
    <w:p w:rsidR="00053F5F" w:rsidP="000F1677" w:rsidRDefault="009E7DBB" w14:paraId="4C6B48DD" w14:textId="77777777">
      <w:pPr>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053F5F" w:rsidR="00053F5F">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7ED4D3A3" w14:textId="745A6F43">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053F5F" w:rsidR="00053F5F">
            <w:rPr>
              <w:rStyle w:val="eSPISCCParagraphDefaultFont"/>
              <w:rFonts w:eastAsiaTheme="minorHAnsi"/>
            </w:rPr>
            <w:t>DIATOMIĆ društvo s ograničenom odgovornošću za ugostiteljstvo</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053F5F" w:rsidR="00053F5F">
            <w:rPr>
              <w:rStyle w:val="eSPISCCParagraphDefaultFont"/>
              <w:rFonts w:eastAsiaTheme="minorHAnsi"/>
            </w:rPr>
            <w:t>29.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053F5F" w:rsidR="00053F5F">
            <w:rPr>
              <w:rStyle w:val="eSPISCCParagraphDefaultFont"/>
              <w:rFonts w:eastAsiaTheme="minorHAnsi"/>
            </w:rPr>
            <w:t>09:55</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53F5F" w:rsidR="00053F5F">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53F5F" w:rsidR="00053F5F">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053F5F" w:rsidR="00053F5F">
            <w:rPr>
              <w:rStyle w:val="eSPISCCParagraphDefaultFont"/>
              <w:rFonts w:eastAsiaTheme="minorHAnsi"/>
            </w:rPr>
            <w:t>320</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45C81D69"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291D0F1A"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5AD916A2"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875" w:rsidRDefault="006C0875" w14:paraId="55463BE9"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02754B8A"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68DFA434" w14:textId="77777777">
      <w:pPr>
        <w:spacing w:after="0"/>
      </w:pPr>
    </w:p>
    <w:p w:rsidRPr="0041581F" w:rsidR="0041581F" w:rsidP="00A70E0A" w:rsidRDefault="0041581F" w14:paraId="66AB4C23"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053F5F" w:rsidR="00053F5F">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053F5F" w:rsidR="00053F5F">
            <w:rPr>
              <w:rStyle w:val="eSPISCCParagraphDefaultFont"/>
              <w:rFonts w:eastAsiaTheme="minorHAnsi"/>
            </w:rPr>
            <w:t>25. rujna 2026.</w:t>
          </w:r>
        </w:sdtContent>
      </w:sdt>
      <w:r w:rsidRPr="0041581F">
        <w:rPr>
          <w:rFonts w:eastAsia="Calibri" w:cs="Times New Roman"/>
        </w:rPr>
        <w:t xml:space="preserve"> </w:t>
      </w:r>
    </w:p>
    <w:p w:rsidRPr="0041581F" w:rsidR="0041581F" w:rsidP="0041581F" w:rsidRDefault="0041581F" w14:paraId="5494C51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53F5F" w14:paraId="6A5AC0AD"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053F5F">
            <w:rPr>
              <w:rStyle w:val="eSPISCCParagraphDefaultFont"/>
              <w:rFonts w:eastAsiaTheme="minorHAnsi"/>
            </w:rPr>
            <w:t>Marija Malenica Marić</w:t>
          </w:r>
        </w:sdtContent>
      </w:sdt>
    </w:p>
    <w:p w:rsidRPr="0041581F" w:rsidR="006F62A9" w:rsidP="006F62A9" w:rsidRDefault="006F62A9" w14:paraId="369E9034"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D23DD" w:rsidP="00537B78" w:rsidRDefault="000D23DD" w14:paraId="32ABC316" w14:textId="77777777">
      <w:r>
        <w:separator/>
      </w:r>
    </w:p>
  </w:endnote>
  <w:endnote w:type="continuationSeparator" w:id="0">
    <w:p w:rsidR="000D23DD" w:rsidP="00537B78" w:rsidRDefault="000D23DD" w14:paraId="674A8C5B"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C77153E"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2F76ED00"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D23DD" w:rsidP="00537B78" w:rsidRDefault="000D23DD" w14:paraId="7F63170E" w14:textId="77777777">
      <w:r>
        <w:separator/>
      </w:r>
    </w:p>
  </w:footnote>
  <w:footnote w:type="continuationSeparator" w:id="0">
    <w:p w:rsidR="000D23DD" w:rsidP="00537B78" w:rsidRDefault="000D23DD" w14:paraId="054B3307"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7AE92368"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053F5F" w:rsidR="00053F5F">
          <w:rPr>
            <w:rStyle w:val="eSPISCCParagraphDefaultFont"/>
          </w:rPr>
          <w:t>Pp-10666/2026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3F5F"/>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6E30F049"/>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C3DDF"/>
    <w:rsid w:val="00307A23"/>
    <w:rsid w:val="00332B0E"/>
    <w:rsid w:val="00370225"/>
    <w:rsid w:val="003E0449"/>
    <w:rsid w:val="003F07CD"/>
    <w:rsid w:val="005132FB"/>
    <w:rsid w:val="00525F84"/>
    <w:rsid w:val="006249A5"/>
    <w:rsid w:val="006E1744"/>
    <w:rsid w:val="007D6264"/>
    <w:rsid w:val="00817312"/>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Oporovečki Dol 5</izvorni_sadrzaj>
    <derivirana_varijabla naziv="DomainObject.UcesnikSudskeRadnje.Adresa.UlicaIKBR_1">Oporovečki Dol 5</derivirana_varijabla>
  </DomainObject.UcesnikSudskeRadnje.Adresa.UlicaIKBR>
  <DomainObject.UcesnikSudskeRadnje.Naziv>
    <izvorni_sadrzaj>DIATOMIĆ društvo s ograničenom odgovornošću za ugostiteljstvo</izvorni_sadrzaj>
    <derivirana_varijabla naziv="DomainObject.UcesnikSudskeRadnje.Naziv_1">DIATOMIĆ društvo s ograničenom odgovornošću za ugostiteljstvo</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29. listopada 2026.</izvorni_sadrzaj>
    <derivirana_varijabla naziv="DomainObject.UcesnikSudskeRadnje.SudskaRadnja.PlaniraniZavrsetakDatum_1">29. listopada 2026.</derivirana_varijabla>
  </DomainObject.UcesnikSudskeRadnje.SudskaRadnja.PlaniraniZavrsetakDatum>
  <DomainObject.UcesnikSudskeRadnje.SudskaRadnja.PlaniraniPocetakDatum>
    <izvorni_sadrzaj>29. listopada 2026.</izvorni_sadrzaj>
    <derivirana_varijabla naziv="DomainObject.UcesnikSudskeRadnje.SudskaRadnja.PlaniraniPocetakDatum_1">29.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09:55</izvorni_sadrzaj>
    <derivirana_varijabla naziv="DomainObject.UcesnikSudskeRadnje.SudskaRadnja.PlaniraniPocetakVrijeme_1">09:55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10666</izvorni_sadrzaj>
    <derivirana_varijabla naziv="DomainObject.Predmet.Broj_1">10666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kolovoza 2026.</izvorni_sadrzaj>
    <derivirana_varijabla naziv="DomainObject.Predmet.DatumOsnivanja_1">3.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5. srpnja 1997.</izvorni_sadrzaj>
    <derivirana_varijabla naziv="DomainObject.Predmet.OkrivljenikFizickaOsoba.DatumRodjenja_1">5. srpnja 1997.</derivirana_varijabla>
  </DomainObject.Predmet.OkrivljenikFizickaOsoba.DatumRodjenja>
  <DomainObject.Predmet.OkrivljenikFizickaOsoba.DatumRodjenjaFormated>
    <izvorni_sadrzaj>5.7.1997.</izvorni_sadrzaj>
    <derivirana_varijabla naziv="DomainObject.Predmet.OkrivljenikFizickaOsoba.DatumRodjenjaFormated_1">5.7.1997.</derivirana_varijabla>
  </DomainObject.Predmet.OkrivljenikFizickaOsoba.DatumRodjenjaFormated>
  <DomainObject.Predmet.OkrivljenikFizickaOsoba.Ime>
    <izvorni_sadrzaj>Petar</izvorni_sadrzaj>
    <derivirana_varijabla naziv="DomainObject.Predmet.OkrivljenikFizickaOsoba.Ime_1">Petar</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Petar Tomić</izvorni_sadrzaj>
    <derivirana_varijabla naziv="DomainObject.Predmet.OkrivljenikFizickaOsoba.Naziv_1">Petar Tomić</derivirana_varijabla>
  </DomainObject.Predmet.OkrivljenikFizickaOsoba.Naziv>
  <DomainObject.Predmet.OkrivljenikFizickaOsoba.Prezime>
    <izvorni_sadrzaj>Tomić</izvorni_sadrzaj>
    <derivirana_varijabla naziv="DomainObject.Predmet.OkrivljenikFizickaOsoba.Prezime_1">Tomić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25255023050</izvorni_sadrzaj>
    <derivirana_varijabla naziv="DomainObject.Predmet.OkrivljenikFizickaOsoba.Oib_1">25255023050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Pp-10666/2026</izvorni_sadrzaj>
    <derivirana_varijabla naziv="DomainObject.Predmet.OznakaBroj_1">Pp-10666/2026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DIATOMIĆ društvo s ograničenom odgovornošću za ugostiteljstvo; Petar Tomić</izvorni_sadrzaj>
    <derivirana_varijabla naziv="DomainObject.Predmet.ProtustrankaFormated_1">  DIATOMIĆ društvo s ograničenom odgovornošću za ugostiteljstvo; Petar Tomić</derivirana_varijabla>
  </DomainObject.Predmet.ProtustrankaFormated>
  <DomainObject.Predmet.ProtustrankaFormatedOIB>
    <izvorni_sadrzaj>  DIATOMIĆ društvo s ograničenom odgovornošću za ugostiteljstvo, OIB 69992548292; Petar Tomić, OIB 25255023050</izvorni_sadrzaj>
    <derivirana_varijabla naziv="DomainObject.Predmet.ProtustrankaFormatedOIB_1">  DIATOMIĆ društvo s ograničenom odgovornošću za ugostiteljstvo, OIB 69992548292; Petar Tomić, OIB 25255023050</derivirana_varijabla>
  </DomainObject.Predmet.ProtustrankaFormatedOIB>
  <DomainObject.Predmet.ProtustrankaFormatedWithAdress>
    <izvorni_sadrzaj> DIATOMIĆ društvo s ograničenom odgovornošću za ugostiteljstvo, Oporovečki Dol 5, 10000 Zagreb; Petar Tomić, Oporovečki Dol 5, 10000 Zagreb</izvorni_sadrzaj>
    <derivirana_varijabla naziv="DomainObject.Predmet.ProtustrankaFormatedWithAdress_1"> DIATOMIĆ društvo s ograničenom odgovornošću za ugostiteljstvo, Oporovečki Dol 5, 10000 Zagreb; Petar Tomić, Oporovečki Dol 5, 10000 Zagreb</derivirana_varijabla>
  </DomainObject.Predmet.ProtustrankaFormatedWithAdress>
  <DomainObject.Predmet.ProtustrankaFormatedWithAdressOIB>
    <izvorni_sadrzaj> DIATOMIĆ društvo s ograničenom odgovornošću za ugostiteljstvo, OIB 69992548292, Oporovečki Dol 5, 10000 Zagreb; Petar Tomić, OIB 25255023050, Oporovečki Dol 5, 10000 Zagreb</izvorni_sadrzaj>
    <derivirana_varijabla naziv="DomainObject.Predmet.ProtustrankaFormatedWithAdressOIB_1"> DIATOMIĆ društvo s ograničenom odgovornošću za ugostiteljstvo, OIB 69992548292, Oporovečki Dol 5, 10000 Zagreb; Petar Tomić, OIB 25255023050, Oporovečki Dol 5, 10000 Zagreb</derivirana_varijabla>
  </DomainObject.Predmet.ProtustrankaFormatedWithAdressOIB>
  <DomainObject.Predmet.ProtustrankaWithAdress>
    <izvorni_sadrzaj>DIATOMIĆ društvo s ograničenom odgovornošću za ugostiteljstvo Oporovečki Dol 5, 10000 Zagreb, Petar Tomić Oporovečki Dol 5, 10000 Zagreb</izvorni_sadrzaj>
    <derivirana_varijabla naziv="DomainObject.Predmet.ProtustrankaWithAdress_1">DIATOMIĆ društvo s ograničenom odgovornošću za ugostiteljstvo Oporovečki Dol 5, 10000 Zagreb, Petar Tomić Oporovečki Dol 5, 10000 Zagreb</derivirana_varijabla>
  </DomainObject.Predmet.ProtustrankaWithAdress>
  <DomainObject.Predmet.ProtustrankaWithAdressOIB>
    <izvorni_sadrzaj>DIATOMIĆ društvo s ograničenom odgovornošću za ugostiteljstvo, OIB 69992548292, Oporovečki Dol 5, 10000 Zagreb, Petar Tomić, OIB 25255023050, Oporovečki Dol 5, 10000 Zagreb</izvorni_sadrzaj>
    <derivirana_varijabla naziv="DomainObject.Predmet.ProtustrankaWithAdressOIB_1">DIATOMIĆ društvo s ograničenom odgovornošću za ugostiteljstvo, OIB 69992548292, Oporovečki Dol 5, 10000 Zagreb, Petar Tomić, OIB 25255023050, Oporovečki Dol 5, 10000 Zagreb</derivirana_varijabla>
  </DomainObject.Predmet.ProtustrankaWithAdressOIB>
  <DomainObject.Predmet.ProtustrankaNazivFormated>
    <izvorni_sadrzaj>DIATOMIĆ društvo s ograničenom odgovornošću za ugostiteljstvo,Petar Tomić</izvorni_sadrzaj>
    <derivirana_varijabla naziv="DomainObject.Predmet.ProtustrankaNazivFormated_1">DIATOMIĆ društvo s ograničenom odgovornošću za ugostiteljstvo,Petar Tomić</derivirana_varijabla>
    <derivirana_varijabla naziv="Padez">DIATOMIĆ društvo s ograničenom odgovornošću za ugostiteljstvo,Petar Tomić</derivirana_varijabla>
  </DomainObject.Predmet.ProtustrankaNazivFormated>
  <DomainObject.Predmet.ProtustrankaNazivFormatedOIB>
    <izvorni_sadrzaj>DIATOMIĆ društvo s ograničenom odgovornošću za ugostiteljstvo, OIB 69992548292,Petar Tomić, OIB 25255023050</izvorni_sadrzaj>
    <derivirana_varijabla naziv="DomainObject.Predmet.ProtustrankaNazivFormatedOIB_1">DIATOMIĆ društvo s ograničenom odgovornošću za ugostiteljstvo, OIB 69992548292,Petar Tomić, OIB 25255023050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Marija Halozar</izvorni_sadrzaj>
    <derivirana_varijabla naziv="DomainObject.Predmet.Zapisnicar_1">Marija Halozar</derivirana_varijabla>
    <derivirana_varijabla naziv="Padez">Marija Halozar</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DIATOMIĆ društvo s ograničenom odgovornošću za ugostiteljstvo</item>
      <item>Petar Tomić</item>
    </izvorni_sadrzaj>
    <derivirana_varijabla naziv="DomainObject.Predmet.ProtuStrankaListFormated_1">
      <item>DIATOMIĆ društvo s ograničenom odgovornošću za ugostiteljstvo</item>
      <item>Petar Tomić</item>
    </derivirana_varijabla>
  </DomainObject.Predmet.ProtuStrankaListFormated>
  <DomainObject.Predmet.ProtuStrankaListFormatedOIB>
    <izvorni_sadrzaj>
      <item>DIATOMIĆ društvo s ograničenom odgovornošću za ugostiteljstvo, OIB 69992548292</item>
      <item>Petar Tomić, OIB 25255023050</item>
    </izvorni_sadrzaj>
    <derivirana_varijabla naziv="DomainObject.Predmet.ProtuStrankaListFormatedOIB_1">
      <item>DIATOMIĆ društvo s ograničenom odgovornošću za ugostiteljstvo, OIB 69992548292</item>
      <item>Petar Tomić, OIB 25255023050</item>
    </derivirana_varijabla>
  </DomainObject.Predmet.ProtuStrankaListFormatedOIB>
  <DomainObject.Predmet.ProtuStrankaListFormatedWithAdress>
    <izvorni_sadrzaj>
      <item>DIATOMIĆ društvo s ograničenom odgovornošću za ugostiteljstvo, Oporovečki Dol 5, 10000 Zagreb</item>
      <item>Petar Tomić, Oporovečki Dol 5, 10000 Zagreb</item>
    </izvorni_sadrzaj>
    <derivirana_varijabla naziv="DomainObject.Predmet.ProtuStrankaListFormatedWithAdress_1">
      <item>DIATOMIĆ društvo s ograničenom odgovornošću za ugostiteljstvo, Oporovečki Dol 5, 10000 Zagreb</item>
      <item>Petar Tomić, Oporovečki Dol 5, 10000 Zagreb</item>
    </derivirana_varijabla>
  </DomainObject.Predmet.ProtuStrankaListFormatedWithAdress>
  <DomainObject.Predmet.ProtuStrankaListFormatedWithAdressOIB>
    <izvorni_sadrzaj>
      <item>DIATOMIĆ društvo s ograničenom odgovornošću za ugostiteljstvo, OIB 69992548292, Oporovečki Dol 5, 10000 Zagreb</item>
      <item>Petar Tomić, OIB 25255023050, Oporovečki Dol 5, 10000 Zagreb</item>
    </izvorni_sadrzaj>
    <derivirana_varijabla naziv="DomainObject.Predmet.ProtuStrankaListFormatedWithAdressOIB_1">
      <item>DIATOMIĆ društvo s ograničenom odgovornošću za ugostiteljstvo, OIB 69992548292, Oporovečki Dol 5, 10000 Zagreb</item>
      <item>Petar Tomić, OIB 25255023050, Oporovečki Dol 5, 10000 Zagreb</item>
    </derivirana_varijabla>
  </DomainObject.Predmet.ProtuStrankaListFormatedWithAdressOIB>
  <DomainObject.Predmet.ProtuStrankaListNazivFormated>
    <izvorni_sadrzaj>
      <item>DIATOMIĆ društvo s ograničenom odgovornošću za ugostiteljstvo</item>
      <item>Petar Tomić</item>
    </izvorni_sadrzaj>
    <derivirana_varijabla naziv="DomainObject.Predmet.ProtuStrankaListNazivFormated_1">
      <item>DIATOMIĆ društvo s ograničenom odgovornošću za ugostiteljstvo</item>
      <item>Petar Tomić</item>
    </derivirana_varijabla>
  </DomainObject.Predmet.ProtuStrankaListNazivFormated>
  <DomainObject.Predmet.ProtuStrankaListNazivFormatedOIB>
    <izvorni_sadrzaj>
      <item>DIATOMIĆ društvo s ograničenom odgovornošću za ugostiteljstvo, OIB 69992548292</item>
      <item>Petar Tomić, OIB 25255023050</item>
    </izvorni_sadrzaj>
    <derivirana_varijabla naziv="DomainObject.Predmet.ProtuStrankaListNazivFormatedOIB_1">
      <item>DIATOMIĆ društvo s ograničenom odgovornošću za ugostiteljstvo, OIB 69992548292</item>
      <item>Petar Tomić, OIB 25255023050</item>
    </derivirana_varijabla>
  </DomainObject.Predmet.ProtuStrankaListNazivFormatedOIB>
  <DomainObject.Predmet.OstaliListFormated>
    <izvorni_sadrzaj>
      <item>Davor Čivrak</item>
    </izvorni_sadrzaj>
    <derivirana_varijabla naziv="DomainObject.Predmet.OstaliListFormated_1">
      <item>Davor Čivrak</item>
    </derivirana_varijabla>
    <derivirana_varijabla naziv="DrugaOsoba">
      <item>Davor Čivrak</item>
    </derivirana_varijabla>
  </DomainObject.Predmet.OstaliListFormated>
  <DomainObject.Predmet.OstaliListFormatedOIB>
    <izvorni_sadrzaj>
      <item>Davor Čivrak</item>
    </izvorni_sadrzaj>
    <derivirana_varijabla naziv="DomainObject.Predmet.OstaliListFormatedOIB_1">
      <item>Davor Čivrak</item>
    </derivirana_varijabla>
  </DomainObject.Predmet.OstaliListFormatedOIB>
  <DomainObject.Predmet.OstaliListFormatedWithAdress>
    <izvorni_sadrzaj>
      <item>Davor Čivrak</item>
    </izvorni_sadrzaj>
    <derivirana_varijabla naziv="DomainObject.Predmet.OstaliListFormatedWithAdress_1">
      <item>Davor Čivrak</item>
    </derivirana_varijabla>
  </DomainObject.Predmet.OstaliListFormatedWithAdress>
  <DomainObject.Predmet.OstaliListFormatedWithAdressOIB>
    <izvorni_sadrzaj>
      <item>Davor Čivrak</item>
    </izvorni_sadrzaj>
    <derivirana_varijabla naziv="DomainObject.Predmet.OstaliListFormatedWithAdressOIB_1">
      <item>Davor Čivrak</item>
    </derivirana_varijabla>
  </DomainObject.Predmet.OstaliListFormatedWithAdressOIB>
  <DomainObject.Predmet.OstaliListNazivFormated>
    <izvorni_sadrzaj>
      <item>Davor Čivrak</item>
    </izvorni_sadrzaj>
    <derivirana_varijabla naziv="DomainObject.Predmet.OstaliListNazivFormated_1">
      <item>Davor Čivrak</item>
    </derivirana_varijabla>
  </DomainObject.Predmet.OstaliListNazivFormated>
  <DomainObject.Predmet.OstaliListNazivFormatedOIB>
    <izvorni_sadrzaj>
      <item>Davor Čivrak</item>
    </izvorni_sadrzaj>
    <derivirana_varijabla naziv="DomainObject.Predmet.OstaliListNazivFormatedOIB_1">
      <item>Davor Čivrak</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25. rujna 2026.</izvorni_sadrzaj>
    <derivirana_varijabla naziv="DomainObject.Datum_1">25.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DIATOMIĆ društvo s ograničenom odgovornošću za ugostiteljstvo i dr.</izvorni_sadrzaj>
    <derivirana_varijabla naziv="DomainObject.Predmet.ProtustrankaIDrugi_1">DIATOMIĆ društvo s ograničenom odgovornošću za ugostiteljstvo i dr.</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DIATOMIĆ društvo s ograničenom odgovornošću za ugostiteljstvo, OIB 69992548292, Oporovečki Dol 5, 10000 Zagreb i dr.</izvorni_sadrzaj>
    <derivirana_varijabla naziv="DomainObject.Predmet.ProtustrankaIDrugiAdressOIB_1">DIATOMIĆ društvo s ograničenom odgovornošću za ugostiteljstvo, OIB 69992548292, Oporovečki Dol 5,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DIATOMIĆ društvo s ograničenom odgovornošću za ugostiteljstvo</item>
      <item>Petar Tomić</item>
      <item>Davor Čivrak</item>
    </izvorni_sadrzaj>
    <derivirana_varijabla naziv="DomainObject.Predmet.SudioniciListNaziv_1">
      <item>HRVATSKO DRUŠTVO SKLADATELJA</item>
      <item>DIATOMIĆ društvo s ograničenom odgovornošću za ugostiteljstvo</item>
      <item>Petar Tomić</item>
      <item>Davor Čivrak</item>
    </derivirana_varijabla>
    <derivirana_varijabla naziv="OstaliSudionici">
      <item>HRVATSKO DRUŠTVO SKLADATELJA</item>
      <item>DIATOMIĆ društvo s ograničenom odgovornošću za ugostiteljstvo</item>
      <item>Petar Tomić</item>
      <item>Davor Čivrak</item>
    </derivirana_varijabla>
  </DomainObject.Predmet.SudioniciListNaziv>
  <DomainObject.Predmet.SudioniciListAdressOIB>
    <izvorni_sadrzaj>
      <item>HRVATSKO DRUŠTVO SKLADATELJA, OIB 56668956985, Heinzelova 62 A,,10000 Zagreb</item>
      <item>DIATOMIĆ društvo s ograničenom odgovornošću za ugostiteljstvo, OIB 69992548292, Oporovečki Dol 5,10000 Zagreb</item>
      <item>Petar Tomić, OIB 25255023050, Oporovečki Dol 5,10000 Zagreb</item>
      <item>Davor Čivrak</item>
    </izvorni_sadrzaj>
    <derivirana_varijabla naziv="DomainObject.Predmet.SudioniciListAdressOIB_1">
      <item>HRVATSKO DRUŠTVO SKLADATELJA, OIB 56668956985, Heinzelova 62 A,,10000 Zagreb</item>
      <item>DIATOMIĆ društvo s ograničenom odgovornošću za ugostiteljstvo, OIB 69992548292, Oporovečki Dol 5,10000 Zagreb</item>
      <item>Petar Tomić, OIB 25255023050, Oporovečki Dol 5,10000 Zagreb</item>
      <item>Davor Čivrak</item>
    </derivirana_varijabla>
  </DomainObject.Predmet.SudioniciListAdressOIB>
  <DomainObject.UcesnikSudskeRadnje.NazivFormated>
    <izvorni_sadrzaj>DIATOMIĆ društvo s ograničenom odgovornošću za ugostiteljstvo, OIB 69992548292, Oporovečki Dol 5,10000 Zagreb</izvorni_sadrzaj>
    <derivirana_varijabla naziv="DomainObject.UcesnikSudskeRadnje.NazivFormated_1">DIATOMIĆ društvo s ograničenom odgovornošću za ugostiteljstvo, OIB 69992548292, Oporovečki Dol 5,10000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69992548292</item>
      <item>, OIB 25255023050</item>
      <item>, OIB null</item>
    </izvorni_sadrzaj>
    <derivirana_varijabla naziv="DomainObject.Predmet.SudioniciListNazivOIB_1">
      <item>, OIB 56668956985</item>
      <item>, OIB 69992548292</item>
      <item>, OIB 25255023050</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DIATOMIĆ društvo s ograničenom odgovornošću za ugostiteljstvo, OIB 69992548292, Oporovečki Dol 5, 10000 Zagreb
2. Okrivljenik Petar Tomić, OIB 25255023050, Oporovečki Dol 5, 10000 Zagreb
3. Svjedok Davor Čivrak</izvorni_sadrzaj>
    <derivirana_varijabla naziv="DomainObject.UcesnikSudskeRadnje.SudskaRadnja.UcesniciObavijest_1">1. Okrivljenik DIATOMIĆ društvo s ograničenom odgovornošću za ugostiteljstvo, OIB 69992548292, Oporovečki Dol 5, 10000 Zagreb
2. Okrivljenik Petar Tomić, OIB 25255023050, Oporovečki Dol 5, 10000 Zagreb
3. Svjedok Davor Čivrak</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kolovoza 2026.</izvorni_sadrzaj>
    <derivirana_varijabla naziv="DomainObject.Predmet.DatumPocetkaProcesa_1">3.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DIATOMIĆ društvo s ograničenom odgovornošću za ugostiteljstvo, Oporovečki Dol 5, 10000 Zagreb, OIB: 69992548292</item>
      <item>Petar Tomić, Oporovečki Dol 5, 10000 Zagreb, OIB: 25255023050, rođen-a 05.07.1997., mjesto rođenja Zagreb (Grad Zagreb)</item>
    </izvorni_sadrzaj>
    <derivirana_varijabla naziv="DomainObject.Predmet.OkrivljenikAdresaMjestoRodjenjaList_1">
      <item>DIATOMIĆ društvo s ograničenom odgovornošću za ugostiteljstvo, Oporovečki Dol 5, 10000 Zagreb, OIB: 69992548292</item>
      <item>Petar Tomić, Oporovečki Dol 5, 10000 Zagreb, OIB: 25255023050, rođen-a 05.07.1997.,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DIATOMIĆ društvo s ograničenom odgovornošću za ugostiteljstvo, MBS 081240509, Oporovečki Dol 5, 10000 Zagreb</izvorni_sadrzaj>
    <derivirana_varijabla naziv="DomainObject.Predmet.OkrivljenikPravnaNazivAdresaMbs_1">DIATOMIĆ društvo s ograničenom odgovornošću za ugostiteljstvo, MBS 081240509, Oporovečki Dol 5, 10000 Zagreb</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322</properties:Words>
  <properties:Characters>1906</properties:Characters>
  <properties:Lines>48</properties:Lines>
  <properties:Paragraphs>20</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2394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cp:lastPrinted>2026-09-25T06:01:00Z</cp:lastPrinted>
  <dcterms:modified xmlns:xsi="http://www.w3.org/2001/XMLSchema-instance" xsi:type="dcterms:W3CDTF">2026-09-25T06:01:00Z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2039546895</vt:lpwstr>
  </prop:property>
  <prop:property fmtid="{D5CDD505-2E9C-101B-9397-08002B2CF9AE}" pid="6" name="Naslov">
    <vt:lpwstr>Poziv za DIATOMIĆ društvo s ograničenom odgovornošću za ugostiteljstvo - Ročište</vt:lpwstr>
  </prop:property>
  <prop:property fmtid="{D5CDD505-2E9C-101B-9397-08002B2CF9AE}" pid="7" name="Predlozak_id">
    <vt:lpwstr>1000000800</vt:lpwstr>
  </prop:property>
  <prop:property fmtid="{D5CDD505-2E9C-101B-9397-08002B2CF9AE}" pid="8" name="Predlozak_oznaka">
    <vt:lpwstr>OS_Pp-029</vt:lpwstr>
  </prop:property>
  <prop:property fmtid="{D5CDD505-2E9C-101B-9397-08002B2CF9AE}" pid="9" name="Predlozak_naziv">
    <vt:lpwstr>Poziv okrivljenoj pravnoj osobi – žurni postupak</vt:lpwstr>
  </prop:property>
</prop:Properties>
</file>