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f1099aa" w14:textId="f1099aa">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AE12CE">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E12CE">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AE12CE">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E12CE">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E12CE">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E12CE">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E12CE">
            <w:rPr>
              <w:rStyle w:val="eSPISCCParagraphDefaultFont"/>
              <w:rFonts w:eastAsiaTheme="minorHAnsi"/>
            </w:rPr>
            <w:t>Rijeka</w:t>
          </w:r>
        </w:sdtContent>
      </w:sdt>
      <w:r w:rsidR="001349C2">
        <w:t xml:space="preserve"> </w:t>
      </w: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610735" w:rsidRDefault="000E43A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E12CE" w:rsidR="00AE12CE">
            <w:rPr>
              <w:rStyle w:val="eSPISCCParagraphDefaultFont"/>
              <w:rFonts w:eastAsiaTheme="minorHAnsi"/>
            </w:rPr>
            <w:t>Pp-3783/2023</w:t>
          </w:r>
        </w:sdtContent>
      </w:sdt>
      <w:r w:rsidR="00176071">
        <w:t xml:space="preserve">                                                        </w:t>
      </w:r>
    </w:p>
    <w:p w:rsidR="009E7DBB" w:rsidP="000F1677" w:rsidRDefault="0061073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E12CE" w:rsidR="00AE12CE">
            <w:rPr>
              <w:rStyle w:val="eSPISCCParagraphDefaultFont"/>
              <w:rFonts w:eastAsiaTheme="minorHAnsi"/>
            </w:rPr>
            <w:t>RICA GLUTEN FREE društvo s ograničenom odgovornošću za proizvodnju, trgovinu i usluge i dr.</w:t>
          </w:r>
        </w:sdtContent>
      </w:sdt>
      <w:r w:rsidR="00873C3A">
        <w:t xml:space="preserve"> </w:t>
      </w:r>
    </w:p>
    <w:p w:rsidRPr="0041581F" w:rsidR="0041581F" w:rsidP="000F1677" w:rsidRDefault="009E7DB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AE12CE" w:rsidR="00AE12CE">
            <w:rPr>
              <w:rStyle w:val="eSPISCCParagraphDefaultFont"/>
              <w:rFonts w:eastAsiaTheme="minorHAnsi"/>
            </w:rPr>
            <w:t>RICA GLUTEN FREE društvo s ograničenom odgovornošću za proizvodnju, trgovinu i usluge,Blaženka Matijević</w:t>
          </w:r>
        </w:sdtContent>
      </w:sdt>
      <w:r w:rsidR="00873C3A">
        <w:rPr>
          <w:rFonts w:eastAsia="Calibri" w:cs="Times New Roman"/>
          <w:noProof/>
        </w:rPr>
        <w:t xml:space="preserve"> </w:t>
      </w:r>
    </w:p>
    <w:p w:rsidR="00176071" w:rsidP="000F1677" w:rsidRDefault="00176071">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E12CE" w:rsidR="00AE12CE">
            <w:rPr>
              <w:rStyle w:val="eSPISCCParagraphDefaultFont"/>
              <w:rFonts w:eastAsiaTheme="minorHAnsi"/>
            </w:rPr>
            <w:t>članka 14. stavka 3., članka 112. stavka 1. točke 2., članka 14. stavka 5., članka 112. stavka 1. točke 3., članka 120. stavka 4., članka 14. stavka 5., članka 120. stavka 4., članka 112. stavka 1. točke 2., članka 112. stavka 1., članka 14. stavka 3.</w:t>
          </w:r>
        </w:sdtContent>
      </w:sdt>
    </w:p>
    <w:p w:rsidRPr="00610735" w:rsidR="00BC514D" w:rsidP="000F1677" w:rsidRDefault="00AE12CE">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mirovinskom osiguranju" w:value="Zakon o mirovinskom osiguranju"/>
            <w:listItem w:displayText="Zakon o obveznom zdravstvenom osiguranju" w:value="Zakon o obveznom zdravstvenom osiguranju"/>
          </w:comboBox>
        </w:sdtPr>
        <w:sdtEndPr>
          <w:rPr>
            <w:rStyle w:val="eSPISCCParagraphDefaultFont"/>
            <w:rFonts w:eastAsia="Calibri"/>
          </w:rPr>
        </w:sdtEndPr>
        <w:sdtContent>
          <w:r w:rsidRPr="00AE12CE">
            <w:rPr>
              <w:rStyle w:val="eSPISCCParagraphDefaultFont"/>
              <w:rFonts w:eastAsiaTheme="minorHAnsi"/>
            </w:rPr>
            <w:t>Zakon o radu</w:t>
          </w:r>
        </w:sdtContent>
      </w:sdt>
      <w:r w:rsidR="00BC514D">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pPr>
        <w:spacing w:after="0"/>
        <w:jc w:val="right"/>
        <w:rPr>
          <w:rFonts w:eastAsia="Calibri" w:cs="Times New Roman"/>
          <w:noProof/>
        </w:rPr>
      </w:pP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Pr="00B3638E" w:rsidR="00B3638E" w:rsidP="00B3638E" w:rsidRDefault="00B3638E">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pPr>
        <w:spacing w:after="0"/>
        <w:jc w:val="center"/>
        <w:rPr>
          <w:rFonts w:eastAsia="Calibri" w:cs="Times New Roman"/>
          <w:b/>
          <w:lang w:eastAsia="hr-HR"/>
        </w:rPr>
      </w:pPr>
    </w:p>
    <w:p w:rsidRPr="000F1677" w:rsidR="000F1677" w:rsidP="000F1677" w:rsidRDefault="009E7DBB">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E12CE" w:rsidR="00AE12CE">
            <w:rPr>
              <w:rStyle w:val="eSPISCCParagraphDefaultFont"/>
              <w:rFonts w:eastAsiaTheme="minorHAnsi"/>
            </w:rPr>
            <w:t>Blaženka Matijević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E12CE" w:rsidR="00AE12CE">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E12CE" w:rsidR="00AE12CE">
            <w:rPr>
              <w:rStyle w:val="eSPISCCParagraphDefaultFont"/>
              <w:rFonts w:eastAsiaTheme="minorHAnsi"/>
            </w:rPr>
            <w:t>08:45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Fonts w:eastAsia="Times New Roman"/>
          </w:rPr>
        </w:sdtEndPr>
        <w:sdtContent>
          <w:r w:rsidRPr="00AE12CE" w:rsidR="00AE12CE">
            <w:rPr>
              <w:rStyle w:val="eSPISCCParagraphDefaultFont"/>
              <w:rFonts w:eastAsiaTheme="minorHAnsi"/>
            </w:rPr>
            <w:t>Užarska 3</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E12CE" w:rsidR="00AE12CE">
            <w:rPr>
              <w:rStyle w:val="eSPISCCParagraphDefaultFont"/>
              <w:rFonts w:eastAsiaTheme="minorHAnsi"/>
            </w:rPr>
            <w:t>Rijeka</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E12CE" w:rsidR="00AE12CE">
            <w:rPr>
              <w:rStyle w:val="eSPISCCParagraphDefaultFont"/>
              <w:rFonts w:eastAsiaTheme="minorHAnsi"/>
            </w:rPr>
            <w:t>1/IV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E12CE" w:rsidR="00AE12CE">
            <w:rPr>
              <w:rStyle w:val="eSPISCCParagraphDefaultFont"/>
              <w:rFonts w:eastAsiaTheme="minorHAnsi"/>
            </w:rPr>
            <w:t>članka 14. stavka 3., članka 112. stavka 1. točke 2., članka 14. stavka 5., članka 112. stavka 1. točke 3., članka 120. stavka 4., članka 14. stavka 5., članka 120. stavka 4., članka 112. stavka 1. točke 2., članka 112. stavka 1., članka 14. stavka 3.</w:t>
          </w:r>
        </w:sdtContent>
      </w:sdt>
      <w:r w:rsidR="008F4468">
        <w:rPr>
          <w:rStyle w:val="PozadinaSvijetloZelena"/>
        </w:rPr>
        <w:t xml:space="preserve"> </w:t>
      </w:r>
      <w:sdt>
        <w:sdtPr>
          <w:rPr>
            <w:rStyle w:val="eSPISCCParagraphDefaultFont"/>
            <w:rFonts w:eastAsiaTheme="minorHAnsi"/>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mirovinskom osiguranju" w:value="Zakon o mirovinskom osiguranju"/>
            <w:listItem w:displayText="Zakon o obveznom zdravstvenom osiguranju" w:value="Zakon o obveznom zdravstvenom osiguranju"/>
          </w:comboBox>
        </w:sdtPr>
        <w:sdtEndPr>
          <w:rPr>
            <w:rStyle w:val="eSPISCCParagraphDefaultFont"/>
          </w:rPr>
        </w:sdtEndPr>
        <w:sdtContent>
          <w:r w:rsidRPr="00AE12CE" w:rsidR="00AE12CE">
            <w:rPr>
              <w:rStyle w:val="eSPISCCParagraphDefaultFont"/>
              <w:rFonts w:eastAsiaTheme="minorHAnsi"/>
            </w:rPr>
            <w:t>Zakon o radu</w:t>
          </w:r>
        </w:sdtContent>
      </w:sdt>
      <w:r w:rsidR="008F4468">
        <w:rPr>
          <w:rStyle w:val="PozadinaSvijetloZelena"/>
        </w:rPr>
        <w:t xml:space="preserve"> </w:t>
      </w:r>
    </w:p>
    <w:p w:rsidRPr="00B3638E" w:rsidR="00B3638E" w:rsidP="00B3638E" w:rsidRDefault="00B3638E">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AE12CE" w:rsidR="00AE12CE">
            <w:rPr>
              <w:rStyle w:val="eSPISCCParagraphDefaultFont"/>
              <w:rFonts w:eastAsiaTheme="minorHAnsi"/>
            </w:rPr>
            <w:t>107/07, 39/13, 157/13, 110/15, 70/17, 118/18 i 114/22</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pPr>
        <w:spacing w:after="0"/>
        <w:ind w:firstLine="708"/>
        <w:jc w:val="both"/>
        <w:rPr>
          <w:rFonts w:eastAsia="Times New Roman" w:cs="Times New Roman"/>
          <w:szCs w:val="22"/>
          <w:lang w:eastAsia="hr-HR"/>
        </w:rPr>
      </w:pPr>
      <w:r w:rsidRPr="00B3638E">
        <w:rPr>
          <w:rFonts w:eastAsia="Times New Roman" w:cs="Times New Roman"/>
          <w:lang w:eastAsia="hr-HR"/>
        </w:rPr>
        <w:t>Okrivljenik, odgovorna osoba u pravnoj osobi, je dužan osobno pristupiti ispitivanju. Ukoliko se okrivljenik, odgovorna osoba u pravnoj osobi, ne odazove pozivu i ne opravda izostanak ili ako bude očito izbjegavao primitak poziva, sud će izdati dovedbeni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pPr>
        <w:spacing w:after="0"/>
        <w:ind w:firstLine="708"/>
        <w:jc w:val="both"/>
        <w:rPr>
          <w:rFonts w:eastAsia="Times New Roman" w:cs="Times New Roman"/>
          <w:lang w:eastAsia="hr-HR"/>
        </w:rPr>
      </w:pPr>
      <w:r w:rsidRPr="00B3638E">
        <w:rPr>
          <w:rFonts w:eastAsia="Times New Roman" w:cs="Times New Roman"/>
          <w:lang w:eastAsia="hr-HR"/>
        </w:rPr>
        <w:lastRenderedPageBreak/>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E12CE" w:rsidR="00AE12CE">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E12CE" w:rsidR="00AE12CE">
            <w:rPr>
              <w:rStyle w:val="eSPISCCParagraphDefaultFont"/>
              <w:rFonts w:eastAsiaTheme="minorHAnsi"/>
            </w:rPr>
            <w:t>4. rujna 2026.</w:t>
          </w:r>
        </w:sdtContent>
      </w:sdt>
      <w:r w:rsidRPr="0041581F">
        <w:rPr>
          <w:rFonts w:eastAsia="Calibri" w:cs="Times New Roman"/>
        </w:rPr>
        <w:t xml:space="preserve"> </w:t>
      </w:r>
    </w:p>
    <w:p w:rsidRPr="00F420AB" w:rsidR="00AE12CE" w:rsidRDefault="0041581F">
      <w:pPr>
        <w:rPr>
          <w:rFonts w:cs="Arial"/>
        </w:rPr>
      </w:pPr>
      <w:r w:rsidRPr="0041581F">
        <w:rPr>
          <w:rFonts w:cs="Times New Roman"/>
          <w:noProof/>
        </w:rPr>
        <w:t xml:space="preserve">     </w:t>
      </w:r>
      <w:r w:rsidR="00AE12CE">
        <w:rPr>
          <w:rFonts w:cs="Times New Roman"/>
          <w:noProof/>
        </w:rPr>
        <w:tab/>
      </w:r>
      <w:r w:rsidR="00AE12CE">
        <w:rPr>
          <w:rFonts w:cs="Times New Roman"/>
          <w:noProof/>
        </w:rPr>
        <w:tab/>
      </w:r>
      <w:r w:rsidR="00AE12CE">
        <w:rPr>
          <w:rFonts w:cs="Times New Roman"/>
          <w:noProof/>
        </w:rPr>
        <w:tab/>
      </w:r>
      <w:r w:rsidR="00AE12CE">
        <w:rPr>
          <w:rFonts w:cs="Times New Roman"/>
          <w:noProof/>
        </w:rPr>
        <w:tab/>
      </w:r>
      <w:r w:rsidR="00AE12CE">
        <w:rPr>
          <w:rFonts w:cs="Times New Roman"/>
          <w:noProof/>
        </w:rPr>
        <w:tab/>
      </w:r>
      <w:r w:rsidR="00AE12CE">
        <w:rPr>
          <w:rFonts w:cs="Times New Roman"/>
          <w:noProof/>
        </w:rPr>
        <w:tab/>
      </w:r>
      <w:r w:rsidR="00AE12CE">
        <w:rPr>
          <w:rFonts w:cs="Times New Roman"/>
          <w:noProof/>
        </w:rPr>
        <w:tab/>
      </w:r>
      <w:r w:rsidRPr="0041581F">
        <w:rPr>
          <w:rFonts w:cs="Times New Roman"/>
          <w:noProof/>
        </w:rPr>
        <w:t xml:space="preserve">  </w:t>
      </w:r>
      <w:r w:rsidRPr="00F420AB" w:rsidR="00AE12CE">
        <w:rPr>
          <w:rFonts w:cs="Arial"/>
        </w:rPr>
        <w:t>Viša sudska savjetnica-specijalist</w:t>
      </w:r>
    </w:p>
    <w:p w:rsidR="0041581F" w:rsidP="0041581F" w:rsidRDefault="00AE12C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E12CE">
            <w:rPr>
              <w:rStyle w:val="eSPISCCParagraphDefaultFont"/>
              <w:rFonts w:eastAsiaTheme="minorHAnsi"/>
            </w:rPr>
            <w:t>Moira Gulja, v.r.</w:t>
          </w:r>
        </w:sdtContent>
      </w:sdt>
    </w:p>
    <w:p w:rsidRPr="0041581F" w:rsidR="006F62A9" w:rsidP="006F62A9" w:rsidRDefault="006F62A9">
      <w:pPr>
        <w:keepNext/>
        <w:spacing w:after="0"/>
        <w:contextualSpacing/>
        <w:rPr>
          <w:rFonts w:cs="Times New Roman"/>
          <w:noProof/>
        </w:rPr>
      </w:pPr>
    </w:p>
    <w:p w:rsidRPr="0041581F" w:rsidR="00176071" w:rsidP="000F1677" w:rsidRDefault="006F62A9">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654B5" w:rsidP="00537B78" w:rsidRDefault="001654B5">
      <w:r>
        <w:separator/>
      </w:r>
    </w:p>
  </w:endnote>
  <w:endnote w:type="continuationSeparator" w:id="0">
    <w:p w:rsidR="001654B5" w:rsidP="00537B78" w:rsidRDefault="001654B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AE12CE">
          <w:t>2</w:t>
        </w:r>
        <w:r>
          <w:fldChar w:fldCharType="end"/>
        </w:r>
      </w:p>
    </w:sdtContent>
  </w:sdt>
  <w:p w:rsidR="006C43C5" w:rsidP="00C5238E" w:rsidRDefault="006C43C5">
    <w:pPr>
      <w:pStyle w:val="Stranica"/>
    </w:pPr>
  </w:p>
</w:ftr>
</file>

<file path=word/footnotes.xml><?xml version="1.0" encoding="utf-8"?>
<w:footnot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654B5" w:rsidP="00537B78" w:rsidRDefault="001654B5">
      <w:r>
        <w:separator/>
      </w:r>
    </w:p>
  </w:footnote>
  <w:footnote w:type="continuationSeparator" w:id="0">
    <w:p w:rsidR="001654B5" w:rsidP="00537B78" w:rsidRDefault="001654B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E12CE" w:rsidR="00AE12CE">
          <w:rPr>
            <w:rStyle w:val="eSPISCCParagraphDefaultFont"/>
          </w:rPr>
          <w:t>Pp-3783/2023</w:t>
        </w:r>
      </w:sdtContent>
    </w:sdt>
    <w:r w:rsidR="00EA27BF">
      <w:rPr>
        <w:rStyle w:val="PozadinaSvijetloCrvena"/>
        <w:shd w:val="clear" w:color="auto" w:fill="auto"/>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2CE"/>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71B404B"/>
  <w15:docId w15:val="{F1466729-8F2D-474A-91BA-5A0368C8DD2E}"/>
</w:settings>
</file>

<file path=word/styles.xml><?xml version="1.0" encoding="utf-8"?>
<w:styl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B0B20"/>
    <w:rsid w:val="00B41594"/>
    <w:rsid w:val="00B51F9D"/>
    <w:rsid w:val="00B9291B"/>
    <w:rsid w:val="00C647F0"/>
    <w:rsid w:val="00CC30E8"/>
    <w:rsid w:val="00CE74A1"/>
    <w:rsid w:val="00CF08C6"/>
    <w:rsid w:val="00D0556F"/>
    <w:rsid w:val="00D61F03"/>
    <w:rsid w:val="00DC0A90"/>
    <w:rsid w:val="00DD5181"/>
    <w:rsid w:val="00E9563E"/>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8462EF72B91C4A6BB641669EEEA4C12E" w:customStyle="true">
    <w:name w:val="8462EF72B91C4A6BB641669EEEA4C12E"/>
    <w:rsid w:val="00E9563E"/>
  </w:style>
  <w:style w:type="paragraph" w:styleId="1DA869ABEFEE4B868139B13A09C3AE53" w:customStyle="true">
    <w:name w:val="1DA869ABEFEE4B868139B13A09C3AE53"/>
    <w:rsid w:val="00162DAF"/>
  </w:style>
  <w:style w:type="paragraph" w:styleId="FC7145C692F34F2ABD4FEAA1EE16A360" w:customStyle="true">
    <w:name w:val="FC7145C692F34F2ABD4FEAA1EE16A360"/>
    <w:rsid w:val="009B2BA4"/>
  </w:style>
</w:styles>
</file>

<file path=word/glossary/webSettings.xml><?xml version="1.0" encoding="utf-8"?>
<w:web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Turanski Put 7</izvorni_sadrzaj>
    <derivirana_varijabla naziv="DomainObject.UcesnikSudskeRadnje.Adresa.UlicaIKBR_1">Turanski Put 7</derivirana_varijabla>
  </DomainObject.UcesnikSudskeRadnje.Adresa.UlicaIKBR>
  <DomainObject.UcesnikSudskeRadnje.Naziv>
    <izvorni_sadrzaj>Blaženka Matijević</izvorni_sadrzaj>
    <derivirana_varijabla naziv="DomainObject.UcesnikSudskeRadnje.Naziv_1">Blaženka Matijević</derivirana_varijabla>
  </DomainObject.UcesnikSudskeRadnje.Naziv>
  <DomainObject.UcesnikSudskeRadnje.SudskaRadnja.Prostorija.Naziv>
    <izvorni_sadrzaj>Soba 1/IV - Užarska 3, Rijeka</izvorni_sadrzaj>
    <derivirana_varijabla naziv="DomainObject.UcesnikSudskeRadnje.SudskaRadnja.Prostorija.Naziv_1">Soba 1/IV - Užarska 3, Rijeka</derivirana_varijabla>
  </DomainObject.UcesnikSudskeRadnje.SudskaRadnja.Prostorija.Naziv>
  <DomainObject.UcesnikSudskeRadnje.SudskaRadnja.Prostorija.Oznaka>
    <izvorni_sadrzaj>1/IV - Užarska 3</izvorni_sadrzaj>
    <derivirana_varijabla naziv="DomainObject.UcesnikSudskeRadnje.SudskaRadnja.Prostorija.Oznaka_1">1/IV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10:00</izvorni_sadrzaj>
    <derivirana_varijabla naziv="DomainObject.UcesnikSudskeRadnje.SudskaRadnja.PlaniraniZavrsetakVrijeme_1">10:00</derivirana_varijabla>
  </DomainObject.UcesnikSudskeRadnje.SudskaRadnja.PlaniraniZavrsetakVrijeme>
  <DomainObject.UcesnikSudskeRadnje.SudskaRadnja.PlaniraniPocetakVrijeme>
    <izvorni_sadrzaj>08:45</izvorni_sadrzaj>
    <derivirana_varijabla naziv="DomainObject.UcesnikSudskeRadnje.SudskaRadnja.PlaniraniPocetakVrijeme_1">08:45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3783</izvorni_sadrzaj>
    <derivirana_varijabla naziv="DomainObject.Predmet.Broj_1">3783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listopada 2023.</izvorni_sadrzaj>
    <derivirana_varijabla naziv="DomainObject.Predmet.DatumOsnivanja_1">19. listopada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veljače 1962.</izvorni_sadrzaj>
    <derivirana_varijabla naziv="DomainObject.Predmet.OkrivljenikFizickaOsoba.DatumRodjenja_1">2. veljače 1962.</derivirana_varijabla>
  </DomainObject.Predmet.OkrivljenikFizickaOsoba.DatumRodjenja>
  <DomainObject.Predmet.OkrivljenikFizickaOsoba.DatumRodjenjaFormated>
    <izvorni_sadrzaj>2.2.1962.</izvorni_sadrzaj>
    <derivirana_varijabla naziv="DomainObject.Predmet.OkrivljenikFizickaOsoba.DatumRodjenjaFormated_1">2.2.1962.</derivirana_varijabla>
  </DomainObject.Predmet.OkrivljenikFizickaOsoba.DatumRodjenjaFormated>
  <DomainObject.Predmet.OkrivljenikFizickaOsoba.Ime>
    <izvorni_sadrzaj>Blaženka</izvorni_sadrzaj>
    <derivirana_varijabla naziv="DomainObject.Predmet.OkrivljenikFizickaOsoba.Ime_1">Blaženka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Staro Petrovo Selo (Staro Petrovo Selo)</izvorni_sadrzaj>
    <derivirana_varijabla naziv="DomainObject.Predmet.OkrivljenikFizickaOsoba.MjestoRodjenja_1">Staro Petrovo Selo (Staro Petrovo Selo)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Blaženka Matijević</izvorni_sadrzaj>
    <derivirana_varijabla naziv="DomainObject.Predmet.OkrivljenikFizickaOsoba.Naziv_1">Blaženka Matijević</derivirana_varijabla>
  </DomainObject.Predmet.OkrivljenikFizickaOsoba.Naziv>
  <DomainObject.Predmet.OkrivljenikFizickaOsoba.Prezime>
    <izvorni_sadrzaj>Matijević</izvorni_sadrzaj>
    <derivirana_varijabla naziv="DomainObject.Predmet.OkrivljenikFizickaOsoba.Prezime_1">Matijević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47871588164</izvorni_sadrzaj>
    <derivirana_varijabla naziv="DomainObject.Predmet.OkrivljenikFizickaOsoba.Oib_1">47871588164</derivirana_varijabla>
  </DomainObject.Predmet.OkrivljenikFizickaOsoba.Oib>
  <DomainObject.Predmet.Opis>
    <izvorni_sadrzaj>28.05.2026. roč. u ref. - uručeni pozivi
12.06.2026. spis u ref. dostavljena pisana obrana</izvorni_sadrzaj>
    <derivirana_varijabla naziv="DomainObject.Predmet.Opis_1">28.05.2026. roč. u ref. - uručeni pozivi
12.06.2026. spis u ref. dostavljena pisana obrana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Pp-3783/2023</izvorni_sadrzaj>
    <derivirana_varijabla naziv="DomainObject.Predmet.OznakaBroj_1">Pp-3783/2023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RICA GLUTEN FREE društvo s ograničenom odgovornošću za proizvodnju, trgovinu i usluge zastupanog po punomoćniku Kristina Mikuličić; Blaženka Matijević zastupane po punomoćniku Kristina Mikuličić</izvorni_sadrzaj>
    <derivirana_varijabla naziv="DomainObject.Predmet.ProtustrankaFormated_1">  RICA GLUTEN FREE društvo s ograničenom odgovornošću za proizvodnju, trgovinu i usluge zastupanog po punomoćniku Kristina Mikuličić; Blaženka Matijević zastupane po punomoćniku Kristina Mikuličić</derivirana_varijabla>
  </DomainObject.Predmet.ProtustrankaFormated>
  <DomainObject.Predmet.ProtustrankaFormatedOIB>
    <izvorni_sadrzaj>  RICA GLUTEN FREE društvo s ograničenom odgovornošću za proizvodnju, trgovinu i usluge, OIB 16838524939 zastupanog po punomoćniku Kristina Mikuličić; Blaženka Matijević, OIB 47871588164 zastupane po punomoćniku Kristina Mikuličić</izvorni_sadrzaj>
    <derivirana_varijabla naziv="DomainObject.Predmet.ProtustrankaFormatedOIB_1">  RICA GLUTEN FREE društvo s ograničenom odgovornošću za proizvodnju, trgovinu i usluge, OIB 16838524939 zastupanog po punomoćniku Kristina Mikuličić; Blaženka Matijević, OIB 47871588164 zastupane po punomoćniku Kristina Mikuličić</derivirana_varijabla>
  </DomainObject.Predmet.ProtustrankaFormatedOIB>
  <DomainObject.Predmet.ProtustrankaFormatedWithAdress>
    <izvorni_sadrzaj> RICA GLUTEN FREE društvo s ograničenom odgovornošću za proizvodnju, trgovinu i usluge, Verdieva 3B, 51000 Rijeka zastupanog po punomoćniku Kristina Mikuličić; Blaženka Matijević, Turanski Put 7, 51000 Rijeka zastupane po punomoćniku Kristina Mikuličić</izvorni_sadrzaj>
    <derivirana_varijabla naziv="DomainObject.Predmet.ProtustrankaFormatedWithAdress_1"> RICA GLUTEN FREE društvo s ograničenom odgovornošću za proizvodnju, trgovinu i usluge, Verdieva 3B, 51000 Rijeka zastupanog po punomoćniku Kristina Mikuličić; Blaženka Matijević, Turanski Put 7, 51000 Rijeka zastupane po punomoćniku Kristina Mikuličić</derivirana_varijabla>
  </DomainObject.Predmet.ProtustrankaFormatedWithAdress>
  <DomainObject.Predmet.ProtustrankaFormatedWithAdressOIB>
    <izvorni_sadrzaj> RICA GLUTEN FREE društvo s ograničenom odgovornošću za proizvodnju, trgovinu i usluge, OIB 16838524939, Verdieva 3B, 51000 Rijeka zastupanog po punomoćniku Kristina Mikuličić; Blaženka Matijević, OIB 47871588164, Turanski Put 7, 51000 Rijeka zastupane po punomoćniku Kristina Mikuličić</izvorni_sadrzaj>
    <derivirana_varijabla naziv="DomainObject.Predmet.ProtustrankaFormatedWithAdressOIB_1"> RICA GLUTEN FREE društvo s ograničenom odgovornošću za proizvodnju, trgovinu i usluge, OIB 16838524939, Verdieva 3B, 51000 Rijeka zastupanog po punomoćniku Kristina Mikuličić; Blaženka Matijević, OIB 47871588164, Turanski Put 7, 51000 Rijeka zastupane po punomoćniku Kristina Mikuličić</derivirana_varijabla>
  </DomainObject.Predmet.ProtustrankaFormatedWithAdressOIB>
  <DomainObject.Predmet.ProtustrankaWithAdress>
    <izvorni_sadrzaj>RICA GLUTEN FREE društvo s ograničenom odgovornošću za proizvodnju, trgovinu i usluge Verdieva 3B, 51000 Rijeka, Blaženka Matijević Turanski Put 7, 51000 Rijeka</izvorni_sadrzaj>
    <derivirana_varijabla naziv="DomainObject.Predmet.ProtustrankaWithAdress_1">RICA GLUTEN FREE društvo s ograničenom odgovornošću za proizvodnju, trgovinu i usluge Verdieva 3B, 51000 Rijeka, Blaženka Matijević Turanski Put 7, 51000 Rijeka</derivirana_varijabla>
  </DomainObject.Predmet.ProtustrankaWithAdress>
  <DomainObject.Predmet.ProtustrankaWithAdressOIB>
    <izvorni_sadrzaj>RICA GLUTEN FREE društvo s ograničenom odgovornošću za proizvodnju, trgovinu i usluge, OIB 16838524939, Verdieva 3B, 51000 Rijeka, Blaženka Matijević, OIB 47871588164, Turanski Put 7, 51000 Rijeka</izvorni_sadrzaj>
    <derivirana_varijabla naziv="DomainObject.Predmet.ProtustrankaWithAdressOIB_1">RICA GLUTEN FREE društvo s ograničenom odgovornošću za proizvodnju, trgovinu i usluge, OIB 16838524939, Verdieva 3B, 51000 Rijeka, Blaženka Matijević, OIB 47871588164, Turanski Put 7, 51000 Rijeka</derivirana_varijabla>
  </DomainObject.Predmet.ProtustrankaWithAdressOIB>
  <DomainObject.Predmet.ProtustrankaNazivFormated>
    <izvorni_sadrzaj>RICA GLUTEN FREE društvo s ograničenom odgovornošću za proizvodnju, trgovinu i usluge,Blaženka Matijević</izvorni_sadrzaj>
    <derivirana_varijabla naziv="DomainObject.Predmet.ProtustrankaNazivFormated_1">RICA GLUTEN FREE društvo s ograničenom odgovornošću za proizvodnju, trgovinu i usluge,Blaženka Matijević</derivirana_varijabla>
    <derivirana_varijabla naziv="Padez">RICA GLUTEN FREE društvo s ograničenom odgovornošću za proizvodnju, trgovinu i usluge,Blaženka Matijević</derivirana_varijabla>
  </DomainObject.Predmet.ProtustrankaNazivFormated>
  <DomainObject.Predmet.ProtustrankaNazivFormatedOIB>
    <izvorni_sadrzaj>RICA GLUTEN FREE društvo s ograničenom odgovornošću za proizvodnju, trgovinu i usluge, OIB 16838524939,Blaženka Matijević, OIB 47871588164</izvorni_sadrzaj>
    <derivirana_varijabla naziv="DomainObject.Predmet.ProtustrankaNazivFormatedOIB_1">RICA GLUTEN FREE društvo s ograničenom odgovornošću za proizvodnju, trgovinu i usluge, OIB 16838524939,Blaženka Matijević, OIB 47871588164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27</izvorni_sadrzaj>
    <derivirana_varijabla naziv="DomainObject.Predmet.Referada.Naziv_1">Referada 27</derivirana_varijabla>
  </DomainObject.Predmet.Referada.Naziv>
  <DomainObject.Predmet.Referada.Oznaka>
    <izvorni_sadrzaj>27</izvorni_sadrzaj>
    <derivirana_varijabla naziv="DomainObject.Predmet.Referada.Oznaka_1">27</derivirana_varijabla>
  </DomainObject.Predmet.Referada.Oznaka>
  <DomainObject.Predmet.Referada.Prostorija.Naziv>
    <izvorni_sadrzaj>Soba 1/IV - Užarska 3, Rijeka</izvorni_sadrzaj>
    <derivirana_varijabla naziv="DomainObject.Predmet.Referada.Prostorija.Naziv_1">Soba 1/IV - Užarska 3, Rijeka</derivirana_varijabla>
  </DomainObject.Predmet.Referada.Prostorija.Naziv>
  <DomainObject.Predmet.Referada.Prostorija.Oznaka>
    <izvorni_sadrzaj>1/IV - Užarska 3</izvorni_sadrzaj>
    <derivirana_varijabla naziv="DomainObject.Predmet.Referada.Prostorija.Oznaka_1">1/IV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Moira Gulja</izvorni_sadrzaj>
    <derivirana_varijabla naziv="DomainObject.Predmet.Referada.Sudac_1">Moira Gulja, v.r.</derivirana_varijabla>
    <derivirana_varijabla naziv="Dativ">Moira Gulja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Inspekcija rada (radni odnosi)</izvorni_sadrzaj>
    <derivirana_varijabla naziv="DomainObject.Predmet.StrankaFormated_1">  Državni inspektorat - Područni ured Rijeka, Inspekcija rada (radni odnosi)</derivirana_varijabla>
  </DomainObject.Predmet.StrankaFormated>
  <DomainObject.Predmet.StrankaFormatedOIB>
    <izvorni_sadrzaj>  Državni inspektorat - Područni ured Rijeka, Inspekcija rada (radni odnosi)</izvorni_sadrzaj>
    <derivirana_varijabla naziv="DomainObject.Predmet.StrankaFormatedOIB_1">  Državni inspektorat - Područni ured Rijeka, Inspekcija rada (radni odnosi)</derivirana_varijabla>
  </DomainObject.Predmet.StrankaFormatedOIB>
  <DomainObject.Predmet.StrankaFormatedWithAdress>
    <izvorni_sadrzaj> Državni inspektorat - Područni ured Rijeka, Inspekcija rada (radni odnosi), Lošinjska 16, 51000 Rijeka</izvorni_sadrzaj>
    <derivirana_varijabla naziv="DomainObject.Predmet.StrankaFormatedWithAdress_1"> Državni inspektorat - Područni ured Rijeka, Inspekcija rada (radni odnosi), Lošinjska 16, 51000 Rijeka</derivirana_varijabla>
  </DomainObject.Predmet.StrankaFormatedWithAdress>
  <DomainObject.Predmet.StrankaFormatedWithAdressOIB>
    <izvorni_sadrzaj> Državni inspektorat - Područni ured Rijeka, Inspekcija rada (radni odnosi), Lošinjska 16, 51000 Rijeka</izvorni_sadrzaj>
    <derivirana_varijabla naziv="DomainObject.Predmet.StrankaFormatedWithAdressOIB_1"> Državni inspektorat - Područni ured Rijeka, Inspekcija rada (radni odnosi), Lošinjska 16, 51000 Rijeka</derivirana_varijabla>
  </DomainObject.Predmet.StrankaFormatedWithAdressOIB>
  <DomainObject.Predmet.StrankaWithAdress>
    <izvorni_sadrzaj>Državni inspektorat - Područni ured Rijeka, Inspekcija rada (radni odnosi) Lošinjska 16,51000 Rijeka</izvorni_sadrzaj>
    <derivirana_varijabla naziv="DomainObject.Predmet.StrankaWithAdress_1">Državni inspektorat - Područni ured Rijeka, Inspekcija rada (radni odnosi) Lošinjska 16,51000 Rijeka</derivirana_varijabla>
  </DomainObject.Predmet.StrankaWithAdress>
  <DomainObject.Predmet.StrankaWithAdressOIB>
    <izvorni_sadrzaj>Državni inspektorat - Područni ured Rijeka, Inspekcija rada (radni odnosi), Lošinjska 16,51000 Rijeka</izvorni_sadrzaj>
    <derivirana_varijabla naziv="DomainObject.Predmet.StrankaWithAdressOIB_1">Državni inspektorat - Područni ured Rijeka, Inspekcija rada (radni odnosi), Lošinjska 16,51000 Rijeka</derivirana_varijabla>
  </DomainObject.Predmet.StrankaWithAdressOIB>
  <DomainObject.Predmet.StrankaNazivFormated>
    <izvorni_sadrzaj>Državni inspektorat - Područni ured Rijeka, Inspekcija rada (radni odnosi)</izvorni_sadrzaj>
    <derivirana_varijabla naziv="DomainObject.Predmet.StrankaNazivFormated_1">Državni inspektorat - Područni ured Rijeka, Inspekcija rada (radni odnosi)</derivirana_varijabla>
    <derivirana_varijabla naziv="Padez">Državni inspektorat - Područni ured Rijeka, Inspekcija rada (radni odnosi)</derivirana_varijabla>
  </DomainObject.Predmet.StrankaNazivFormated>
  <DomainObject.Predmet.StrankaNazivFormatedOIB>
    <izvorni_sadrzaj>Državni inspektorat - Područni ured Rijeka, Inspekcija rada (radni odnosi)</izvorni_sadrzaj>
    <derivirana_varijabla naziv="DomainObject.Predmet.StrankaNazivFormatedOIB_1">Državni inspektorat - Područni ured Rijeka, Inspekcija rada (radni odnosi)</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erivirana_varijabla naziv="adresa">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27</izvorni_sadrzaj>
    <derivirana_varijabla naziv="DomainObject.Predmet.TrenutnaLokacijaSpisa.Naziv_1">Referada 27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Padavić</izvorni_sadrzaj>
    <derivirana_varijabla naziv="DomainObject.Predmet.Zapisnicar_1">Marija Padavić</derivirana_varijabla>
    <derivirana_varijabla naziv="Padez">Marija Padavić</derivirana_varijabla>
  </DomainObject.Predmet.Zapisnicar>
  <DomainObject.Predmet.StrankaListFormated>
    <izvorni_sadrzaj>
      <item>Državni inspektorat - Područni ured Rijeka, Inspekcija rada (radni odnosi)</item>
    </izvorni_sadrzaj>
    <derivirana_varijabla naziv="DomainObject.Predmet.StrankaListFormated_1">
      <item>Državni inspektorat - Područni ured Rijeka, Inspekcija rada (radni odnosi)</item>
    </derivirana_varijabla>
  </DomainObject.Predmet.StrankaListFormated>
  <DomainObject.Predmet.StrankaListFormatedOIB>
    <izvorni_sadrzaj>
      <item>Državni inspektorat - Područni ured Rijeka, Inspekcija rada (radni odnosi)</item>
    </izvorni_sadrzaj>
    <derivirana_varijabla naziv="DomainObject.Predmet.StrankaListFormatedOIB_1">
      <item>Državni inspektorat - Područni ured Rijeka, Inspekcija rada (radni odnosi)</item>
    </derivirana_varijabla>
  </DomainObject.Predmet.StrankaListFormatedOIB>
  <DomainObject.Predmet.StrankaListFormatedWithAdress>
    <izvorni_sadrzaj>
      <item>Državni inspektorat - Područni ured Rijeka, Inspekcija rada (radni odnosi), Lošinjska 16, 51000 Rijeka</item>
    </izvorni_sadrzaj>
    <derivirana_varijabla naziv="DomainObject.Predmet.StrankaListFormatedWithAdress_1">
      <item>Državni inspektorat - Područni ured Rijeka, Inspekcija rada (radni odnosi), Lošinjska 16, 51000 Rijeka</item>
    </derivirana_varijabla>
  </DomainObject.Predmet.StrankaListFormatedWithAdress>
  <DomainObject.Predmet.StrankaListFormatedWithAdressOIB>
    <izvorni_sadrzaj>
      <item>Državni inspektorat - Područni ured Rijeka, Inspekcija rada (radni odnosi), Lošinjska 16, 51000 Rijeka</item>
    </izvorni_sadrzaj>
    <derivirana_varijabla naziv="DomainObject.Predmet.StrankaListFormatedWithAdressOIB_1">
      <item>Državni inspektorat - Područni ured Rijeka, Inspekcija rada (radni odnosi), Lošinjska 16, 51000 Rijeka</item>
    </derivirana_varijabla>
  </DomainObject.Predmet.StrankaListFormatedWithAdressOIB>
  <DomainObject.Predmet.StrankaListNazivFormated>
    <izvorni_sadrzaj>
      <item>Državni inspektorat - Područni ured Rijeka, Inspekcija rada (radni odnosi)</item>
    </izvorni_sadrzaj>
    <derivirana_varijabla naziv="DomainObject.Predmet.StrankaListNazivFormated_1">
      <item>Državni inspektorat - Područni ured Rijeka, Inspekcija rada (radni odnosi)</item>
    </derivirana_varijabla>
  </DomainObject.Predmet.StrankaListNazivFormated>
  <DomainObject.Predmet.StrankaListNazivFormatedOIB>
    <izvorni_sadrzaj>
      <item>Državni inspektorat - Područni ured Rijeka, Inspekcija rada (radni odnosi)</item>
    </izvorni_sadrzaj>
    <derivirana_varijabla naziv="DomainObject.Predmet.StrankaListNazivFormatedOIB_1">
      <item>Državni inspektorat - Područni ured Rijeka, Inspekcija rada (radni odnosi)</item>
    </derivirana_varijabla>
  </DomainObject.Predmet.StrankaListNazivFormatedOIB>
  <DomainObject.Predmet.ProtuStrankaListFormated>
    <izvorni_sadrzaj>
      <item>RICA GLUTEN FREE društvo s ograničenom odgovornošću za proizvodnju, trgovinu i usluge zastupanog po punomoćniku Kristina Mikuličić</item>
      <item>Blaženka Matijević zastupane po punomoćniku Kristina Mikuličić</item>
    </izvorni_sadrzaj>
    <derivirana_varijabla naziv="DomainObject.Predmet.ProtuStrankaListFormated_1">
      <item>RICA GLUTEN FREE društvo s ograničenom odgovornošću za proizvodnju, trgovinu i usluge zastupanog po punomoćniku Kristina Mikuličić</item>
      <item>Blaženka Matijević zastupane po punomoćniku Kristina Mikuličić</item>
    </derivirana_varijabla>
  </DomainObject.Predmet.ProtuStrankaListFormated>
  <DomainObject.Predmet.ProtuStrankaListFormatedOIB>
    <izvorni_sadrzaj>
      <item>RICA GLUTEN FREE društvo s ograničenom odgovornošću za proizvodnju, trgovinu i usluge, OIB 16838524939 zastupanog po punomoćniku Kristina Mikuličić</item>
      <item>Blaženka Matijević, OIB 47871588164 zastupane po punomoćniku Kristina Mikuličić</item>
    </izvorni_sadrzaj>
    <derivirana_varijabla naziv="DomainObject.Predmet.ProtuStrankaListFormatedOIB_1">
      <item>RICA GLUTEN FREE društvo s ograničenom odgovornošću za proizvodnju, trgovinu i usluge, OIB 16838524939 zastupanog po punomoćniku Kristina Mikuličić</item>
      <item>Blaženka Matijević, OIB 47871588164 zastupane po punomoćniku Kristina Mikuličić</item>
    </derivirana_varijabla>
  </DomainObject.Predmet.ProtuStrankaListFormatedOIB>
  <DomainObject.Predmet.ProtuStrankaListFormatedWithAdress>
    <izvorni_sadrzaj>
      <item>RICA GLUTEN FREE društvo s ograničenom odgovornošću za proizvodnju, trgovinu i usluge, Verdieva 3B, 51000 Rijeka zastupanog po punomoćniku Kristina Mikuličić</item>
      <item>Blaženka Matijević, Turanski Put 7, 51000 Rijeka zastupane po punomoćniku Kristina Mikuličić</item>
    </izvorni_sadrzaj>
    <derivirana_varijabla naziv="DomainObject.Predmet.ProtuStrankaListFormatedWithAdress_1">
      <item>RICA GLUTEN FREE društvo s ograničenom odgovornošću za proizvodnju, trgovinu i usluge, Verdieva 3B, 51000 Rijeka zastupanog po punomoćniku Kristina Mikuličić</item>
      <item>Blaženka Matijević, Turanski Put 7, 51000 Rijeka zastupane po punomoćniku Kristina Mikuličić</item>
    </derivirana_varijabla>
  </DomainObject.Predmet.ProtuStrankaListFormatedWithAdress>
  <DomainObject.Predmet.ProtuStrankaListFormatedWithAdressOIB>
    <izvorni_sadrzaj>
      <item>RICA GLUTEN FREE društvo s ograničenom odgovornošću za proizvodnju, trgovinu i usluge, OIB 16838524939, Verdieva 3B, 51000 Rijeka zastupanog po punomoćniku Kristina Mikuličić</item>
      <item>Blaženka Matijević, OIB 47871588164, Turanski Put 7, 51000 Rijeka zastupane po punomoćniku Kristina Mikuličić</item>
    </izvorni_sadrzaj>
    <derivirana_varijabla naziv="DomainObject.Predmet.ProtuStrankaListFormatedWithAdressOIB_1">
      <item>RICA GLUTEN FREE društvo s ograničenom odgovornošću za proizvodnju, trgovinu i usluge, OIB 16838524939, Verdieva 3B, 51000 Rijeka zastupanog po punomoćniku Kristina Mikuličić</item>
      <item>Blaženka Matijević, OIB 47871588164, Turanski Put 7, 51000 Rijeka zastupane po punomoćniku Kristina Mikuličić</item>
    </derivirana_varijabla>
  </DomainObject.Predmet.ProtuStrankaListFormatedWithAdressOIB>
  <DomainObject.Predmet.ProtuStrankaListNazivFormated>
    <izvorni_sadrzaj>
      <item>RICA GLUTEN FREE društvo s ograničenom odgovornošću za proizvodnju, trgovinu i usluge</item>
      <item>Blaženka Matijević</item>
    </izvorni_sadrzaj>
    <derivirana_varijabla naziv="DomainObject.Predmet.ProtuStrankaListNazivFormated_1">
      <item>RICA GLUTEN FREE društvo s ograničenom odgovornošću za proizvodnju, trgovinu i usluge</item>
      <item>Blaženka Matijević</item>
    </derivirana_varijabla>
  </DomainObject.Predmet.ProtuStrankaListNazivFormated>
  <DomainObject.Predmet.ProtuStrankaListNazivFormatedOIB>
    <izvorni_sadrzaj>
      <item>RICA GLUTEN FREE društvo s ograničenom odgovornošću za proizvodnju, trgovinu i usluge, OIB 16838524939</item>
      <item>Blaženka Matijević, OIB 47871588164</item>
    </izvorni_sadrzaj>
    <derivirana_varijabla naziv="DomainObject.Predmet.ProtuStrankaListNazivFormatedOIB_1">
      <item>RICA GLUTEN FREE društvo s ograničenom odgovornošću za proizvodnju, trgovinu i usluge, OIB 16838524939</item>
      <item>Blaženka Matijević, OIB 47871588164</item>
    </derivirana_varijabla>
  </DomainObject.Predmet.ProtuStrankaListNazivFormatedOIB>
  <DomainObject.Predmet.OstaliListFormated>
    <izvorni_sadrzaj>
      <item>Kristina Mikuličić punomoćnik sudionika u postupku Blaženka Matijević; RICA GLUTEN FREE društvo s ograničenom odgovornošću za proizvodnju, trgovinu i usluge</item>
      <item>Marija Fara</item>
    </izvorni_sadrzaj>
    <derivirana_varijabla naziv="DomainObject.Predmet.OstaliListFormated_1">
      <item>Kristina Mikuličić punomoćnik sudionika u postupku Blaženka Matijević; RICA GLUTEN FREE društvo s ograničenom odgovornošću za proizvodnju, trgovinu i usluge</item>
      <item>Marija Fara</item>
    </derivirana_varijabla>
    <derivirana_varijabla naziv="DrugaOsoba">
      <item>Kristina Mikuličić punomoćnik sudionika u postupku Blaženka Matijević; RICA GLUTEN FREE društvo s ograničenom odgovornošću za proizvodnju, trgovinu i usluge</item>
      <item>Marija Fara</item>
    </derivirana_varijabla>
  </DomainObject.Predmet.OstaliListFormated>
  <DomainObject.Predmet.OstaliListFormatedOIB>
    <izvorni_sadrzaj>
      <item>Kristina Mikuličić, OIB 94043041626 punomoćnik sudionika u postupku Blaženka Matijević; RICA GLUTEN FREE društvo s ograničenom odgovornošću za proizvodnju, trgovinu i usluge</item>
      <item>Marija Fara, OIB 30687962037</item>
    </izvorni_sadrzaj>
    <derivirana_varijabla naziv="DomainObject.Predmet.OstaliListFormatedOIB_1">
      <item>Kristina Mikuličić, OIB 94043041626 punomoćnik sudionika u postupku Blaženka Matijević; RICA GLUTEN FREE društvo s ograničenom odgovornošću za proizvodnju, trgovinu i usluge</item>
      <item>Marija Fara, OIB 30687962037</item>
    </derivirana_varijabla>
  </DomainObject.Predmet.OstaliListFormatedOIB>
  <DomainObject.Predmet.OstaliListFormatedWithAdress>
    <izvorni_sadrzaj>
      <item>Kristina Mikuličić,  Ivana Grohovca 2, 51000 Rijeka punomoćnik sudionika u postupku Blaženka Matijević; RICA GLUTEN FREE društvo s ograničenom odgovornošću za proizvodnju, trgovinu i usluge</item>
      <item>Marija Fara, Kukuljanovo 97, 51227 Kukuljanovo</item>
    </izvorni_sadrzaj>
    <derivirana_varijabla naziv="DomainObject.Predmet.OstaliListFormatedWithAdress_1">
      <item>Kristina Mikuličić,  Ivana Grohovca 2, 51000 Rijeka punomoćnik sudionika u postupku Blaženka Matijević; RICA GLUTEN FREE društvo s ograničenom odgovornošću za proizvodnju, trgovinu i usluge</item>
      <item>Marija Fara, Kukuljanovo 97, 51227 Kukuljanovo</item>
    </derivirana_varijabla>
  </DomainObject.Predmet.OstaliListFormatedWithAdress>
  <DomainObject.Predmet.OstaliListFormatedWithAdressOIB>
    <izvorni_sadrzaj>
      <item>Kristina Mikuličić, OIB 94043041626,  Ivana Grohovca 2, 51000 Rijeka punomoćnik sudionika u postupku Blaženka Matijević; RICA GLUTEN FREE društvo s ograničenom odgovornošću za proizvodnju, trgovinu i usluge</item>
      <item>Marija Fara, OIB 30687962037, Kukuljanovo 97, 51227 Kukuljanovo</item>
    </izvorni_sadrzaj>
    <derivirana_varijabla naziv="DomainObject.Predmet.OstaliListFormatedWithAdressOIB_1">
      <item>Kristina Mikuličić, OIB 94043041626,  Ivana Grohovca 2, 51000 Rijeka punomoćnik sudionika u postupku Blaženka Matijević; RICA GLUTEN FREE društvo s ograničenom odgovornošću za proizvodnju, trgovinu i usluge</item>
      <item>Marija Fara, OIB 30687962037, Kukuljanovo 97, 51227 Kukuljanovo</item>
    </derivirana_varijabla>
  </DomainObject.Predmet.OstaliListFormatedWithAdressOIB>
  <DomainObject.Predmet.OstaliListNazivFormated>
    <izvorni_sadrzaj>
      <item>Kristina Mikuličić</item>
      <item>Marija Fara</item>
    </izvorni_sadrzaj>
    <derivirana_varijabla naziv="DomainObject.Predmet.OstaliListNazivFormated_1">
      <item>Kristina Mikuličić</item>
      <item>Marija Fara</item>
    </derivirana_varijabla>
  </DomainObject.Predmet.OstaliListNazivFormated>
  <DomainObject.Predmet.OstaliListNazivFormatedOIB>
    <izvorni_sadrzaj>
      <item>Kristina Mikuličić, OIB 94043041626</item>
      <item>Marija Fara, OIB 30687962037</item>
    </izvorni_sadrzaj>
    <derivirana_varijabla naziv="DomainObject.Predmet.OstaliListNazivFormatedOIB_1">
      <item>Kristina Mikuličić, OIB 94043041626</item>
      <item>Marija Fara, OIB 30687962037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14, 112, 14, 112, 120, 14, 120, 112, 112, 14</izvorni_sadrzaj>
    <derivirana_varijabla naziv="DomainObject.Predmet.ClanakZakona_1">14, 112, 14, 112, 120, 14, 120, 112, 112, 14</derivirana_varijabla>
  </DomainObject.Predmet.ClanakZakona>
  <DomainObject.Predmet.ClanakZakonaFull>
    <izvorni_sadrzaj>članka 14. stavka 3., članka 112. stavka 1. točke 2., članka 14. stavka 5., članka 112. stavka 1. točke 3., članka 120. stavka 4., članka 14. stavka 5., članka 120. stavka 4., članka 112. stavka 1. točke 2., članka 112. stavka 1., članka 14. stavka 3.</izvorni_sadrzaj>
    <derivirana_varijabla naziv="DomainObject.Predmet.ClanakZakonaFull_1">članka 14. stavka 3., članka 112. stavka 1. točke 2., članka 14. stavka 5., članka 112. stavka 1. točke 3., članka 120. stavka 4., članka 14. stavka 5., članka 120. stavka 4., članka 112. stavka 1. točke 2., članka 112. stavka 1., članka 14. stavka 3.</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4. rujna 2026.</izvorni_sadrzaj>
    <derivirana_varijabla naziv="DomainObject.Datum_1">4. rujna 2026.</derivirana_varijabla>
  </DomainObject.Datum>
  <DomainObject.PoslovniBrojDokumenta>
    <izvorni_sadrzaj/>
    <derivirana_varijabla naziv="DomainObject.PoslovniBrojDokumenta_1"/>
  </DomainObject.PoslovniBrojDokumenta>
  <DomainObject.Predmet.StrankaIDrugi>
    <izvorni_sadrzaj>Državni inspektorat - Područni ured Rijeka, Inspekcija rada (radni odnosi)</izvorni_sadrzaj>
    <derivirana_varijabla naziv="DomainObject.Predmet.StrankaIDrugi_1">Državni inspektorat - Područni ured Rijeka, Inspekcija rada (radni odnosi)</derivirana_varijabla>
  </DomainObject.Predmet.StrankaIDrugi>
  <DomainObject.Predmet.ProtustrankaIDrugi>
    <izvorni_sadrzaj>RICA GLUTEN FREE društvo s ograničenom odgovornošću za proizvodnju, trgovinu i usluge i dr.</izvorni_sadrzaj>
    <derivirana_varijabla naziv="DomainObject.Predmet.ProtustrankaIDrugi_1">RICA GLUTEN FREE društvo s ograničenom odgovornošću za proizvodnju, trgovinu i usluge i dr.</derivirana_varijabla>
  </DomainObject.Predmet.ProtustrankaIDrugi>
  <DomainObject.Predmet.StrankaIDrugiAdressOIB>
    <izvorni_sadrzaj>Državni inspektorat - Područni ured Rijeka, Inspekcija rada (radni odnosi), Lošinjska 16, 51000 Rijeka</izvorni_sadrzaj>
    <derivirana_varijabla naziv="DomainObject.Predmet.StrankaIDrugiAdressOIB_1">Državni inspektorat - Područni ured Rijeka, Inspekcija rada (radni odnosi), Lošinjska 16, 51000 Rijeka</derivirana_varijabla>
  </DomainObject.Predmet.StrankaIDrugiAdressOIB>
  <DomainObject.Predmet.ProtustrankaIDrugiAdressOIB>
    <izvorni_sadrzaj>RICA GLUTEN FREE društvo s ograničenom odgovornošću za proizvodnju, trgovinu i usluge, OIB 16838524939, Verdieva 3B, 51000 Rijeka i dr.</izvorni_sadrzaj>
    <derivirana_varijabla naziv="DomainObject.Predmet.ProtustrankaIDrugiAdressOIB_1">RICA GLUTEN FREE društvo s ograničenom odgovornošću za proizvodnju, trgovinu i usluge, OIB 16838524939, Verdieva 3B,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Rijeka, Inspekcija rada (radni odnosi)</item>
      <item>RICA GLUTEN FREE društvo s ograničenom odgovornošću za proizvodnju, trgovinu i usluge</item>
      <item>Blaženka Matijević</item>
      <item>Kristina Mikuličić</item>
      <item>Marija Fara</item>
    </izvorni_sadrzaj>
    <derivirana_varijabla naziv="DomainObject.Predmet.SudioniciListNaziv_1">
      <item>Državni inspektorat - Područni ured Rijeka, Inspekcija rada (radni odnosi)</item>
      <item>RICA GLUTEN FREE društvo s ograničenom odgovornošću za proizvodnju, trgovinu i usluge</item>
      <item>Blaženka Matijević</item>
      <item>Kristina Mikuličić</item>
      <item>Marija Fara</item>
    </derivirana_varijabla>
    <derivirana_varijabla naziv="OstaliSudionici">
      <item>Državni inspektorat - Područni ured Rijeka, Inspekcija rada (radni odnosi)</item>
      <item>RICA GLUTEN FREE društvo s ograničenom odgovornošću za proizvodnju, trgovinu i usluge</item>
      <item>Blaženka Matijević</item>
      <item>Kristina Mikuličić</item>
      <item>Marija Fara</item>
    </derivirana_varijabla>
  </DomainObject.Predmet.SudioniciListNaziv>
  <DomainObject.Predmet.SudioniciListAdressOIB>
    <izvorni_sadrzaj>
      <item>Državni inspektorat - Područni ured Rijeka, Inspekcija rada (radni odnosi), Lošinjska 16,51000 Rijeka</item>
      <item>RICA GLUTEN FREE društvo s ograničenom odgovornošću za proizvodnju, trgovinu i usluge, OIB 16838524939, Verdieva 3B,51000 Rijeka</item>
      <item>Blaženka Matijević, OIB 47871588164, Turanski Put 7,51000 Rijeka</item>
      <item>Kristina Mikuličić, OIB 94043041626,  Ivana Grohovca 2,51000 Rijeka</item>
      <item>Marija Fara, OIB 30687962037, Kukuljanovo 97,51227 Kukuljanovo</item>
    </izvorni_sadrzaj>
    <derivirana_varijabla naziv="DomainObject.Predmet.SudioniciListAdressOIB_1">
      <item>Državni inspektorat - Područni ured Rijeka, Inspekcija rada (radni odnosi), Lošinjska 16,51000 Rijeka</item>
      <item>RICA GLUTEN FREE društvo s ograničenom odgovornošću za proizvodnju, trgovinu i usluge, OIB 16838524939, Verdieva 3B,51000 Rijeka</item>
      <item>Blaženka Matijević, OIB 47871588164, Turanski Put 7,51000 Rijeka</item>
      <item>Kristina Mikuličić, OIB 94043041626,  Ivana Grohovca 2,51000 Rijeka</item>
      <item>Marija Fara, OIB 30687962037, Kukuljanovo 97,51227 Kukuljanovo</item>
    </derivirana_varijabla>
  </DomainObject.Predmet.SudioniciListAdressOIB>
  <DomainObject.UcesnikSudskeRadnje.NazivFormated>
    <izvorni_sadrzaj>Blaženka Matijević, OIB 47871588164, Turanski Put 7,51000 Rijeka</izvorni_sadrzaj>
    <derivirana_varijabla naziv="DomainObject.UcesnikSudskeRadnje.NazivFormated_1">Blaženka Matijević, OIB 47871588164, Turanski Put 7,51000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16838524939</item>
      <item>, OIB 47871588164</item>
      <item>, OIB 94043041626</item>
      <item>, OIB 30687962037</item>
    </izvorni_sadrzaj>
    <derivirana_varijabla naziv="DomainObject.Predmet.SudioniciListNazivOIB_1">
      <item>, OIB null</item>
      <item>, OIB 16838524939</item>
      <item>, OIB 47871588164</item>
      <item>, OIB 94043041626</item>
      <item>, OIB 30687962037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Rijeka, Inspekcija rada (radni odnosi), Lošinjska 16, 51000 Rijeka
2. Okrivljenik RICA GLUTEN FREE društvo s ograničenom odgovornošću za proizvodnju, trgovinu i usluge, OIB 16838524939, Verdieva 3B, 51000 Rijeka
3. Branitelj - izabrani Kristina Mikuličić, OIB 94043041626,  Ivana Grohovca 2, 51000 Rijeka
4. Okrivljenik Blaženka Matijević, OIB 47871588164, Turanski Put 7, 51000 Rijeka
5. Branitelj - izabrani Kristina Mikuličić, OIB 94043041626,  Ivana Grohovca 2, 51000 Rijeka
6. Svjedok Marija Fara, OIB 30687962037, Kukuljanovo 97, 51227 Kukuljanovo</izvorni_sadrzaj>
    <derivirana_varijabla naziv="DomainObject.UcesnikSudskeRadnje.SudskaRadnja.UcesniciObavijest_1">1. Tužitelj Državni inspektorat - Područni ured Rijeka, Inspekcija rada (radni odnosi), Lošinjska 16, 51000 Rijeka
2. Okrivljenik RICA GLUTEN FREE društvo s ograničenom odgovornošću za proizvodnju, trgovinu i usluge, OIB 16838524939, Verdieva 3B, 51000 Rijeka
3. Branitelj - izabrani Kristina Mikuličić, OIB 94043041626,  Ivana Grohovca 2, 51000 Rijeka
4. Okrivljenik Blaženka Matijević, OIB 47871588164, Turanski Put 7, 51000 Rijeka
5. Branitelj - izabrani Kristina Mikuličić, OIB 94043041626,  Ivana Grohovca 2, 51000 Rijeka
6. Svjedok Marija Fara, OIB 30687962037, Kukuljanovo 97, 51227 Kukuljanovo</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listopada 2023.</izvorni_sadrzaj>
    <derivirana_varijabla naziv="DomainObject.Predmet.DatumPocetkaProcesa_1">19. listopada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radu</item>
      <item>Zakon o mirovinskom osiguranju</item>
      <item>Zakon o obveznom zdravstvenom osiguranju</item>
    </izvorni_sadrzaj>
    <derivirana_varijabla naziv="DomainObject.ZakonPravilnikList_1">
      <item>Zakon o radu</item>
      <item>Zakon o mirovinskom osiguranju</item>
      <item>Zakon o obveznom zdravstvenom osiguranju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RICA GLUTEN FREE društvo s ograničenom odgovornošću za proizvodnju, trgovinu i usluge, Verdieva 3B, 51000 Rijeka, OIB: 16838524939</item>
      <item>Blaženka Matijević, Turanski Put 7, 51000 Rijeka, OIB: 47871588164, rođen-a 02.02.1962., mjesto rođenja Staro Petrovo Selo (Staro Petrovo Selo)</item>
    </izvorni_sadrzaj>
    <derivirana_varijabla naziv="DomainObject.Predmet.OkrivljenikAdresaMjestoRodjenjaList_1">
      <item>RICA GLUTEN FREE društvo s ograničenom odgovornošću za proizvodnju, trgovinu i usluge, Verdieva 3B, 51000 Rijeka, OIB: 16838524939</item>
      <item>Blaženka Matijević, Turanski Put 7, 51000 Rijeka, OIB: 47871588164, rođen-a 02.02.1962., mjesto rođenja Staro Petrovo Selo (Staro Petrovo Selo)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RICA GLUTEN FREE društvo s ograničenom odgovornošću za proizvodnju, trgovinu i usluge, MBS 040358647, Verdieva 3B, 51000 Rijeka</izvorni_sadrzaj>
    <derivirana_varijabla naziv="DomainObject.Predmet.OkrivljenikPravnaNazivAdresaMbs_1">RICA GLUTEN FREE društvo s ograničenom odgovornošću za proizvodnju, trgovinu i usluge, MBS 040358647, Verdieva 3B, 51000 Rijeka</derivirana_varijabla>
  </DomainObject.Predmet.OkrivljenikPravnaNazivAdresaMbs>
  <DomainObject.Sudac.Email>
    <izvorni_sadrzaj>moira.gulja@osri.pravosudje.hr</izvorni_sadrzaj>
    <derivirana_varijabla naziv="DomainObject.Sudac.Email_1">moira.gulja@osri.pravosudje.hr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B6A9A41-D0A1-4377-B0CB-F957EF4CA7DD}">
  <ds:schemaRefs>
    <ds:schemaRef ds:uri="http://schemas.openxmlformats.org/officeDocument/2006/relationships"/>
    <ds:schemaRef ds:uri="http://schemas.openxmlformats.org/wordprocessingml/2006/main"/>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476</properties:Words>
  <properties:Characters>2646</properties:Characters>
  <properties:Lines>66</properties:Lines>
  <properties:Paragraphs>23</properties:Paragraphs>
  <properties:TotalTime>81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3288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Padavić</cp:lastModifiedBy>
  <cp:lastPrinted>2026-09-04T14:32:00Z</cp:lastPrinted>
  <dcterms:modified xmlns:xsi="http://www.w3.org/2001/XMLSchema-instance" xsi:type="dcterms:W3CDTF">2026-09-04T14:32:00Z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Blaženka Matijević - Glavna rasprava</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