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7c30e7" w14:paraId="67c30e7" w:rsidRDefault="00133015" w:rsidP="00A312F6" w:rsidR="00403F01" w:rsidRPr="0098207F">
      <w:pPr>
        <w:ind w:firstLine="708"/>
        <w:jc w:val="center"/>
        <w15:collapsed w:val="false"/>
        <w:rPr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 w:rsidRPr="0098207F">
        <w:rPr>
          <w:lang w:val="hr-HR"/>
        </w:rPr>
        <w:t>Posl</w:t>
      </w:r>
      <w:proofErr w:type="spellEnd"/>
      <w:r w:rsidR="004777B1" w:rsidRPr="0098207F">
        <w:rPr>
          <w:lang w:val="hr-HR"/>
        </w:rPr>
        <w:t xml:space="preserve">. br. </w:t>
      </w:r>
      <w:r w:rsidR="0098207F">
        <w:rPr>
          <w:lang w:val="hr-HR"/>
        </w:rPr>
        <w:t>10</w:t>
      </w:r>
      <w:r w:rsidR="004777B1" w:rsidRPr="0098207F">
        <w:rPr>
          <w:lang w:val="hr-HR"/>
        </w:rPr>
        <w:t>. St-</w:t>
      </w:r>
      <w:r w:rsidR="00AB5FCD">
        <w:rPr>
          <w:lang w:val="hr-HR"/>
        </w:rPr>
        <w:t>149/17</w:t>
      </w:r>
    </w:p>
    <w:p w:rsidRDefault="00AC4892" w:rsidP="00D4027A" w:rsidR="00AC4892" w:rsidRPr="0098207F">
      <w:pPr>
        <w:pStyle w:val="Naslov1"/>
        <w:jc w:val="both"/>
        <w:rPr>
          <w:b w:val="false"/>
          <w:sz w:val="4"/>
          <w:szCs w:val="4"/>
        </w:rPr>
      </w:pPr>
    </w:p>
    <w:p w:rsidRDefault="00D4027A" w:rsidP="00D4027A" w:rsidR="00D4027A" w:rsidRPr="0098207F">
      <w:pPr>
        <w:pStyle w:val="Naslov1"/>
        <w:jc w:val="both"/>
        <w:rPr>
          <w:b w:val="false"/>
        </w:rPr>
      </w:pPr>
      <w:r w:rsidRPr="0098207F">
        <w:rPr>
          <w:b w:val="false"/>
        </w:rPr>
        <w:t>REPUBLIKA HRVATSKA</w:t>
      </w:r>
    </w:p>
    <w:p w:rsidRDefault="00D4027A" w:rsidP="00D4027A" w:rsidR="00D4027A" w:rsidRPr="0098207F">
      <w:pPr>
        <w:jc w:val="both"/>
        <w:rPr>
          <w:lang w:val="hr-HR"/>
        </w:rPr>
      </w:pPr>
      <w:r w:rsidRPr="0098207F">
        <w:rPr>
          <w:lang w:val="hr-HR"/>
        </w:rPr>
        <w:t xml:space="preserve">TRGOVAČKI SUD U SPLITU             </w:t>
      </w:r>
      <w:r w:rsidRPr="0098207F">
        <w:rPr>
          <w:lang w:val="hr-HR"/>
        </w:rPr>
        <w:tab/>
      </w:r>
      <w:r w:rsidRPr="0098207F">
        <w:rPr>
          <w:lang w:val="hr-HR"/>
        </w:rPr>
        <w:tab/>
      </w:r>
      <w:r w:rsidRPr="0098207F">
        <w:rPr>
          <w:lang w:val="hr-HR"/>
        </w:rPr>
        <w:tab/>
        <w:t xml:space="preserve">      </w:t>
      </w:r>
    </w:p>
    <w:p w:rsidRDefault="00EB78C8" w:rsidP="00EB78C8" w:rsidR="00EB78C8" w:rsidRPr="0098207F">
      <w:pPr>
        <w:rPr>
          <w:lang w:val="hr-HR"/>
        </w:rPr>
      </w:pPr>
      <w:r w:rsidRPr="0098207F">
        <w:rPr>
          <w:lang w:val="hr-HR"/>
        </w:rPr>
        <w:t xml:space="preserve">Split, </w:t>
      </w:r>
      <w:proofErr w:type="spellStart"/>
      <w:r w:rsidRPr="0098207F">
        <w:rPr>
          <w:lang w:val="hr-HR"/>
        </w:rPr>
        <w:t>Sukoišanska</w:t>
      </w:r>
      <w:proofErr w:type="spellEnd"/>
      <w:r w:rsidRPr="0098207F">
        <w:rPr>
          <w:lang w:val="hr-HR"/>
        </w:rPr>
        <w:t xml:space="preserve"> br. 6</w:t>
      </w:r>
    </w:p>
    <w:p w:rsidRDefault="00D4027A" w:rsidP="00D4027A" w:rsidR="00D4027A" w:rsidRPr="0098207F">
      <w:pPr>
        <w:rPr>
          <w:sz w:val="20"/>
          <w:szCs w:val="20"/>
          <w:lang w:val="hr-HR"/>
        </w:rPr>
      </w:pPr>
    </w:p>
    <w:p w:rsidRDefault="00063C3A" w:rsidP="00403F01" w:rsidR="00403F01" w:rsidRPr="0098207F">
      <w:pPr>
        <w:pStyle w:val="Naslov1"/>
        <w:rPr>
          <w:b w:val="false"/>
        </w:rPr>
      </w:pPr>
      <w:r w:rsidRPr="0098207F">
        <w:rPr>
          <w:b w:val="false"/>
        </w:rPr>
        <w:t xml:space="preserve">U   I M E   </w:t>
      </w:r>
      <w:r w:rsidR="00403F01" w:rsidRPr="0098207F">
        <w:rPr>
          <w:b w:val="false"/>
        </w:rPr>
        <w:t xml:space="preserve">R E P U B L I K </w:t>
      </w:r>
      <w:r w:rsidRPr="0098207F">
        <w:rPr>
          <w:b w:val="false"/>
        </w:rPr>
        <w:t>E</w:t>
      </w:r>
      <w:r w:rsidR="00403F01" w:rsidRPr="0098207F">
        <w:rPr>
          <w:b w:val="false"/>
        </w:rPr>
        <w:t xml:space="preserve">   H R V A T S K </w:t>
      </w:r>
      <w:r w:rsidRPr="0098207F">
        <w:rPr>
          <w:b w:val="false"/>
        </w:rPr>
        <w:t>E</w:t>
      </w:r>
    </w:p>
    <w:p w:rsidRDefault="00403F01" w:rsidP="00403F01" w:rsidR="00403F01" w:rsidRPr="0098207F">
      <w:pPr>
        <w:rPr>
          <w:lang w:eastAsia="hr-HR" w:val="hr-HR"/>
        </w:rPr>
      </w:pPr>
    </w:p>
    <w:p w:rsidRDefault="00E14AE2" w:rsidP="00D4027A" w:rsidR="00D4027A" w:rsidRPr="0098207F">
      <w:pPr>
        <w:pStyle w:val="Naslov2"/>
        <w:rPr>
          <w:bCs/>
          <w:szCs w:val="24"/>
        </w:rPr>
      </w:pPr>
      <w:r w:rsidRPr="0098207F">
        <w:rPr>
          <w:bCs/>
          <w:szCs w:val="24"/>
        </w:rPr>
        <w:t>R J E Š E NJ E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D4027A" w:rsidP="00634348" w:rsidR="007A51CD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634348" w:rsidRPr="003F13DF">
        <w:rPr>
          <w:lang w:val="hr-HR"/>
        </w:rPr>
        <w:t>Trgovački sud u Splitu, po sucu</w:t>
      </w:r>
      <w:r w:rsidR="00634348">
        <w:rPr>
          <w:lang w:val="hr-HR"/>
        </w:rPr>
        <w:t xml:space="preserve"> tog suda</w:t>
      </w:r>
      <w:r w:rsidR="00634348" w:rsidRPr="003F13DF">
        <w:rPr>
          <w:lang w:val="hr-HR"/>
        </w:rPr>
        <w:t xml:space="preserve"> </w:t>
      </w:r>
      <w:r w:rsidR="0098207F">
        <w:rPr>
          <w:lang w:val="hr-HR"/>
        </w:rPr>
        <w:t>Ivani Madunić</w:t>
      </w:r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634348">
        <w:rPr>
          <w:szCs w:val="24"/>
          <w:lang w:val="hr-HR"/>
        </w:rPr>
        <w:t>it, Podružnica Split, Mažuranićevo šetalište 24b</w:t>
      </w:r>
      <w:r w:rsidR="00634348">
        <w:rPr>
          <w:lang w:val="hr-HR"/>
        </w:rPr>
        <w:t xml:space="preserve">, OIB: 85821130368, za provedbu skraćenog stečajnog postupka nad dužnikom </w:t>
      </w:r>
      <w:r w:rsidR="00AB5FCD">
        <w:rPr>
          <w:lang w:val="hr-HR"/>
        </w:rPr>
        <w:t>POMOĆ UGROŽENIMA, Split, Kraj Sv. Marije 1, OIB: 33392256040</w:t>
      </w:r>
      <w:r w:rsidR="00634348">
        <w:rPr>
          <w:lang w:val="hr-HR"/>
        </w:rPr>
        <w:t xml:space="preserve">, dana </w:t>
      </w:r>
      <w:r w:rsidR="00671B2C">
        <w:rPr>
          <w:lang w:val="hr-HR"/>
        </w:rPr>
        <w:t xml:space="preserve"> </w:t>
      </w:r>
      <w:r w:rsidR="006D5761">
        <w:rPr>
          <w:lang w:val="hr-HR"/>
        </w:rPr>
        <w:t>2</w:t>
      </w:r>
      <w:r w:rsidR="00AB5FCD">
        <w:rPr>
          <w:lang w:val="hr-HR"/>
        </w:rPr>
        <w:t>8</w:t>
      </w:r>
      <w:r w:rsidR="006D5761">
        <w:rPr>
          <w:lang w:val="hr-HR"/>
        </w:rPr>
        <w:t>. studenog</w:t>
      </w:r>
      <w:r w:rsidR="0098207F">
        <w:rPr>
          <w:lang w:val="hr-HR"/>
        </w:rPr>
        <w:t xml:space="preserve"> </w:t>
      </w:r>
      <w:r w:rsidR="008967A5">
        <w:rPr>
          <w:lang w:val="hr-HR"/>
        </w:rPr>
        <w:t>201</w:t>
      </w:r>
      <w:r w:rsidR="0050620E">
        <w:rPr>
          <w:lang w:val="hr-HR"/>
        </w:rPr>
        <w:t>7</w:t>
      </w:r>
      <w:r w:rsidR="00634348">
        <w:rPr>
          <w:lang w:val="hr-HR"/>
        </w:rPr>
        <w:t>. godine</w:t>
      </w:r>
    </w:p>
    <w:p w:rsidRDefault="00634348" w:rsidP="00634348" w:rsidR="00634348" w:rsidRPr="003148C7">
      <w:pPr>
        <w:pStyle w:val="Tijeloteksta"/>
        <w:rPr>
          <w:sz w:val="16"/>
          <w:szCs w:val="16"/>
          <w:lang w:val="hr-HR"/>
        </w:rPr>
      </w:pPr>
    </w:p>
    <w:p w:rsidRDefault="00382327" w:rsidP="00D4027A" w:rsidR="00382327" w:rsidRPr="00664952">
      <w:pPr>
        <w:rPr>
          <w:sz w:val="16"/>
          <w:szCs w:val="16"/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I. Otvara se skraćeni stečajni postupak nad dužnikom</w:t>
      </w:r>
      <w:r w:rsidR="00AB5FCD">
        <w:rPr>
          <w:lang w:val="hr-HR"/>
        </w:rPr>
        <w:t xml:space="preserve"> POMOĆ UGROŽENIMA, Split, Kraj Sv. Marije 1, OIB: 33392256040</w:t>
      </w:r>
      <w:r w:rsidR="000F793D">
        <w:rPr>
          <w:lang w:val="hr-HR"/>
        </w:rPr>
        <w:t>.</w:t>
      </w:r>
      <w:r w:rsidR="0023706F">
        <w:rPr>
          <w:lang w:val="hr-HR"/>
        </w:rPr>
        <w:t xml:space="preserve"> </w:t>
      </w:r>
      <w:r>
        <w:rPr>
          <w:lang w:val="hr-HR"/>
        </w:rPr>
        <w:t xml:space="preserve"> Skraćeni stečajni postupak je otvoren dana </w:t>
      </w:r>
      <w:r w:rsidR="00671B2C">
        <w:rPr>
          <w:lang w:val="hr-HR"/>
        </w:rPr>
        <w:t xml:space="preserve"> </w:t>
      </w:r>
      <w:r w:rsidR="006D5761">
        <w:rPr>
          <w:lang w:val="hr-HR"/>
        </w:rPr>
        <w:t>2</w:t>
      </w:r>
      <w:r w:rsidR="00AB5FCD">
        <w:rPr>
          <w:lang w:val="hr-HR"/>
        </w:rPr>
        <w:t>8</w:t>
      </w:r>
      <w:r w:rsidR="006D5761">
        <w:rPr>
          <w:lang w:val="hr-HR"/>
        </w:rPr>
        <w:t>. studenog</w:t>
      </w:r>
      <w:r w:rsidR="0098207F">
        <w:rPr>
          <w:lang w:val="hr-HR"/>
        </w:rPr>
        <w:t xml:space="preserve"> </w:t>
      </w:r>
      <w:r w:rsidR="008967A5">
        <w:rPr>
          <w:lang w:val="hr-HR"/>
        </w:rPr>
        <w:t>201</w:t>
      </w:r>
      <w:r w:rsidR="0050620E">
        <w:rPr>
          <w:lang w:val="hr-HR"/>
        </w:rPr>
        <w:t>7</w:t>
      </w:r>
      <w:r>
        <w:rPr>
          <w:lang w:val="hr-HR"/>
        </w:rPr>
        <w:t xml:space="preserve">. godine u </w:t>
      </w:r>
      <w:r w:rsidR="006D5761">
        <w:rPr>
          <w:lang w:val="hr-HR"/>
        </w:rPr>
        <w:t>12:</w:t>
      </w:r>
      <w:r w:rsidR="00AB5FCD">
        <w:rPr>
          <w:lang w:val="hr-HR"/>
        </w:rPr>
        <w:t>4</w:t>
      </w:r>
      <w:r w:rsidR="00645BDF">
        <w:rPr>
          <w:lang w:val="hr-HR"/>
        </w:rPr>
        <w:t>5</w:t>
      </w:r>
      <w:r>
        <w:rPr>
          <w:lang w:val="hr-HR"/>
        </w:rPr>
        <w:t xml:space="preserve"> sati</w:t>
      </w:r>
      <w:r w:rsidR="00664952">
        <w:rPr>
          <w:lang w:val="hr-HR"/>
        </w:rPr>
        <w:t>,</w:t>
      </w:r>
      <w:r>
        <w:rPr>
          <w:lang w:val="hr-HR"/>
        </w:rPr>
        <w:t xml:space="preserve"> kada je ovo rješenje objavljeno na mrežnoj stranici e-Oglasna ploča sudova.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0F793D">
      <w:pPr>
        <w:ind w:left="708"/>
        <w:jc w:val="both"/>
      </w:pPr>
      <w:r>
        <w:rPr>
          <w:lang w:val="hr-HR"/>
        </w:rPr>
        <w:t>II. Za stečajnog upravitelja imenuje se</w:t>
      </w:r>
      <w:r w:rsidR="00AB5FCD">
        <w:rPr>
          <w:lang w:val="hr-HR"/>
        </w:rPr>
        <w:t xml:space="preserve"> </w:t>
      </w:r>
      <w:proofErr w:type="spellStart"/>
      <w:r w:rsidR="00AB5FCD">
        <w:t>Maroje</w:t>
      </w:r>
      <w:proofErr w:type="spellEnd"/>
      <w:r w:rsidR="00AB5FCD">
        <w:t xml:space="preserve"> </w:t>
      </w:r>
      <w:proofErr w:type="spellStart"/>
      <w:r w:rsidR="00AB5FCD">
        <w:t>Raguž</w:t>
      </w:r>
      <w:proofErr w:type="spellEnd"/>
      <w:r w:rsidR="00AB5FCD">
        <w:t xml:space="preserve">, dipl. </w:t>
      </w:r>
      <w:proofErr w:type="spellStart"/>
      <w:proofErr w:type="gramStart"/>
      <w:r w:rsidR="00AB5FCD">
        <w:t>ekonomist</w:t>
      </w:r>
      <w:proofErr w:type="spellEnd"/>
      <w:proofErr w:type="gramEnd"/>
      <w:r w:rsidR="00AB5FCD">
        <w:t xml:space="preserve"> </w:t>
      </w:r>
      <w:proofErr w:type="spellStart"/>
      <w:r w:rsidR="00AB5FCD">
        <w:t>iz</w:t>
      </w:r>
      <w:proofErr w:type="spellEnd"/>
      <w:r w:rsidR="00AB5FCD">
        <w:t xml:space="preserve"> </w:t>
      </w:r>
      <w:proofErr w:type="spellStart"/>
      <w:r w:rsidR="00AB5FCD">
        <w:t>Zagreba</w:t>
      </w:r>
      <w:proofErr w:type="spellEnd"/>
      <w:r w:rsidR="00AB5FCD">
        <w:t xml:space="preserve">, </w:t>
      </w:r>
      <w:proofErr w:type="spellStart"/>
      <w:r w:rsidR="00AB5FCD">
        <w:t>Badalićeva</w:t>
      </w:r>
      <w:proofErr w:type="spellEnd"/>
      <w:r w:rsidR="00AB5FCD">
        <w:t xml:space="preserve"> 21, OIB: 15457175002.</w:t>
      </w:r>
    </w:p>
    <w:p w:rsidRDefault="006D5761" w:rsidP="00E14AE2" w:rsidR="006D5761">
      <w:pPr>
        <w:ind w:left="708"/>
        <w:jc w:val="both"/>
        <w:rPr>
          <w:lang w:val="hr-HR"/>
        </w:rPr>
      </w:pPr>
    </w:p>
    <w:p w:rsidRDefault="00634348" w:rsidP="00E14AE2" w:rsidR="0098207F">
      <w:pPr>
        <w:ind w:left="708"/>
        <w:jc w:val="both"/>
        <w:rPr>
          <w:lang w:val="hr-HR"/>
        </w:rPr>
      </w:pPr>
      <w:r>
        <w:rPr>
          <w:lang w:val="hr-HR"/>
        </w:rPr>
        <w:t>III. Zaključuje se skraćeni stečajni postupak nad dužnikom</w:t>
      </w:r>
      <w:r w:rsidR="006D5761">
        <w:rPr>
          <w:lang w:val="hr-HR"/>
        </w:rPr>
        <w:t xml:space="preserve"> </w:t>
      </w:r>
      <w:r w:rsidR="00AB5FCD">
        <w:rPr>
          <w:lang w:val="hr-HR"/>
        </w:rPr>
        <w:t>POMOĆ UGROŽENIMA, Split, Kraj Sv. Marije 1, OIB: 33392256040.</w:t>
      </w:r>
    </w:p>
    <w:p w:rsidRDefault="00AB5FCD" w:rsidP="00E14AE2" w:rsidR="00AB5FCD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sudskog registra.</w:t>
      </w:r>
    </w:p>
    <w:p w:rsidRDefault="00634348" w:rsidP="00E14AE2" w:rsidR="00634348" w:rsidRPr="005745D6">
      <w:pPr>
        <w:ind w:left="708"/>
        <w:jc w:val="both"/>
        <w:rPr>
          <w:sz w:val="20"/>
          <w:szCs w:val="20"/>
          <w:lang w:val="hr-HR"/>
        </w:rPr>
      </w:pPr>
    </w:p>
    <w:p w:rsidRDefault="00634348" w:rsidP="00E14AE2" w:rsidR="00634348" w:rsidRPr="007A51CD">
      <w:pPr>
        <w:rPr>
          <w:sz w:val="16"/>
          <w:szCs w:val="16"/>
          <w:lang w:val="hr-HR"/>
        </w:rPr>
      </w:pPr>
    </w:p>
    <w:p w:rsidRDefault="006C0489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0F793D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8967A5">
        <w:rPr>
          <w:lang w:val="hr-HR"/>
        </w:rPr>
        <w:t xml:space="preserve"> </w:t>
      </w:r>
      <w:r w:rsidR="00AB5FCD">
        <w:rPr>
          <w:lang w:val="hr-HR"/>
        </w:rPr>
        <w:t xml:space="preserve">8. veljače </w:t>
      </w:r>
      <w:r w:rsidR="0023706F">
        <w:rPr>
          <w:lang w:val="hr-HR"/>
        </w:rPr>
        <w:t xml:space="preserve"> 201</w:t>
      </w:r>
      <w:r w:rsidR="00AB5FCD">
        <w:rPr>
          <w:lang w:val="hr-HR"/>
        </w:rPr>
        <w:t>7</w:t>
      </w:r>
      <w:r>
        <w:rPr>
          <w:lang w:val="hr-HR"/>
        </w:rPr>
        <w:t>. god. zahtjev za provedbu skraćenog s</w:t>
      </w:r>
      <w:r w:rsidR="00075110">
        <w:rPr>
          <w:lang w:val="hr-HR"/>
        </w:rPr>
        <w:t>tečajnog postupka nad dužnikom</w:t>
      </w:r>
      <w:r w:rsidR="006D5761">
        <w:rPr>
          <w:lang w:val="hr-HR"/>
        </w:rPr>
        <w:t xml:space="preserve"> </w:t>
      </w:r>
      <w:r w:rsidR="00AB5FCD">
        <w:rPr>
          <w:lang w:val="hr-HR"/>
        </w:rPr>
        <w:t>POMOĆ UGROŽENIMA, Split, Kraj Sv. Marije 1, OIB: 33392256040.</w:t>
      </w:r>
    </w:p>
    <w:p w:rsidRDefault="00AB5FCD" w:rsidP="00E14AE2" w:rsidR="00AB5FCD">
      <w:pPr>
        <w:ind w:firstLine="708"/>
        <w:jc w:val="both"/>
        <w:rPr>
          <w:lang w:val="hr-HR"/>
        </w:rPr>
      </w:pPr>
    </w:p>
    <w:p w:rsidRDefault="00634348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U podnesenom zahtjevu navedeno je da dužnik</w:t>
      </w:r>
      <w:r w:rsidR="00F5507B">
        <w:rPr>
          <w:lang w:val="hr-HR"/>
        </w:rPr>
        <w:t xml:space="preserve"> na dan </w:t>
      </w:r>
      <w:r w:rsidR="00AB5FCD">
        <w:rPr>
          <w:lang w:val="hr-HR"/>
        </w:rPr>
        <w:t>2. veljače</w:t>
      </w:r>
      <w:r w:rsidR="0023706F">
        <w:rPr>
          <w:lang w:val="hr-HR"/>
        </w:rPr>
        <w:t xml:space="preserve"> </w:t>
      </w:r>
      <w:r w:rsidR="00FA0C15">
        <w:rPr>
          <w:lang w:val="hr-HR"/>
        </w:rPr>
        <w:t>201</w:t>
      </w:r>
      <w:r w:rsidR="00AB5FCD">
        <w:rPr>
          <w:lang w:val="hr-HR"/>
        </w:rPr>
        <w:t>7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AB5FCD">
        <w:rPr>
          <w:lang w:val="hr-HR"/>
        </w:rPr>
        <w:t>120</w:t>
      </w:r>
      <w:r>
        <w:rPr>
          <w:lang w:val="hr-HR"/>
        </w:rPr>
        <w:t xml:space="preserve"> dan</w:t>
      </w:r>
      <w:r w:rsidR="00AD70BD">
        <w:rPr>
          <w:lang w:val="hr-HR"/>
        </w:rPr>
        <w:t>a</w:t>
      </w:r>
      <w:r>
        <w:rPr>
          <w:lang w:val="hr-HR"/>
        </w:rPr>
        <w:t>, u ukupnom iznosu od</w:t>
      </w:r>
      <w:r w:rsidR="0023706F">
        <w:rPr>
          <w:lang w:val="hr-HR"/>
        </w:rPr>
        <w:t xml:space="preserve"> </w:t>
      </w:r>
      <w:r w:rsidR="00AB5FCD">
        <w:rPr>
          <w:lang w:val="hr-HR"/>
        </w:rPr>
        <w:t>19.750,01</w:t>
      </w:r>
      <w:r w:rsidR="002A05F6">
        <w:rPr>
          <w:lang w:val="hr-HR"/>
        </w:rPr>
        <w:t xml:space="preserve"> </w:t>
      </w:r>
      <w:r>
        <w:rPr>
          <w:lang w:val="hr-HR"/>
        </w:rPr>
        <w:t>kn, kao i da prema podacima koji su dostavljeni od Hrvatskog zavoda za mirovinsko osiguranje, dužnik nema zaposlenih.</w:t>
      </w:r>
      <w:r w:rsidR="00645BDF">
        <w:rPr>
          <w:lang w:val="hr-HR"/>
        </w:rPr>
        <w:t xml:space="preserve"> I</w:t>
      </w:r>
      <w:r w:rsidR="006D5761">
        <w:rPr>
          <w:lang w:val="hr-HR"/>
        </w:rPr>
        <w:t xml:space="preserve">z </w:t>
      </w:r>
      <w:r w:rsidR="00645BDF">
        <w:rPr>
          <w:lang w:val="hr-HR"/>
        </w:rPr>
        <w:t>potvrde</w:t>
      </w:r>
      <w:r w:rsidR="006D5761">
        <w:rPr>
          <w:lang w:val="hr-HR"/>
        </w:rPr>
        <w:t xml:space="preserve">  Financijske agencije, Regionalni centar Split  od </w:t>
      </w:r>
      <w:r w:rsidR="00645BDF">
        <w:rPr>
          <w:lang w:val="hr-HR"/>
        </w:rPr>
        <w:t>28. rujna</w:t>
      </w:r>
      <w:r w:rsidR="006D5761">
        <w:rPr>
          <w:lang w:val="hr-HR"/>
        </w:rPr>
        <w:t xml:space="preserve"> 2017.g. proizlazi kako dužnik na računima i novčanim sredstvima na dan izdavanje potvrde ima evidentirano </w:t>
      </w:r>
      <w:r w:rsidR="00645BDF">
        <w:rPr>
          <w:lang w:val="hr-HR"/>
        </w:rPr>
        <w:t xml:space="preserve">356 </w:t>
      </w:r>
      <w:r w:rsidR="006D5761">
        <w:rPr>
          <w:lang w:val="hr-HR"/>
        </w:rPr>
        <w:t xml:space="preserve">dana neprekidne blokade odnosno ukupno 180 dana blokade u prethodnih 6 mjeseci zbog nepodmirenih osnova za plaćanje evidentiranih u Očevidniku redoslijeda osnova za plaćanje, te da nepodmirene obveze na dan izdavanja potvrde iznose </w:t>
      </w:r>
      <w:r w:rsidR="00645BDF">
        <w:rPr>
          <w:lang w:val="hr-HR"/>
        </w:rPr>
        <w:t>30.295,00</w:t>
      </w:r>
      <w:r w:rsidR="006D5761">
        <w:rPr>
          <w:lang w:val="hr-HR"/>
        </w:rPr>
        <w:t xml:space="preserve"> kn.</w:t>
      </w:r>
    </w:p>
    <w:p w:rsidRDefault="00634348" w:rsidP="00E14AE2" w:rsidR="00634348">
      <w:pPr>
        <w:ind w:firstLine="708"/>
        <w:jc w:val="both"/>
        <w:rPr>
          <w:lang w:val="hr-HR"/>
        </w:rPr>
      </w:pPr>
    </w:p>
    <w:p w:rsidRDefault="007173B3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Budući da su prema podacima iz podnesenog zahtjeva, kao i podacima iz sudskog registra, uvidom u koje je utvrđeno da se u odnosu na dužnika ne vodi drugi postupak radi brisanja iz sudskog registra, bile ispunjene pretpostavke iz čl. 428. Stečajnog zakona (Narodne novine broj 71/15, dalje SZ) ovaj sud je</w:t>
      </w:r>
      <w:r w:rsidR="003070DD">
        <w:rPr>
          <w:lang w:val="hr-HR"/>
        </w:rPr>
        <w:t xml:space="preserve"> </w:t>
      </w:r>
      <w:r w:rsidR="00645BDF">
        <w:rPr>
          <w:lang w:val="hr-HR"/>
        </w:rPr>
        <w:t>5. listopada 2017</w:t>
      </w:r>
      <w:r w:rsidR="00193F49" w:rsidRPr="003070DD">
        <w:rPr>
          <w:lang w:val="hr-HR"/>
        </w:rPr>
        <w:t>.</w:t>
      </w:r>
      <w:r w:rsidR="00193F49">
        <w:rPr>
          <w:lang w:val="hr-HR"/>
        </w:rPr>
        <w:t xml:space="preserve"> godine na mrežnoj stranici e-Oglasna ploča sudova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E14AE2" w:rsidR="00193F49">
      <w:pPr>
        <w:ind w:firstLine="708"/>
        <w:jc w:val="both"/>
        <w:rPr>
          <w:lang w:val="hr-HR"/>
        </w:rPr>
      </w:pPr>
    </w:p>
    <w:p w:rsidRDefault="00193F49" w:rsidP="00E14AE2" w:rsidR="00193F49">
      <w:pPr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193F49" w:rsidR="00193F49">
      <w:pPr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ovog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9966BF" w:rsidP="00520266" w:rsidR="009966BF">
      <w:pPr>
        <w:rPr>
          <w:lang w:val="hr-HR"/>
        </w:rPr>
      </w:pPr>
    </w:p>
    <w:p w:rsidRDefault="00645BDF" w:rsidP="00520266" w:rsidR="00645BDF" w:rsidRPr="005745D6">
      <w:pPr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98207F">
        <w:rPr>
          <w:lang w:val="hr-HR"/>
        </w:rPr>
        <w:t xml:space="preserve"> </w:t>
      </w:r>
      <w:r w:rsidR="006D5761">
        <w:rPr>
          <w:lang w:val="hr-HR"/>
        </w:rPr>
        <w:t>2</w:t>
      </w:r>
      <w:r w:rsidR="00AB5FCD">
        <w:rPr>
          <w:lang w:val="hr-HR"/>
        </w:rPr>
        <w:t>8</w:t>
      </w:r>
      <w:r w:rsidR="006D5761">
        <w:rPr>
          <w:lang w:val="hr-HR"/>
        </w:rPr>
        <w:t>. studenog</w:t>
      </w:r>
      <w:r w:rsidR="0098207F">
        <w:rPr>
          <w:lang w:val="hr-HR"/>
        </w:rPr>
        <w:t xml:space="preserve"> </w:t>
      </w:r>
      <w:r w:rsidR="00671B2C">
        <w:rPr>
          <w:lang w:val="hr-HR"/>
        </w:rPr>
        <w:t xml:space="preserve"> </w:t>
      </w:r>
      <w:r w:rsidR="00403F01">
        <w:rPr>
          <w:lang w:val="hr-HR"/>
        </w:rPr>
        <w:t>201</w:t>
      </w:r>
      <w:r w:rsidR="0050620E">
        <w:rPr>
          <w:lang w:val="hr-HR"/>
        </w:rPr>
        <w:t>7</w:t>
      </w:r>
      <w:r w:rsidRPr="003734BE">
        <w:rPr>
          <w:lang w:val="hr-HR"/>
        </w:rPr>
        <w:t>. godine.</w:t>
      </w:r>
    </w:p>
    <w:p w:rsidRDefault="00D4027A" w:rsidP="00D4027A" w:rsidR="00D4027A" w:rsidRPr="00664952">
      <w:pPr>
        <w:jc w:val="both"/>
        <w:rPr>
          <w:sz w:val="14"/>
          <w:szCs w:val="14"/>
          <w:lang w:val="hr-HR"/>
        </w:rPr>
      </w:pPr>
      <w:r w:rsidRPr="003734BE">
        <w:rPr>
          <w:lang w:val="hr-HR"/>
        </w:rPr>
        <w:t xml:space="preserve"> </w:t>
      </w:r>
    </w:p>
    <w:p w:rsidRDefault="0098207F" w:rsidP="0098207F" w:rsidR="00645BDF">
      <w:r>
        <w:t xml:space="preserve">                                                                                                                </w:t>
      </w:r>
    </w:p>
    <w:p w:rsidRDefault="0098207F" w:rsidP="00645BDF" w:rsidR="00641FD6">
      <w:r>
        <w:t xml:space="preserve">   </w:t>
      </w:r>
      <w:r w:rsidR="00645BDF">
        <w:tab/>
      </w:r>
      <w:r w:rsidR="00645BDF">
        <w:tab/>
      </w:r>
      <w:r w:rsidR="00645BDF">
        <w:tab/>
      </w:r>
      <w:r w:rsidR="00645BDF">
        <w:tab/>
      </w:r>
      <w:r w:rsidR="00645BDF">
        <w:tab/>
      </w:r>
      <w:r w:rsidR="00645BDF">
        <w:tab/>
      </w:r>
      <w:r w:rsidR="00645BDF">
        <w:tab/>
      </w:r>
      <w:r w:rsidR="00645BDF">
        <w:tab/>
      </w:r>
      <w:r w:rsidR="00645BDF">
        <w:tab/>
        <w:t xml:space="preserve">       </w:t>
      </w:r>
      <w:r>
        <w:t xml:space="preserve">   </w:t>
      </w:r>
      <w:r w:rsidR="00664952" w:rsidRPr="00521475">
        <w:t xml:space="preserve">S U D A C </w:t>
      </w:r>
    </w:p>
    <w:p w:rsidRDefault="00645BDF" w:rsidP="00645BDF" w:rsidR="00645BDF" w:rsidRPr="00641FD6">
      <w:pPr>
        <w:rPr>
          <w:sz w:val="28"/>
          <w:szCs w:val="28"/>
        </w:rPr>
      </w:pPr>
    </w:p>
    <w:p w:rsidRDefault="0098207F" w:rsidP="0098207F" w:rsidR="00110325">
      <w:pPr>
        <w:tabs>
          <w:tab w:pos="7020" w:val="left"/>
        </w:tabs>
      </w:pPr>
      <w:r>
        <w:tab/>
        <w:t xml:space="preserve">Ivana </w:t>
      </w:r>
      <w:proofErr w:type="spellStart"/>
      <w:r>
        <w:t>Madunić</w:t>
      </w:r>
      <w:proofErr w:type="spellEnd"/>
    </w:p>
    <w:p w:rsidRDefault="00645BDF" w:rsidP="00645BDF" w:rsidR="006D5761">
      <w:pPr>
        <w:tabs>
          <w:tab w:pos="7020" w:val="left"/>
        </w:tabs>
        <w:rPr>
          <w:lang w:val="hr-HR"/>
        </w:rPr>
      </w:pPr>
      <w:r>
        <w:tab/>
      </w:r>
    </w:p>
    <w:p w:rsidRDefault="00645BDF" w:rsidP="005745D6" w:rsidR="00645BDF">
      <w:pPr>
        <w:jc w:val="both"/>
        <w:rPr>
          <w:lang w:val="hr-HR"/>
        </w:rPr>
      </w:pPr>
    </w:p>
    <w:p w:rsidRDefault="00645BDF" w:rsidP="005745D6" w:rsidR="00645BDF">
      <w:pPr>
        <w:jc w:val="both"/>
        <w:rPr>
          <w:lang w:val="hr-HR"/>
        </w:rPr>
      </w:pPr>
    </w:p>
    <w:p w:rsidRDefault="00645BDF" w:rsidP="005745D6" w:rsidR="00645BDF">
      <w:pPr>
        <w:jc w:val="both"/>
        <w:rPr>
          <w:lang w:val="hr-HR"/>
        </w:rPr>
      </w:pPr>
    </w:p>
    <w:p w:rsidRDefault="00645BDF" w:rsidP="005745D6" w:rsidR="00645BDF">
      <w:pPr>
        <w:jc w:val="both"/>
        <w:rPr>
          <w:lang w:val="hr-HR"/>
        </w:rPr>
      </w:pPr>
    </w:p>
    <w:p w:rsidRDefault="00645BDF" w:rsidP="005745D6" w:rsidR="00645BDF">
      <w:pPr>
        <w:jc w:val="both"/>
        <w:rPr>
          <w:lang w:val="hr-HR"/>
        </w:rPr>
      </w:pPr>
    </w:p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 xml:space="preserve">pismeno u tri primjerka, a o istoj odlučuje Visoki trgovački sud Republike Hrvatske u Zagrebu. </w:t>
      </w:r>
    </w:p>
    <w:p w:rsidRDefault="008B1413" w:rsidP="00D4027A" w:rsidR="008B1413">
      <w:pPr>
        <w:jc w:val="both"/>
        <w:rPr>
          <w:lang w:val="hr-HR"/>
        </w:rPr>
      </w:pPr>
    </w:p>
    <w:p w:rsidRDefault="000F793D" w:rsidP="00D4027A" w:rsidR="000F793D">
      <w:pPr>
        <w:jc w:val="both"/>
        <w:rPr>
          <w:lang w:val="hr-HR"/>
        </w:rPr>
      </w:pPr>
    </w:p>
    <w:p w:rsidRDefault="00DB5E7B" w:rsidP="00D4027A" w:rsidR="00DB5E7B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1761EE">
        <w:rPr>
          <w:lang w:val="hr-HR"/>
        </w:rPr>
        <w:t>podnositelju zahtjeva – Financijskoj agenciji</w:t>
      </w:r>
      <w:r w:rsidR="009966BF">
        <w:rPr>
          <w:lang w:val="hr-HR"/>
        </w:rPr>
        <w:t>, RC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stečajnom upravitelju</w:t>
      </w:r>
    </w:p>
    <w:p w:rsidRDefault="001761EE" w:rsidP="00403F01" w:rsidR="00520266">
      <w:pPr>
        <w:jc w:val="both"/>
        <w:rPr>
          <w:lang w:val="hr-HR"/>
        </w:rPr>
      </w:pPr>
      <w:r>
        <w:rPr>
          <w:lang w:val="hr-HR"/>
        </w:rPr>
        <w:t>-  Županijsko državno odvjetništvo</w:t>
      </w:r>
      <w:r w:rsidR="00520266">
        <w:rPr>
          <w:lang w:val="hr-HR"/>
        </w:rPr>
        <w:t xml:space="preserve">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Porezna uprava Split</w:t>
      </w:r>
    </w:p>
    <w:p w:rsidRDefault="00641FD6" w:rsidP="00403F01" w:rsidR="00CC1B3F">
      <w:pPr>
        <w:jc w:val="both"/>
        <w:rPr>
          <w:lang w:val="hr-HR"/>
        </w:rPr>
      </w:pPr>
      <w:r>
        <w:rPr>
          <w:lang w:val="hr-HR"/>
        </w:rPr>
        <w:t>-  e-o</w:t>
      </w:r>
      <w:r w:rsidR="00520266">
        <w:rPr>
          <w:lang w:val="hr-HR"/>
        </w:rPr>
        <w:t xml:space="preserve">glasna ploča </w:t>
      </w:r>
      <w:r>
        <w:rPr>
          <w:lang w:val="hr-HR"/>
        </w:rPr>
        <w:t xml:space="preserve">suda </w:t>
      </w:r>
      <w:r w:rsidR="00520266">
        <w:rPr>
          <w:lang w:val="hr-HR"/>
        </w:rPr>
        <w:t xml:space="preserve">– </w:t>
      </w:r>
      <w:r>
        <w:rPr>
          <w:lang w:val="hr-HR"/>
        </w:rPr>
        <w:t xml:space="preserve">(rok </w:t>
      </w:r>
      <w:r w:rsidR="00520266">
        <w:rPr>
          <w:lang w:val="hr-HR"/>
        </w:rPr>
        <w:t>20</w:t>
      </w:r>
      <w:r w:rsidR="00CC1B3F">
        <w:rPr>
          <w:lang w:val="hr-HR"/>
        </w:rPr>
        <w:t xml:space="preserve"> dana</w:t>
      </w:r>
      <w:r>
        <w:rPr>
          <w:lang w:val="hr-HR"/>
        </w:rPr>
        <w:t>)</w:t>
      </w:r>
    </w:p>
    <w:p w:rsidRDefault="00520266" w:rsidP="00403F01" w:rsidR="00520266" w:rsidRPr="00887A52">
      <w:pPr>
        <w:jc w:val="both"/>
        <w:rPr>
          <w:lang w:val="hr-HR"/>
        </w:rPr>
      </w:pPr>
      <w:r w:rsidRPr="00887A52">
        <w:rPr>
          <w:lang w:val="hr-HR"/>
        </w:rPr>
        <w:t>-  sudski registar – (nakon pravomoćnosti)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870E42">
        <w:rPr>
          <w:lang w:val="hr-HR"/>
        </w:rPr>
        <w:t xml:space="preserve">u </w:t>
      </w:r>
      <w:r>
        <w:rPr>
          <w:lang w:val="hr-HR"/>
        </w:rPr>
        <w:t>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7173B3" w:rsidR="00E14AE2" w:rsidRPr="003734BE">
      <w:headerReference w:type="default" r:id="rId11"/>
      <w:pgSz w:h="16838" w:w="11906"/>
      <w:pgMar w:gutter="0" w:footer="708" w:header="708" w:left="1417" w:bottom="1702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B73B9" w:rsidP="003734BE" w:rsidR="000B73B9">
      <w:r>
        <w:separator/>
      </w:r>
    </w:p>
  </w:endnote>
  <w:endnote w:id="0" w:type="continuationSeparator">
    <w:p w:rsidRDefault="000B73B9" w:rsidP="003734BE" w:rsidR="000B7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B73B9" w:rsidP="003734BE" w:rsidR="000B73B9">
      <w:r>
        <w:separator/>
      </w:r>
    </w:p>
  </w:footnote>
  <w:footnote w:id="0" w:type="continuationSeparator">
    <w:p w:rsidRDefault="000B73B9" w:rsidP="003734BE" w:rsidR="000B73B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332120" w:rsidRPr="00332120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</w:t>
    </w:r>
    <w:r w:rsidR="0098207F">
      <w:t>0</w:t>
    </w:r>
    <w:r w:rsidR="00E6013F">
      <w:t>. St-</w:t>
    </w:r>
    <w:r w:rsidR="00AB5FCD">
      <w:t>149/17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364B"/>
    <w:rsid w:val="0002675F"/>
    <w:rsid w:val="000350B4"/>
    <w:rsid w:val="00037D05"/>
    <w:rsid w:val="00052E51"/>
    <w:rsid w:val="000616C2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0D8A"/>
    <w:rsid w:val="000916BC"/>
    <w:rsid w:val="0009307C"/>
    <w:rsid w:val="00094B4F"/>
    <w:rsid w:val="0009602B"/>
    <w:rsid w:val="0009759A"/>
    <w:rsid w:val="000B1549"/>
    <w:rsid w:val="000B73B9"/>
    <w:rsid w:val="000B7A83"/>
    <w:rsid w:val="000D5827"/>
    <w:rsid w:val="000E1C19"/>
    <w:rsid w:val="000E36FA"/>
    <w:rsid w:val="000F16A3"/>
    <w:rsid w:val="000F793D"/>
    <w:rsid w:val="00100FB5"/>
    <w:rsid w:val="001064E8"/>
    <w:rsid w:val="00110325"/>
    <w:rsid w:val="00133015"/>
    <w:rsid w:val="001364BF"/>
    <w:rsid w:val="001468C6"/>
    <w:rsid w:val="00147BC9"/>
    <w:rsid w:val="00151CD8"/>
    <w:rsid w:val="00152689"/>
    <w:rsid w:val="00160774"/>
    <w:rsid w:val="001629FC"/>
    <w:rsid w:val="0017202F"/>
    <w:rsid w:val="001741BC"/>
    <w:rsid w:val="00175591"/>
    <w:rsid w:val="001761EE"/>
    <w:rsid w:val="00181149"/>
    <w:rsid w:val="0018416E"/>
    <w:rsid w:val="00191C4C"/>
    <w:rsid w:val="00193F49"/>
    <w:rsid w:val="00195195"/>
    <w:rsid w:val="001A639C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1F7688"/>
    <w:rsid w:val="00200E29"/>
    <w:rsid w:val="00210260"/>
    <w:rsid w:val="002132E6"/>
    <w:rsid w:val="00217DD3"/>
    <w:rsid w:val="0022372D"/>
    <w:rsid w:val="0023706F"/>
    <w:rsid w:val="00240DDE"/>
    <w:rsid w:val="00243C58"/>
    <w:rsid w:val="00245C29"/>
    <w:rsid w:val="00256F84"/>
    <w:rsid w:val="002702A4"/>
    <w:rsid w:val="00287EE7"/>
    <w:rsid w:val="00293337"/>
    <w:rsid w:val="00297BDA"/>
    <w:rsid w:val="002A05F6"/>
    <w:rsid w:val="002A543C"/>
    <w:rsid w:val="002C7A11"/>
    <w:rsid w:val="002D017F"/>
    <w:rsid w:val="002D048F"/>
    <w:rsid w:val="002D3B58"/>
    <w:rsid w:val="002F20D3"/>
    <w:rsid w:val="002F3002"/>
    <w:rsid w:val="003070DD"/>
    <w:rsid w:val="003148C7"/>
    <w:rsid w:val="0031723F"/>
    <w:rsid w:val="00325BAA"/>
    <w:rsid w:val="00332111"/>
    <w:rsid w:val="00332120"/>
    <w:rsid w:val="0035082B"/>
    <w:rsid w:val="0035131D"/>
    <w:rsid w:val="00360FB8"/>
    <w:rsid w:val="00371386"/>
    <w:rsid w:val="003734BE"/>
    <w:rsid w:val="00375762"/>
    <w:rsid w:val="00382327"/>
    <w:rsid w:val="003855E7"/>
    <w:rsid w:val="003929B4"/>
    <w:rsid w:val="00395BAA"/>
    <w:rsid w:val="003B2826"/>
    <w:rsid w:val="003B562C"/>
    <w:rsid w:val="003C125C"/>
    <w:rsid w:val="003D1ECF"/>
    <w:rsid w:val="003F4FFA"/>
    <w:rsid w:val="00400AB0"/>
    <w:rsid w:val="00403D26"/>
    <w:rsid w:val="00403F01"/>
    <w:rsid w:val="004075BA"/>
    <w:rsid w:val="004119FF"/>
    <w:rsid w:val="004171BE"/>
    <w:rsid w:val="004507F1"/>
    <w:rsid w:val="004561FD"/>
    <w:rsid w:val="00460EE1"/>
    <w:rsid w:val="004665E2"/>
    <w:rsid w:val="004673EA"/>
    <w:rsid w:val="00473132"/>
    <w:rsid w:val="004740F0"/>
    <w:rsid w:val="00475716"/>
    <w:rsid w:val="004777B1"/>
    <w:rsid w:val="0049066C"/>
    <w:rsid w:val="00492B39"/>
    <w:rsid w:val="004A3272"/>
    <w:rsid w:val="004A4DFF"/>
    <w:rsid w:val="004A6CA0"/>
    <w:rsid w:val="004B4092"/>
    <w:rsid w:val="004B69DF"/>
    <w:rsid w:val="004C36A4"/>
    <w:rsid w:val="004D23AF"/>
    <w:rsid w:val="004D2865"/>
    <w:rsid w:val="004E1F4C"/>
    <w:rsid w:val="004E3F82"/>
    <w:rsid w:val="004E5474"/>
    <w:rsid w:val="004F0253"/>
    <w:rsid w:val="004F70CD"/>
    <w:rsid w:val="0050620E"/>
    <w:rsid w:val="005135F3"/>
    <w:rsid w:val="00520266"/>
    <w:rsid w:val="00520582"/>
    <w:rsid w:val="005346E2"/>
    <w:rsid w:val="00537D61"/>
    <w:rsid w:val="00560255"/>
    <w:rsid w:val="005745D6"/>
    <w:rsid w:val="00576489"/>
    <w:rsid w:val="00583F4D"/>
    <w:rsid w:val="00584377"/>
    <w:rsid w:val="00594116"/>
    <w:rsid w:val="00596B8D"/>
    <w:rsid w:val="005C6708"/>
    <w:rsid w:val="005C6D99"/>
    <w:rsid w:val="005E2A6E"/>
    <w:rsid w:val="00602D44"/>
    <w:rsid w:val="006065E6"/>
    <w:rsid w:val="00617D31"/>
    <w:rsid w:val="006209EE"/>
    <w:rsid w:val="00625161"/>
    <w:rsid w:val="00632E0D"/>
    <w:rsid w:val="00634348"/>
    <w:rsid w:val="006353CD"/>
    <w:rsid w:val="00641FD6"/>
    <w:rsid w:val="00642955"/>
    <w:rsid w:val="00645BDF"/>
    <w:rsid w:val="00664952"/>
    <w:rsid w:val="00666C74"/>
    <w:rsid w:val="0066735D"/>
    <w:rsid w:val="00671B2C"/>
    <w:rsid w:val="0067670C"/>
    <w:rsid w:val="006767AE"/>
    <w:rsid w:val="00680BB4"/>
    <w:rsid w:val="006819EF"/>
    <w:rsid w:val="00685718"/>
    <w:rsid w:val="006A0CB3"/>
    <w:rsid w:val="006A1394"/>
    <w:rsid w:val="006A3632"/>
    <w:rsid w:val="006B6B88"/>
    <w:rsid w:val="006C0489"/>
    <w:rsid w:val="006D0781"/>
    <w:rsid w:val="006D2102"/>
    <w:rsid w:val="006D5761"/>
    <w:rsid w:val="006D62E5"/>
    <w:rsid w:val="006E3551"/>
    <w:rsid w:val="006E3ACF"/>
    <w:rsid w:val="006F3AA3"/>
    <w:rsid w:val="006F6C1C"/>
    <w:rsid w:val="006F7FB9"/>
    <w:rsid w:val="00713F65"/>
    <w:rsid w:val="00714D79"/>
    <w:rsid w:val="007173B3"/>
    <w:rsid w:val="007362D8"/>
    <w:rsid w:val="00736EF6"/>
    <w:rsid w:val="00743750"/>
    <w:rsid w:val="00745823"/>
    <w:rsid w:val="007564F5"/>
    <w:rsid w:val="0076166F"/>
    <w:rsid w:val="0076496E"/>
    <w:rsid w:val="007651CB"/>
    <w:rsid w:val="00766433"/>
    <w:rsid w:val="007725FF"/>
    <w:rsid w:val="007726BA"/>
    <w:rsid w:val="00781D51"/>
    <w:rsid w:val="0079552D"/>
    <w:rsid w:val="00796D1B"/>
    <w:rsid w:val="007A51CD"/>
    <w:rsid w:val="007A74B6"/>
    <w:rsid w:val="007B029F"/>
    <w:rsid w:val="007B5450"/>
    <w:rsid w:val="007B6553"/>
    <w:rsid w:val="007C4159"/>
    <w:rsid w:val="007D1A8A"/>
    <w:rsid w:val="007D390B"/>
    <w:rsid w:val="007D6435"/>
    <w:rsid w:val="007E0EB9"/>
    <w:rsid w:val="007F45A7"/>
    <w:rsid w:val="008035D9"/>
    <w:rsid w:val="0081515C"/>
    <w:rsid w:val="008211CD"/>
    <w:rsid w:val="00832F97"/>
    <w:rsid w:val="00855754"/>
    <w:rsid w:val="0086183F"/>
    <w:rsid w:val="00870E42"/>
    <w:rsid w:val="008723B9"/>
    <w:rsid w:val="00876209"/>
    <w:rsid w:val="00877FB9"/>
    <w:rsid w:val="00883901"/>
    <w:rsid w:val="00884641"/>
    <w:rsid w:val="00887A52"/>
    <w:rsid w:val="00891195"/>
    <w:rsid w:val="008967A5"/>
    <w:rsid w:val="008A51EE"/>
    <w:rsid w:val="008B1413"/>
    <w:rsid w:val="008B2E0E"/>
    <w:rsid w:val="008B6D44"/>
    <w:rsid w:val="008C36B4"/>
    <w:rsid w:val="008D3A45"/>
    <w:rsid w:val="008E548B"/>
    <w:rsid w:val="008F6A6B"/>
    <w:rsid w:val="008F708F"/>
    <w:rsid w:val="00935ED7"/>
    <w:rsid w:val="00936B7D"/>
    <w:rsid w:val="009374AD"/>
    <w:rsid w:val="0094778A"/>
    <w:rsid w:val="00967195"/>
    <w:rsid w:val="0098207F"/>
    <w:rsid w:val="0098215D"/>
    <w:rsid w:val="00984E8A"/>
    <w:rsid w:val="009863BD"/>
    <w:rsid w:val="00992351"/>
    <w:rsid w:val="00995ABD"/>
    <w:rsid w:val="009966BF"/>
    <w:rsid w:val="009968C8"/>
    <w:rsid w:val="00996E07"/>
    <w:rsid w:val="009A1B81"/>
    <w:rsid w:val="009A1D8E"/>
    <w:rsid w:val="009B06D9"/>
    <w:rsid w:val="009D2638"/>
    <w:rsid w:val="009D46D2"/>
    <w:rsid w:val="009D6605"/>
    <w:rsid w:val="009D7CAA"/>
    <w:rsid w:val="009E1426"/>
    <w:rsid w:val="009E563F"/>
    <w:rsid w:val="00A01740"/>
    <w:rsid w:val="00A17461"/>
    <w:rsid w:val="00A312F6"/>
    <w:rsid w:val="00A31ADC"/>
    <w:rsid w:val="00A5401C"/>
    <w:rsid w:val="00A61857"/>
    <w:rsid w:val="00A83CF1"/>
    <w:rsid w:val="00A94035"/>
    <w:rsid w:val="00A97762"/>
    <w:rsid w:val="00AA13B5"/>
    <w:rsid w:val="00AA1815"/>
    <w:rsid w:val="00AA5065"/>
    <w:rsid w:val="00AB229D"/>
    <w:rsid w:val="00AB2F4E"/>
    <w:rsid w:val="00AB5FCD"/>
    <w:rsid w:val="00AC4892"/>
    <w:rsid w:val="00AC5349"/>
    <w:rsid w:val="00AD2061"/>
    <w:rsid w:val="00AD4DB4"/>
    <w:rsid w:val="00AD70BD"/>
    <w:rsid w:val="00AF3646"/>
    <w:rsid w:val="00B007D8"/>
    <w:rsid w:val="00B02B3D"/>
    <w:rsid w:val="00B104F3"/>
    <w:rsid w:val="00B347F0"/>
    <w:rsid w:val="00B37DA8"/>
    <w:rsid w:val="00B46399"/>
    <w:rsid w:val="00B502D3"/>
    <w:rsid w:val="00B6615F"/>
    <w:rsid w:val="00B87C06"/>
    <w:rsid w:val="00B96120"/>
    <w:rsid w:val="00BA59B2"/>
    <w:rsid w:val="00BB1B37"/>
    <w:rsid w:val="00BB4705"/>
    <w:rsid w:val="00BB4965"/>
    <w:rsid w:val="00BE0FBC"/>
    <w:rsid w:val="00BF0B95"/>
    <w:rsid w:val="00BF6161"/>
    <w:rsid w:val="00C03073"/>
    <w:rsid w:val="00C03DA1"/>
    <w:rsid w:val="00C270B9"/>
    <w:rsid w:val="00C30FC8"/>
    <w:rsid w:val="00C311AF"/>
    <w:rsid w:val="00C34183"/>
    <w:rsid w:val="00C435B4"/>
    <w:rsid w:val="00C5093E"/>
    <w:rsid w:val="00C65FB8"/>
    <w:rsid w:val="00C70E8C"/>
    <w:rsid w:val="00C8591A"/>
    <w:rsid w:val="00C91421"/>
    <w:rsid w:val="00C95DB5"/>
    <w:rsid w:val="00CC1B3F"/>
    <w:rsid w:val="00CC3913"/>
    <w:rsid w:val="00CD3813"/>
    <w:rsid w:val="00CD6E08"/>
    <w:rsid w:val="00CE04CD"/>
    <w:rsid w:val="00CE1372"/>
    <w:rsid w:val="00CE1BBC"/>
    <w:rsid w:val="00CE3C00"/>
    <w:rsid w:val="00CE5AB6"/>
    <w:rsid w:val="00CE5CD0"/>
    <w:rsid w:val="00CF14AC"/>
    <w:rsid w:val="00D03928"/>
    <w:rsid w:val="00D0404D"/>
    <w:rsid w:val="00D056BA"/>
    <w:rsid w:val="00D124A8"/>
    <w:rsid w:val="00D12B91"/>
    <w:rsid w:val="00D130A8"/>
    <w:rsid w:val="00D131F7"/>
    <w:rsid w:val="00D17B9A"/>
    <w:rsid w:val="00D20B7D"/>
    <w:rsid w:val="00D230DD"/>
    <w:rsid w:val="00D4027A"/>
    <w:rsid w:val="00D41D4A"/>
    <w:rsid w:val="00D4418F"/>
    <w:rsid w:val="00D47B51"/>
    <w:rsid w:val="00D6076B"/>
    <w:rsid w:val="00D637C8"/>
    <w:rsid w:val="00D66F07"/>
    <w:rsid w:val="00D67401"/>
    <w:rsid w:val="00D74C99"/>
    <w:rsid w:val="00D7712C"/>
    <w:rsid w:val="00D807F6"/>
    <w:rsid w:val="00DB1C91"/>
    <w:rsid w:val="00DB5E7B"/>
    <w:rsid w:val="00DB7303"/>
    <w:rsid w:val="00DC1C24"/>
    <w:rsid w:val="00DD2637"/>
    <w:rsid w:val="00DD7151"/>
    <w:rsid w:val="00DF014B"/>
    <w:rsid w:val="00E100A1"/>
    <w:rsid w:val="00E12497"/>
    <w:rsid w:val="00E14AE2"/>
    <w:rsid w:val="00E27E2F"/>
    <w:rsid w:val="00E30A09"/>
    <w:rsid w:val="00E33059"/>
    <w:rsid w:val="00E575A0"/>
    <w:rsid w:val="00E6013F"/>
    <w:rsid w:val="00E6355F"/>
    <w:rsid w:val="00E72E6F"/>
    <w:rsid w:val="00E83310"/>
    <w:rsid w:val="00E834F3"/>
    <w:rsid w:val="00E847C1"/>
    <w:rsid w:val="00EB167D"/>
    <w:rsid w:val="00EB78C8"/>
    <w:rsid w:val="00EC0B4A"/>
    <w:rsid w:val="00ED26E6"/>
    <w:rsid w:val="00ED6C48"/>
    <w:rsid w:val="00EE5D66"/>
    <w:rsid w:val="00EF74F3"/>
    <w:rsid w:val="00EF7C64"/>
    <w:rsid w:val="00F20F8D"/>
    <w:rsid w:val="00F43510"/>
    <w:rsid w:val="00F5507B"/>
    <w:rsid w:val="00F55659"/>
    <w:rsid w:val="00F63D59"/>
    <w:rsid w:val="00F743B3"/>
    <w:rsid w:val="00F75E2B"/>
    <w:rsid w:val="00F85A66"/>
    <w:rsid w:val="00F913EB"/>
    <w:rsid w:val="00F9427C"/>
    <w:rsid w:val="00F94412"/>
    <w:rsid w:val="00F9797B"/>
    <w:rsid w:val="00FA0C15"/>
    <w:rsid w:val="00FB50C5"/>
    <w:rsid w:val="00FB7CE7"/>
    <w:rsid w:val="00FC4706"/>
    <w:rsid w:val="00FD3619"/>
    <w:rsid w:val="00FE3BF6"/>
    <w:rsid w:val="00FF1162"/>
    <w:rsid w:val="00F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32120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332120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332120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332120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332120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32120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332120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332120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332120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332120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studenog 2017.</izvorni_sadrzaj>
    <derivirana_varijabla naziv="DomainObject.DatumDonosenjaOdluke_1">28.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Madunić</izvorni_sadrzaj>
    <derivirana_varijabla naziv="DomainObject.DonositeljOdluke.Prezime_1">Madunić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149</izvorni_sadrzaj>
    <derivirana_varijabla naziv="DomainObject.Predmet.Broj_1">149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2017.</izvorni_sadrzaj>
    <derivirana_varijabla naziv="DomainObject.Predmet.DatumOsnivanja_1">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St-149/2017</izvorni_sadrzaj>
    <derivirana_varijabla naziv="DomainObject.Predmet.OznakaBroj_1">St-149/2017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"POMOĆ UGROŽENIMA"</izvorni_sadrzaj>
    <derivirana_varijabla naziv="DomainObject.Predmet.ProtustrankaFormated_1">  "POMOĆ UGROŽENIMA"</derivirana_varijabla>
  </DomainObject.Predmet.ProtustrankaFormated>
  <DomainObject.Predmet.ProtustrankaFormatedOIB>
    <izvorni_sadrzaj>  "POMOĆ UGROŽENIMA", OIB 33392256040</izvorni_sadrzaj>
    <derivirana_varijabla naziv="DomainObject.Predmet.ProtustrankaFormatedOIB_1">  "POMOĆ UGROŽENIMA", OIB 33392256040</derivirana_varijabla>
  </DomainObject.Predmet.ProtustrankaFormatedOIB>
  <DomainObject.Predmet.ProtustrankaFormatedWithAdress>
    <izvorni_sadrzaj> "POMOĆ UGROŽENIMA", Kraj Sv. Marije 1, 21000 Split</izvorni_sadrzaj>
    <derivirana_varijabla naziv="DomainObject.Predmet.ProtustrankaFormatedWithAdress_1"> "POMOĆ UGROŽENIMA", Kraj Sv. Marije 1, 21000 Split</derivirana_varijabla>
  </DomainObject.Predmet.ProtustrankaFormatedWithAdress>
  <DomainObject.Predmet.ProtustrankaFormatedWithAdressOIB>
    <izvorni_sadrzaj> "POMOĆ UGROŽENIMA", OIB 33392256040, Kraj Sv. Marije 1, 21000 Split</izvorni_sadrzaj>
    <derivirana_varijabla naziv="DomainObject.Predmet.ProtustrankaFormatedWithAdressOIB_1"> "POMOĆ UGROŽENIMA", OIB 33392256040, Kraj Sv. Marije 1, 21000 Split</derivirana_varijabla>
  </DomainObject.Predmet.ProtustrankaFormatedWithAdressOIB>
  <DomainObject.Predmet.ProtustrankaWithAdress>
    <izvorni_sadrzaj>"POMOĆ UGROŽENIMA" Kraj Sv. Marije 1, 21000 Split</izvorni_sadrzaj>
    <derivirana_varijabla naziv="DomainObject.Predmet.ProtustrankaWithAdress_1">"POMOĆ UGROŽENIMA" Kraj Sv. Marije 1, 21000 Split</derivirana_varijabla>
  </DomainObject.Predmet.ProtustrankaWithAdress>
  <DomainObject.Predmet.ProtustrankaWithAdressOIB>
    <izvorni_sadrzaj>"POMOĆ UGROŽENIMA", OIB 33392256040, Kraj Sv. Marije 1, 21000 Split</izvorni_sadrzaj>
    <derivirana_varijabla naziv="DomainObject.Predmet.ProtustrankaWithAdressOIB_1">"POMOĆ UGROŽENIMA", OIB 33392256040, Kraj Sv. Marije 1, 21000 Split</derivirana_varijabla>
  </DomainObject.Predmet.ProtustrankaWithAdressOIB>
  <DomainObject.Predmet.ProtustrankaNazivFormated>
    <izvorni_sadrzaj>"POMOĆ UGROŽENIMA"</izvorni_sadrzaj>
    <derivirana_varijabla naziv="DomainObject.Predmet.ProtustrankaNazivFormated_1">"POMOĆ UGROŽENIMA"</derivirana_varijabla>
  </DomainObject.Predmet.ProtustrankaNazivFormated>
  <DomainObject.Predmet.ProtustrankaNazivFormatedOIB>
    <izvorni_sadrzaj>"POMOĆ UGROŽENIMA", OIB 33392256040</izvorni_sadrzaj>
    <derivirana_varijabla naziv="DomainObject.Predmet.ProtustrankaNazivFormatedOIB_1">"POMOĆ UGROŽENIMA", OIB 33392256040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</izvorni_sadrzaj>
    <derivirana_varijabla naziv="DomainObject.Predmet.Referada.Naziv_1">Referada 10 </derivirana_varijabla>
  </DomainObject.Predmet.Referada.Naziv>
  <DomainObject.Predmet.Referada.Oznaka>
    <izvorni_sadrzaj>Ref 10 </izvorni_sadrzaj>
    <derivirana_varijabla naziv="DomainObject.Predmet.Referada.Oznaka_1">Ref 10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111</izvorni_sadrzaj>
    <derivirana_varijabla naziv="DomainObject.Predmet.Referada.Prostorija.Oznaka_1">111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Ivana Madunić</izvorni_sadrzaj>
    <derivirana_varijabla naziv="DomainObject.Predmet.Referada.Sudac_1">Ivana Madunić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 </izvorni_sadrzaj>
    <derivirana_varijabla naziv="DomainObject.Predmet.TrenutnaLokacijaSpisa.Naziv_1">Referada 10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19750.01</izvorni_sadrzaj>
    <derivirana_varijabla naziv="DomainObject.Predmet.TrenutnaVrijednost_1">19750.01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"POMOĆ UGROŽENIMA"</item>
    </izvorni_sadrzaj>
    <derivirana_varijabla naziv="DomainObject.Predmet.ProtuStrankaListFormated_1">
      <item>"POMOĆ UGROŽENIMA"</item>
    </derivirana_varijabla>
  </DomainObject.Predmet.ProtuStrankaListFormated>
  <DomainObject.Predmet.ProtuStrankaListFormatedOIB>
    <izvorni_sadrzaj>
      <item>"POMOĆ UGROŽENIMA", OIB 33392256040</item>
    </izvorni_sadrzaj>
    <derivirana_varijabla naziv="DomainObject.Predmet.ProtuStrankaListFormatedOIB_1">
      <item>"POMOĆ UGROŽENIMA", OIB 33392256040</item>
    </derivirana_varijabla>
  </DomainObject.Predmet.ProtuStrankaListFormatedOIB>
  <DomainObject.Predmet.ProtuStrankaListFormatedWithAdress>
    <izvorni_sadrzaj>
      <item>"POMOĆ UGROŽENIMA", Kraj Sv. Marije 1, 21000 Split</item>
    </izvorni_sadrzaj>
    <derivirana_varijabla naziv="DomainObject.Predmet.ProtuStrankaListFormatedWithAdress_1">
      <item>"POMOĆ UGROŽENIMA", Kraj Sv. Marije 1, 21000 Split</item>
    </derivirana_varijabla>
  </DomainObject.Predmet.ProtuStrankaListFormatedWithAdress>
  <DomainObject.Predmet.ProtuStrankaListFormatedWithAdressOIB>
    <izvorni_sadrzaj>
      <item>"POMOĆ UGROŽENIMA", OIB 33392256040, Kraj Sv. Marije 1, 21000 Split</item>
    </izvorni_sadrzaj>
    <derivirana_varijabla naziv="DomainObject.Predmet.ProtuStrankaListFormatedWithAdressOIB_1">
      <item>"POMOĆ UGROŽENIMA", OIB 33392256040, Kraj Sv. Marije 1, 21000 Split</item>
    </derivirana_varijabla>
  </DomainObject.Predmet.ProtuStrankaListFormatedWithAdressOIB>
  <DomainObject.Predmet.ProtuStrankaListNazivFormated>
    <izvorni_sadrzaj>
      <item>"POMOĆ UGROŽENIMA"</item>
    </izvorni_sadrzaj>
    <derivirana_varijabla naziv="DomainObject.Predmet.ProtuStrankaListNazivFormated_1">
      <item>"POMOĆ UGROŽENIMA"</item>
    </derivirana_varijabla>
  </DomainObject.Predmet.ProtuStrankaListNazivFormated>
  <DomainObject.Predmet.ProtuStrankaListNazivFormatedOIB>
    <izvorni_sadrzaj>
      <item>"POMOĆ UGROŽENIMA", OIB 33392256040</item>
    </izvorni_sadrzaj>
    <derivirana_varijabla naziv="DomainObject.Predmet.ProtuStrankaListNazivFormatedOIB_1">
      <item>"POMOĆ UGROŽENIMA", OIB 33392256040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studenog 2017.</izvorni_sadrzaj>
    <derivirana_varijabla naziv="DomainObject.Datum_1">28.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"POMOĆ UGROŽENIMA"</izvorni_sadrzaj>
    <derivirana_varijabla naziv="DomainObject.Predmet.ProtustrankaIDrugi_1">"POMOĆ UGROŽENIMA"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"POMOĆ UGROŽENIMA", OIB 33392256040, Kraj Sv. Marije 1, 21000 Split</izvorni_sadrzaj>
    <derivirana_varijabla naziv="DomainObject.Predmet.ProtustrankaIDrugiAdressOIB_1">"POMOĆ UGROŽENIMA", OIB 33392256040, Kraj Sv. Marije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"POMOĆ UGROŽENIMA"</item>
      <item>FINANCIJSKA AGENCIJA, RC SPLIT</item>
    </izvorni_sadrzaj>
    <derivirana_varijabla naziv="DomainObject.Predmet.SudioniciListNaziv_1">
      <item>"POMOĆ UGROŽENIMA"</item>
      <item>FINANCIJSKA AGENCIJA, RC SPLIT</item>
    </derivirana_varijabla>
  </DomainObject.Predmet.SudioniciListNaziv>
  <DomainObject.Predmet.SudioniciListAdressOIB>
    <izvorni_sadrzaj>
      <item>"POMOĆ UGROŽENIMA", OIB 33392256040, Kraj Sv. Marije 1,21000 Split</item>
      <item>FINANCIJSKA AGENCIJA, RC SPLIT, OIB 85821130368, Mažuranićevo šetalište 24 b,21000 Split</item>
    </izvorni_sadrzaj>
    <derivirana_varijabla naziv="DomainObject.Predmet.SudioniciListAdressOIB_1">
      <item>"POMOĆ UGROŽENIMA", OIB 33392256040, Kraj Sv. Marije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33392256040</item>
      <item>, OIB 85821130368</item>
    </izvorni_sadrzaj>
    <derivirana_varijabla naziv="DomainObject.Predmet.SudioniciListNazivOIB_1">
      <item>, OIB 33392256040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Maroje Raguž, OIB 15457175002, Badalićeva 21 Zagreb</item>
    </izvorni_sadrzaj>
    <derivirana_varijabla naziv="DomainObject.Predmet.StecajniUpraviteljiListAddressOIB_1">
      <item>Maroje Raguž, OIB 15457175002, Badalićeva 21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D0681E8-576A-4D31-BA90-B58129CE9E3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844</properties:Words>
  <properties:Characters>4510</properties:Characters>
  <properties:Lines>120</properties:Lines>
  <properties:Paragraphs>35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5583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2017-11-28T11:33:00Z</dcterms:created>
  <dc:creator>wsadmin</dc:creator>
  <cp:lastModifiedBy>Ivana Madunić</cp:lastModifiedBy>
  <cp:lastPrinted>2017-11-28T11:30:00Z</cp:lastPrinted>
  <dcterms:modified xmlns:xsi="http://www.w3.org/2001/XMLSchema-instance" xsi:type="dcterms:W3CDTF">2017-11-28T11:34:00Z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3</vt:i4>
  </prop:property>
</prop:Properties>
</file>