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3C6327" w14:paraId="364E298A" w14:textId="07E2E601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1137285</wp:posOffset>
            </wp:positionH>
            <wp:positionV relativeFrom="page">
              <wp:posOffset>406400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6F9C6494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0129DC6" w14:textId="77777777">
      <w:pPr>
        <w:pStyle w:val="FiksniRH"/>
        <w:spacing w:before="0" w:after="0"/>
        <w:rPr>
          <w:rStyle w:val="PozadinaSvijetloZuta"/>
        </w:rPr>
      </w:pPr>
    </w:p>
    <w:p w:rsidRPr="003C6327" w:rsidR="00AE649C" w:rsidP="001A12B4" w:rsidRDefault="00334ED4" w14:paraId="453B8D7F" w14:textId="77777777">
      <w:pPr>
        <w:pStyle w:val="FiksniRH"/>
        <w:spacing w:before="0" w:after="0"/>
        <w:rPr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794F4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334ED4" w14:paraId="18B00F71" w14:textId="397CE82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334ED4" w14:paraId="682E9A00" w14:textId="65D26F48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Avenija Dubrovnik 8,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3C6327" w:rsidRDefault="00BB30F6" w14:paraId="72735BF9" w14:textId="5F009A82">
      <w:r w:rsidRPr="003B4689">
        <w:rPr>
          <w:rFonts w:eastAsia="Times New Roman" w:cs="Times New Roman"/>
        </w:rPr>
        <w:t>Od</w:t>
      </w:r>
      <w:r w:rsidR="003C6327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  <w:r w:rsidRPr="006C43C5" w:rsidR="00EA1C6D">
        <w:tab/>
      </w:r>
    </w:p>
    <w:p w:rsidRPr="001A12B4" w:rsidR="001A12B4" w:rsidP="001A12B4" w:rsidRDefault="001A12B4" w14:paraId="4E9C46DC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Pp Ikp-3179/2026-5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794F47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184783C2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A966ECA" w14:textId="77777777">
      <w:pPr>
        <w:keepNext/>
        <w:spacing w:after="0"/>
        <w:jc w:val="center"/>
      </w:pPr>
    </w:p>
    <w:p w:rsidRPr="00CE79FB" w:rsidR="00CE79FB" w:rsidP="00CE79FB" w:rsidRDefault="00CE79FB" w14:paraId="4824EF88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4C061E6E" w14:textId="77777777">
      <w:pPr>
        <w:keepNext/>
        <w:spacing w:after="0"/>
        <w:jc w:val="center"/>
      </w:pPr>
    </w:p>
    <w:p w:rsidRPr="001A12B4" w:rsidR="001A12B4" w:rsidP="001A12B4" w:rsidRDefault="00334ED4" w14:paraId="21CA3CA0" w14:textId="248AD4E3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Krešimir Ožanić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3C6327">
        <w:rPr>
          <w:rFonts w:eastAsia="Calibri" w:cs="Times New Roman"/>
        </w:rPr>
        <w:t>sudski referent za izvršenje kazni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Vesna Primorac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 xml:space="preserve">  Ivan Vonić, OIB 84459539272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članka 10. stavka 1. točke 3., članka 10. stavka 1. točke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">
            <w:listItem w:displayText="Zakon o zaštiti od nasilja u obitelji " w:value="Zakon o zaštiti od nasilja u obitelji "/>
          </w:comboBox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 xml:space="preserve">Zakon o zaštiti od nasilja u obitelji 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31.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68497B8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07BD66A2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81700D7" w14:textId="269E72EE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, 86/2026)">
            <w:listItem w:displayText="107/07, 39/13, 157/13, 110/15, 70/17, 118/18 i 114/22, 86/2026)" w:value="107/07, 39/13, 157/13, 110/15, 70/17, 118/18 i 114/22, 86/2026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107/07, 39/13, 157/13, 110/15, 70/17, 118/18 i 114/22, 86/2026)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3C6327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Ivan Vonić, OIB 84459539272,">
            <w:listItem w:displayText="Ivan Vonić, OIB 84459539272," w:value="Ivan Vonić, OIB 84459539272,"/>
          </w:comboBox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Ivan Vonić, OIB 84459539272,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</w:rPr>
        <w:t xml:space="preserve">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Slavenskoga Ulica 12, 10000 Zagreb">
            <w:listItem w:displayText="Slavenskoga Ulica 12, 10000 Zagreb" w:value="Slavenskoga Ulica 12, 10000 Zagreb"/>
          </w:comboBox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Slavenskoga Ulica 12,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članka 10. stavka 1. točke 3., članka 10. stavka 1. točke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3C6327">
        <w:rPr>
          <w:rFonts w:eastAsia="Times New Roman" w:cs="Times New Roman"/>
        </w:rPr>
        <w:t>Zakon o zaštiti od nasilja u obitelji.</w:t>
      </w:r>
    </w:p>
    <w:p w:rsidR="00561534" w:rsidP="00561534" w:rsidRDefault="00561534" w14:paraId="683B81E3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4DF2CEA3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76EE0FA4" w14:textId="6AB898CE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Općinski sud u Novom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Pp-3122/2023-4 donesena 28.08.2023.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28.08.2023.</w:t>
          </w:r>
        </w:sdtContent>
      </w:sdt>
      <w:r w:rsidR="003C6327">
        <w:rPr>
          <w:rFonts w:cs="Times New Roman"/>
        </w:rPr>
        <w:t xml:space="preserve"> </w:t>
      </w:r>
      <w:r w:rsidRPr="002A712A" w:rsidR="002A712A">
        <w:rPr>
          <w:rFonts w:cs="Times New Roman"/>
        </w:rPr>
        <w:t xml:space="preserve">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Ivan Vonić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="003C6327">
        <w:rPr>
          <w:rFonts w:cs="Times New Roman"/>
        </w:rPr>
        <w:t>novčana kazna u iznosu od 663,61 eura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</w:rPr>
            <w:t>(šestošezdesettrieurašezdesetjedancent).</w:t>
          </w:r>
        </w:sdtContent>
      </w:sdt>
    </w:p>
    <w:p w:rsidRPr="002A712A" w:rsidR="002A712A" w:rsidP="002A712A" w:rsidRDefault="002A712A" w14:paraId="25DAEAE9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7BB78872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1626A51E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63993CD9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31.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2"/>
        <w:gridCol w:w="3049"/>
        <w:gridCol w:w="3116"/>
      </w:tblGrid>
      <w:tr w:rsidRPr="003C6327" w:rsidR="00B40829" w:rsidTr="00876430" w14:paraId="7733D987" w14:textId="77777777">
        <w:tc>
          <w:tcPr>
            <w:tcW w:w="3284" w:type="dxa"/>
          </w:tcPr>
          <w:p w:rsidRPr="003C6327" w:rsidR="00B40829" w:rsidP="00B40829" w:rsidRDefault="003C6327" w14:paraId="08C03F94" w14:textId="2567495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C6327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3C6327" w:rsidR="00B40829" w:rsidP="00B40829" w:rsidRDefault="00B40829" w14:paraId="5253D613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C6327" w:rsidR="00B40829" w:rsidP="00B40829" w:rsidRDefault="00B40829" w14:paraId="68101050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C6327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3C6327" w:rsidR="003C6327" w:rsidP="00B40829" w:rsidRDefault="003C6327" w14:paraId="7548716A" w14:textId="55719D5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3C6327">
              <w:rPr>
                <w:rFonts w:eastAsia="Calibri" w:cs="Times New Roman"/>
                <w:sz w:val="24"/>
                <w:szCs w:val="24"/>
              </w:rPr>
              <w:t>Krešimir Ožanić</w:t>
            </w:r>
          </w:p>
        </w:tc>
      </w:tr>
      <w:tr w:rsidRPr="003C6327" w:rsidR="00B40829" w:rsidTr="00876430" w14:paraId="0086F129" w14:textId="77777777">
        <w:tc>
          <w:tcPr>
            <w:tcW w:w="3284" w:type="dxa"/>
          </w:tcPr>
          <w:p w:rsidRPr="003C6327" w:rsidR="00B40829" w:rsidP="00B40829" w:rsidRDefault="00334ED4" w14:paraId="1B2D1126" w14:textId="66CBDF5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794F47" w:rsidR="003C6327">
                  <w:rPr>
                    <w:rStyle w:val="eSPISCCParagraphDefaultFont"/>
                    <w:rFonts w:eastAsiaTheme="minorHAnsi"/>
                  </w:rPr>
                  <w:t>Vesna Primorac</w:t>
                </w:r>
              </w:sdtContent>
            </w:sdt>
          </w:p>
        </w:tc>
        <w:tc>
          <w:tcPr>
            <w:tcW w:w="3285" w:type="dxa"/>
          </w:tcPr>
          <w:p w:rsidRPr="003C6327" w:rsidR="00B40829" w:rsidP="00B40829" w:rsidRDefault="00B40829" w14:paraId="2AF79115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3C6327" w:rsidR="00B40829" w:rsidP="00B40829" w:rsidRDefault="00B40829" w14:paraId="7685A7E5" w14:textId="7D37BF7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3C6327" w:rsidR="00B40829" w:rsidP="00B40829" w:rsidRDefault="00B40829" w14:paraId="53DE53D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37FAEB3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301EB72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lastRenderedPageBreak/>
        <w:t>Uputa o pravnom lijeku:</w:t>
      </w:r>
    </w:p>
    <w:p w:rsidRPr="003B4689" w:rsidR="00275E81" w:rsidP="00275E81" w:rsidRDefault="00275E81" w14:paraId="256658DF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6BC0BBE0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5BF4781C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CB0AE33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Ivan Vonić, Slavenskoga Ulica 12,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3117C72D" w14:textId="483FB20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Novom Zagrebu, Stalna služba u Samoboru, OIB 87297014856, Obrtnička 2,10430 Samobor">
            <w:listItem w:displayText="Općinski sud u Novom Zagrebu, Stalna služba u Samoboru, OIB 87297014856, Obrtnička 2,10430 Samobor" w:value="Općinski sud u Novom Zagrebu, Stalna služba u Samoboru, OIB 87297014856, Obrtnička 2,10430 Samobor"/>
            <w:listItem w:displayText="Ivan Vonić, OIB 84459539272, Slavenskoga Ulica 12,10000 Zagreb" w:value="Ivan Vonić, OIB 84459539272, Slavenskoga Ulica 12,10000 Zagreb"/>
            <w:listItem w:displayText="Zatvor u Zagrebu, OIB 92668153620, dr. Luje Naletilića 1,10000 Zagreb" w:value="Zatvor u Zagrebu, OIB 92668153620, dr. Luje Naletilića 1,10000 Zagreb"/>
          </w:comboBox>
        </w:sdtPr>
        <w:sdtEndPr>
          <w:rPr>
            <w:rStyle w:val="eSPISCCParagraphDefaultFont"/>
          </w:rPr>
        </w:sdtEndPr>
        <w:sdtContent>
          <w:r w:rsidRPr="00794F47" w:rsidR="003C6327">
            <w:rPr>
              <w:rStyle w:val="eSPISCCParagraphDefaultFont"/>
              <w:rFonts w:eastAsiaTheme="minorHAnsi"/>
            </w:rPr>
            <w:t>Općinski sud u Novom Zagrebu, Stalna služba u Samoboru, OIB 87297014856, Obrtnička 2,10430 Samobor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7840CB5B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68C6633C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1DD9D455" w14:textId="77777777"/>
    <w:sectPr w:rsidRPr="001A12B4" w:rsidR="001A12B4" w:rsidSect="003C6327">
      <w:headerReference w:type="default" r:id="rId10"/>
      <w:footerReference w:type="default" r:id="rId11"/>
      <w:pgSz w:w="11907" w:h="16839" w:code="9"/>
      <w:pgMar w:top="1418" w:right="1418" w:bottom="284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34ED4" w:rsidP="00537B78" w:rsidRDefault="00334ED4" w14:paraId="4EF15879" w14:textId="77777777">
      <w:r>
        <w:separator/>
      </w:r>
    </w:p>
  </w:endnote>
  <w:endnote w:type="continuationSeparator" w:id="0">
    <w:p w:rsidR="00334ED4" w:rsidP="00537B78" w:rsidRDefault="00334ED4" w14:paraId="61C857E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44F896B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A57D6B1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34ED4" w:rsidP="00537B78" w:rsidRDefault="00334ED4" w14:paraId="6AE8BA8E" w14:textId="77777777">
      <w:r>
        <w:separator/>
      </w:r>
    </w:p>
  </w:footnote>
  <w:footnote w:type="continuationSeparator" w:id="0">
    <w:p w:rsidR="00334ED4" w:rsidP="00537B78" w:rsidRDefault="00334ED4" w14:paraId="13E49B5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06DB7FC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94F47" w:rsidR="003C6327">
          <w:rPr>
            <w:rStyle w:val="eSPISCCParagraphDefaultFont"/>
          </w:rPr>
          <w:t>Pp Ikp-3179/2026-5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4ED4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6327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4F4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066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18DD7D3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21596"/>
    <w:rsid w:val="000540D7"/>
    <w:rsid w:val="00130B08"/>
    <w:rsid w:val="00191BCD"/>
    <w:rsid w:val="001B0766"/>
    <w:rsid w:val="002663FC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8E1066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Ikp-3179/2026-5</izvorni_sadrzaj>
    <derivirana_varijabla naziv="DomainObject.Oznaka_1">Pp Ikp-3179/2026-5</derivirana_varijabla>
  </DomainObject.Oznaka>
  <DomainObject.DonositeljOdluke.Ime>
    <izvorni_sadrzaj>Krešimir</izvorni_sadrzaj>
    <derivirana_varijabla naziv="DomainObject.DonositeljOdluke.Ime_1">Krešimir</derivirana_varijabla>
  </DomainObject.DonositeljOdluke.Ime>
  <DomainObject.DonositeljOdluke.Prezime>
    <izvorni_sadrzaj>Ožanić</izvorni_sadrzaj>
    <derivirana_varijabla naziv="DomainObject.DonositeljOdluke.Prezime_1">Ožanić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3179</izvorni_sadrzaj>
    <derivirana_varijabla naziv="DomainObject.Predmet.Broj_1">3179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lipnja 2026.</izvorni_sadrzaj>
    <derivirana_varijabla naziv="DomainObject.Predmet.DatumOsnivanja_1">5.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Krešimir Ožanić</izvorni_sadrzaj>
    <derivirana_varijabla naziv="DomainObject.Predmet.Opis_1">Krešimir Ožanić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Ikp-3179/2026</izvorni_sadrzaj>
    <derivirana_varijabla naziv="DomainObject.Predmet.OznakaBroj_1">Pp Ikp-3179/2026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rj rod</izvorni_sadrzaj>
    <derivirana_varijabla naziv="DomainObject.Predmet.PrimjedbaSuca_1">rj rod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Vonić</izvorni_sadrzaj>
    <derivirana_varijabla naziv="DomainObject.Predmet.ProtustrankaFormated_1">  Ivan Vonić</derivirana_varijabla>
  </DomainObject.Predmet.ProtustrankaFormated>
  <DomainObject.Predmet.ProtustrankaFormatedOIB>
    <izvorni_sadrzaj>  Ivan Vonić, OIB 84459539272</izvorni_sadrzaj>
    <derivirana_varijabla naziv="DomainObject.Predmet.ProtustrankaFormatedOIB_1">  Ivan Vonić, OIB 84459539272</derivirana_varijabla>
  </DomainObject.Predmet.ProtustrankaFormatedOIB>
  <DomainObject.Predmet.ProtustrankaFormatedWithAdress>
    <izvorni_sadrzaj> Ivan Vonić, Slavenskoga Ulica 12, 10000 Zagreb</izvorni_sadrzaj>
    <derivirana_varijabla naziv="DomainObject.Predmet.ProtustrankaFormatedWithAdress_1"> Ivan Vonić, Slavenskoga Ulica 12, 10000 Zagreb</derivirana_varijabla>
  </DomainObject.Predmet.ProtustrankaFormatedWithAdress>
  <DomainObject.Predmet.ProtustrankaFormatedWithAdressOIB>
    <izvorni_sadrzaj> Ivan Vonić, OIB 84459539272, Slavenskoga Ulica 12, 10000 Zagreb</izvorni_sadrzaj>
    <derivirana_varijabla naziv="DomainObject.Predmet.ProtustrankaFormatedWithAdressOIB_1"> Ivan Vonić, OIB 84459539272, Slavenskoga Ulica 12, 10000 Zagreb</derivirana_varijabla>
  </DomainObject.Predmet.ProtustrankaFormatedWithAdressOIB>
  <DomainObject.Predmet.ProtustrankaWithAdress>
    <izvorni_sadrzaj>Ivan Vonić Slavenskoga Ulica 12, 10000 Zagreb</izvorni_sadrzaj>
    <derivirana_varijabla naziv="DomainObject.Predmet.ProtustrankaWithAdress_1">Ivan Vonić Slavenskoga Ulica 12, 10000 Zagreb</derivirana_varijabla>
  </DomainObject.Predmet.ProtustrankaWithAdress>
  <DomainObject.Predmet.ProtustrankaWithAdressOIB>
    <izvorni_sadrzaj>Ivan Vonić, OIB 84459539272, Slavenskoga Ulica 12, 10000 Zagreb</izvorni_sadrzaj>
    <derivirana_varijabla naziv="DomainObject.Predmet.ProtustrankaWithAdressOIB_1">Ivan Vonić, OIB 84459539272, Slavenskoga Ulica 12, 10000 Zagreb</derivirana_varijabla>
  </DomainObject.Predmet.ProtustrankaWithAdressOIB>
  <DomainObject.Predmet.ProtustrankaNazivFormated>
    <izvorni_sadrzaj>Ivan Vonić</izvorni_sadrzaj>
    <derivirana_varijabla naziv="DomainObject.Predmet.ProtustrankaNazivFormated_1">Ivan Vonić</derivirana_varijabla>
    <derivirana_varijabla naziv="Padez">Ivan Vonić</derivirana_varijabla>
  </DomainObject.Predmet.ProtustrankaNazivFormated>
  <DomainObject.Predmet.ProtustrankaNazivFormatedOIB>
    <izvorni_sadrzaj>Ivan Vonić, OIB 84459539272</izvorni_sadrzaj>
    <derivirana_varijabla naziv="DomainObject.Predmet.ProtustrankaNazivFormatedOIB_1">Ivan Vonić, OIB 84459539272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Krešimir Ožanić, 57.</izvorni_sadrzaj>
    <derivirana_varijabla naziv="DomainObject.Predmet.Referada.Naziv_1">Krešimir Ožanić, 57.</derivirana_varijabla>
  </DomainObject.Predmet.Referada.Naziv>
  <DomainObject.Predmet.Referada.Oznaka>
    <izvorni_sadrzaj>57</izvorni_sadrzaj>
    <derivirana_varijabla naziv="DomainObject.Predmet.Referada.Oznaka_1">57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105</izvorni_sadrzaj>
    <derivirana_varijabla naziv="DomainObject.Predmet.Referada.Prostorija.Oznaka_1">105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sud u Novom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Krešimir Ožanić</izvorni_sadrzaj>
    <derivirana_varijabla naziv="DomainObject.Predmet.Referada.Sudac_1">Krešimir Ožanić</derivirana_varijabla>
    <derivirana_varijabla naziv="Dativ">Krešimir Ožanić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Zagrebu, Stalna služba u Samoboru</izvorni_sadrzaj>
    <derivirana_varijabla naziv="DomainObject.Predmet.StrankaFormated_1">  Općinski sud u Novom Zagrebu, Stalna služba u Samoboru</derivirana_varijabla>
  </DomainObject.Predmet.StrankaFormated>
  <DomainObject.Predmet.StrankaFormatedOIB>
    <izvorni_sadrzaj>  Općinski sud u Novom Zagrebu, Stalna služba u Samoboru, OIB 87297014856</izvorni_sadrzaj>
    <derivirana_varijabla naziv="DomainObject.Predmet.StrankaFormatedOIB_1">  Općinski sud u Novom Zagrebu, Stalna služba u Samoboru, OIB 87297014856</derivirana_varijabla>
  </DomainObject.Predmet.StrankaFormatedOIB>
  <DomainObject.Predmet.StrankaFormatedWithAdress>
    <izvorni_sadrzaj> Općinski sud u Novom Zagrebu, Stalna služba u Samoboru, Obrtnička 2, 10430 Samobor</izvorni_sadrzaj>
    <derivirana_varijabla naziv="DomainObject.Predmet.StrankaFormatedWithAdress_1"> Općinski sud u Novom Zagrebu, Stalna služba u Samoboru, Obrtnička 2, 10430 Samobor</derivirana_varijabla>
  </DomainObject.Predmet.StrankaFormatedWithAdress>
  <DomainObject.Predmet.StrankaFormatedWithAdressOIB>
    <izvorni_sadrzaj> Općinski sud u Novom Zagrebu, Stalna služba u Samoboru, OIB 87297014856, Obrtnička 2, 10430 Samobor</izvorni_sadrzaj>
    <derivirana_varijabla naziv="DomainObject.Predmet.StrankaFormatedWithAdressOIB_1"> Općinski sud u Novom Zagrebu, Stalna služba u Samoboru, OIB 87297014856, Obrtnička 2, 10430 Samobor</derivirana_varijabla>
  </DomainObject.Predmet.StrankaFormatedWithAdressOIB>
  <DomainObject.Predmet.StrankaWithAdress>
    <izvorni_sadrzaj>Općinski sud u Novom Zagrebu, Stalna služba u Samoboru Obrtnička 2,10430 Samobor</izvorni_sadrzaj>
    <derivirana_varijabla naziv="DomainObject.Predmet.StrankaWithAdress_1">Općinski sud u Novom Zagrebu, Stalna služba u Samoboru Obrtnička 2,10430 Samobor</derivirana_varijabla>
  </DomainObject.Predmet.StrankaWithAdress>
  <DomainObject.Predmet.StrankaWithAdressOIB>
    <izvorni_sadrzaj>Općinski sud u Novom Zagrebu, Stalna služba u Samoboru, OIB 87297014856, Obrtnička 2,10430 Samobor</izvorni_sadrzaj>
    <derivirana_varijabla naziv="DomainObject.Predmet.StrankaWithAdressOIB_1">Općinski sud u Novom Zagrebu, Stalna služba u Samoboru, OIB 87297014856, Obrtnička 2,10430 Samobor</derivirana_varijabla>
  </DomainObject.Predmet.StrankaWithAdressOIB>
  <DomainObject.Predmet.StrankaNazivFormated>
    <izvorni_sadrzaj>Općinski sud u Novom Zagrebu, Stalna služba u Samoboru</izvorni_sadrzaj>
    <derivirana_varijabla naziv="DomainObject.Predmet.StrankaNazivFormated_1">Općinski sud u Novom Zagrebu, Stalna služba u Samoboru</derivirana_varijabla>
    <derivirana_varijabla naziv="Padez">Općinski sud u Novom Zagrebu, Stalna služba u Samoboru</derivirana_varijabla>
  </DomainObject.Predmet.StrankaNazivFormated>
  <DomainObject.Predmet.StrankaNazivFormatedOIB>
    <izvorni_sadrzaj>Općinski sud u Novom Zagrebu, Stalna služba u Samoboru, OIB 87297014856</izvorni_sadrzaj>
    <derivirana_varijabla naziv="DomainObject.Predmet.StrankaNazivFormatedOIB_1">Općinski sud u Novom Zagrebu, Stalna služba u Samoboru,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8,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Kristina Jagarić</izvorni_sadrzaj>
    <derivirana_varijabla naziv="DomainObject.Predmet.Zapisnicar_1">Vesna Primorac</derivirana_varijabla>
    <derivirana_varijabla naziv="Padez">Vesna Primorac</derivirana_varijabla>
  </DomainObject.Predmet.Zapisnicar>
  <DomainObject.Predmet.StrankaListFormated>
    <izvorni_sadrzaj>
      <item>Općinski sud u Novom Zagrebu, Stalna služba u Samoboru</item>
    </izvorni_sadrzaj>
    <derivirana_varijabla naziv="DomainObject.Predmet.StrankaListFormated_1">
      <item>Općinski sud u Novom Zagrebu, Stalna služba u Samoboru</item>
    </derivirana_varijabla>
  </DomainObject.Predmet.StrankaListFormated>
  <DomainObject.Predmet.StrankaListFormatedOIB>
    <izvorni_sadrzaj>
      <item>Općinski sud u Novom Zagrebu, Stalna služba u Samoboru, OIB 87297014856</item>
    </izvorni_sadrzaj>
    <derivirana_varijabla naziv="DomainObject.Predmet.StrankaListFormatedOIB_1">
      <item>Općinski sud u Novom Zagrebu, Stalna služba u Samoboru, OIB 87297014856</item>
    </derivirana_varijabla>
  </DomainObject.Predmet.StrankaListFormatedOIB>
  <DomainObject.Predmet.StrankaListFormatedWithAdress>
    <izvorni_sadrzaj>
      <item>Općinski sud u Novom Zagrebu, Stalna služba u Samoboru, Obrtnička 2, 10430 Samobor</item>
    </izvorni_sadrzaj>
    <derivirana_varijabla naziv="DomainObject.Predmet.StrankaListFormatedWithAdress_1">
      <item>Općinski sud u Novom Zagrebu, Stalna služba u Samoboru, Obrtnička 2, 10430 Samobor</item>
    </derivirana_varijabla>
  </DomainObject.Predmet.StrankaListFormatedWithAdress>
  <DomainObject.Predmet.StrankaListFormatedWithAdressOIB>
    <izvorni_sadrzaj>
      <item>Općinski sud u Novom Zagrebu, Stalna služba u Samoboru, OIB 87297014856, Obrtnička 2, 10430 Samobor</item>
    </izvorni_sadrzaj>
    <derivirana_varijabla naziv="DomainObject.Predmet.StrankaListFormatedWithAdressOIB_1">
      <item>Općinski sud u Novom Zagrebu, Stalna služba u Samoboru, OIB 87297014856, Obrtnička 2, 10430 Samobor</item>
    </derivirana_varijabla>
  </DomainObject.Predmet.StrankaListFormatedWithAdressOIB>
  <DomainObject.Predmet.StrankaListNazivFormated>
    <izvorni_sadrzaj>
      <item>Općinski sud u Novom Zagrebu, Stalna služba u Samoboru</item>
    </izvorni_sadrzaj>
    <derivirana_varijabla naziv="DomainObject.Predmet.StrankaListNazivFormated_1">
      <item>Općinski sud u Novom Zagrebu, Stalna služba u Samoboru</item>
    </derivirana_varijabla>
  </DomainObject.Predmet.StrankaListNazivFormated>
  <DomainObject.Predmet.StrankaListNazivFormatedOIB>
    <izvorni_sadrzaj>
      <item>Općinski sud u Novom Zagrebu, Stalna služba u Samoboru, OIB 87297014856</item>
    </izvorni_sadrzaj>
    <derivirana_varijabla naziv="DomainObject.Predmet.StrankaListNazivFormatedOIB_1">
      <item>Općinski sud u Novom Zagrebu, Stalna služba u Samoboru, OIB 87297014856</item>
    </derivirana_varijabla>
  </DomainObject.Predmet.StrankaListNazivFormatedOIB>
  <DomainObject.Predmet.ProtuStrankaListFormated>
    <izvorni_sadrzaj>
      <item>Ivan Vonić</item>
    </izvorni_sadrzaj>
    <derivirana_varijabla naziv="DomainObject.Predmet.ProtuStrankaListFormated_1">
      <item>Ivan Vonić</item>
    </derivirana_varijabla>
  </DomainObject.Predmet.ProtuStrankaListFormated>
  <DomainObject.Predmet.ProtuStrankaListFormatedOIB>
    <izvorni_sadrzaj>
      <item>Ivan Vonić, OIB 84459539272</item>
    </izvorni_sadrzaj>
    <derivirana_varijabla naziv="DomainObject.Predmet.ProtuStrankaListFormatedOIB_1">
      <item>Ivan Vonić, OIB 84459539272,</item>
    </derivirana_varijabla>
  </DomainObject.Predmet.ProtuStrankaListFormatedOIB>
  <DomainObject.Predmet.ProtuStrankaListFormatedWithAdress>
    <izvorni_sadrzaj>
      <item>Ivan Vonić, Slavenskoga Ulica 12, 10000 Zagreb</item>
    </izvorni_sadrzaj>
    <derivirana_varijabla naziv="DomainObject.Predmet.ProtuStrankaListFormatedWithAdress_1">
      <item>Slavenskoga Ulica 12, 10000 Zagreb</item>
    </derivirana_varijabla>
  </DomainObject.Predmet.ProtuStrankaListFormatedWithAdress>
  <DomainObject.Predmet.ProtuStrankaListFormatedWithAdressOIB>
    <izvorni_sadrzaj>
      <item>Ivan Vonić, OIB 84459539272, Slavenskoga Ulica 12, 10000 Zagreb</item>
    </izvorni_sadrzaj>
    <derivirana_varijabla naziv="DomainObject.Predmet.ProtuStrankaListFormatedWithAdressOIB_1">
      <item>Ivan Vonić, OIB 84459539272, Slavenskoga Ulica 12, 10000 Zagreb</item>
    </derivirana_varijabla>
  </DomainObject.Predmet.ProtuStrankaListFormatedWithAdressOIB>
  <DomainObject.Predmet.ProtuStrankaListNazivFormated>
    <izvorni_sadrzaj>
      <item>Ivan Vonić</item>
    </izvorni_sadrzaj>
    <derivirana_varijabla naziv="DomainObject.Predmet.ProtuStrankaListNazivFormated_1">
      <item>Ivan Vonić</item>
    </derivirana_varijabla>
  </DomainObject.Predmet.ProtuStrankaListNazivFormated>
  <DomainObject.Predmet.ProtuStrankaListNazivFormatedOIB>
    <izvorni_sadrzaj>
      <item>Ivan Vonić, OIB 84459539272</item>
    </izvorni_sadrzaj>
    <derivirana_varijabla naziv="DomainObject.Predmet.ProtuStrankaListNazivFormatedOIB_1">
      <item>Ivan Vonić, OIB 84459539272</item>
    </derivirana_varijabla>
  </DomainObject.Predmet.ProtuStrankaListNazivFormatedOIB>
  <DomainObject.Predmet.OstaliListFormated>
    <izvorni_sadrzaj>
      <item>Zatvor u Zagrebu</item>
    </izvorni_sadrzaj>
    <derivirana_varijabla naziv="DomainObject.Predmet.OstaliListFormated_1">
      <item>Zatvor u Zagrebu</item>
    </derivirana_varijabla>
    <derivirana_varijabla naziv="DrugaOsoba">
      <item>Zatvor u Zagrebu</item>
    </derivirana_varijabla>
  </DomainObject.Predmet.OstaliListFormated>
  <DomainObject.Predmet.OstaliListFormatedOIB>
    <izvorni_sadrzaj>
      <item>Zatvor u Zagrebu, OIB 92668153620</item>
    </izvorni_sadrzaj>
    <derivirana_varijabla naziv="DomainObject.Predmet.OstaliListFormatedOIB_1">
      <item>Zatvor u Zagrebu, OIB 92668153620</item>
    </derivirana_varijabla>
  </DomainObject.Predmet.OstaliListFormatedOIB>
  <DomainObject.Predmet.OstaliListFormatedWithAdress>
    <izvorni_sadrzaj>
      <item>Zatvor u Zagrebu, dr. Luje Naletilića 1, 10000 Zagreb</item>
    </izvorni_sadrzaj>
    <derivirana_varijabla naziv="DomainObject.Predmet.OstaliListFormatedWithAdress_1">
      <item>Zatvor u Zagrebu, dr. Luje Naletilića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</izvorni_sadrzaj>
    <derivirana_varijabla naziv="DomainObject.Predmet.OstaliListFormatedWithAdressOIB_1">
      <item>Zatvor u Zagrebu, OIB 92668153620, dr. Luje Naletilića 1, 10000 Zagreb</item>
    </derivirana_varijabla>
  </DomainObject.Predmet.OstaliListFormatedWithAdressOIB>
  <DomainObject.Predmet.OstaliListNazivFormated>
    <izvorni_sadrzaj>
      <item>Zatvor u Zagrebu</item>
    </izvorni_sadrzaj>
    <derivirana_varijabla naziv="DomainObject.Predmet.OstaliListNazivFormated_1">
      <item>Zatvor u Zagrebu</item>
    </derivirana_varijabla>
  </DomainObject.Predmet.OstaliListNazivFormated>
  <DomainObject.Predmet.OstaliListNazivFormatedOIB>
    <izvorni_sadrzaj>
      <item>Zatvor u Zagrebu, OIB 92668153620</item>
    </izvorni_sadrzaj>
    <derivirana_varijabla naziv="DomainObject.Predmet.OstaliListNazivFormatedOIB_1"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10, 10</izvorni_sadrzaj>
    <derivirana_varijabla naziv="DomainObject.Predmet.ClanakZakona_1">10, 10</derivirana_varijabla>
  </DomainObject.Predmet.ClanakZakona>
  <DomainObject.Predmet.ClanakZakonaFull>
    <izvorni_sadrzaj>članka 10. stavka 1. točke 3., članka 10. stavka 1. točke 1.</izvorni_sadrzaj>
    <derivirana_varijabla naziv="DomainObject.Predmet.ClanakZakonaFull_1">članka 10. stavka 1. točke 3., članka 10. stavka 1. točke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31. kolovoza 2026.</izvorni_sadrzaj>
    <derivirana_varijabla naziv="DomainObject.Datum_1">31. kolovoza 2026.</derivirana_varijabla>
    <derivirana_varijabla naziv="datum">31. kolovoza 2026.</derivirana_varijabla>
    <derivirana_varijabla naziv="datumpravomocnosti">31. kolovoza 2026.</derivirana_varijabla>
    <derivirana_varijabla naziv="datumizvrsnosti">31. kolovoza 2026.</derivirana_varijabla>
  </DomainObject.Datum>
  <DomainObject.PoslovniBrojDokumenta>
    <izvorni_sadrzaj>Pp Ikp-3179/2026-5</izvorni_sadrzaj>
    <derivirana_varijabla naziv="DomainObject.PoslovniBrojDokumenta_1">Pp Ikp-3179/2026-5</derivirana_varijabla>
  </DomainObject.PoslovniBrojDokumenta>
  <DomainObject.Predmet.StrankaIDrugi>
    <izvorni_sadrzaj>Općinski sud u Novom Zagrebu, Stalna služba u Samoboru</izvorni_sadrzaj>
    <derivirana_varijabla naziv="DomainObject.Predmet.StrankaIDrugi_1">Općinski sud u Novom Zagrebu, Stalna služba u Samoboru</derivirana_varijabla>
  </DomainObject.Predmet.StrankaIDrugi>
  <DomainObject.Predmet.ProtustrankaIDrugi>
    <izvorni_sadrzaj>Ivan Vonić</izvorni_sadrzaj>
    <derivirana_varijabla naziv="DomainObject.Predmet.ProtustrankaIDrugi_1">Ivan Vonić</derivirana_varijabla>
  </DomainObject.Predmet.ProtustrankaIDrugi>
  <DomainObject.Predmet.StrankaIDrugiAdressOIB>
    <izvorni_sadrzaj>Općinski sud u Novom Zagrebu, Stalna služba u Samoboru, OIB 87297014856, Obrtnička 2, 10430 Samobor</izvorni_sadrzaj>
    <derivirana_varijabla naziv="DomainObject.Predmet.StrankaIDrugiAdressOIB_1">Općinski sud u Novom Zagrebu, Stalna služba u Samoboru, OIB 87297014856, Obrtnička 2, 10430 Samobor</derivirana_varijabla>
  </DomainObject.Predmet.StrankaIDrugiAdressOIB>
  <DomainObject.Predmet.ProtustrankaIDrugiAdressOIB>
    <izvorni_sadrzaj>Ivan Vonić, OIB 84459539272, Slavenskoga Ulica 12, 10000 Zagreb</izvorni_sadrzaj>
    <derivirana_varijabla naziv="DomainObject.Predmet.ProtustrankaIDrugiAdressOIB_1">Ivan Vonić, OIB 84459539272, Slavenskoga Ulica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Vonić</item>
      <item>Općinski sud u Novom Zagrebu, Stalna služba u Samoboru</item>
      <item>Zatvor u Zagrebu</item>
    </izvorni_sadrzaj>
    <derivirana_varijabla naziv="DomainObject.Predmet.SudioniciListNaziv_1">
      <item>Ivan Vonić</item>
      <item>Općinski sud u Novom Zagrebu, Stalna služba u Samoboru</item>
      <item>Zatvor u Zagrebu</item>
    </derivirana_varijabla>
    <derivirana_varijabla naziv="OstaliSudionici">
      <item>Ivan Vonić</item>
      <item>Općinski sud u Novom Zagrebu, Stalna služba u Samoboru</item>
      <item>Zatvor u Zagrebu</item>
    </derivirana_varijabla>
  </DomainObject.Predmet.SudioniciListNaziv>
  <DomainObject.Predmet.SudioniciListAdressOIB>
    <izvorni_sadrzaj>
      <item>Ivan Vonić, OIB 84459539272, Slavenskoga Ulica 12,10000 Zagreb</item>
      <item>Općinski sud u Novom Zagrebu, Stalna služba u Samoboru, OIB 87297014856, Obrtnička 2,10430 Samobor</item>
      <item>Zatvor u Zagrebu, OIB 92668153620, dr. Luje Naletilića 1,10000 Zagreb</item>
    </izvorni_sadrzaj>
    <derivirana_varijabla naziv="DomainObject.Predmet.SudioniciListAdressOIB_1">
      <item>Općinski sud u Novom Zagrebu, Stalna služba u Samoboru, OIB 87297014856, Obrtnička 2,10430 Samobor</item>
      <item>Ivan Vonić, OIB 84459539272, Slavenskoga Ulica 12,10000 Zagreb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623,79 EUR</izvorni_sadrzaj>
    <derivirana_varijabla naziv="DomainObject.Predmet.Pristojbe_1">trošak za novčana kazna u iznosu od 623,79 EUR</derivirana_varijabla>
  </DomainObject.Predmet.Pristojbe>
  <DomainObject.Predmet.PristojbeSudionikNazivOIB>
    <izvorni_sadrzaj>Ivan Vonić, OIB 84459539272</izvorni_sadrzaj>
    <derivirana_varijabla naziv="DomainObject.Predmet.PristojbeSudionikNazivOIB_1">Ivan Vonić, OIB 84459539272</derivirana_varijabla>
  </DomainObject.Predmet.PristojbeSudionikNazivOIB>
  <DomainObject.Predmet.PristojbePNB>
    <izvorni_sadrzaj>HR63 6068-20454-1082109959</izvorni_sadrzaj>
    <derivirana_varijabla naziv="DomainObject.Predmet.PristojbePNB_1">HR63 6068-20454-1082109959</derivirana_varijabla>
  </DomainObject.Predmet.PristojbePNB>
  <DomainObject.Predmet.PristojbeIznos>
    <izvorni_sadrzaj>623,79 EUR</izvorni_sadrzaj>
    <derivirana_varijabla naziv="DomainObject.Predmet.PristojbeIznos_1">623,79 EUR</derivirana_varijabla>
  </DomainObject.Predmet.PristojbeIznos>
  <DomainObject.Predmet.PristojbeOpisPlacanja>
    <izvorni_sadrzaj>Novčana kazna Pp Ikp-3179/2026, OPS ZG.</izvorni_sadrzaj>
    <derivirana_varijabla naziv="DomainObject.Predmet.PristojbeOpisPlacanja_1">Novčana kazna Pp Ikp-3179/2026,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84459539272</item>
      <item>, OIB 87297014856</item>
      <item>, OIB 92668153620</item>
    </izvorni_sadrzaj>
    <derivirana_varijabla naziv="DomainObject.Predmet.SudioniciListNazivOIB_1">
      <item>, OIB 84459539272</item>
      <item>, OIB 87297014856</item>
      <item>, OIB 92668153620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(šestošezdesettrieurašezdesetjedancent).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lipnja 2026.</izvorni_sadrzaj>
    <derivirana_varijabla naziv="DomainObject.PredzadnjaOdlukaIzPredmeta.DatumDonosenjaOdluke_1">11. lipnja 2026.</derivirana_varijabla>
  </DomainObject.PredzadnjaOdlukaIzPredmeta.DatumDonosenjaOdluke>
  <DomainObject.PredzadnjaOdlukaIzPredmeta.Oznaka>
    <izvorni_sadrzaj>Pp Ikp-3179/2026-3</izvorni_sadrzaj>
    <derivirana_varijabla naziv="DomainObject.PredzadnjaOdlukaIzPredmeta.Oznaka_1">Pp Ikp-3179/2026-3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kolovoza 2023.</izvorni_sadrzaj>
    <derivirana_varijabla naziv="DomainObject.Predmet.DatumPocetkaProcesa_1">28.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(2009)</item>
    </izvorni_sadrzaj>
    <derivirana_varijabla naziv="DomainObject.ZakonPravilnikList_1">
      <item>Zakon o zaštiti od nasilja u obitelji 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114/22, 86/2026)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Vonić, Slavenskoga Ulica 12, 10000 Zagreb</izvorni_sadrzaj>
    <derivirana_varijabla naziv="DomainObject.Predmet.OsudenikImePrezimeAdresa_1">Ivan Vonić, Slavenskoga Ulica 12, 10000 Zagreb</derivirana_varijabla>
  </DomainObject.Predmet.OsudenikImePrezimeAdresa>
  <DomainObject.Predmet.OsudenikImePrezimeOIBDatRodenja>
    <izvorni_sadrzaj>Ivan Vonić, OIB 84459539272, rođen-a 15.01.1999.</izvorni_sadrzaj>
    <derivirana_varijabla naziv="DomainObject.Predmet.OsudenikImePrezimeOIBDatRodenja_1">Ivan Vonić, OIB 84459539272, rođen-a 15.01.1999.</derivirana_varijabla>
  </DomainObject.Predmet.OsudenikImePrezimeOIBDatRodenja>
  <DomainObject.IkpPredmet.OdlukaRjesenjeIshodisni>
    <izvorni_sadrzaj>Pp-3122/2023-4 donesena 28.08.2023.</izvorni_sadrzaj>
    <derivirana_varijabla naziv="DomainObject.IkpPredmet.OdlukaRjesenjeIshodisni_1">Pp-3122/2023-4 donesena 28.08.2023.</derivirana_varijabla>
  </DomainObject.IkpPredmet.OdlukaRjesenjeIshodisni>
  <DomainObject.IkpPredmet.NovcanaObaveza.PreostaliIznos>
    <izvorni_sadrzaj>623,79 EUR</izvorni_sadrzaj>
    <derivirana_varijabla naziv="DomainObject.IkpPredmet.NovcanaObaveza.PreostaliIznos_1">623,79 EUR</derivirana_varijabla>
  </DomainObject.IkpPredmet.NovcanaObaveza.PreostaliIznos>
  <DomainObject.IkpPredmet.NovcanaObaveza.PNB>
    <izvorni_sadrzaj>HR63 6068-20454-1082109959</izvorni_sadrzaj>
    <derivirana_varijabla naziv="DomainObject.IkpPredmet.NovcanaObaveza.PNB_1">HR63 6068-20454-1082109959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28.08.2023.</izvorni_sadrzaj>
    <derivirana_varijabla naziv="DomainObject.IkpPredmet.IshodisnaOdlukaDatumPravomocnosti_1">28.08.2023.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28.09.2023.</izvorni_sadrzaj>
    <derivirana_varijabla naziv="DomainObject.IkpPredmet.IshodisnaOdlukaDatumIzvrsnosti_1">28.09.2023.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348</properties:Words>
  <properties:Characters>1947</properties:Characters>
  <properties:Lines>62</properties:Lines>
  <properties:Paragraphs>25</properties:Paragraphs>
  <properties:TotalTime>215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2298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Vesna Primorac</cp:lastModifiedBy>
  <cp:lastPrinted>2026-08-31T07:51:00Z</cp:lastPrinted>
  <dcterms:modified xmlns:xsi="http://www.w3.org/2001/XMLSchema-instance" xsi:type="dcterms:W3CDTF">2026-08-31T07:52:00Z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Ikp-3179/2026-5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