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c20099" w14:paraId="8c20099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 xml:space="preserve">Split, </w:t>
      </w:r>
      <w:proofErr w:type="spellStart"/>
      <w:r>
        <w:t>Sukoišanska</w:t>
      </w:r>
      <w:proofErr w:type="spellEnd"/>
      <w:r>
        <w:t xml:space="preserve">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 xml:space="preserve">Jadranku </w:t>
      </w:r>
      <w:proofErr w:type="spellStart"/>
      <w:r w:rsidR="00A62DE4" w:rsidRPr="00567055">
        <w:rPr>
          <w:color w:themeColor="text1" w:val="000000"/>
        </w:rPr>
        <w:t>Basiću</w:t>
      </w:r>
      <w:proofErr w:type="spellEnd"/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3229AF">
        <w:rPr>
          <w:color w:themeColor="text1" w:val="000000"/>
        </w:rPr>
        <w:t>UDRUGA ZA SPORT I KULTURU "PUTI", Split, Meštrovićevo šetalište 140, OIB: 42041650464</w:t>
      </w:r>
      <w:r w:rsidR="00B750AC">
        <w:rPr>
          <w:color w:themeColor="text1" w:val="000000"/>
        </w:rPr>
        <w:t>,</w:t>
      </w:r>
      <w:r w:rsidR="00421BA2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A92467">
        <w:rPr>
          <w:color w:themeColor="text1" w:val="000000"/>
        </w:rPr>
        <w:t>31</w:t>
      </w:r>
      <w:r w:rsidR="00E2567B">
        <w:rPr>
          <w:color w:themeColor="text1" w:val="000000"/>
        </w:rPr>
        <w:t xml:space="preserve">. </w:t>
      </w:r>
      <w:r w:rsidR="00D86ECB">
        <w:rPr>
          <w:color w:themeColor="text1" w:val="000000"/>
        </w:rPr>
        <w:t>siječnja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B1659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3229AF">
        <w:rPr>
          <w:color w:themeColor="text1" w:val="000000"/>
        </w:rPr>
        <w:t>UDRUGA ZA SPORT I KULTURU "PUTI", Split, Meštrovićevo šetalište 140, OIB: 42041650464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3229AF">
        <w:rPr>
          <w:color w:themeColor="text1" w:val="000000"/>
        </w:rPr>
        <w:t>02</w:t>
      </w:r>
      <w:r w:rsidR="006B7110">
        <w:rPr>
          <w:color w:themeColor="text1" w:val="000000"/>
        </w:rPr>
        <w:t xml:space="preserve">. </w:t>
      </w:r>
      <w:r w:rsidR="00D86ECB">
        <w:rPr>
          <w:color w:themeColor="text1" w:val="000000"/>
        </w:rPr>
        <w:t>siječnja</w:t>
      </w:r>
      <w:r w:rsidR="006B7110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D86ECB">
        <w:rPr>
          <w:color w:themeColor="text1" w:val="000000"/>
        </w:rPr>
        <w:t>120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3229AF">
        <w:rPr>
          <w:color w:themeColor="text1" w:val="000000"/>
        </w:rPr>
        <w:t>46</w:t>
      </w:r>
      <w:r w:rsidR="00D86ECB">
        <w:rPr>
          <w:color w:themeColor="text1" w:val="000000"/>
        </w:rPr>
        <w:t>.</w:t>
      </w:r>
      <w:r w:rsidR="005C5424">
        <w:rPr>
          <w:color w:themeColor="text1" w:val="000000"/>
        </w:rPr>
        <w:t>2</w:t>
      </w:r>
      <w:r w:rsidR="003229AF">
        <w:rPr>
          <w:color w:themeColor="text1" w:val="000000"/>
        </w:rPr>
        <w:t>88</w:t>
      </w:r>
      <w:r w:rsidR="00D86ECB">
        <w:rPr>
          <w:color w:themeColor="text1" w:val="000000"/>
        </w:rPr>
        <w:t>,</w:t>
      </w:r>
      <w:r w:rsidR="003229AF">
        <w:rPr>
          <w:color w:themeColor="text1" w:val="000000"/>
        </w:rPr>
        <w:t>11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A92467">
        <w:rPr>
          <w:color w:themeColor="text1" w:val="000000"/>
        </w:rPr>
        <w:t xml:space="preserve">31. siječnja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3229AF">
      <w:rPr>
        <w:color w:themeColor="text1" w:val="000000"/>
      </w:rPr>
      <w:t>25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D86ECB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46B48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3155FB"/>
    <w:rsid w:val="003229AF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A2A86"/>
    <w:rsid w:val="004B17E7"/>
    <w:rsid w:val="004C66C0"/>
    <w:rsid w:val="004D7D95"/>
    <w:rsid w:val="00543777"/>
    <w:rsid w:val="00562349"/>
    <w:rsid w:val="00567055"/>
    <w:rsid w:val="0057550C"/>
    <w:rsid w:val="005B66F2"/>
    <w:rsid w:val="005C4FA6"/>
    <w:rsid w:val="005C5424"/>
    <w:rsid w:val="005D620B"/>
    <w:rsid w:val="005F0E13"/>
    <w:rsid w:val="005F6612"/>
    <w:rsid w:val="00602A20"/>
    <w:rsid w:val="00670B86"/>
    <w:rsid w:val="006B4B96"/>
    <w:rsid w:val="006B7110"/>
    <w:rsid w:val="006F2571"/>
    <w:rsid w:val="00737CA1"/>
    <w:rsid w:val="00737DD6"/>
    <w:rsid w:val="007629E3"/>
    <w:rsid w:val="007648D8"/>
    <w:rsid w:val="00776F7C"/>
    <w:rsid w:val="00782E3D"/>
    <w:rsid w:val="00783052"/>
    <w:rsid w:val="00787AFC"/>
    <w:rsid w:val="007A3CC4"/>
    <w:rsid w:val="007D2820"/>
    <w:rsid w:val="007D5A90"/>
    <w:rsid w:val="007E0CF5"/>
    <w:rsid w:val="007E26AB"/>
    <w:rsid w:val="007F2949"/>
    <w:rsid w:val="007F2C8C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D189F"/>
    <w:rsid w:val="008D3F32"/>
    <w:rsid w:val="008F241B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3455"/>
    <w:rsid w:val="00A62DE4"/>
    <w:rsid w:val="00A92467"/>
    <w:rsid w:val="00AA2730"/>
    <w:rsid w:val="00AA5FA1"/>
    <w:rsid w:val="00AC6AD9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6A5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31B91"/>
    <w:rsid w:val="00F555EE"/>
    <w:rsid w:val="00F576EC"/>
    <w:rsid w:val="00F61726"/>
    <w:rsid w:val="00F769BB"/>
    <w:rsid w:val="00F945BC"/>
    <w:rsid w:val="00F96BD1"/>
    <w:rsid w:val="00FA60C8"/>
    <w:rsid w:val="00FB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siječnja 2017.</izvorni_sadrzaj>
    <derivirana_varijabla naziv="DomainObject.DatumDonosenjaOdluke_1">31.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</izvorni_sadrzaj>
    <derivirana_varijabla naziv="DomainObject.Predmet.Broj_1">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2017.</izvorni_sadrzaj>
    <derivirana_varijabla naziv="DomainObject.Predmet.DatumOsnivanja_1">9.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St-25/2017</izvorni_sadrzaj>
    <derivirana_varijabla naziv="DomainObject.Predmet.OznakaBroj_1">St-25/2017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SPORT I KULTURU "PUTI"</izvorni_sadrzaj>
    <derivirana_varijabla naziv="DomainObject.Predmet.ProtustrankaFormated_1">  UDRUGA ZA SPORT I KULTURU "PUTI"</derivirana_varijabla>
  </DomainObject.Predmet.ProtustrankaFormated>
  <DomainObject.Predmet.ProtustrankaFormatedOIB>
    <izvorni_sadrzaj>  UDRUGA ZA SPORT I KULTURU "PUTI", OIB 42041650464</izvorni_sadrzaj>
    <derivirana_varijabla naziv="DomainObject.Predmet.ProtustrankaFormatedOIB_1">  UDRUGA ZA SPORT I KULTURU "PUTI", OIB 42041650464</derivirana_varijabla>
  </DomainObject.Predmet.ProtustrankaFormatedOIB>
  <DomainObject.Predmet.ProtustrankaFormatedWithAdress>
    <izvorni_sadrzaj> UDRUGA ZA SPORT I KULTURU "PUTI", Meštrovićevo šetalište 140, 21000 Split</izvorni_sadrzaj>
    <derivirana_varijabla naziv="DomainObject.Predmet.ProtustrankaFormatedWithAdress_1"> UDRUGA ZA SPORT I KULTURU "PUTI", Meštrovićevo šetalište 140, 21000 Split</derivirana_varijabla>
  </DomainObject.Predmet.ProtustrankaFormatedWithAdress>
  <DomainObject.Predmet.ProtustrankaFormatedWithAdressOIB>
    <izvorni_sadrzaj> UDRUGA ZA SPORT I KULTURU "PUTI", OIB 42041650464, Meštrovićevo šetalište 140, 21000 Split</izvorni_sadrzaj>
    <derivirana_varijabla naziv="DomainObject.Predmet.ProtustrankaFormatedWithAdressOIB_1"> UDRUGA ZA SPORT I KULTURU "PUTI", OIB 42041650464, Meštrovićevo šetalište 140, 21000 Split</derivirana_varijabla>
  </DomainObject.Predmet.ProtustrankaFormatedWithAdressOIB>
  <DomainObject.Predmet.ProtustrankaWithAdress>
    <izvorni_sadrzaj>UDRUGA ZA SPORT I KULTURU "PUTI" Meštrovićevo šetalište 140, 21000 Split</izvorni_sadrzaj>
    <derivirana_varijabla naziv="DomainObject.Predmet.ProtustrankaWithAdress_1">UDRUGA ZA SPORT I KULTURU "PUTI" Meštrovićevo šetalište 140, 21000 Split</derivirana_varijabla>
  </DomainObject.Predmet.ProtustrankaWithAdress>
  <DomainObject.Predmet.ProtustrankaWithAdressOIB>
    <izvorni_sadrzaj>UDRUGA ZA SPORT I KULTURU "PUTI", OIB 42041650464, Meštrovićevo šetalište 140, 21000 Split</izvorni_sadrzaj>
    <derivirana_varijabla naziv="DomainObject.Predmet.ProtustrankaWithAdressOIB_1">UDRUGA ZA SPORT I KULTURU "PUTI", OIB 42041650464, Meštrovićevo šetalište 140, 21000 Split</derivirana_varijabla>
  </DomainObject.Predmet.ProtustrankaWithAdressOIB>
  <DomainObject.Predmet.ProtustrankaNazivFormated>
    <izvorni_sadrzaj>UDRUGA ZA SPORT I KULTURU "PUTI"</izvorni_sadrzaj>
    <derivirana_varijabla naziv="DomainObject.Predmet.ProtustrankaNazivFormated_1">UDRUGA ZA SPORT I KULTURU "PUTI"</derivirana_varijabla>
  </DomainObject.Predmet.ProtustrankaNazivFormated>
  <DomainObject.Predmet.ProtustrankaNazivFormatedOIB>
    <izvorni_sadrzaj>UDRUGA ZA SPORT I KULTURU "PUTI", OIB 42041650464</izvorni_sadrzaj>
    <derivirana_varijabla naziv="DomainObject.Predmet.ProtustrankaNazivFormatedOIB_1">UDRUGA ZA SPORT I KULTURU "PUTI", OIB 42041650464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46288.11</izvorni_sadrzaj>
    <derivirana_varijabla naziv="DomainObject.Predmet.TrenutnaVrijednost_1">46288.11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SPORT I KULTURU "PUTI"</item>
    </izvorni_sadrzaj>
    <derivirana_varijabla naziv="DomainObject.Predmet.ProtuStrankaListFormated_1">
      <item>UDRUGA ZA SPORT I KULTURU "PUTI"</item>
    </derivirana_varijabla>
  </DomainObject.Predmet.ProtuStrankaListFormated>
  <DomainObject.Predmet.ProtuStrankaListFormatedOIB>
    <izvorni_sadrzaj>
      <item>UDRUGA ZA SPORT I KULTURU "PUTI", OIB 42041650464</item>
    </izvorni_sadrzaj>
    <derivirana_varijabla naziv="DomainObject.Predmet.ProtuStrankaListFormatedOIB_1">
      <item>UDRUGA ZA SPORT I KULTURU "PUTI", OIB 42041650464</item>
    </derivirana_varijabla>
  </DomainObject.Predmet.ProtuStrankaListFormatedOIB>
  <DomainObject.Predmet.ProtuStrankaListFormatedWithAdress>
    <izvorni_sadrzaj>
      <item>UDRUGA ZA SPORT I KULTURU "PUTI", Meštrovićevo šetalište 140, 21000 Split</item>
    </izvorni_sadrzaj>
    <derivirana_varijabla naziv="DomainObject.Predmet.ProtuStrankaListFormatedWithAdress_1">
      <item>UDRUGA ZA SPORT I KULTURU "PUTI", Meštrovićevo šetalište 140, 21000 Split</item>
    </derivirana_varijabla>
  </DomainObject.Predmet.ProtuStrankaListFormatedWithAdress>
  <DomainObject.Predmet.ProtuStrankaListFormatedWithAdressOIB>
    <izvorni_sadrzaj>
      <item>UDRUGA ZA SPORT I KULTURU "PUTI", OIB 42041650464, Meštrovićevo šetalište 140, 21000 Split</item>
    </izvorni_sadrzaj>
    <derivirana_varijabla naziv="DomainObject.Predmet.ProtuStrankaListFormatedWithAdressOIB_1">
      <item>UDRUGA ZA SPORT I KULTURU "PUTI", OIB 42041650464, Meštrovićevo šetalište 140, 21000 Split</item>
    </derivirana_varijabla>
  </DomainObject.Predmet.ProtuStrankaListFormatedWithAdressOIB>
  <DomainObject.Predmet.ProtuStrankaListNazivFormated>
    <izvorni_sadrzaj>
      <item>UDRUGA ZA SPORT I KULTURU "PUTI"</item>
    </izvorni_sadrzaj>
    <derivirana_varijabla naziv="DomainObject.Predmet.ProtuStrankaListNazivFormated_1">
      <item>UDRUGA ZA SPORT I KULTURU "PUTI"</item>
    </derivirana_varijabla>
  </DomainObject.Predmet.ProtuStrankaListNazivFormated>
  <DomainObject.Predmet.ProtuStrankaListNazivFormatedOIB>
    <izvorni_sadrzaj>
      <item>UDRUGA ZA SPORT I KULTURU "PUTI", OIB 42041650464</item>
    </izvorni_sadrzaj>
    <derivirana_varijabla naziv="DomainObject.Predmet.ProtuStrankaListNazivFormatedOIB_1">
      <item>UDRUGA ZA SPORT I KULTURU "PUTI", OIB 42041650464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siječnja 2017.</izvorni_sadrzaj>
    <derivirana_varijabla naziv="DomainObject.Datum_1">31.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SPORT I KULTURU "PUTI"</izvorni_sadrzaj>
    <derivirana_varijabla naziv="DomainObject.Predmet.ProtustrankaIDrugi_1">UDRUGA ZA SPORT I KULTURU "PUTI"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SPORT I KULTURU "PUTI", OIB 42041650464, Meštrovićevo šetalište 140, 21000 Split</izvorni_sadrzaj>
    <derivirana_varijabla naziv="DomainObject.Predmet.ProtustrankaIDrugiAdressOIB_1">UDRUGA ZA SPORT I KULTURU "PUTI", OIB 42041650464, Meštrovićevo šetalište 140,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SPORT I KULTURU "PUTI"</item>
      <item>FINANCIJSKA AGENCIJA, RC SPLIT</item>
    </izvorni_sadrzaj>
    <derivirana_varijabla naziv="DomainObject.Predmet.SudioniciListNaziv_1">
      <item>UDRUGA ZA SPORT I KULTURU "PUTI"</item>
      <item>FINANCIJSKA AGENCIJA, RC SPLIT</item>
    </derivirana_varijabla>
  </DomainObject.Predmet.SudioniciListNaziv>
  <DomainObject.Predmet.SudioniciListAdressOIB>
    <izvorni_sadrzaj>
      <item>UDRUGA ZA SPORT I KULTURU "PUTI", OIB 42041650464, Meštrovićevo šetalište 140,21000 Split</item>
      <item>FINANCIJSKA AGENCIJA, RC SPLIT, OIB 85821130368, Mažuranićevo šetalište 24 b,21000 Split</item>
    </izvorni_sadrzaj>
    <derivirana_varijabla naziv="DomainObject.Predmet.SudioniciListAdressOIB_1">
      <item>UDRUGA ZA SPORT I KULTURU "PUTI", OIB 42041650464, Meštrovićevo šetalište 140,21000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42041650464</item>
      <item>, OIB 85821130368</item>
    </izvorni_sadrzaj>
    <derivirana_varijabla naziv="DomainObject.Predmet.SudioniciListNazivOIB_1">
      <item>, OIB 42041650464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323</properties:Words>
  <properties:Characters>1795</properties:Characters>
  <properties:Lines>45</properties:Lines>
  <properties:Paragraphs>15</properties:Paragraphs>
  <properties:TotalTime>26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2017-01-30T09:12:00Z</cp:lastPrinted>
  <dcterms:modified xmlns:xsi="http://www.w3.org/2001/XMLSchema-instance" xsi:type="dcterms:W3CDTF">2017-01-31T08:52:00Z</dcterms:modified>
  <cp:revision>55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