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521BFD8F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16DB3A7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35E61D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6DC259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8B16FE" w14:paraId="469AB30C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B061A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8B16FE" w14:paraId="37D3BF1B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8B16FE" w14:paraId="5157504A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8B16FE" w14:paraId="1DB00CCA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6B061A" w:rsidR="001A12B4" w:rsidP="006B061A" w:rsidRDefault="006B061A" w14:paraId="42A737DC" w14:textId="161B7C4F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Prekršajni odjel                                      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>
            <w:rPr>
              <w:rStyle w:val="eSPISCCParagraphDefaultFont"/>
              <w:rFonts w:eastAsiaTheme="minorHAnsi"/>
            </w:rPr>
            <w:t>Pp Ikp-272/2021-11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B061A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416C725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18E29037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46C3432E" w14:textId="77777777">
      <w:pPr>
        <w:keepNext/>
        <w:spacing w:after="0"/>
        <w:jc w:val="center"/>
      </w:pPr>
    </w:p>
    <w:p w:rsidRPr="00CE79FB" w:rsidR="00CE79FB" w:rsidP="00CE79FB" w:rsidRDefault="00CE79FB" w14:paraId="4BF51433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414D63A" w14:textId="77777777">
      <w:pPr>
        <w:keepNext/>
        <w:spacing w:after="0"/>
        <w:jc w:val="center"/>
      </w:pPr>
    </w:p>
    <w:p w:rsidRPr="001A12B4" w:rsidR="001A12B4" w:rsidP="001A12B4" w:rsidRDefault="008B16FE" w14:paraId="7E6B1F8C" w14:textId="3D64D43E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Općinskom sudu u Gospiću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 xml:space="preserve">  Silviu Posavecu, OIB 74674494444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članka 53.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EA62BB4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7E77D51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06BF800B" w14:textId="1B061B5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Silvia Posaveca, OIB 74674494444, rođen-a 07.12.1992.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 xml:space="preserve">  Blaža Mađera 1   , Novigrad Podravski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članka 53.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7B9FE3F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FF93686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56AD8AB8" w14:textId="4C638ED3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 xml:space="preserve">  Općinskog suda u Gospiću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Pp P-136/2019-12 donesena 20.05.2019.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4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27.04.2021.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Silviu Posavecu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82,82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osamdesetidvaeuraiosamdesetidvacenta)</w:t>
          </w:r>
        </w:sdtContent>
      </w:sdt>
      <w:r w:rsidR="00211509">
        <w:rPr>
          <w:rFonts w:eastAsia="Times New Roman" w:cs="Times New Roman"/>
        </w:rPr>
        <w:t xml:space="preserve"> .</w:t>
      </w:r>
    </w:p>
    <w:p w:rsidRPr="003B4689" w:rsidR="00211509" w:rsidP="00211509" w:rsidRDefault="00CB5345" w14:paraId="5AAF9F17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1E7724ED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6B061A" w:rsidR="00561534" w:rsidP="006B061A" w:rsidRDefault="00CB5345" w14:paraId="1818CD88" w14:textId="377C9FEB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 w14:paraId="0A91892A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0CEA11F6" w14:textId="77777777">
        <w:tc>
          <w:tcPr>
            <w:tcW w:w="3284" w:type="dxa"/>
          </w:tcPr>
          <w:p w:rsidRPr="00B40829" w:rsidR="00B40829" w:rsidP="00B40829" w:rsidRDefault="00B40829" w14:paraId="0C47D0ED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3A26BE35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7B5BD43D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1601225F" w14:textId="77777777">
        <w:tc>
          <w:tcPr>
            <w:tcW w:w="3284" w:type="dxa"/>
          </w:tcPr>
          <w:p w:rsidRPr="00B40829" w:rsidR="00B40829" w:rsidP="00B40829" w:rsidRDefault="008B16FE" w14:paraId="0ABFD021" w14:textId="7C269310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B061A" w:rsidR="006B061A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7BA03995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8B16FE" w14:paraId="4CCE00CA" w14:textId="25CBCF7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B061A" w:rsidR="006B061A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449059F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0D7850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717883C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CD210E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1DE729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6DDEBF3A" w14:textId="12321C4E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Općinskom sudu u Gospiću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Trg Alojzija Stepinca 3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55B130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1F4B573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03E1DD70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0AF8D14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Silvio Posavec, Blaža Mađera 1   , Novigrad Podravski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068258FC" w14:textId="6881459B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Granične policije Gračac broj : 511-18-11/6-PN-32/18 od 29.07.2018.g.">
            <w:listItem w:displayText="Postaja Granične policije Gračac broj : 511-18-11/6-PN-32/18 od 29.07.2018.g." w:value="Postaja Granične policije Gračac broj : 511-18-11/6-PN-32/18 od 29.07.2018.g."/>
            <w:listItem w:displayText="Općinski sud u Gospiću, OIB 29608777564, Trg Alojzija Stepinca 3,53000 Gospić" w:value="Općinski sud u Gospiću, OIB 29608777564, Trg Alojzija Stepinca 3,53000 Gospić"/>
            <w:listItem w:displayText="Policijska uprava Koprivničko-križevačka, Koprivnica, Trg Eugena Kumičića 18,48000 Koprivnica" w:value="Policijska uprava Koprivničko-križevačka, Koprivnica, Trg Eugena Kumičića 18,48000 Koprivnica"/>
            <w:listItem w:displayText="Fina Gospić, Kaniška 4,53000 Gospić" w:value="Fina Gospić, Kaniška 4,53000 Gospić"/>
          </w:comboBox>
        </w:sdtPr>
        <w:sdtEndPr>
          <w:rPr>
            <w:rStyle w:val="eSPISCCParagraphDefaultFont"/>
          </w:rPr>
        </w:sdtEndPr>
        <w:sdtContent>
          <w:r w:rsidRPr="006B061A" w:rsidR="006B061A">
            <w:rPr>
              <w:rStyle w:val="eSPISCCParagraphDefaultFont"/>
              <w:rFonts w:eastAsiaTheme="minorHAnsi"/>
            </w:rPr>
            <w:t>Postaja Granične policije Gračac broj : 511-18-11/6-PN-32/18 od 29.07.2018.g.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519C5F23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76FAA644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8C975C5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B16FE" w:rsidP="00537B78" w:rsidRDefault="008B16FE" w14:paraId="650E312D" w14:textId="77777777">
      <w:r>
        <w:separator/>
      </w:r>
    </w:p>
  </w:endnote>
  <w:endnote w:type="continuationSeparator" w:id="0">
    <w:p w:rsidR="008B16FE" w:rsidP="00537B78" w:rsidRDefault="008B16FE" w14:paraId="4082F58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7D1EDA0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B9603BE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B16FE" w:rsidP="00537B78" w:rsidRDefault="008B16FE" w14:paraId="38FD4748" w14:textId="77777777">
      <w:r>
        <w:separator/>
      </w:r>
    </w:p>
  </w:footnote>
  <w:footnote w:type="continuationSeparator" w:id="0">
    <w:p w:rsidR="008B16FE" w:rsidP="00537B78" w:rsidRDefault="008B16FE" w14:paraId="28A2311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32B42D2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B061A" w:rsidR="006B061A">
          <w:rPr>
            <w:rStyle w:val="eSPISCCParagraphDefaultFont"/>
          </w:rPr>
          <w:t>Pp Ikp-272/2021-11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061A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16FE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27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DA3B81F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46CD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82027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7. rujna 2026.</izvorni_sadrzaj>
    <derivirana_varijabla naziv="DomainObject.DatumDonosenjaOdluke_1">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Ikp-272/2021-11</izvorni_sadrzaj>
    <derivirana_varijabla naziv="DomainObject.Oznaka_1">Pp Ikp-272/2021-11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272</izvorni_sadrzaj>
    <derivirana_varijabla naziv="DomainObject.Predmet.Broj_1">272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srpnja 2021.</izvorni_sadrzaj>
    <derivirana_varijabla naziv="DomainObject.Predmet.DatumOsnivanja_1">22. srpnja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Ikp-272/2021</izvorni_sadrzaj>
    <derivirana_varijabla naziv="DomainObject.Predmet.OznakaBroj_1">Pp Ikp-272/2021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Silvio Posavec</izvorni_sadrzaj>
    <derivirana_varijabla naziv="DomainObject.Predmet.ProtustrankaFormated_1">  Silvio Posavec</derivirana_varijabla>
  </DomainObject.Predmet.ProtustrankaFormated>
  <DomainObject.Predmet.ProtustrankaFormatedOIB>
    <izvorni_sadrzaj>  Silvio Posavec, OIB 74674494444</izvorni_sadrzaj>
    <derivirana_varijabla naziv="DomainObject.Predmet.ProtustrankaFormatedOIB_1">  Silviu Posavecu, OIB 74674494444</derivirana_varijabla>
  </DomainObject.Predmet.ProtustrankaFormatedOIB>
  <DomainObject.Predmet.ProtustrankaFormatedWithAdress>
    <izvorni_sadrzaj> Silvio Posavec, Blaža Mađera 1   , Novigrad Podravski</izvorni_sadrzaj>
    <derivirana_varijabla naziv="DomainObject.Predmet.ProtustrankaFormatedWithAdress_1">  Blaža Mađera 1   , Novigrad Podravski</derivirana_varijabla>
  </DomainObject.Predmet.ProtustrankaFormatedWithAdress>
  <DomainObject.Predmet.ProtustrankaFormatedWithAdressOIB>
    <izvorni_sadrzaj> Silvio Posavec, OIB 74674494444, Blaža Mađera 1   , Novigrad Podravski</izvorni_sadrzaj>
    <derivirana_varijabla naziv="DomainObject.Predmet.ProtustrankaFormatedWithAdressOIB_1"> Silvio Posavec, OIB 74674494444, Blaža Mađera 1   , Novigrad Podravski</derivirana_varijabla>
  </DomainObject.Predmet.ProtustrankaFormatedWithAdressOIB>
  <DomainObject.Predmet.ProtustrankaWithAdress>
    <izvorni_sadrzaj>Silvio Posavec Blaža Mađera 1   , Novigrad Podravski</izvorni_sadrzaj>
    <derivirana_varijabla naziv="DomainObject.Predmet.ProtustrankaWithAdress_1">Silvio Posavec Blaža Mađera 1   , Novigrad Podravski</derivirana_varijabla>
  </DomainObject.Predmet.ProtustrankaWithAdress>
  <DomainObject.Predmet.ProtustrankaWithAdressOIB>
    <izvorni_sadrzaj>Silvio Posavec, OIB 74674494444, Blaža Mađera 1   , Novigrad Podravski</izvorni_sadrzaj>
    <derivirana_varijabla naziv="DomainObject.Predmet.ProtustrankaWithAdressOIB_1">Silvio Posavec, OIB 74674494444, Blaža Mađera 1   , Novigrad Podravski</derivirana_varijabla>
  </DomainObject.Predmet.ProtustrankaWithAdressOIB>
  <DomainObject.Predmet.ProtustrankaNazivFormated>
    <izvorni_sadrzaj>Silvio Posavec</izvorni_sadrzaj>
    <derivirana_varijabla naziv="DomainObject.Predmet.ProtustrankaNazivFormated_1">Silviu Posavecu</derivirana_varijabla>
    <derivirana_varijabla naziv="Padez">Silvio Posavec</derivirana_varijabla>
  </DomainObject.Predmet.ProtustrankaNazivFormated>
  <DomainObject.Predmet.ProtustrankaNazivFormatedOIB>
    <izvorni_sadrzaj>Silvio Posavec, OIB 74674494444</izvorni_sadrzaj>
    <derivirana_varijabla naziv="DomainObject.Predmet.ProtustrankaNazivFormatedOIB_1">Silvio Posavec, OIB 74674494444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Općinskom sudu u Gospiću</derivirana_varijabla>
    <derivirana_varijabla naziv="DomainObject.Predmet.Referada.Sud.Naziv">Općinski sud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suda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>GS</izvorni_sadrzaj>
    <derivirana_varijabla naziv="DomainObject.Predmet.TrenutnaLokacijaSpisa.Oznaka_1">GS</derivirana_varijabla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Silvio Posavec</item>
    </izvorni_sadrzaj>
    <derivirana_varijabla naziv="DomainObject.Predmet.ProtuStrankaListFormated_1">
      <item>Silvio Posavec</item>
    </derivirana_varijabla>
  </DomainObject.Predmet.ProtuStrankaListFormated>
  <DomainObject.Predmet.ProtuStrankaListFormatedOIB>
    <izvorni_sadrzaj>
      <item>Silvio Posavec, OIB 74674494444</item>
    </izvorni_sadrzaj>
    <derivirana_varijabla naziv="DomainObject.Predmet.ProtuStrankaListFormatedOIB_1">
      <item>Silvio Posavec, OIB 74674494444</item>
    </derivirana_varijabla>
  </DomainObject.Predmet.ProtuStrankaListFormatedOIB>
  <DomainObject.Predmet.ProtuStrankaListFormatedWithAdress>
    <izvorni_sadrzaj>
      <item>Silvio Posavec, Blaža Mađera 1   , Novigrad Podravski</item>
    </izvorni_sadrzaj>
    <derivirana_varijabla naziv="DomainObject.Predmet.ProtuStrankaListFormatedWithAdress_1">
      <item>Silvio Posavec, Blaža Mađera 1   , Novigrad Podravski</item>
    </derivirana_varijabla>
  </DomainObject.Predmet.ProtuStrankaListFormatedWithAdress>
  <DomainObject.Predmet.ProtuStrankaListFormatedWithAdressOIB>
    <izvorni_sadrzaj>
      <item>Silvio Posavec, OIB 74674494444, Blaža Mađera 1   , Novigrad Podravski</item>
    </izvorni_sadrzaj>
    <derivirana_varijabla naziv="DomainObject.Predmet.ProtuStrankaListFormatedWithAdressOIB_1">
      <item>Silvio Posavec, OIB 74674494444, Blaža Mađera 1   , Novigrad Podravski</item>
    </derivirana_varijabla>
  </DomainObject.Predmet.ProtuStrankaListFormatedWithAdressOIB>
  <DomainObject.Predmet.ProtuStrankaListNazivFormated>
    <izvorni_sadrzaj>
      <item>Silvio Posavec</item>
    </izvorni_sadrzaj>
    <derivirana_varijabla naziv="DomainObject.Predmet.ProtuStrankaListNazivFormated_1">
      <item>Silvio Posavec</item>
    </derivirana_varijabla>
  </DomainObject.Predmet.ProtuStrankaListNazivFormated>
  <DomainObject.Predmet.ProtuStrankaListNazivFormatedOIB>
    <izvorni_sadrzaj>
      <item>Silvio Posavec, OIB 74674494444</item>
    </izvorni_sadrzaj>
    <derivirana_varijabla naziv="DomainObject.Predmet.ProtuStrankaListNazivFormatedOIB_1">
      <item>Silvio Posavec, OIB 74674494444</item>
    </derivirana_varijabla>
  </DomainObject.Predmet.ProtuStrankaListNazivFormatedOIB>
  <DomainObject.Predmet.OstaliListFormated>
    <izvorni_sadrzaj>
      <item>Policijska uprava Koprivničko-križevačka, Koprivnica</item>
      <item>Fina Gospić</item>
    </izvorni_sadrzaj>
    <derivirana_varijabla naziv="DomainObject.Predmet.OstaliListFormated_1">
      <item>Policijska uprava Koprivničko-križevačka, Koprivnica</item>
      <item>Fina Gospić</item>
    </derivirana_varijabla>
    <derivirana_varijabla naziv="DrugaOsoba">
      <item>Policijska uprava Koprivničko-križevačka, Koprivnica</item>
      <item>Fina Gospić</item>
    </derivirana_varijabla>
  </DomainObject.Predmet.OstaliListFormated>
  <DomainObject.Predmet.OstaliListFormatedOIB>
    <izvorni_sadrzaj>
      <item>Policijska uprava Koprivničko-križevačka, Koprivnica</item>
      <item>Fina Gospić</item>
    </izvorni_sadrzaj>
    <derivirana_varijabla naziv="DomainObject.Predmet.OstaliListFormatedOIB_1">
      <item>Policijska uprava Koprivničko-križevačka, Koprivnica</item>
      <item>Fina Gospić</item>
    </derivirana_varijabla>
  </DomainObject.Predmet.OstaliListFormatedOIB>
  <DomainObject.Predmet.OstaliListFormatedWithAdress>
    <izvorni_sadrzaj>
      <item>Policijska uprava Koprivničko-križevačka, Koprivnica, Trg Eugena Kumičića 18, 48000 Koprivnica</item>
      <item>Fina Gospić, Kaniška 4, 53000 Gospić</item>
    </izvorni_sadrzaj>
    <derivirana_varijabla naziv="DomainObject.Predmet.OstaliListFormatedWithAdress_1">
      <item>Policijska uprava Koprivničko-križevačka, Koprivnica, Trg Eugena Kumičića 18, 48000 Koprivnica</item>
      <item>Fina Gospić, Kaniška 4, 53000 Gospić</item>
    </derivirana_varijabla>
  </DomainObject.Predmet.OstaliListFormatedWithAdress>
  <DomainObject.Predmet.OstaliListFormatedWithAdressOIB>
    <izvorni_sadrzaj>
      <item>Policijska uprava Koprivničko-križevačka, Koprivnica, Trg Eugena Kumičića 18, 48000 Koprivnica</item>
      <item>Fina Gospić, Kaniška 4, 53000 Gospić</item>
    </izvorni_sadrzaj>
    <derivirana_varijabla naziv="DomainObject.Predmet.OstaliListFormatedWithAdressOIB_1">
      <item>Policijska uprava Koprivničko-križevačka, Koprivnica, Trg Eugena Kumičića 18, 48000 Koprivnica</item>
      <item>Fina Gospić, Kaniška 4, 53000 Gospić</item>
    </derivirana_varijabla>
  </DomainObject.Predmet.OstaliListFormatedWithAdressOIB>
  <DomainObject.Predmet.OstaliListNazivFormated>
    <izvorni_sadrzaj>
      <item>Policijska uprava Koprivničko-križevačka, Koprivnica</item>
      <item>Fina Gospić</item>
    </izvorni_sadrzaj>
    <derivirana_varijabla naziv="DomainObject.Predmet.OstaliListNazivFormated_1">
      <item>Policijska uprava Koprivničko-križevačka, Koprivnica</item>
      <item>Fina Gospić</item>
    </derivirana_varijabla>
  </DomainObject.Predmet.OstaliListNazivFormated>
  <DomainObject.Predmet.OstaliListNazivFormatedOIB>
    <izvorni_sadrzaj>
      <item>Policijska uprava Koprivničko-križevačka, Koprivnica</item>
      <item>Fina Gospić</item>
    </izvorni_sadrzaj>
    <derivirana_varijabla naziv="DomainObject.Predmet.OstaliListNazivFormatedOIB_1">
      <item>Policijska uprava Koprivničko-križevačka, Koprivnica</item>
      <item>Fina Gospić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7. rujna 2026.</izvorni_sadrzaj>
    <derivirana_varijabla naziv="DomainObject.Datum_1">7. rujna 2026.</derivirana_varijabla>
    <derivirana_varijabla naziv="datum">7. rujna 2026.</derivirana_varijabla>
    <derivirana_varijabla naziv="datumpravomocnosti">7. rujna 2026.</derivirana_varijabla>
  </DomainObject.Datum>
  <DomainObject.PoslovniBrojDokumenta>
    <izvorni_sadrzaj>Pp Ikp-272/2021-11</izvorni_sadrzaj>
    <derivirana_varijabla naziv="DomainObject.PoslovniBrojDokumenta_1">Pp Ikp-272/2021-11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Silvio Posavec</izvorni_sadrzaj>
    <derivirana_varijabla naziv="DomainObject.Predmet.ProtustrankaIDrugi_1">Silvio Posavec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Silvio Posavec, OIB 74674494444, Blaža Mađera 1   , Novigrad Podravski</izvorni_sadrzaj>
    <derivirana_varijabla naziv="DomainObject.Predmet.ProtustrankaIDrugiAdressOIB_1">Silvio Posavec, OIB 74674494444, Blaža Mađera 1   , Novigrad Podravski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Silvio Posavec</item>
      <item>Općinski sud u Gospiću</item>
      <item>Policijska uprava Koprivničko-križevačka, Koprivnica</item>
      <item>Fina Gospić</item>
    </izvorni_sadrzaj>
    <derivirana_varijabla naziv="DomainObject.Predmet.SudioniciListNaziv_1">
      <item>Silvio Posavec</item>
      <item>Općinski sud u Gospiću</item>
      <item>Policijska uprava Koprivničko-križevačka, Koprivnica</item>
      <item>Fina Gospić</item>
    </derivirana_varijabla>
    <derivirana_varijabla naziv="OstaliSudionici">
      <item>Silvio Posavec</item>
      <item>Općinski sud u Gospiću</item>
      <item>Policijska uprava Koprivničko-križevačka, Koprivnica</item>
      <item>Fina Gospić</item>
    </derivirana_varijabla>
  </DomainObject.Predmet.SudioniciListNaziv>
  <DomainObject.Predmet.SudioniciListAdressOIB>
    <izvorni_sadrzaj>
      <item>Silvio Posavec, OIB 74674494444, Blaža Mađera 1   ,Novigrad Podravski</item>
      <item>Općinski sud u Gospiću, OIB 29608777564, Trg Alojzija Stepinca 3,53000 Gospić</item>
      <item>Policijska uprava Koprivničko-križevačka, Koprivnica, Trg Eugena Kumičića 18,48000 Koprivnica</item>
      <item>Fina Gospić, Kaniška 4,53000 Gospić</item>
    </izvorni_sadrzaj>
    <derivirana_varijabla naziv="DomainObject.Predmet.SudioniciListAdressOIB_1">
      <item>Postaja Granične policije Gračac broj : 511-18-11/6-PN-32/18 od 29.07.2018.g.</item>
      <item>Općinski sud u Gospiću, OIB 29608777564, Trg Alojzija Stepinca 3,53000 Gospić</item>
      <item>Policijska uprava Koprivničko-križevačka, Koprivnica, Trg Eugena Kumičića 18,48000 Koprivnica</item>
      <item>Fina Gospić,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Paušalni trošak u iznosu od 82,82 EUR, Dvotrećinska novčana kazna u iznosu od 663,61 EUR, u ukupnom iznosu od 746,43 EUR</izvorni_sadrzaj>
    <derivirana_varijabla naziv="DomainObject.Predmet.Pristojbe_1">troškove za Paušalni trošak u iznosu od 82,82 EUR, Dvotrećinska novčana kazna u iznosu od 663,61 EUR, u ukupnom iznosu od 746,43 EUR</derivirana_varijabla>
  </DomainObject.Predmet.Pristojbe>
  <DomainObject.Predmet.PristojbeSudionikNazivOIB>
    <izvorni_sadrzaj>Silvio Posavec, OIB 74674494444</izvorni_sadrzaj>
    <derivirana_varijabla naziv="DomainObject.Predmet.PristojbeSudionikNazivOIB_1">Silvio Posavec, OIB 74674494444</derivirana_varijabla>
  </DomainObject.Predmet.PristojbeSudionikNazivOIB>
  <DomainObject.Predmet.PristojbePNB>
    <izvorni_sadrzaj>HR63 6068-3919-20020657447</izvorni_sadrzaj>
    <derivirana_varijabla naziv="DomainObject.Predmet.PristojbePNB_1">HR63 6068-3919-20020657447</derivirana_varijabla>
  </DomainObject.Predmet.PristojbePNB>
  <DomainObject.Predmet.PristojbeIznos>
    <izvorni_sadrzaj>746,43 EUR</izvorni_sadrzaj>
    <derivirana_varijabla naziv="DomainObject.Predmet.PristojbeIznos_1">746,43 EUR</derivirana_varijabla>
  </DomainObject.Predmet.PristojbeIznos>
  <DomainObject.Predmet.PristojbeOpisPlacanja>
    <izvorni_sadrzaj>Troškovi iz predmeta Pp Ikp-272/2021, OS GS</izvorni_sadrzaj>
    <derivirana_varijabla naziv="DomainObject.Predmet.PristojbeOpisPlacanja_1">Troškovi iz predmeta Pp Ikp-272/2021, OS GS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74674494444</item>
      <item>, OIB 29608777564</item>
      <item>, OIB null</item>
      <item>, OIB null</item>
    </izvorni_sadrzaj>
    <derivirana_varijabla naziv="DomainObject.Predmet.SudioniciListNazivOIB_1">
      <item>, OIB 74674494444</item>
      <item>, OIB 29608777564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17. srpnja 2021.</izvorni_sadrzaj>
    <derivirana_varijabla naziv="DomainObject.Predmet.PristojbeDatumRokPlacanja_1">17. srpnja 2021.</derivirana_varijabla>
  </DomainObject.Predmet.PristojbeDatumRokPlacanja>
  <DomainObject.Predmet.PristojbeNazivVrste>
    <izvorni_sadrzaj>Troškovi iz predmeta Pp Ikp-272/2021, OS GS</izvorni_sadrzaj>
    <derivirana_varijabla naziv="DomainObject.Predmet.PristojbeNazivVrste_1">Troškovi iz predmeta Pp Ikp-272/2021, OS GS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listopada 2023.</izvorni_sadrzaj>
    <derivirana_varijabla naziv="DomainObject.PredzadnjaOdlukaIzPredmeta.DatumDonosenjaOdluke_1">3. listopada 2023.</derivirana_varijabla>
  </DomainObject.PredzadnjaOdlukaIzPredmeta.DatumDonosenjaOdluke>
  <DomainObject.PredzadnjaOdlukaIzPredmeta.Oznaka>
    <izvorni_sadrzaj>Pp Ikp-272/2021-9</izvorni_sadrzaj>
    <derivirana_varijabla naziv="DomainObject.PredzadnjaOdlukaIzPredmeta.Oznaka_1">Pp Ikp-272/2021-9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osamdesetidvaeuraiosamdesetidvacenta)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studenog 2018.</izvorni_sadrzaj>
    <derivirana_varijabla naziv="DomainObject.Predmet.DatumPocetkaProcesa_1">9. studenog 2018.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Silvio Posavec, Blaža Mađera 1   , Novigrad Podravski</izvorni_sadrzaj>
    <derivirana_varijabla naziv="DomainObject.Predmet.OsudenikImePrezimeAdresa_1">Silvio Posavec, Blaža Mađera 1   , Novigrad Podravski</derivirana_varijabla>
  </DomainObject.Predmet.OsudenikImePrezimeAdresa>
  <DomainObject.Predmet.OsudenikImePrezimeOIBDatRodenja>
    <izvorni_sadrzaj>Silvio Posavec, OIB 74674494444, rođen-a 07.12.1992.</izvorni_sadrzaj>
    <derivirana_varijabla naziv="DomainObject.Predmet.OsudenikImePrezimeOIBDatRodenja_1">Silvia Posaveca, OIB 74674494444, rođen-a 07.12.1992.</derivirana_varijabla>
  </DomainObject.Predmet.OsudenikImePrezimeOIBDatRodenja>
  <DomainObject.IkpPredmet.OdlukaRjesenjeIshodisni>
    <izvorni_sadrzaj>Pp P-136/2019-12 donesena 20.05.2019.</izvorni_sadrzaj>
    <derivirana_varijabla naziv="DomainObject.IkpPredmet.OdlukaRjesenjeIshodisni_1">Pp P-136/2019-12 donesena 20.05.2019.</derivirana_varijabla>
  </DomainObject.IkpPredmet.OdlukaRjesenjeIshodisni>
  <UserObject.NN>
    <izvorni_sadrzaj/>
    <derivirana_varijabla naziv="UserObject.NN_1"/>
  </UserObject.NN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6050-3919-20020657404</izvorni_sadrzaj>
    <derivirana_varijabla naziv="DomainObject.IkpPredmet.NovcanaObaveza.PNB_1">HR63 6050-3919-20020657404</derivirana_varijabla>
  </DomainObject.IkpPredmet.NovcanaObaveza.PNB>
  <DomainObject.IkpPredmet.Trosak.PreostaliIznos>
    <izvorni_sadrzaj>82,82 EUR</izvorni_sadrzaj>
    <derivirana_varijabla naziv="DomainObject.IkpPredmet.Trosak.PreostaliIznos_1">82,82 EUR</derivirana_varijabla>
  </DomainObject.IkpPredmet.Trosak.PreostaliIznos>
  <DomainObject.IkpPredmet.Trosak.PNB>
    <izvorni_sadrzaj>HR63 6068-3919-20020657447</izvorni_sadrzaj>
    <derivirana_varijabla naziv="DomainObject.IkpPredmet.Trosak.PNB_1">HR63 6068-3919-20020657447</derivirana_varijabla>
  </DomainObject.IkpPredmet.Trosak.PNB>
  <DomainObject.IkpPredmet.IshodisnaOdlukaDatumPravomocnosti>
    <izvorni_sadrzaj>27.04.2021.</izvorni_sadrzaj>
    <derivirana_varijabla naziv="DomainObject.IkpPredmet.IshodisnaOdlukaDatumPravomocnosti_1">27.04.2021.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17.07.2021.</izvorni_sadrzaj>
    <derivirana_varijabla naziv="DomainObject.IkpPredmet.IshodisnaOdlukaDatumIzvrsnosti_1">17.07.2021.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310</properties:Words>
  <properties:Characters>1774</properties:Characters>
  <properties:Lines>61</properties:Lines>
  <properties:Paragraphs>26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2026-09-07T10:04:00Z</cp:lastPrinted>
  <dcterms:modified xmlns:xsi="http://www.w3.org/2001/XMLSchema-instance" xsi:type="dcterms:W3CDTF">2026-09-07T10:04:00Z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Ikp-272/2021-11 / Odluka - Rješenje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