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a6d579" w14:paraId="5a6d579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 xml:space="preserve">kom </w:t>
      </w:r>
      <w:r w:rsidR="000D0568" w:rsidRPr="000D0568">
        <w:t>MARE COMMERCE d.o.o., OIB: 72287587802, Split, Doverska 20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C77A61">
        <w:t>16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0D0568" w:rsidRPr="000D0568">
        <w:t>MARE COMMERCE d.o.o., OIB: 72287587802, Split, Doverska 20</w:t>
      </w:r>
      <w:r w:rsidR="006B3ED2">
        <w:t xml:space="preserve">, </w:t>
      </w:r>
      <w:r>
        <w:t xml:space="preserve">na dan </w:t>
      </w:r>
      <w:r w:rsidR="000D0568">
        <w:t>1. rujna</w:t>
      </w:r>
      <w:r>
        <w:t xml:space="preserve"> 2015. godine u </w:t>
      </w:r>
      <w:r w:rsidR="008A558F" w:rsidRPr="008A558F">
        <w:t>Očevidniku redoslijeda osnova za plaćanje ima evidentirane neizvršene osnove za plaćanje</w:t>
      </w:r>
      <w:r w:rsidR="008958FF">
        <w:t xml:space="preserve"> u neprekinutom razdoblju od 1</w:t>
      </w:r>
      <w:r w:rsidR="000D0568">
        <w:t>913</w:t>
      </w:r>
      <w:r w:rsidR="008A558F" w:rsidRPr="008A558F">
        <w:t xml:space="preserve"> dana, u ukupnom iznosu od </w:t>
      </w:r>
      <w:r w:rsidR="000D0568">
        <w:t>2.027.581,17</w:t>
      </w:r>
      <w:r w:rsidR="008958FF">
        <w:t xml:space="preserve"> </w:t>
      </w:r>
      <w:r>
        <w:t>kn.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EE7E46">
        <w:t>1</w:t>
      </w:r>
      <w:r w:rsidR="00C77A61">
        <w:t>6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0D0568">
      <w:t>1531</w:t>
    </w:r>
    <w:r w:rsidR="00C77A61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737E"/>
    <w:rsid w:val="000B1524"/>
    <w:rsid w:val="000B2587"/>
    <w:rsid w:val="000B43C7"/>
    <w:rsid w:val="000B7516"/>
    <w:rsid w:val="000C06C9"/>
    <w:rsid w:val="000D0568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1DE9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91E85"/>
    <w:rsid w:val="006944F6"/>
    <w:rsid w:val="006A78F5"/>
    <w:rsid w:val="006B3ED2"/>
    <w:rsid w:val="006C2C72"/>
    <w:rsid w:val="006D1E1E"/>
    <w:rsid w:val="006D271A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58FF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7BE9"/>
    <w:rsid w:val="009C0005"/>
    <w:rsid w:val="009E3A78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9022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40D3E"/>
    <w:rsid w:val="00C42ADA"/>
    <w:rsid w:val="00C57239"/>
    <w:rsid w:val="00C729AD"/>
    <w:rsid w:val="00C746F6"/>
    <w:rsid w:val="00C77A61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C5822"/>
    <w:rsid w:val="00DD59A0"/>
    <w:rsid w:val="00DE2B55"/>
    <w:rsid w:val="00DF2458"/>
    <w:rsid w:val="00DF748F"/>
    <w:rsid w:val="00E03193"/>
    <w:rsid w:val="00E03D7B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3DB9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studenog 2016.</izvorni_sadrzaj>
    <derivirana_varijabla naziv="DomainObject.DatumDonosenjaOdluke_1">16.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1531</izvorni_sadrzaj>
    <derivirana_varijabla naziv="DomainObject.Predmet.Broj_1">1531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St-1531/2015</izvorni_sadrzaj>
    <derivirana_varijabla naziv="DomainObject.Predmet.OznakaBroj_1">St-1531/2015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MARE COMMERCE d.o.o. za trgovinu i turizam</izvorni_sadrzaj>
    <derivirana_varijabla naziv="DomainObject.Predmet.ProtustrankaFormated_1">  MARE COMMERCE d.o.o. za trgovinu i turizam</derivirana_varijabla>
  </DomainObject.Predmet.ProtustrankaFormated>
  <DomainObject.Predmet.ProtustrankaFormatedOIB>
    <izvorni_sadrzaj>  MARE COMMERCE d.o.o. za trgovinu i turizam, OIB 72287587802</izvorni_sadrzaj>
    <derivirana_varijabla naziv="DomainObject.Predmet.ProtustrankaFormatedOIB_1">  MARE COMMERCE d.o.o. za trgovinu i turizam, OIB 72287587802</derivirana_varijabla>
  </DomainObject.Predmet.ProtustrankaFormatedOIB>
  <DomainObject.Predmet.ProtustrankaFormatedWithAdress>
    <izvorni_sadrzaj> MARE COMMERCE d.o.o. za trgovinu i turizam, Doverska 20, 21000 Split</izvorni_sadrzaj>
    <derivirana_varijabla naziv="DomainObject.Predmet.ProtustrankaFormatedWithAdress_1"> MARE COMMERCE d.o.o. za trgovinu i turizam, Doverska 20, 21000 Split</derivirana_varijabla>
  </DomainObject.Predmet.ProtustrankaFormatedWithAdress>
  <DomainObject.Predmet.ProtustrankaFormatedWithAdressOIB>
    <izvorni_sadrzaj> MARE COMMERCE d.o.o. za trgovinu i turizam, OIB 72287587802, Doverska 20, 21000 Split</izvorni_sadrzaj>
    <derivirana_varijabla naziv="DomainObject.Predmet.ProtustrankaFormatedWithAdressOIB_1"> MARE COMMERCE d.o.o. za trgovinu i turizam, OIB 72287587802, Doverska 20, 21000 Split</derivirana_varijabla>
  </DomainObject.Predmet.ProtustrankaFormatedWithAdressOIB>
  <DomainObject.Predmet.ProtustrankaWithAdress>
    <izvorni_sadrzaj>MARE COMMERCE d.o.o. za trgovinu i turizam Doverska 20, 21000 Split</izvorni_sadrzaj>
    <derivirana_varijabla naziv="DomainObject.Predmet.ProtustrankaWithAdress_1">MARE COMMERCE d.o.o. za trgovinu i turizam Doverska 20, 21000 Split</derivirana_varijabla>
  </DomainObject.Predmet.ProtustrankaWithAdress>
  <DomainObject.Predmet.ProtustrankaWithAdressOIB>
    <izvorni_sadrzaj>MARE COMMERCE d.o.o. za trgovinu i turizam, OIB 72287587802, Doverska 20, 21000 Split</izvorni_sadrzaj>
    <derivirana_varijabla naziv="DomainObject.Predmet.ProtustrankaWithAdressOIB_1">MARE COMMERCE d.o.o. za trgovinu i turizam, OIB 72287587802, Doverska 20, 21000 Split</derivirana_varijabla>
  </DomainObject.Predmet.ProtustrankaWithAdressOIB>
  <DomainObject.Predmet.ProtustrankaNazivFormated>
    <izvorni_sadrzaj>MARE COMMERCE d.o.o. za trgovinu i turizam</izvorni_sadrzaj>
    <derivirana_varijabla naziv="DomainObject.Predmet.ProtustrankaNazivFormated_1">MARE COMMERCE d.o.o. za trgovinu i turizam</derivirana_varijabla>
  </DomainObject.Predmet.ProtustrankaNazivFormated>
  <DomainObject.Predmet.ProtustrankaNazivFormatedOIB>
    <izvorni_sadrzaj>MARE COMMERCE d.o.o. za trgovinu i turizam, OIB 72287587802</izvorni_sadrzaj>
    <derivirana_varijabla naziv="DomainObject.Predmet.ProtustrankaNazivFormatedOIB_1">MARE COMMERCE d.o.o. za trgovinu i turizam, OIB 72287587802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2027581.17</izvorni_sadrzaj>
    <derivirana_varijabla naziv="DomainObject.Predmet.TrenutnaVrijednost_1">2027581.17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MARE COMMERCE d.o.o. za trgovinu i turizam</item>
    </izvorni_sadrzaj>
    <derivirana_varijabla naziv="DomainObject.Predmet.ProtuStrankaListFormated_1">
      <item>MARE COMMERCE d.o.o. za trgovinu i turizam</item>
    </derivirana_varijabla>
  </DomainObject.Predmet.ProtuStrankaListFormated>
  <DomainObject.Predmet.ProtuStrankaListFormatedOIB>
    <izvorni_sadrzaj>
      <item>MARE COMMERCE d.o.o. za trgovinu i turizam, OIB 72287587802</item>
    </izvorni_sadrzaj>
    <derivirana_varijabla naziv="DomainObject.Predmet.ProtuStrankaListFormatedOIB_1">
      <item>MARE COMMERCE d.o.o. za trgovinu i turizam, OIB 72287587802</item>
    </derivirana_varijabla>
  </DomainObject.Predmet.ProtuStrankaListFormatedOIB>
  <DomainObject.Predmet.ProtuStrankaListFormatedWithAdress>
    <izvorni_sadrzaj>
      <item>MARE COMMERCE d.o.o. za trgovinu i turizam, Doverska 20, 21000 Split</item>
    </izvorni_sadrzaj>
    <derivirana_varijabla naziv="DomainObject.Predmet.ProtuStrankaListFormatedWithAdress_1">
      <item>MARE COMMERCE d.o.o. za trgovinu i turizam, Doverska 20, 21000 Split</item>
    </derivirana_varijabla>
  </DomainObject.Predmet.ProtuStrankaListFormatedWithAdress>
  <DomainObject.Predmet.ProtuStrankaListFormatedWithAdressOIB>
    <izvorni_sadrzaj>
      <item>MARE COMMERCE d.o.o. za trgovinu i turizam, OIB 72287587802, Doverska 20, 21000 Split</item>
    </izvorni_sadrzaj>
    <derivirana_varijabla naziv="DomainObject.Predmet.ProtuStrankaListFormatedWithAdressOIB_1">
      <item>MARE COMMERCE d.o.o. za trgovinu i turizam, OIB 72287587802, Doverska 20, 21000 Split</item>
    </derivirana_varijabla>
  </DomainObject.Predmet.ProtuStrankaListFormatedWithAdressOIB>
  <DomainObject.Predmet.ProtuStrankaListNazivFormated>
    <izvorni_sadrzaj>
      <item>MARE COMMERCE d.o.o. za trgovinu i turizam</item>
    </izvorni_sadrzaj>
    <derivirana_varijabla naziv="DomainObject.Predmet.ProtuStrankaListNazivFormated_1">
      <item>MARE COMMERCE d.o.o. za trgovinu i turizam</item>
    </derivirana_varijabla>
  </DomainObject.Predmet.ProtuStrankaListNazivFormated>
  <DomainObject.Predmet.ProtuStrankaListNazivFormatedOIB>
    <izvorni_sadrzaj>
      <item>MARE COMMERCE d.o.o. za trgovinu i turizam, OIB 72287587802</item>
    </izvorni_sadrzaj>
    <derivirana_varijabla naziv="DomainObject.Predmet.ProtuStrankaListNazivFormatedOIB_1">
      <item>MARE COMMERCE d.o.o. za trgovinu i turizam, OIB 72287587802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studenog 2016.</izvorni_sadrzaj>
    <derivirana_varijabla naziv="DomainObject.Datum_1">16.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MARE COMMERCE d.o.o. za trgovinu i turizam</izvorni_sadrzaj>
    <derivirana_varijabla naziv="DomainObject.Predmet.ProtustrankaIDrugi_1">MARE COMMERCE d.o.o. za trgovinu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MARE COMMERCE d.o.o. za trgovinu i turizam, OIB 72287587802, Doverska 20, 21000 Split</izvorni_sadrzaj>
    <derivirana_varijabla naziv="DomainObject.Predmet.ProtustrankaIDrugiAdressOIB_1">MARE COMMERCE d.o.o. za trgovinu i turizam, OIB 72287587802, Doverska 20,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MARE COMMERCE d.o.o. za trgovinu i turizam</item>
      <item>FINANCIJSKA AGENCIJA, RC SPLIT</item>
    </izvorni_sadrzaj>
    <derivirana_varijabla naziv="DomainObject.Predmet.SudioniciListNaziv_1">
      <item>MARE COMMERCE d.o.o. za trgovinu i turizam</item>
      <item>FINANCIJSKA AGENCIJA, RC SPLIT</item>
    </derivirana_varijabla>
  </DomainObject.Predmet.SudioniciListNaziv>
  <DomainObject.Predmet.SudioniciListAdressOIB>
    <izvorni_sadrzaj>
      <item>MARE COMMERCE d.o.o. za trgovinu i turizam, OIB 72287587802, Doverska 20,21000 Split</item>
      <item>FINANCIJSKA AGENCIJA, RC SPLIT, OIB 85821130368, Mažuranićevo šetalište 24 b,21000 Split</item>
    </izvorni_sadrzaj>
    <derivirana_varijabla naziv="DomainObject.Predmet.SudioniciListAdressOIB_1">
      <item>MARE COMMERCE d.o.o. za trgovinu i turizam, OIB 72287587802, Doverska 20,21000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72287587802</item>
      <item>, OIB 85821130368</item>
    </izvorni_sadrzaj>
    <derivirana_varijabla naziv="DomainObject.Predmet.SudioniciListNazivOIB_1">
      <item>, OIB 72287587802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FBE0ABF-66E0-4DA2-BC32-F14DC642E8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322</properties:Words>
  <properties:Characters>1812</properties:Characters>
  <properties:Lines>37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2016-11-16T08:33:00Z</dcterms:created>
  <dc:creator>nmarkovic</dc:creator>
  <cp:lastModifiedBy>Ana Golub Gruić</cp:lastModifiedBy>
  <cp:lastPrinted>2016-11-16T08:35:00Z</cp:lastPrinted>
  <dcterms:modified xmlns:xsi="http://www.w3.org/2001/XMLSchema-instance" xsi:type="dcterms:W3CDTF">2016-11-16T09:21:00Z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