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1D7A74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C0F29" w14:paraId="6938060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C0F2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C0F29" w14:paraId="254D560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C0F2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C0F29" w14:paraId="22EAFA14"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C0F2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C0F29">
            <w:rPr>
              <w:rStyle w:val="eSPISCCParagraphDefaultFont"/>
              <w:rFonts w:eastAsiaTheme="minorHAnsi"/>
            </w:rPr>
            <w:t>Zagreb</w:t>
          </w:r>
        </w:sdtContent>
      </w:sdt>
      <w:r w:rsidR="001349C2">
        <w:t xml:space="preserve"> </w:t>
      </w:r>
    </w:p>
    <w:p w:rsidR="000E43A6" w:rsidP="00610735" w:rsidRDefault="000E43A6" w14:paraId="52B4FCE6" w14:textId="77777777">
      <w:pPr>
        <w:spacing w:after="0"/>
      </w:pPr>
    </w:p>
    <w:p w:rsidRPr="00176071" w:rsidR="00176071" w:rsidP="00610735" w:rsidRDefault="000E43A6" w14:paraId="0456EE55"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C0F29" w:rsidR="007C0F29">
            <w:rPr>
              <w:rStyle w:val="eSPISCCParagraphDefaultFont"/>
              <w:rFonts w:eastAsiaTheme="minorHAnsi"/>
            </w:rPr>
            <w:t>Pp-3372/2025</w:t>
          </w:r>
        </w:sdtContent>
      </w:sdt>
      <w:r w:rsidR="00176071">
        <w:t xml:space="preserve">                                                        </w:t>
      </w:r>
    </w:p>
    <w:p w:rsidRPr="0041581F" w:rsidR="0041581F" w:rsidP="000F1677" w:rsidRDefault="00610735" w14:paraId="1601E023"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C0F29" w:rsidR="007C0F29">
            <w:rPr>
              <w:rStyle w:val="eSPISCCParagraphDefaultFont"/>
              <w:rFonts w:eastAsiaTheme="minorHAnsi"/>
            </w:rPr>
            <w:t>Ivan Svibić i dr.</w:t>
          </w:r>
        </w:sdtContent>
      </w:sdt>
      <w:r w:rsidR="003A5A69">
        <w:t xml:space="preserve"> </w:t>
      </w:r>
    </w:p>
    <w:p w:rsidRPr="00610735" w:rsidR="00176071" w:rsidP="000F1677" w:rsidRDefault="00176071" w14:paraId="61006D7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C0F29" w:rsidR="007C0F29">
            <w:rPr>
              <w:rStyle w:val="eSPISCCParagraphDefaultFont"/>
              <w:rFonts w:eastAsiaTheme="minorHAnsi"/>
            </w:rPr>
            <w:t>članka 13., članka 13., 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64A285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8744465"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F70D28C"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C0F29" w14:paraId="55FB5A04"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7C0F29">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26B92A50" w14:textId="77777777">
      <w:pPr>
        <w:keepNext/>
        <w:spacing w:after="0"/>
        <w:jc w:val="center"/>
        <w:rPr>
          <w:b/>
          <w:caps/>
          <w:spacing w:val="100"/>
        </w:rPr>
      </w:pPr>
    </w:p>
    <w:p w:rsidR="00D7095E" w:rsidP="00D7095E" w:rsidRDefault="00D7095E" w14:paraId="28991741" w14:textId="77777777">
      <w:pPr>
        <w:keepNext/>
        <w:spacing w:after="0"/>
        <w:jc w:val="center"/>
        <w:rPr>
          <w:b/>
          <w:caps/>
          <w:spacing w:val="100"/>
        </w:rPr>
      </w:pPr>
    </w:p>
    <w:p w:rsidR="00176071" w:rsidP="00D7095E" w:rsidRDefault="00176071" w14:paraId="141DEA7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AB78BA6" w14:textId="77777777">
      <w:pPr>
        <w:keepNext/>
        <w:spacing w:after="0"/>
        <w:jc w:val="center"/>
        <w:rPr>
          <w:b/>
          <w:caps/>
          <w:spacing w:val="100"/>
        </w:rPr>
      </w:pPr>
    </w:p>
    <w:p w:rsidRPr="000F1677" w:rsidR="000F1677" w:rsidP="000F1677" w:rsidRDefault="000F1677" w14:paraId="4E754BA7"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C0F29" w:rsidR="007C0F29">
            <w:rPr>
              <w:rStyle w:val="eSPISCCParagraphDefaultFont"/>
              <w:rFonts w:eastAsiaTheme="minorHAnsi"/>
            </w:rPr>
            <w:t>Ivan Svibić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C0F29" w:rsidR="007C0F29">
            <w:rPr>
              <w:rStyle w:val="eSPISCCParagraphDefaultFont"/>
              <w:rFonts w:eastAsiaTheme="minorHAnsi"/>
            </w:rPr>
            <w:t>21.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C0F29" w:rsidR="007C0F29">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C0F29" w:rsidR="007C0F29">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C0F29" w:rsidR="007C0F29">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C0F29" w:rsidR="007C0F29">
            <w:rPr>
              <w:rStyle w:val="eSPISCCParagraphDefaultFont"/>
              <w:rFonts w:eastAsiaTheme="minorHAnsi"/>
            </w:rPr>
            <w:t>338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C0F29" w:rsidR="007C0F29">
            <w:rPr>
              <w:rStyle w:val="eSPISCCParagraphDefaultFont"/>
              <w:rFonts w:eastAsiaTheme="minorHAnsi"/>
            </w:rPr>
            <w:t>članka 13., članka 13., 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7C0F29" w:rsidR="007C0F29">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04E4122C"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C99E6EB"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7C0F29" w:rsidR="007C0F29">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773CA367"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C55A50B"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2CA9964D"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00F7D2D5"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3E5FD41A" w14:textId="77777777">
      <w:pPr>
        <w:spacing w:after="0"/>
      </w:pPr>
    </w:p>
    <w:p w:rsidRPr="0041581F" w:rsidR="0041581F" w:rsidP="00A70E0A" w:rsidRDefault="0041581F" w14:paraId="7D58AF0D"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C0F29" w:rsidR="007C0F2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C0F29" w:rsidR="007C0F29">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4E40879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C0F29" w14:paraId="1C9DE40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C0F29">
            <w:rPr>
              <w:rStyle w:val="eSPISCCParagraphDefaultFont"/>
              <w:rFonts w:eastAsiaTheme="minorHAnsi"/>
            </w:rPr>
            <w:t>Ivana Barbir</w:t>
          </w:r>
        </w:sdtContent>
      </w:sdt>
    </w:p>
    <w:p w:rsidRPr="0041581F" w:rsidR="006F62A9" w:rsidP="006F62A9" w:rsidRDefault="006F62A9" w14:paraId="7040A66B"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0002ACF2" w14:textId="77777777">
      <w:r>
        <w:separator/>
      </w:r>
    </w:p>
  </w:endnote>
  <w:endnote w:type="continuationSeparator" w:id="0">
    <w:p w:rsidR="008D1415" w:rsidP="00537B78" w:rsidRDefault="008D1415" w14:paraId="0CFB53A8"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C3ECE64"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00809F22"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4CE330BC" w14:textId="77777777">
      <w:r>
        <w:separator/>
      </w:r>
    </w:p>
  </w:footnote>
  <w:footnote w:type="continuationSeparator" w:id="0">
    <w:p w:rsidR="008D1415" w:rsidP="00537B78" w:rsidRDefault="008D1415" w14:paraId="7B09933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0A3279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C0F29" w:rsidR="007C0F29">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C0F29" w:rsidR="007C0F29">
          <w:rPr>
            <w:rStyle w:val="eSPISCCParagraphDefaultFont"/>
          </w:rPr>
          <w:t>Pp-3372/2025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1A"/>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0F29"/>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43F"/>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5B8BC5C"/>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965621"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6562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5243F"/>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Gornje Zdelice</izvorni_sadrzaj>
    <derivirana_varijabla naziv="DomainObject.UcesnikSudskeRadnje.Adresa.Naselje_1">Gornje Zdelice</derivirana_varijabla>
  </DomainObject.UcesnikSudskeRadnje.Adresa.Naselje>
  <DomainObject.UcesnikSudskeRadnje.Adresa.PostBroj>
    <izvorni_sadrzaj>43000</izvorni_sadrzaj>
    <derivirana_varijabla naziv="DomainObject.UcesnikSudskeRadnje.Adresa.PostBroj_1">43000</derivirana_varijabla>
  </DomainObject.UcesnikSudskeRadnje.Adresa.PostBroj>
  <DomainObject.UcesnikSudskeRadnje.Adresa.UlicaIKBR>
    <izvorni_sadrzaj>Gornje Zdelice 56</izvorni_sadrzaj>
    <derivirana_varijabla naziv="DomainObject.UcesnikSudskeRadnje.Adresa.UlicaIKBR_1">Gornje Zdelice 56</derivirana_varijabla>
  </DomainObject.UcesnikSudskeRadnje.Adresa.UlicaIKBR>
  <DomainObject.UcesnikSudskeRadnje.Naziv>
    <izvorni_sadrzaj>Ivan Svibić</izvorni_sadrzaj>
    <derivirana_varijabla naziv="DomainObject.UcesnikSudskeRadnje.Naziv_1">Ivan Svibić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21. listopada 2026.</izvorni_sadrzaj>
    <derivirana_varijabla naziv="DomainObject.UcesnikSudskeRadnje.SudskaRadnja.PlaniraniZavrsetakDatum_1">21. listopada 2026.</derivirana_varijabla>
  </DomainObject.UcesnikSudskeRadnje.SudskaRadnja.PlaniraniZavrsetakDatum>
  <DomainObject.UcesnikSudskeRadnje.SudskaRadnja.PlaniraniPocetakDatum>
    <izvorni_sadrzaj>21. listopada 2026.</izvorni_sadrzaj>
    <derivirana_varijabla naziv="DomainObject.UcesnikSudskeRadnje.SudskaRadnja.PlaniraniPocetakDatum_1">21.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3372</izvorni_sadrzaj>
    <derivirana_varijabla naziv="DomainObject.Predmet.Broj_1">3372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2025.</izvorni_sadrzaj>
    <derivirana_varijabla naziv="DomainObject.Predmet.DatumOsnivanja_1">17.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veljače 1970.</izvorni_sadrzaj>
    <derivirana_varijabla naziv="DomainObject.Predmet.OkrivljenikFizickaOsoba.DatumRodjenja_1">24. veljače 1970.</derivirana_varijabla>
  </DomainObject.Predmet.OkrivljenikFizickaOsoba.DatumRodjenja>
  <DomainObject.Predmet.OkrivljenikFizickaOsoba.DatumRodjenjaFormated>
    <izvorni_sadrzaj>24.2.1970.</izvorni_sadrzaj>
    <derivirana_varijabla naziv="DomainObject.Predmet.OkrivljenikFizickaOsoba.DatumRodjenjaFormated_1">24.2.1970.</derivirana_varijabla>
  </DomainObject.Predmet.OkrivljenikFizickaOsoba.DatumRodjenjaFormated>
  <DomainObject.Predmet.OkrivljenikFizickaOsoba.Ime>
    <izvorni_sadrzaj>Dražen</izvorni_sadrzaj>
    <derivirana_varijabla naziv="DomainObject.Predmet.OkrivljenikFizickaOsoba.Ime_1">Dražen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Koprivnica (Koprivnica)</izvorni_sadrzaj>
    <derivirana_varijabla naziv="DomainObject.Predmet.OkrivljenikFizickaOsoba.MjestoRodjenja_1">Koprivnica (Koprivnica)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Dražen Lovriša</izvorni_sadrzaj>
    <derivirana_varijabla naziv="DomainObject.Predmet.OkrivljenikFizickaOsoba.Naziv_1">Dražen Lovriša</derivirana_varijabla>
  </DomainObject.Predmet.OkrivljenikFizickaOsoba.Naziv>
  <DomainObject.Predmet.OkrivljenikFizickaOsoba.Prezime>
    <izvorni_sadrzaj>Lovriša</izvorni_sadrzaj>
    <derivirana_varijabla naziv="DomainObject.Predmet.OkrivljenikFizickaOsoba.Prezime_1">Lovriša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08140052601</izvorni_sadrzaj>
    <derivirana_varijabla naziv="DomainObject.Predmet.OkrivljenikFizickaOsoba.Oib_1">08140052601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Pp-3372/2025</izvorni_sadrzaj>
    <derivirana_varijabla naziv="DomainObject.Predmet.OznakaBroj_1">Pp-3372/2025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Svibić; Petar Lovriša; Dražen Lovriša</izvorni_sadrzaj>
    <derivirana_varijabla naziv="DomainObject.Predmet.ProtustrankaFormated_1">  Ivan Svibić; Petar Lovriša; Dražen Lovriša</derivirana_varijabla>
  </DomainObject.Predmet.ProtustrankaFormated>
  <DomainObject.Predmet.ProtustrankaFormatedOIB>
    <izvorni_sadrzaj>  Ivan Svibić, OIB 37834069735; Petar Lovriša, OIB 05178803398; Dražen Lovriša, OIB 08140052601</izvorni_sadrzaj>
    <derivirana_varijabla naziv="DomainObject.Predmet.ProtustrankaFormatedOIB_1">  Ivan Svibić, OIB 37834069735; Petar Lovriša, OIB 05178803398; Dražen Lovriša, OIB 08140052601</derivirana_varijabla>
  </DomainObject.Predmet.ProtustrankaFormatedOIB>
  <DomainObject.Predmet.ProtustrankaFormatedWithAdress>
    <izvorni_sadrzaj> Ivan Svibić, Gornje Zdelice 56, 43000 Gornje Zdelice; Petar Lovriša, Srednji Mosti 2, 43000 Srednji Mosti; Dražen Lovriša, Srednji Mosti 2, 43000 Srednji Mosti</izvorni_sadrzaj>
    <derivirana_varijabla naziv="DomainObject.Predmet.ProtustrankaFormatedWithAdress_1"> Ivan Svibić, Gornje Zdelice 56, 43000 Gornje Zdelice; Petar Lovriša, Srednji Mosti 2, 43000 Srednji Mosti; Dražen Lovriša, Srednji Mosti 2, 43000 Srednji Mosti</derivirana_varijabla>
  </DomainObject.Predmet.ProtustrankaFormatedWithAdress>
  <DomainObject.Predmet.ProtustrankaFormatedWithAdressOIB>
    <izvorni_sadrzaj> Ivan Svibić, OIB 37834069735, Gornje Zdelice 56, 43000 Gornje Zdelice; Petar Lovriša, OIB 05178803398, Srednji Mosti 2, 43000 Srednji Mosti; Dražen Lovriša, OIB 08140052601, Srednji Mosti 2, 43000 Srednji Mosti</izvorni_sadrzaj>
    <derivirana_varijabla naziv="DomainObject.Predmet.ProtustrankaFormatedWithAdressOIB_1"> Ivan Svibić, OIB 37834069735, Gornje Zdelice 56, 43000 Gornje Zdelice; Petar Lovriša, OIB 05178803398, Srednji Mosti 2, 43000 Srednji Mosti; Dražen Lovriša, OIB 08140052601, Srednji Mosti 2, 43000 Srednji Mosti</derivirana_varijabla>
  </DomainObject.Predmet.ProtustrankaFormatedWithAdressOIB>
  <DomainObject.Predmet.ProtustrankaWithAdress>
    <izvorni_sadrzaj>Ivan Svibić Gornje Zdelice 56, 43000 Gornje Zdelice, Petar Lovriša Srednji Mosti 2, 43000 Srednji Mosti, Dražen Lovriša Srednji Mosti 2, 43000 Srednji Mosti</izvorni_sadrzaj>
    <derivirana_varijabla naziv="DomainObject.Predmet.ProtustrankaWithAdress_1">Ivan Svibić Gornje Zdelice 56, 43000 Gornje Zdelice, Petar Lovriša Srednji Mosti 2, 43000 Srednji Mosti, Dražen Lovriša Srednji Mosti 2, 43000 Srednji Mosti</derivirana_varijabla>
  </DomainObject.Predmet.ProtustrankaWithAdress>
  <DomainObject.Predmet.ProtustrankaWithAdressOIB>
    <izvorni_sadrzaj>Ivan Svibić, OIB 37834069735, Gornje Zdelice 56, 43000 Gornje Zdelice, Petar Lovriša, OIB 05178803398, Srednji Mosti 2, 43000 Srednji Mosti, Dražen Lovriša, OIB 08140052601, Srednji Mosti 2, 43000 Srednji Mosti</izvorni_sadrzaj>
    <derivirana_varijabla naziv="DomainObject.Predmet.ProtustrankaWithAdressOIB_1">Ivan Svibić, OIB 37834069735, Gornje Zdelice 56, 43000 Gornje Zdelice, Petar Lovriša, OIB 05178803398, Srednji Mosti 2, 43000 Srednji Mosti, Dražen Lovriša, OIB 08140052601, Srednji Mosti 2, 43000 Srednji Mosti</derivirana_varijabla>
  </DomainObject.Predmet.ProtustrankaWithAdressOIB>
  <DomainObject.Predmet.ProtustrankaNazivFormated>
    <izvorni_sadrzaj>Ivan Svibić,Petar Lovriša,Dražen Lovriša</izvorni_sadrzaj>
    <derivirana_varijabla naziv="DomainObject.Predmet.ProtustrankaNazivFormated_1">Ivan Svibić,Petar Lovriša,Dražen Lovriša</derivirana_varijabla>
    <derivirana_varijabla naziv="Padez">Ivan Svibić,Petar Lovriša,Dražen Lovriša</derivirana_varijabla>
  </DomainObject.Predmet.ProtustrankaNazivFormated>
  <DomainObject.Predmet.ProtustrankaNazivFormatedOIB>
    <izvorni_sadrzaj>Ivan Svibić, OIB 37834069735,Petar Lovriša, OIB 05178803398,Dražen Lovriša, OIB 08140052601</izvorni_sadrzaj>
    <derivirana_varijabla naziv="DomainObject.Predmet.ProtustrankaNazivFormatedOIB_1">Ivan Svibić, OIB 37834069735,Petar Lovriša, OIB 05178803398,Dražen Lovriša, OIB 08140052601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Bjelovar</izvorni_sadrzaj>
    <derivirana_varijabla naziv="DomainObject.Predmet.StrankaFormated_1">  Policijska postaja Bjelovar</derivirana_varijabla>
  </DomainObject.Predmet.StrankaFormated>
  <DomainObject.Predmet.StrankaFormatedOIB>
    <izvorni_sadrzaj>  Policijska postaja Bjelovar</izvorni_sadrzaj>
    <derivirana_varijabla naziv="DomainObject.Predmet.StrankaFormatedOIB_1">  Policijska postaja Bjelovar</derivirana_varijabla>
  </DomainObject.Predmet.StrankaFormatedOIB>
  <DomainObject.Predmet.StrankaFormatedWithAdress>
    <izvorni_sadrzaj> Policijska postaja Bjelovar, Vlahe Paljetka 2, 43000 Bjelovar</izvorni_sadrzaj>
    <derivirana_varijabla naziv="DomainObject.Predmet.StrankaFormatedWithAdress_1"> Policijska postaja Bjelovar, Vlahe Paljetka 2, 43000 Bjelovar</derivirana_varijabla>
  </DomainObject.Predmet.StrankaFormatedWithAdress>
  <DomainObject.Predmet.StrankaFormatedWithAdressOIB>
    <izvorni_sadrzaj> Policijska postaja Bjelovar, Vlahe Paljetka 2, 43000 Bjelovar</izvorni_sadrzaj>
    <derivirana_varijabla naziv="DomainObject.Predmet.StrankaFormatedWithAdressOIB_1"> Policijska postaja Bjelovar, Vlahe Paljetka 2, 43000 Bjelovar</derivirana_varijabla>
  </DomainObject.Predmet.StrankaFormatedWithAdressOIB>
  <DomainObject.Predmet.StrankaWithAdress>
    <izvorni_sadrzaj>Policijska postaja Bjelovar Vlahe Paljetka 2,43000 Bjelovar</izvorni_sadrzaj>
    <derivirana_varijabla naziv="DomainObject.Predmet.StrankaWithAdress_1">Policijska postaja Bjelovar Vlahe Paljetka 2,43000 Bjelovar</derivirana_varijabla>
  </DomainObject.Predmet.StrankaWithAdress>
  <DomainObject.Predmet.StrankaWithAdressOIB>
    <izvorni_sadrzaj>Policijska postaja Bjelovar, Vlahe Paljetka 2,43000 Bjelovar</izvorni_sadrzaj>
    <derivirana_varijabla naziv="DomainObject.Predmet.StrankaWithAdressOIB_1">Policijska postaja Bjelovar, Vlahe Paljetka 2,43000 Bjelovar</derivirana_varijabla>
  </DomainObject.Predmet.StrankaWithAdressOIB>
  <DomainObject.Predmet.StrankaNazivFormated>
    <izvorni_sadrzaj>Policijska postaja Bjelovar</izvorni_sadrzaj>
    <derivirana_varijabla naziv="DomainObject.Predmet.StrankaNazivFormated_1">Policijska postaja Bjelovar</derivirana_varijabla>
    <derivirana_varijabla naziv="Padez">Policijska postaja Bjelovar</derivirana_varijabla>
  </DomainObject.Predmet.StrankaNazivFormated>
  <DomainObject.Predmet.StrankaNazivFormatedOIB>
    <izvorni_sadrzaj>Policijska postaja Bjelovar</izvorni_sadrzaj>
    <derivirana_varijabla naziv="DomainObject.Predmet.StrankaNazivFormatedOIB_1">Policijska postaja Bjelovar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Policijska postaja Bjelovar</item>
    </izvorni_sadrzaj>
    <derivirana_varijabla naziv="DomainObject.Predmet.StrankaListFormated_1">
      <item>Policijska postaja Bjelovar</item>
    </derivirana_varijabla>
  </DomainObject.Predmet.StrankaListFormated>
  <DomainObject.Predmet.StrankaListFormatedOIB>
    <izvorni_sadrzaj>
      <item>Policijska postaja Bjelovar</item>
    </izvorni_sadrzaj>
    <derivirana_varijabla naziv="DomainObject.Predmet.StrankaListFormatedOIB_1">
      <item>Policijska postaja Bjelovar</item>
    </derivirana_varijabla>
  </DomainObject.Predmet.StrankaListFormatedOIB>
  <DomainObject.Predmet.StrankaListFormatedWithAdress>
    <izvorni_sadrzaj>
      <item>Policijska postaja Bjelovar, Vlahe Paljetka 2, 43000 Bjelovar</item>
    </izvorni_sadrzaj>
    <derivirana_varijabla naziv="DomainObject.Predmet.StrankaListFormatedWithAdress_1">
      <item>Policijska postaja Bjelovar, Vlahe Paljetka 2, 43000 Bjelovar</item>
    </derivirana_varijabla>
  </DomainObject.Predmet.StrankaListFormatedWithAdress>
  <DomainObject.Predmet.StrankaListFormatedWithAdressOIB>
    <izvorni_sadrzaj>
      <item>Policijska postaja Bjelovar, Vlahe Paljetka 2, 43000 Bjelovar</item>
    </izvorni_sadrzaj>
    <derivirana_varijabla naziv="DomainObject.Predmet.StrankaListFormatedWithAdressOIB_1">
      <item>Policijska postaja Bjelovar, Vlahe Paljetka 2, 43000 Bjelovar</item>
    </derivirana_varijabla>
  </DomainObject.Predmet.StrankaListFormatedWithAdressOIB>
  <DomainObject.Predmet.StrankaListNazivFormated>
    <izvorni_sadrzaj>
      <item>Policijska postaja Bjelovar</item>
    </izvorni_sadrzaj>
    <derivirana_varijabla naziv="DomainObject.Predmet.StrankaListNazivFormated_1">
      <item>Policijska postaja Bjelovar</item>
    </derivirana_varijabla>
  </DomainObject.Predmet.StrankaListNazivFormated>
  <DomainObject.Predmet.StrankaListNazivFormatedOIB>
    <izvorni_sadrzaj>
      <item>Policijska postaja Bjelovar</item>
    </izvorni_sadrzaj>
    <derivirana_varijabla naziv="DomainObject.Predmet.StrankaListNazivFormatedOIB_1">
      <item>Policijska postaja Bjelovar</item>
    </derivirana_varijabla>
  </DomainObject.Predmet.StrankaListNazivFormatedOIB>
  <DomainObject.Predmet.ProtuStrankaListFormated>
    <izvorni_sadrzaj>
      <item>Ivan Svibić</item>
      <item>Petar Lovriša</item>
      <item>Dražen Lovriša</item>
    </izvorni_sadrzaj>
    <derivirana_varijabla naziv="DomainObject.Predmet.ProtuStrankaListFormated_1">
      <item>Ivan Svibić</item>
      <item>Petar Lovriša</item>
      <item>Dražen Lovriša</item>
    </derivirana_varijabla>
  </DomainObject.Predmet.ProtuStrankaListFormated>
  <DomainObject.Predmet.ProtuStrankaListFormatedOIB>
    <izvorni_sadrzaj>
      <item>Ivan Svibić, OIB 37834069735</item>
      <item>Petar Lovriša, OIB 05178803398</item>
      <item>Dražen Lovriša, OIB 08140052601</item>
    </izvorni_sadrzaj>
    <derivirana_varijabla naziv="DomainObject.Predmet.ProtuStrankaListFormatedOIB_1">
      <item>Ivan Svibić, OIB 37834069735</item>
      <item>Petar Lovriša, OIB 05178803398</item>
      <item>Dražen Lovriša, OIB 08140052601</item>
    </derivirana_varijabla>
  </DomainObject.Predmet.ProtuStrankaListFormatedOIB>
  <DomainObject.Predmet.ProtuStrankaListFormatedWithAdress>
    <izvorni_sadrzaj>
      <item>Ivan Svibić, Gornje Zdelice 56, 43000 Gornje Zdelice</item>
      <item>Petar Lovriša, Srednji Mosti 2, 43000 Srednji Mosti</item>
      <item>Dražen Lovriša, Srednji Mosti 2, 43000 Srednji Mosti</item>
    </izvorni_sadrzaj>
    <derivirana_varijabla naziv="DomainObject.Predmet.ProtuStrankaListFormatedWithAdress_1">
      <item>Ivan Svibić, Gornje Zdelice 56, 43000 Gornje Zdelice</item>
      <item>Petar Lovriša, Srednji Mosti 2, 43000 Srednji Mosti</item>
      <item>Dražen Lovriša, Srednji Mosti 2, 43000 Srednji Mosti</item>
    </derivirana_varijabla>
  </DomainObject.Predmet.ProtuStrankaListFormatedWithAdress>
  <DomainObject.Predmet.ProtuStrankaListFormatedWithAdressOIB>
    <izvorni_sadrzaj>
      <item>Ivan Svibić, OIB 37834069735, Gornje Zdelice 56, 43000 Gornje Zdelice</item>
      <item>Petar Lovriša, OIB 05178803398, Srednji Mosti 2, 43000 Srednji Mosti</item>
      <item>Dražen Lovriša, OIB 08140052601, Srednji Mosti 2, 43000 Srednji Mosti</item>
    </izvorni_sadrzaj>
    <derivirana_varijabla naziv="DomainObject.Predmet.ProtuStrankaListFormatedWithAdressOIB_1">
      <item>Ivan Svibić, OIB 37834069735, Gornje Zdelice 56, 43000 Gornje Zdelice</item>
      <item>Petar Lovriša, OIB 05178803398, Srednji Mosti 2, 43000 Srednji Mosti</item>
      <item>Dražen Lovriša, OIB 08140052601, Srednji Mosti 2, 43000 Srednji Mosti</item>
    </derivirana_varijabla>
  </DomainObject.Predmet.ProtuStrankaListFormatedWithAdressOIB>
  <DomainObject.Predmet.ProtuStrankaListNazivFormated>
    <izvorni_sadrzaj>
      <item>Ivan Svibić</item>
      <item>Petar Lovriša</item>
      <item>Dražen Lovriša</item>
    </izvorni_sadrzaj>
    <derivirana_varijabla naziv="DomainObject.Predmet.ProtuStrankaListNazivFormated_1">
      <item>Ivan Svibić</item>
      <item>Petar Lovriša</item>
      <item>Dražen Lovriša</item>
    </derivirana_varijabla>
  </DomainObject.Predmet.ProtuStrankaListNazivFormated>
  <DomainObject.Predmet.ProtuStrankaListNazivFormatedOIB>
    <izvorni_sadrzaj>
      <item>Ivan Svibić, OIB 37834069735</item>
      <item>Petar Lovriša, OIB 05178803398</item>
      <item>Dražen Lovriša, OIB 08140052601</item>
    </izvorni_sadrzaj>
    <derivirana_varijabla naziv="DomainObject.Predmet.ProtuStrankaListNazivFormatedOIB_1">
      <item>Ivan Svibić, OIB 37834069735</item>
      <item>Petar Lovriša, OIB 05178803398</item>
      <item>Dražen Lovriša, OIB 08140052601</item>
    </derivirana_varijabla>
  </DomainObject.Predmet.ProtuStrankaListNazivFormatedOIB>
  <DomainObject.Predmet.OstaliListFormated>
    <izvorni_sadrzaj>
      <item>Željka Begović</item>
      <item>Matija Brnjak</item>
      <item>Policijska postaja Križevci</item>
    </izvorni_sadrzaj>
    <derivirana_varijabla naziv="DomainObject.Predmet.OstaliListFormated_1">
      <item>Željka Begović</item>
      <item>Matija Brnjak</item>
      <item>Policijska postaja Križevci</item>
    </derivirana_varijabla>
    <derivirana_varijabla naziv="DrugaOsoba">
      <item>Željka Begović</item>
      <item>Matija Brnjak</item>
      <item>Policijska postaja Križevci</item>
    </derivirana_varijabla>
  </DomainObject.Predmet.OstaliListFormated>
  <DomainObject.Predmet.OstaliListFormatedOIB>
    <izvorni_sadrzaj>
      <item>Željka Begović, OIB 86630681150</item>
      <item>Matija Brnjak, OIB 51903090395</item>
      <item>Policijska postaja Križevci</item>
    </izvorni_sadrzaj>
    <derivirana_varijabla naziv="DomainObject.Predmet.OstaliListFormatedOIB_1">
      <item>Željka Begović, OIB 86630681150</item>
      <item>Matija Brnjak, OIB 51903090395</item>
      <item>Policijska postaja Križevci</item>
    </derivirana_varijabla>
  </DomainObject.Predmet.OstaliListFormatedOIB>
  <DomainObject.Predmet.OstaliListFormatedWithAdress>
    <izvorni_sadrzaj>
      <item>Željka Begović, Poljančani 5a, 43000 Poljančani</item>
      <item>Matija Brnjak, Gornji Mosti 28, 43203 Gornji Mosti</item>
      <item>Policijska postaja Križevci, Ulica Drage Grdenića 5, 48260 Križevci</item>
    </izvorni_sadrzaj>
    <derivirana_varijabla naziv="DomainObject.Predmet.OstaliListFormatedWithAdress_1">
      <item>Željka Begović, Poljančani 5a, 43000 Poljančani</item>
      <item>Matija Brnjak, Gornji Mosti 28, 43203 Gornji Mosti</item>
      <item>Policijska postaja Križevci, Ulica Drage Grdenića 5, 48260 Križevci</item>
    </derivirana_varijabla>
  </DomainObject.Predmet.OstaliListFormatedWithAdress>
  <DomainObject.Predmet.OstaliListFormatedWithAdressOIB>
    <izvorni_sadrzaj>
      <item>Željka Begović, OIB 86630681150, Poljančani 5a, 43000 Poljančani</item>
      <item>Matija Brnjak, OIB 51903090395, Gornji Mosti 28, 43203 Gornji Mosti</item>
      <item>Policijska postaja Križevci, Ulica Drage Grdenića 5, 48260 Križevci</item>
    </izvorni_sadrzaj>
    <derivirana_varijabla naziv="DomainObject.Predmet.OstaliListFormatedWithAdressOIB_1">
      <item>Željka Begović, OIB 86630681150, Poljančani 5a, 43000 Poljančani</item>
      <item>Matija Brnjak, OIB 51903090395, Gornji Mosti 28, 43203 Gornji Mosti</item>
      <item>Policijska postaja Križevci, Ulica Drage Grdenića 5, 48260 Križevci</item>
    </derivirana_varijabla>
  </DomainObject.Predmet.OstaliListFormatedWithAdressOIB>
  <DomainObject.Predmet.OstaliListNazivFormated>
    <izvorni_sadrzaj>
      <item>Željka Begović</item>
      <item>Matija Brnjak</item>
      <item>Policijska postaja Križevci</item>
    </izvorni_sadrzaj>
    <derivirana_varijabla naziv="DomainObject.Predmet.OstaliListNazivFormated_1">
      <item>Željka Begović</item>
      <item>Matija Brnjak</item>
      <item>Policijska postaja Križevci</item>
    </derivirana_varijabla>
  </DomainObject.Predmet.OstaliListNazivFormated>
  <DomainObject.Predmet.OstaliListNazivFormatedOIB>
    <izvorni_sadrzaj>
      <item>Željka Begović, OIB 86630681150</item>
      <item>Matija Brnjak, OIB 51903090395</item>
      <item>Policijska postaja Križevci</item>
    </izvorni_sadrzaj>
    <derivirana_varijabla naziv="DomainObject.Predmet.OstaliListNazivFormatedOIB_1">
      <item>Željka Begović, OIB 86630681150</item>
      <item>Matija Brnjak, OIB 51903090395</item>
      <item>Policijska postaja Križevci</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13, 13, 13</izvorni_sadrzaj>
    <derivirana_varijabla naziv="DomainObject.Predmet.ClanakZakona_1">13, 13, 13</derivirana_varijabla>
  </DomainObject.Predmet.ClanakZakona>
  <DomainObject.Predmet.ClanakZakonaFull>
    <izvorni_sadrzaj>članka 13., članka 13., članka 13.</izvorni_sadrzaj>
    <derivirana_varijabla naziv="DomainObject.Predmet.ClanakZakonaFull_1">članka 13., članka 13.,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Policijska postaja Bjelovar</izvorni_sadrzaj>
    <derivirana_varijabla naziv="DomainObject.Predmet.StrankaIDrugi_1">Policijska postaja Bjelovar</derivirana_varijabla>
  </DomainObject.Predmet.StrankaIDrugi>
  <DomainObject.Predmet.ProtustrankaIDrugi>
    <izvorni_sadrzaj>Ivan Svibić i dr.</izvorni_sadrzaj>
    <derivirana_varijabla naziv="DomainObject.Predmet.ProtustrankaIDrugi_1">Ivan Svibić i dr.</derivirana_varijabla>
  </DomainObject.Predmet.ProtustrankaIDrugi>
  <DomainObject.Predmet.StrankaIDrugiAdressOIB>
    <izvorni_sadrzaj>Policijska postaja Bjelovar, Vlahe Paljetka 2, 43000 Bjelovar</izvorni_sadrzaj>
    <derivirana_varijabla naziv="DomainObject.Predmet.StrankaIDrugiAdressOIB_1">Policijska postaja Bjelovar, Vlahe Paljetka 2, 43000 Bjelovar</derivirana_varijabla>
  </DomainObject.Predmet.StrankaIDrugiAdressOIB>
  <DomainObject.Predmet.ProtustrankaIDrugiAdressOIB>
    <izvorni_sadrzaj>Ivan Svibić, OIB 37834069735, Gornje Zdelice 56, 43000 Gornje Zdelice i dr.</izvorni_sadrzaj>
    <derivirana_varijabla naziv="DomainObject.Predmet.ProtustrankaIDrugiAdressOIB_1">Ivan Svibić, OIB 37834069735, Gornje Zdelice 56, 43000 Gornje Zdelice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Svibić</item>
      <item>Policijska postaja Bjelovar</item>
      <item>Petar Lovriša</item>
      <item>Dražen Lovriša</item>
      <item>Željka Begović</item>
      <item>Matija Brnjak</item>
      <item>Policijska postaja Križevci</item>
    </izvorni_sadrzaj>
    <derivirana_varijabla naziv="DomainObject.Predmet.SudioniciListNaziv_1">
      <item>Ivan Svibić</item>
      <item>Policijska postaja Bjelovar</item>
      <item>Petar Lovriša</item>
      <item>Dražen Lovriša</item>
      <item>Željka Begović</item>
      <item>Matija Brnjak</item>
      <item>Policijska postaja Križevci</item>
    </derivirana_varijabla>
    <derivirana_varijabla naziv="OstaliSudionici">
      <item>Ivan Svibić</item>
      <item>Policijska postaja Bjelovar</item>
      <item>Petar Lovriša</item>
      <item>Dražen Lovriša</item>
      <item>Željka Begović</item>
      <item>Matija Brnjak</item>
      <item>Policijska postaja Križevci</item>
    </derivirana_varijabla>
  </DomainObject.Predmet.SudioniciListNaziv>
  <DomainObject.Predmet.SudioniciListAdressOIB>
    <izvorni_sadrzaj>
      <item>Ivan Svibić, OIB 37834069735, Gornje Zdelice 56,43000 Gornje Zdelice</item>
      <item>Policijska postaja Bjelovar, Vlahe Paljetka 2,43000 Bjelovar</item>
      <item>Petar Lovriša, OIB 05178803398, Srednji Mosti 2,43000 Srednji Mosti</item>
      <item>Dražen Lovriša, OIB 08140052601, Srednji Mosti 2,43000 Srednji Mosti</item>
      <item>Željka Begović, OIB 86630681150, Poljančani 5a,43000 Poljančani</item>
      <item>Matija Brnjak, OIB 51903090395, Gornji Mosti 28,43203 Gornji Mosti</item>
      <item>Policijska postaja Križevci, Ulica Drage Grdenića 5,48260 Križevci</item>
    </izvorni_sadrzaj>
    <derivirana_varijabla naziv="DomainObject.Predmet.SudioniciListAdressOIB_1">
      <item>Ivan Svibić, OIB 37834069735, Gornje Zdelice 56,43000 Gornje Zdelice</item>
      <item>Policijska postaja Bjelovar, Vlahe Paljetka 2,43000 Bjelovar</item>
      <item>Petar Lovriša, OIB 05178803398, Srednji Mosti 2,43000 Srednji Mosti</item>
      <item>Dražen Lovriša, OIB 08140052601, Srednji Mosti 2,43000 Srednji Mosti</item>
      <item>Željka Begović, OIB 86630681150, Poljančani 5a,43000 Poljančani</item>
      <item>Matija Brnjak, OIB 51903090395, Gornji Mosti 28,43203 Gornji Mosti</item>
      <item>Policijska postaja Križevci, Ulica Drage Grdenića 5,48260 Križevci</item>
    </derivirana_varijabla>
  </DomainObject.Predmet.SudioniciListAdressOIB>
  <DomainObject.UcesnikSudskeRadnje.NazivFormated>
    <izvorni_sadrzaj>Ivan Svibić, OIB 37834069735, Gornje Zdelice 56,43000 Gornje Zdelice</izvorni_sadrzaj>
    <derivirana_varijabla naziv="DomainObject.UcesnikSudskeRadnje.NazivFormated_1">Ivan Svibić, OIB 37834069735, Gornje Zdelice 56,43000 Gornje Zdelice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37834069735</item>
      <item>, OIB null</item>
      <item>, OIB 05178803398</item>
      <item>, OIB 08140052601</item>
      <item>, OIB 86630681150</item>
      <item>, OIB 51903090395</item>
      <item>, OIB null</item>
    </izvorni_sadrzaj>
    <derivirana_varijabla naziv="DomainObject.Predmet.SudioniciListNazivOIB_1">
      <item>, OIB 37834069735</item>
      <item>, OIB null</item>
      <item>, OIB 05178803398</item>
      <item>, OIB 08140052601</item>
      <item>, OIB 86630681150</item>
      <item>, OIB 51903090395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Svibić, OIB 37834069735, Gornje Zdelice 56, 43000 Gornje Zdelice
2. Okrivljenik Petar Lovriša, OIB 05178803398, Srednji Mosti 2, 43000 Srednji Mosti
3. Okrivljenik Dražen Lovriša, OIB 08140052601, Srednji Mosti 2, 43000 Srednji Mosti
4. Svjedok Matija Brnjak, OIB 51903090395, Gornji Mosti 28, 43203 Gornji Mosti</izvorni_sadrzaj>
    <derivirana_varijabla naziv="DomainObject.UcesnikSudskeRadnje.SudskaRadnja.UcesniciObavijest_1">1. Okrivljenik Ivan Svibić, OIB 37834069735, Gornje Zdelice 56, 43000 Gornje Zdelice
2. Okrivljenik Petar Lovriša, OIB 05178803398, Srednji Mosti 2, 43000 Srednji Mosti
3. Okrivljenik Dražen Lovriša, OIB 08140052601, Srednji Mosti 2, 43000 Srednji Mosti
4. Svjedok Matija Brnjak, OIB 51903090395, Gornji Mosti 28, 43203 Gornji Mosti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siječnja 2025.</izvorni_sadrzaj>
    <derivirana_varijabla naziv="DomainObject.Predmet.DatumPocetkaProcesa_1">14. siječnja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Ivan Svibić, Gornje Zdelice 56, 43000 Gornje Zdelice, OIB: 37834069735, rođen-a 27.04.1995., mjesto rođenja Bjelovar (Bjelovar)</item>
      <item>Petar Lovriša, Srednji Mosti 2, 43000 Srednji Mosti, OIB: 05178803398, rođen-a 26.11.1998., mjesto rođenja Bjelovar (Bjelovar)</item>
      <item>Dražen Lovriša, Srednji Mosti 2, 43000 Srednji Mosti, OIB: 08140052601, rođen-a 24.02.1970., mjesto rođenja Koprivnica (Koprivnica)</item>
    </izvorni_sadrzaj>
    <derivirana_varijabla naziv="DomainObject.Predmet.OkrivljenikAdresaMjestoRodjenjaList_1">
      <item>Ivan Svibić, Gornje Zdelice 56, 43000 Gornje Zdelice, OIB: 37834069735, rođen-a 27.04.1995., mjesto rođenja Bjelovar (Bjelovar)</item>
      <item>Petar Lovriša, Srednji Mosti 2, 43000 Srednji Mosti, OIB: 05178803398, rođen-a 26.11.1998., mjesto rođenja Bjelovar (Bjelovar)</item>
      <item>Dražen Lovriša, Srednji Mosti 2, 43000 Srednji Mosti, OIB: 08140052601, rođen-a 24.02.1970., mjesto rođenja Koprivnica (Koprivnica)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310</properties:Words>
  <properties:Characters>1774</properties:Characters>
  <properties:Lines>46</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2246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2026-09-18T06:30:00Z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Ivan Svibić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