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14D6F0B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2A9A52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130BC4E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5B4C39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F26860" w14:paraId="62C06E17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144E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F26860" w14:paraId="0B4C5A53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F26860" w14:paraId="0B31E032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F26860" w14:paraId="1372A0EE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3B4689" w:rsidR="00BB30F6" w:rsidP="00BB30F6" w:rsidRDefault="004144E1" w14:paraId="2F9477DE" w14:textId="6FF3A593">
      <w:pPr>
        <w:rPr>
          <w:rFonts w:eastAsia="Times New Roman" w:cs="Times New Roman"/>
        </w:rPr>
      </w:pPr>
      <w:r>
        <w:rPr>
          <w:rFonts w:eastAsia="Times New Roman" w:cs="Times New Roman"/>
        </w:rPr>
        <w:t>Prekršajni odjel</w:t>
      </w:r>
    </w:p>
    <w:p w:rsidRPr="001A12B4" w:rsidR="001A12B4" w:rsidP="001A12B4" w:rsidRDefault="00EA1C6D" w14:paraId="6DC75C55" w14:textId="77777777">
      <w:pPr>
        <w:pStyle w:val="SudSjedite"/>
      </w:pPr>
      <w:r w:rsidRPr="006C43C5">
        <w:tab/>
      </w:r>
    </w:p>
    <w:p w:rsidRPr="001A12B4" w:rsidR="001A12B4" w:rsidP="001A12B4" w:rsidRDefault="001A12B4" w14:paraId="142E1D2C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Pp Ikp-327/2021-7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144E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821D0DD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4568ABF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715A0C6" w14:textId="77777777">
      <w:pPr>
        <w:keepNext/>
        <w:spacing w:after="0"/>
        <w:jc w:val="center"/>
      </w:pPr>
    </w:p>
    <w:p w:rsidRPr="00CE79FB" w:rsidR="00CE79FB" w:rsidP="00CE79FB" w:rsidRDefault="00CE79FB" w14:paraId="33C5882C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3C05DB53" w14:textId="77777777">
      <w:pPr>
        <w:keepNext/>
        <w:spacing w:after="0"/>
        <w:jc w:val="center"/>
      </w:pPr>
    </w:p>
    <w:p w:rsidRPr="001A12B4" w:rsidR="001A12B4" w:rsidP="001A12B4" w:rsidRDefault="00F26860" w14:paraId="47BBC2BD" w14:textId="5236C06B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 xml:space="preserve">  Bajo Amić, OIB 27497124037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članka 10. stavka 1. točke 2.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</w:comboBox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18.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92AA05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35698C7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6C2FDC56" w14:textId="660E8760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Bajr Amića, OIB 27497124037, rođen-a 15.01.1991.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 xml:space="preserve">  Ulica Studenačka 4, 53202 Perušić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članka 10. stavka 1. točke 2.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</w:comboBox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0324CB7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59EC117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26626AEC" w14:textId="6787AD42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 xml:space="preserve">  Općinskog suda u Gospiću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Pp-1071/2021-13 donesena 17.08.2021.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0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04.09.2021.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Bajo Amić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19,91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(devetnaesteuraidevedesetijedancent)</w:t>
          </w:r>
        </w:sdtContent>
      </w:sdt>
      <w:r w:rsidR="00211509">
        <w:rPr>
          <w:rFonts w:eastAsia="Times New Roman" w:cs="Times New Roman"/>
        </w:rPr>
        <w:t xml:space="preserve">  </w:t>
      </w:r>
      <w:r w:rsidR="00AD7299">
        <w:rPr>
          <w:rFonts w:eastAsia="Times New Roman" w:cs="Times New Roman"/>
        </w:rPr>
        <w:t>eura</w:t>
      </w:r>
      <w:r w:rsidR="00211509">
        <w:rPr>
          <w:rFonts w:eastAsia="Times New Roman" w:cs="Times New Roman"/>
        </w:rPr>
        <w:t>.</w:t>
      </w:r>
    </w:p>
    <w:p w:rsidRPr="003B4689" w:rsidR="00211509" w:rsidP="00211509" w:rsidRDefault="00CB5345" w14:paraId="28ACA8DE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02D70AEB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0ECA8AAD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0B36D643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51C6706D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44D3E641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10353198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18.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3811D82E" w14:textId="77777777">
        <w:tc>
          <w:tcPr>
            <w:tcW w:w="3284" w:type="dxa"/>
          </w:tcPr>
          <w:p w:rsidRPr="00B40829" w:rsidR="00B40829" w:rsidP="00B40829" w:rsidRDefault="00B40829" w14:paraId="63BC4FDC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4A509B3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116057B8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732E9D9F" w14:textId="77777777">
        <w:tc>
          <w:tcPr>
            <w:tcW w:w="3284" w:type="dxa"/>
          </w:tcPr>
          <w:p w:rsidRPr="00B40829" w:rsidR="00B40829" w:rsidP="00B40829" w:rsidRDefault="00F26860" w14:paraId="1F9F283E" w14:textId="0C29E80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144E1" w:rsidR="004144E1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37D7899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F26860" w14:paraId="62C67976" w14:textId="296635E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144E1" w:rsidR="004144E1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5E61E35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C5B166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D778E8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EA325C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3EE578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9A0D472" w14:textId="5BC3FB15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Općinskom sudu u Gospiću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A0303A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0B059F7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8781DF7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3226047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Bajo Amić, Ulica Studenačka 4, 53202 Perušić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18D44B94" w14:textId="798333B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Gospić broj: 511-04-05/05-5-104-12021 od 14.08.2021">
            <w:listItem w:displayText="Policijska postaja Gospić broj: 511-04-05/05-5-104-12021 od 14.08.2021" w:value="Policijska postaja Gospić broj: 511-04-05/05-5-104-12021 od 14.08.2021"/>
            <w:listItem w:displayText="Općinski sud u Gospiću, OIB 29608777564, Trg Alojzija Stepinca 3,53000 Gospić" w:value="Općinski sud u Gospiću, OIB 29608777564, Trg Alojzija Stepinca 3,53000 Gospić"/>
            <w:listItem w:displayText="Fina Gospić, Kaniška 4,53000 Gospić" w:value="Fina Gospić, Kaniška 4,53000 Gospić"/>
          </w:comboBox>
        </w:sdtPr>
        <w:sdtEndPr>
          <w:rPr>
            <w:rStyle w:val="eSPISCCParagraphDefaultFont"/>
          </w:rPr>
        </w:sdtEndPr>
        <w:sdtContent>
          <w:r w:rsidRPr="004144E1" w:rsidR="004144E1">
            <w:rPr>
              <w:rStyle w:val="eSPISCCParagraphDefaultFont"/>
              <w:rFonts w:eastAsiaTheme="minorHAnsi"/>
            </w:rPr>
            <w:t>Policijska postaja Gospić broj: 511-04-05/05-5-104-12021 od 14.08.2021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236420B1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346FB6B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5281EE5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26860" w:rsidP="00537B78" w:rsidRDefault="00F26860" w14:paraId="170CAFD8" w14:textId="77777777">
      <w:r>
        <w:separator/>
      </w:r>
    </w:p>
  </w:endnote>
  <w:endnote w:type="continuationSeparator" w:id="0">
    <w:p w:rsidR="00F26860" w:rsidP="00537B78" w:rsidRDefault="00F26860" w14:paraId="362CBC5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FC9832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0B9924A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26860" w:rsidP="00537B78" w:rsidRDefault="00F26860" w14:paraId="7F9E65C3" w14:textId="77777777">
      <w:r>
        <w:separator/>
      </w:r>
    </w:p>
  </w:footnote>
  <w:footnote w:type="continuationSeparator" w:id="0">
    <w:p w:rsidR="00F26860" w:rsidP="00537B78" w:rsidRDefault="00F26860" w14:paraId="3E3C48F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CA0EFD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144E1" w:rsidR="004144E1">
          <w:rPr>
            <w:rStyle w:val="eSPISCCParagraphDefaultFont"/>
          </w:rPr>
          <w:t>Pp Ikp-327/2021-7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4E1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27FB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6860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CF32367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927FB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4057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Ikp-327/2021-7</izvorni_sadrzaj>
    <derivirana_varijabla naziv="DomainObject.Oznaka_1">Pp Ikp-327/2021-7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327</izvorni_sadrzaj>
    <derivirana_varijabla naziv="DomainObject.Predmet.Broj_1">327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2021.</izvorni_sadrzaj>
    <derivirana_varijabla naziv="DomainObject.Predmet.DatumOsnivanja_1">29.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Ikp-327/2021</izvorni_sadrzaj>
    <derivirana_varijabla naziv="DomainObject.Predmet.OznakaBroj_1">Pp Ikp-327/2021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Bajo Amić</izvorni_sadrzaj>
    <derivirana_varijabla naziv="DomainObject.Predmet.ProtustrankaFormated_1">  Bajo Amić</derivirana_varijabla>
  </DomainObject.Predmet.ProtustrankaFormated>
  <DomainObject.Predmet.ProtustrankaFormatedOIB>
    <izvorni_sadrzaj>  Bajo Amić, OIB 27497124037</izvorni_sadrzaj>
    <derivirana_varijabla naziv="DomainObject.Predmet.ProtustrankaFormatedOIB_1">  Bajo Amić, OIB 27497124037</derivirana_varijabla>
  </DomainObject.Predmet.ProtustrankaFormatedOIB>
  <DomainObject.Predmet.ProtustrankaFormatedWithAdress>
    <izvorni_sadrzaj> Bajo Amić, Ulica Studenačka 4, 53202 Perušić</izvorni_sadrzaj>
    <derivirana_varijabla naziv="DomainObject.Predmet.ProtustrankaFormatedWithAdress_1">  Ulica Studenačka 4, 53202 Perušić</derivirana_varijabla>
  </DomainObject.Predmet.ProtustrankaFormatedWithAdress>
  <DomainObject.Predmet.ProtustrankaFormatedWithAdressOIB>
    <izvorni_sadrzaj> Bajo Amić, OIB 27497124037, Ulica Studenačka 4, 53202 Perušić</izvorni_sadrzaj>
    <derivirana_varijabla naziv="DomainObject.Predmet.ProtustrankaFormatedWithAdressOIB_1"> Bajo Amić, OIB 27497124037, Ulica Studenačka 4, 53202 Perušić</derivirana_varijabla>
  </DomainObject.Predmet.ProtustrankaFormatedWithAdressOIB>
  <DomainObject.Predmet.ProtustrankaWithAdress>
    <izvorni_sadrzaj>Bajo Amić Ulica Studenačka 4, 53202 Perušić</izvorni_sadrzaj>
    <derivirana_varijabla naziv="DomainObject.Predmet.ProtustrankaWithAdress_1">Bajo Amić Ulica Studenačka 4, 53202 Perušić</derivirana_varijabla>
  </DomainObject.Predmet.ProtustrankaWithAdress>
  <DomainObject.Predmet.ProtustrankaWithAdressOIB>
    <izvorni_sadrzaj>Bajo Amić, OIB 27497124037, Ulica Studenačka 4, 53202 Perušić</izvorni_sadrzaj>
    <derivirana_varijabla naziv="DomainObject.Predmet.ProtustrankaWithAdressOIB_1">Bajo Amić, OIB 27497124037, Ulica Studenačka 4, 53202 Perušić</derivirana_varijabla>
  </DomainObject.Predmet.ProtustrankaWithAdressOIB>
  <DomainObject.Predmet.ProtustrankaNazivFormated>
    <izvorni_sadrzaj>Bajo Amić</izvorni_sadrzaj>
    <derivirana_varijabla naziv="DomainObject.Predmet.ProtustrankaNazivFormated_1">Bajo Amić</derivirana_varijabla>
    <derivirana_varijabla naziv="Padez">Bajo Amić</derivirana_varijabla>
  </DomainObject.Predmet.ProtustrankaNazivFormated>
  <DomainObject.Predmet.ProtustrankaNazivFormatedOIB>
    <izvorni_sadrzaj>Bajo Amić, OIB 27497124037</izvorni_sadrzaj>
    <derivirana_varijabla naziv="DomainObject.Predmet.ProtustrankaNazivFormatedOIB_1">Bajo Amić, OIB 27497124037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Bajo Amić</item>
    </izvorni_sadrzaj>
    <derivirana_varijabla naziv="DomainObject.Predmet.ProtuStrankaListFormated_1">
      <item>Bajo Amić</item>
    </derivirana_varijabla>
  </DomainObject.Predmet.ProtuStrankaListFormated>
  <DomainObject.Predmet.ProtuStrankaListFormatedOIB>
    <izvorni_sadrzaj>
      <item>Bajo Amić, OIB 27497124037</item>
    </izvorni_sadrzaj>
    <derivirana_varijabla naziv="DomainObject.Predmet.ProtuStrankaListFormatedOIB_1">
      <item>Bajo Amić, OIB 27497124037</item>
    </derivirana_varijabla>
  </DomainObject.Predmet.ProtuStrankaListFormatedOIB>
  <DomainObject.Predmet.ProtuStrankaListFormatedWithAdress>
    <izvorni_sadrzaj>
      <item>Bajo Amić, Ulica Studenačka 4, 53202 Perušić</item>
    </izvorni_sadrzaj>
    <derivirana_varijabla naziv="DomainObject.Predmet.ProtuStrankaListFormatedWithAdress_1">
      <item>Bajo Amić, Ulica Studenačka 4, 53202 Perušić</item>
    </derivirana_varijabla>
  </DomainObject.Predmet.ProtuStrankaListFormatedWithAdress>
  <DomainObject.Predmet.ProtuStrankaListFormatedWithAdressOIB>
    <izvorni_sadrzaj>
      <item>Bajo Amić, OIB 27497124037, Ulica Studenačka 4, 53202 Perušić</item>
    </izvorni_sadrzaj>
    <derivirana_varijabla naziv="DomainObject.Predmet.ProtuStrankaListFormatedWithAdressOIB_1">
      <item>Bajo Amić, OIB 27497124037, Ulica Studenačka 4, 53202 Perušić</item>
    </derivirana_varijabla>
  </DomainObject.Predmet.ProtuStrankaListFormatedWithAdressOIB>
  <DomainObject.Predmet.ProtuStrankaListNazivFormated>
    <izvorni_sadrzaj>
      <item>Bajo Amić</item>
    </izvorni_sadrzaj>
    <derivirana_varijabla naziv="DomainObject.Predmet.ProtuStrankaListNazivFormated_1">
      <item>Bajo Amić</item>
    </derivirana_varijabla>
  </DomainObject.Predmet.ProtuStrankaListNazivFormated>
  <DomainObject.Predmet.ProtuStrankaListNazivFormatedOIB>
    <izvorni_sadrzaj>
      <item>Bajo Amić, OIB 27497124037</item>
    </izvorni_sadrzaj>
    <derivirana_varijabla naziv="DomainObject.Predmet.ProtuStrankaListNazivFormatedOIB_1">
      <item>Bajo Amić, OIB 27497124037</item>
    </derivirana_varijabla>
  </DomainObject.Predmet.ProtuStrankaListNazivFormatedOIB>
  <DomainObject.Predmet.OstaliListFormated>
    <izvorni_sadrzaj>
      <item>Fina Gospić</item>
    </izvorni_sadrzaj>
    <derivirana_varijabla naziv="DomainObject.Predmet.OstaliListFormated_1">
      <item>Fina Gospić</item>
    </derivirana_varijabla>
    <derivirana_varijabla naziv="DrugaOsoba">
      <item>Fina Gospić</item>
    </derivirana_varijabla>
  </DomainObject.Predmet.OstaliListFormated>
  <DomainObject.Predmet.OstaliListFormatedOIB>
    <izvorni_sadrzaj>
      <item>Fina Gospić</item>
    </izvorni_sadrzaj>
    <derivirana_varijabla naziv="DomainObject.Predmet.OstaliListFormatedOIB_1">
      <item>Fina Gospić</item>
    </derivirana_varijabla>
  </DomainObject.Predmet.OstaliListFormatedOIB>
  <DomainObject.Predmet.OstaliListFormatedWithAdress>
    <izvorni_sadrzaj>
      <item>Fina Gospić, Kaniška 4, 53000 Gospić</item>
    </izvorni_sadrzaj>
    <derivirana_varijabla naziv="DomainObject.Predmet.OstaliListFormatedWithAdress_1">
      <item>Fina Gospić, Kaniška 4, 53000 Gospić</item>
    </derivirana_varijabla>
  </DomainObject.Predmet.OstaliListFormatedWithAdress>
  <DomainObject.Predmet.OstaliListFormatedWithAdressOIB>
    <izvorni_sadrzaj>
      <item>Fina Gospić, Kaniška 4, 53000 Gospić</item>
    </izvorni_sadrzaj>
    <derivirana_varijabla naziv="DomainObject.Predmet.OstaliListFormatedWithAdressOIB_1">
      <item>Fina Gospić, Kaniška 4, 53000 Gospić</item>
    </derivirana_varijabla>
  </DomainObject.Predmet.OstaliListFormatedWithAdressOIB>
  <DomainObject.Predmet.OstaliListNazivFormated>
    <izvorni_sadrzaj>
      <item>Fina Gospić</item>
    </izvorni_sadrzaj>
    <derivirana_varijabla naziv="DomainObject.Predmet.OstaliListNazivFormated_1">
      <item>Fina Gospić</item>
    </derivirana_varijabla>
  </DomainObject.Predmet.OstaliListNazivFormated>
  <DomainObject.Predmet.OstaliListNazivFormatedOIB>
    <izvorni_sadrzaj>
      <item>Fina Gospić</item>
    </izvorni_sadrzaj>
    <derivirana_varijabla naziv="DomainObject.Predmet.OstaliListNazivFormatedOIB_1">
      <item>Fina Gospić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 točke 2.</izvorni_sadrzaj>
    <derivirana_varijabla naziv="DomainObject.Predmet.ClanakZakonaFull_1">članka 10. stavka 1. točke 2.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18. rujna 2026.</izvorni_sadrzaj>
    <derivirana_varijabla naziv="DomainObject.Datum_1">18. rujna 2026.</derivirana_varijabla>
    <derivirana_varijabla naziv="datum">18. rujna 2026.</derivirana_varijabla>
    <derivirana_varijabla naziv="datumpravomocnosti">18. rujna 2026.</derivirana_varijabla>
  </DomainObject.Datum>
  <DomainObject.PoslovniBrojDokumenta>
    <izvorni_sadrzaj>Pp Ikp-327/2021-7</izvorni_sadrzaj>
    <derivirana_varijabla naziv="DomainObject.PoslovniBrojDokumenta_1">Pp Ikp-327/2021-7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Bajo Amić</izvorni_sadrzaj>
    <derivirana_varijabla naziv="DomainObject.Predmet.ProtustrankaIDrugi_1">Bajo Amić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Bajo Amić, OIB 27497124037, Ulica Studenačka 4, 53202 Perušić</izvorni_sadrzaj>
    <derivirana_varijabla naziv="DomainObject.Predmet.ProtustrankaIDrugiAdressOIB_1">Bajo Amić, OIB 27497124037, Ulica Studenačka 4, 53202 Perušić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Bajo Amić</item>
      <item>Općinski sud u Gospiću</item>
      <item>Fina Gospić</item>
    </izvorni_sadrzaj>
    <derivirana_varijabla naziv="DomainObject.Predmet.SudioniciListNaziv_1">
      <item>Bajo Amić</item>
      <item>Općinski sud u Gospiću</item>
      <item>Fina Gospić</item>
    </derivirana_varijabla>
    <derivirana_varijabla naziv="OstaliSudionici">
      <item>Bajo Amić</item>
      <item>Općinski sud u Gospiću</item>
      <item>Fina Gospić</item>
    </derivirana_varijabla>
  </DomainObject.Predmet.SudioniciListNaziv>
  <DomainObject.Predmet.SudioniciListAdressOIB>
    <izvorni_sadrzaj>
      <item>Bajo Amić, OIB 27497124037, Ulica Studenačka 4,53202 Perušić</item>
      <item>Općinski sud u Gospiću, OIB 29608777564, Trg Alojzija Stepinca 3,53000 Gospić</item>
      <item>Fina Gospić, Kaniška 4,53000 Gospić</item>
    </izvorni_sadrzaj>
    <derivirana_varijabla naziv="DomainObject.Predmet.SudioniciListAdressOIB_1">
      <item>Policijska postaja Gospić broj: 511-04-05/05-5-104-12021 od 14.08.2021</item>
      <item>Općinski sud u Gospiću, OIB 29608777564, Trg Alojzija Stepinca 3,53000 Gospić</item>
      <item>Fina Gospić,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19,91 EUR</izvorni_sadrzaj>
    <derivirana_varijabla naziv="DomainObject.Predmet.Pristojbe_1">trošak za trošak u iznosu od 19,91 EUR</derivirana_varijabla>
  </DomainObject.Predmet.Pristojbe>
  <DomainObject.Predmet.PristojbeSudionikNazivOIB>
    <izvorni_sadrzaj>Bajo Amić, OIB 27497124037</izvorni_sadrzaj>
    <derivirana_varijabla naziv="DomainObject.Predmet.PristojbeSudionikNazivOIB_1">Bajo Amić, OIB 27497124037</derivirana_varijabla>
  </DomainObject.Predmet.PristojbeSudionikNazivOIB>
  <DomainObject.Predmet.PristojbePNB>
    <izvorni_sadrzaj>HR63 6068-3919-1050763807</izvorni_sadrzaj>
    <derivirana_varijabla naziv="DomainObject.Predmet.PristojbePNB_1">HR63 6068-3919-1050763807</derivirana_varijabla>
  </DomainObject.Predmet.PristojbePNB>
  <DomainObject.Predmet.PristojbeIznos>
    <izvorni_sadrzaj>19,91 EUR</izvorni_sadrzaj>
    <derivirana_varijabla naziv="DomainObject.Predmet.PristojbeIznos_1">19,91 EUR</derivirana_varijabla>
  </DomainObject.Predmet.PristojbeIznos>
  <DomainObject.Predmet.PristojbeOpisPlacanja>
    <izvorni_sadrzaj>Trošak Pp-1071/2021, OS GS.</izvorni_sadrzaj>
    <derivirana_varijabla naziv="DomainObject.Predmet.PristojbeOpisPlacanja_1">Trošak Pp-1071/2021, OS GS.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27497124037</item>
      <item>, OIB 29608777564</item>
      <item>, OIB null</item>
    </izvorni_sadrzaj>
    <derivirana_varijabla naziv="DomainObject.Predmet.SudioniciListNazivOIB_1">
      <item>, OIB 27497124037</item>
      <item>, OIB 29608777564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trošak</izvorni_sadrzaj>
    <derivirana_varijabla naziv="DomainObject.Predmet.PristojbeNazivVrste_1">trošak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14. rujna 2026.</izvorni_sadrzaj>
    <derivirana_varijabla naziv="DomainObject.PredzadnjaOdlukaIzPredmeta.DatumDonosenjaOdluke_1">14. rujna 2026.</derivirana_varijabla>
  </DomainObject.PredzadnjaOdlukaIzPredmeta.DatumDonosenjaOdluke>
  <DomainObject.PredzadnjaOdlukaIzPredmeta.Oznaka>
    <izvorni_sadrzaj>Pp Ikp-327/2021-5</izvorni_sadrzaj>
    <derivirana_varijabla naziv="DomainObject.PredzadnjaOdlukaIzPredmeta.Oznaka_1">Pp Ikp-327/2021-5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(devetnaesteuraidevedesetijedancent)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kolovoza 2021.</izvorni_sadrzaj>
    <derivirana_varijabla naziv="DomainObject.Predmet.DatumPocetkaProcesa_1">14. kolovoza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Bajo Amić, Ulica Studenačka 4, 53202 Perušić</izvorni_sadrzaj>
    <derivirana_varijabla naziv="DomainObject.Predmet.OsudenikImePrezimeAdresa_1">Bajo Amić, Ulica Studenačka 4, 53202 Perušić</derivirana_varijabla>
  </DomainObject.Predmet.OsudenikImePrezimeAdresa>
  <DomainObject.Predmet.OsudenikImePrezimeOIBDatRodenja>
    <izvorni_sadrzaj>Bajo Amić, OIB 27497124037, rođen-a 15.01.1991.</izvorni_sadrzaj>
    <derivirana_varijabla naziv="DomainObject.Predmet.OsudenikImePrezimeOIBDatRodenja_1">Bajr Amića, OIB 27497124037, rođen-a 15.01.1991.</derivirana_varijabla>
  </DomainObject.Predmet.OsudenikImePrezimeOIBDatRodenja>
  <DomainObject.IkpPredmet.OdlukaRjesenjeIshodisni>
    <izvorni_sadrzaj>Pp-1071/2021-13 donesena 17.08.2021.</izvorni_sadrzaj>
    <derivirana_varijabla naziv="DomainObject.IkpPredmet.OdlukaRjesenjeIshodisni_1">Pp-1071/2021-13 donesena 17.08.2021.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19,91 EUR</izvorni_sadrzaj>
    <derivirana_varijabla naziv="DomainObject.IkpPredmet.Trosak.PreostaliIznos_1">19,91 EUR</derivirana_varijabla>
  </DomainObject.IkpPredmet.Trosak.PreostaliIznos>
  <DomainObject.IkpPredmet.Trosak.PNB>
    <izvorni_sadrzaj>HR63 6068-3919-1050763807</izvorni_sadrzaj>
    <derivirana_varijabla naziv="DomainObject.IkpPredmet.Trosak.PNB_1">HR63 6068-3919-1050763807</derivirana_varijabla>
  </DomainObject.IkpPredmet.Trosak.PNB>
  <DomainObject.IkpPredmet.IshodisnaOdlukaDatumPravomocnosti>
    <izvorni_sadrzaj>04.09.2021.</izvorni_sadrzaj>
    <derivirana_varijabla naziv="DomainObject.IkpPredmet.IshodisnaOdlukaDatumPravomocnosti_1">04.09.2021.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19.09.2021.</izvorni_sadrzaj>
    <derivirana_varijabla naziv="DomainObject.IkpPredmet.IshodisnaOdlukaDatumIzvrsnosti_1">19.09.2021.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313</properties:Words>
  <properties:Characters>1773</properties:Characters>
  <properties:Lines>66</properties:Lines>
  <properties:Paragraphs>27</properties:Paragraphs>
  <properties:TotalTime>235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2105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2026-09-18T11:21:00Z</cp:lastPrinted>
  <dcterms:modified xmlns:xsi="http://www.w3.org/2001/XMLSchema-instance" xsi:type="dcterms:W3CDTF">2026-09-18T11:22:00Z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Ikp-327/2021-7 / Odluka - Rješenje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