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90eca4" w14:paraId="090eca4" w:rsidRDefault="001D2511" w:rsidR="001D2511" w:rsidRPr="007F00EE">
      <w:pPr>
        <w15:collapsed w:val="false"/>
        <w:rPr>
          <w:sz w:val="24"/>
          <w:szCs w:val="24"/>
        </w:rPr>
      </w:pPr>
      <w:bookmarkStart w:name="_GoBack" w:id="0"/>
      <w:bookmarkEnd w:id="0"/>
      <w:r w:rsidRPr="007F00EE">
        <w:rPr>
          <w:noProof/>
          <w:sz w:val="24"/>
          <w:szCs w:val="24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B13AE" w:rsidP="002B13AE" w:rsidR="002B13AE" w:rsidRPr="007F00EE">
      <w:pPr>
        <w:rPr>
          <w:sz w:val="24"/>
          <w:szCs w:val="24"/>
        </w:rPr>
      </w:pPr>
      <w:r w:rsidRPr="007F00EE">
        <w:rPr>
          <w:sz w:val="24"/>
          <w:szCs w:val="24"/>
        </w:rPr>
        <w:t>REPUBLIKA HRVATSKA</w:t>
      </w:r>
    </w:p>
    <w:p w:rsidRDefault="002B13AE" w:rsidP="002B13AE" w:rsidR="002B13AE" w:rsidRPr="007F00EE">
      <w:pPr>
        <w:rPr>
          <w:sz w:val="24"/>
          <w:szCs w:val="24"/>
        </w:rPr>
      </w:pPr>
      <w:r w:rsidRPr="007F00EE">
        <w:rPr>
          <w:sz w:val="24"/>
          <w:szCs w:val="24"/>
        </w:rPr>
        <w:t xml:space="preserve">Trgovački sud u Zagrebu </w:t>
      </w:r>
    </w:p>
    <w:p w:rsidRDefault="002B13AE" w:rsidP="002B13AE" w:rsidR="002B13AE" w:rsidRPr="007F00EE">
      <w:pPr>
        <w:rPr>
          <w:sz w:val="24"/>
          <w:szCs w:val="24"/>
        </w:rPr>
      </w:pPr>
      <w:r w:rsidRPr="007F00EE">
        <w:rPr>
          <w:sz w:val="24"/>
          <w:szCs w:val="24"/>
        </w:rPr>
        <w:t xml:space="preserve">Zagreb, </w:t>
      </w:r>
      <w:proofErr w:type="spellStart"/>
      <w:r w:rsidRPr="007F00EE">
        <w:rPr>
          <w:sz w:val="24"/>
          <w:szCs w:val="24"/>
        </w:rPr>
        <w:t>Amruševa</w:t>
      </w:r>
      <w:proofErr w:type="spellEnd"/>
      <w:r w:rsidRPr="007F00EE">
        <w:rPr>
          <w:sz w:val="24"/>
          <w:szCs w:val="24"/>
        </w:rPr>
        <w:t xml:space="preserve"> 2/II                             </w:t>
      </w:r>
    </w:p>
    <w:p w:rsidRDefault="00CE4727" w:rsidP="002B13AE" w:rsidR="00CE4727" w:rsidRPr="007F00EE">
      <w:pPr>
        <w:jc w:val="right"/>
        <w:rPr>
          <w:sz w:val="24"/>
          <w:szCs w:val="24"/>
        </w:rPr>
      </w:pPr>
      <w:r w:rsidRPr="007F00EE">
        <w:rPr>
          <w:sz w:val="24"/>
          <w:szCs w:val="24"/>
        </w:rPr>
        <w:t xml:space="preserve">                                                   </w:t>
      </w:r>
      <w:r w:rsidR="00767A67">
        <w:rPr>
          <w:sz w:val="24"/>
          <w:szCs w:val="24"/>
        </w:rPr>
        <w:t>87</w:t>
      </w:r>
      <w:r w:rsidR="00FB63B7" w:rsidRPr="007F00EE">
        <w:rPr>
          <w:sz w:val="24"/>
          <w:szCs w:val="24"/>
        </w:rPr>
        <w:t>. St-</w:t>
      </w:r>
      <w:r w:rsidR="00D1560F">
        <w:rPr>
          <w:sz w:val="24"/>
          <w:szCs w:val="24"/>
        </w:rPr>
        <w:t>803/2019</w:t>
      </w:r>
    </w:p>
    <w:p w:rsidRDefault="000904E0" w:rsidP="000904E0" w:rsidR="000904E0" w:rsidRPr="007F00EE">
      <w:pPr>
        <w:jc w:val="center"/>
        <w:rPr>
          <w:sz w:val="24"/>
          <w:szCs w:val="24"/>
        </w:rPr>
      </w:pPr>
      <w:r w:rsidRPr="007F00EE">
        <w:rPr>
          <w:sz w:val="24"/>
          <w:szCs w:val="24"/>
        </w:rPr>
        <w:t xml:space="preserve">R E P U B L I K A   H R V A T S K A </w:t>
      </w:r>
    </w:p>
    <w:p w:rsidRDefault="000904E0" w:rsidP="00CE4727" w:rsidR="000904E0" w:rsidRPr="007F00EE">
      <w:pPr>
        <w:jc w:val="center"/>
        <w:rPr>
          <w:sz w:val="24"/>
          <w:szCs w:val="24"/>
        </w:rPr>
      </w:pPr>
    </w:p>
    <w:p w:rsidRDefault="00CE4727" w:rsidP="00CE4727" w:rsidR="00CE4727" w:rsidRPr="007F00EE">
      <w:pPr>
        <w:jc w:val="center"/>
        <w:rPr>
          <w:sz w:val="24"/>
          <w:szCs w:val="24"/>
        </w:rPr>
      </w:pPr>
      <w:r w:rsidRPr="007F00EE">
        <w:rPr>
          <w:sz w:val="24"/>
          <w:szCs w:val="24"/>
        </w:rPr>
        <w:t>Z A K L J U Č A K</w:t>
      </w:r>
    </w:p>
    <w:p w:rsidRDefault="00CE4727" w:rsidP="002C0E29" w:rsidR="00CE4727" w:rsidRPr="007F00EE">
      <w:pPr>
        <w:rPr>
          <w:sz w:val="24"/>
          <w:szCs w:val="24"/>
        </w:rPr>
      </w:pPr>
    </w:p>
    <w:p w:rsidRDefault="00580F17" w:rsidP="00E72D2A" w:rsidR="00CE4727" w:rsidRPr="003120D9">
      <w:pPr>
        <w:ind w:firstLine="720"/>
        <w:jc w:val="both"/>
        <w:rPr>
          <w:sz w:val="24"/>
          <w:szCs w:val="24"/>
        </w:rPr>
      </w:pPr>
      <w:r w:rsidRPr="003120D9">
        <w:rPr>
          <w:sz w:val="24"/>
          <w:szCs w:val="24"/>
        </w:rPr>
        <w:t>Trgovački sud u Zagrebu</w:t>
      </w:r>
      <w:r w:rsidR="002B5611" w:rsidRPr="003120D9">
        <w:rPr>
          <w:sz w:val="24"/>
          <w:szCs w:val="24"/>
        </w:rPr>
        <w:t xml:space="preserve">, </w:t>
      </w:r>
      <w:r w:rsidR="00B50D40" w:rsidRPr="003120D9">
        <w:rPr>
          <w:sz w:val="24"/>
          <w:szCs w:val="24"/>
        </w:rPr>
        <w:t>sudac Marija Bakula Vugrinec</w:t>
      </w:r>
      <w:r w:rsidR="002B5611" w:rsidRPr="003120D9">
        <w:rPr>
          <w:sz w:val="24"/>
          <w:szCs w:val="24"/>
        </w:rPr>
        <w:t xml:space="preserve">, </w:t>
      </w:r>
      <w:r w:rsidR="003120D9" w:rsidRPr="003120D9">
        <w:rPr>
          <w:sz w:val="24"/>
          <w:szCs w:val="24"/>
        </w:rPr>
        <w:t xml:space="preserve">u stečajnom postupku u povodu prijedloga predlagatelja FINANCIJSKE AGENCIJE, </w:t>
      </w:r>
      <w:proofErr w:type="spellStart"/>
      <w:r w:rsidR="003120D9" w:rsidRPr="003120D9">
        <w:rPr>
          <w:sz w:val="24"/>
          <w:szCs w:val="24"/>
        </w:rPr>
        <w:t>OIB</w:t>
      </w:r>
      <w:proofErr w:type="spellEnd"/>
      <w:r w:rsidR="003120D9" w:rsidRPr="003120D9">
        <w:rPr>
          <w:sz w:val="24"/>
          <w:szCs w:val="24"/>
        </w:rPr>
        <w:t xml:space="preserve"> 85821130368, Zagreb, Ulica grada Vukovara 70, za otvaranje stečajnog postupka nad dužnikom </w:t>
      </w:r>
      <w:r w:rsidR="00D1560F">
        <w:rPr>
          <w:sz w:val="24"/>
          <w:szCs w:val="24"/>
        </w:rPr>
        <w:t>STELLA FILM</w:t>
      </w:r>
      <w:r w:rsidR="00047F8F">
        <w:rPr>
          <w:sz w:val="24"/>
          <w:szCs w:val="24"/>
        </w:rPr>
        <w:t xml:space="preserve"> d.o.o., </w:t>
      </w:r>
      <w:proofErr w:type="spellStart"/>
      <w:r w:rsidR="00047F8F">
        <w:rPr>
          <w:sz w:val="24"/>
          <w:szCs w:val="24"/>
        </w:rPr>
        <w:t>OIB</w:t>
      </w:r>
      <w:proofErr w:type="spellEnd"/>
      <w:r w:rsidR="00047F8F">
        <w:rPr>
          <w:sz w:val="24"/>
          <w:szCs w:val="24"/>
        </w:rPr>
        <w:t xml:space="preserve"> 21823359096, Zagreb, Matije </w:t>
      </w:r>
      <w:proofErr w:type="spellStart"/>
      <w:r w:rsidR="00047F8F">
        <w:rPr>
          <w:sz w:val="24"/>
          <w:szCs w:val="24"/>
        </w:rPr>
        <w:t>Divkovića</w:t>
      </w:r>
      <w:proofErr w:type="spellEnd"/>
      <w:r w:rsidR="00047F8F">
        <w:rPr>
          <w:sz w:val="24"/>
          <w:szCs w:val="24"/>
        </w:rPr>
        <w:t xml:space="preserve"> 16</w:t>
      </w:r>
      <w:r w:rsidR="00775FD2" w:rsidRPr="003120D9">
        <w:rPr>
          <w:sz w:val="24"/>
          <w:szCs w:val="24"/>
        </w:rPr>
        <w:t xml:space="preserve">, </w:t>
      </w:r>
      <w:r w:rsidR="00D1560F">
        <w:rPr>
          <w:sz w:val="24"/>
          <w:szCs w:val="24"/>
        </w:rPr>
        <w:t>30. svibnja</w:t>
      </w:r>
      <w:r w:rsidR="00B50D40" w:rsidRPr="003120D9">
        <w:rPr>
          <w:sz w:val="24"/>
          <w:szCs w:val="24"/>
        </w:rPr>
        <w:t xml:space="preserve"> 2019</w:t>
      </w:r>
      <w:r w:rsidR="00CE4727" w:rsidRPr="003120D9">
        <w:rPr>
          <w:sz w:val="24"/>
          <w:szCs w:val="24"/>
        </w:rPr>
        <w:t>.</w:t>
      </w:r>
    </w:p>
    <w:p w:rsidRDefault="00790557" w:rsidP="00CE4727" w:rsidR="00790557">
      <w:pPr>
        <w:jc w:val="center"/>
        <w:rPr>
          <w:sz w:val="24"/>
          <w:szCs w:val="24"/>
        </w:rPr>
      </w:pPr>
    </w:p>
    <w:p w:rsidRDefault="00CE4727" w:rsidP="00CE4727" w:rsidR="00CE4727" w:rsidRPr="007F00EE">
      <w:pPr>
        <w:jc w:val="center"/>
        <w:rPr>
          <w:sz w:val="24"/>
          <w:szCs w:val="24"/>
        </w:rPr>
      </w:pPr>
      <w:r w:rsidRPr="007F00EE">
        <w:rPr>
          <w:sz w:val="24"/>
          <w:szCs w:val="24"/>
        </w:rPr>
        <w:t>z a k l j u č i o      j e</w:t>
      </w:r>
    </w:p>
    <w:p w:rsidRDefault="003F320D" w:rsidP="002C0E29" w:rsidR="003F320D" w:rsidRPr="007F00EE">
      <w:pPr>
        <w:rPr>
          <w:b/>
          <w:sz w:val="24"/>
          <w:szCs w:val="24"/>
        </w:rPr>
      </w:pPr>
    </w:p>
    <w:p w:rsidRDefault="00E47535" w:rsidP="00E47535" w:rsidR="00E47535">
      <w:pPr>
        <w:ind w:firstLine="708"/>
        <w:jc w:val="both"/>
        <w:rPr>
          <w:sz w:val="24"/>
          <w:szCs w:val="24"/>
        </w:rPr>
      </w:pPr>
      <w:r w:rsidRPr="00DF4C52">
        <w:rPr>
          <w:sz w:val="24"/>
          <w:szCs w:val="24"/>
        </w:rPr>
        <w:t xml:space="preserve">Određuje se ročište radi rasprave o </w:t>
      </w:r>
      <w:r>
        <w:rPr>
          <w:sz w:val="24"/>
          <w:szCs w:val="24"/>
        </w:rPr>
        <w:t>pretpostavkama</w:t>
      </w:r>
      <w:r w:rsidRPr="00DF4C52">
        <w:rPr>
          <w:sz w:val="24"/>
          <w:szCs w:val="24"/>
        </w:rPr>
        <w:t xml:space="preserve"> za otvaranje stečajnog postupka nad dužnikom </w:t>
      </w:r>
      <w:r w:rsidR="00047F8F" w:rsidRPr="00047F8F">
        <w:rPr>
          <w:sz w:val="24"/>
          <w:szCs w:val="24"/>
          <w:lang w:val="pt-BR"/>
        </w:rPr>
        <w:t>STELLA FILM d.o.o., OIB 21823359096, Zagreb, Matije Divkovića 16</w:t>
      </w:r>
      <w:r w:rsidRPr="00DF4C52">
        <w:rPr>
          <w:sz w:val="24"/>
          <w:szCs w:val="24"/>
        </w:rPr>
        <w:t xml:space="preserve">, </w:t>
      </w:r>
      <w:r>
        <w:rPr>
          <w:sz w:val="24"/>
          <w:szCs w:val="24"/>
        </w:rPr>
        <w:t>za:</w:t>
      </w:r>
    </w:p>
    <w:p w:rsidRDefault="00D1560F" w:rsidP="00E47535" w:rsidR="00E47535" w:rsidRPr="00DF4C5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5. srpnja 2019</w:t>
      </w:r>
      <w:r w:rsidR="00047F8F">
        <w:rPr>
          <w:b/>
          <w:sz w:val="24"/>
          <w:szCs w:val="24"/>
        </w:rPr>
        <w:t>. u 11,15</w:t>
      </w:r>
      <w:r w:rsidR="00E47535">
        <w:rPr>
          <w:b/>
          <w:sz w:val="24"/>
          <w:szCs w:val="24"/>
        </w:rPr>
        <w:t xml:space="preserve"> </w:t>
      </w:r>
      <w:r w:rsidR="00E47535" w:rsidRPr="00504E0A">
        <w:rPr>
          <w:b/>
          <w:sz w:val="24"/>
          <w:szCs w:val="24"/>
        </w:rPr>
        <w:t>sati</w:t>
      </w:r>
      <w:r w:rsidR="00E47535" w:rsidRPr="00DF4C52">
        <w:rPr>
          <w:sz w:val="24"/>
          <w:szCs w:val="24"/>
        </w:rPr>
        <w:t>,</w:t>
      </w:r>
    </w:p>
    <w:p w:rsidRDefault="00E47535" w:rsidP="00E47535" w:rsidR="00E47535">
      <w:pPr>
        <w:jc w:val="both"/>
        <w:rPr>
          <w:sz w:val="24"/>
          <w:szCs w:val="24"/>
        </w:rPr>
      </w:pPr>
    </w:p>
    <w:p w:rsidRDefault="00E47535" w:rsidP="00E47535" w:rsidR="00E47535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 xml:space="preserve">u zgradi Trgovačkog suda u Zagrebu, Petrinjska 8, soba broj </w:t>
      </w:r>
      <w:r>
        <w:rPr>
          <w:sz w:val="24"/>
          <w:szCs w:val="24"/>
        </w:rPr>
        <w:t>63/II</w:t>
      </w:r>
      <w:r w:rsidRPr="00DF4C52">
        <w:rPr>
          <w:sz w:val="24"/>
          <w:szCs w:val="24"/>
        </w:rPr>
        <w:t>I. kat – dvorišna zgrada,</w:t>
      </w:r>
    </w:p>
    <w:p w:rsidRDefault="00E47535" w:rsidP="00E47535" w:rsidR="00E47535">
      <w:pPr>
        <w:jc w:val="both"/>
        <w:rPr>
          <w:sz w:val="24"/>
          <w:szCs w:val="24"/>
        </w:rPr>
      </w:pPr>
    </w:p>
    <w:p w:rsidRDefault="00F76535" w:rsidP="00F76535" w:rsidR="00F76535" w:rsidRPr="00F76535">
      <w:pPr>
        <w:jc w:val="both"/>
        <w:rPr>
          <w:sz w:val="24"/>
          <w:szCs w:val="24"/>
        </w:rPr>
      </w:pPr>
      <w:r w:rsidRPr="00F76535">
        <w:rPr>
          <w:sz w:val="24"/>
          <w:szCs w:val="24"/>
        </w:rPr>
        <w:t>na koje se dostavom ovog zaključka poziva:</w:t>
      </w:r>
      <w:r w:rsidR="00F80E53">
        <w:rPr>
          <w:sz w:val="24"/>
          <w:szCs w:val="24"/>
        </w:rPr>
        <w:t xml:space="preserve"> </w:t>
      </w:r>
    </w:p>
    <w:p w:rsidRDefault="00F76535" w:rsidP="00F76535" w:rsidR="00F76535" w:rsidRPr="00F76535">
      <w:pPr>
        <w:jc w:val="both"/>
        <w:rPr>
          <w:sz w:val="24"/>
          <w:szCs w:val="24"/>
        </w:rPr>
      </w:pPr>
      <w:r w:rsidRPr="00F76535">
        <w:rPr>
          <w:sz w:val="24"/>
          <w:szCs w:val="24"/>
        </w:rPr>
        <w:t>-    predlagatelj</w:t>
      </w:r>
    </w:p>
    <w:p w:rsidRDefault="00F76535" w:rsidP="00F76535" w:rsidR="00F76535" w:rsidRPr="00F76535">
      <w:pPr>
        <w:jc w:val="both"/>
        <w:rPr>
          <w:sz w:val="24"/>
          <w:szCs w:val="24"/>
        </w:rPr>
      </w:pPr>
      <w:r w:rsidRPr="00F76535">
        <w:rPr>
          <w:sz w:val="24"/>
          <w:szCs w:val="24"/>
        </w:rPr>
        <w:t>-    dužnik</w:t>
      </w:r>
    </w:p>
    <w:p w:rsidRDefault="00F76535" w:rsidP="00F76535" w:rsidR="00F76535" w:rsidRPr="00F76535">
      <w:pPr>
        <w:jc w:val="both"/>
        <w:rPr>
          <w:sz w:val="24"/>
          <w:szCs w:val="24"/>
        </w:rPr>
      </w:pPr>
      <w:r w:rsidRPr="00F76535">
        <w:rPr>
          <w:sz w:val="24"/>
          <w:szCs w:val="24"/>
        </w:rPr>
        <w:t>-    zastupnik po zakonu dužnika</w:t>
      </w:r>
      <w:r w:rsidR="009B30D7">
        <w:rPr>
          <w:sz w:val="24"/>
          <w:szCs w:val="24"/>
        </w:rPr>
        <w:t>.</w:t>
      </w:r>
    </w:p>
    <w:p w:rsidRDefault="00F76535" w:rsidP="00F76535" w:rsidR="00F76535">
      <w:pPr>
        <w:rPr>
          <w:sz w:val="24"/>
          <w:szCs w:val="24"/>
        </w:rPr>
      </w:pPr>
    </w:p>
    <w:p w:rsidRDefault="007F4596" w:rsidP="007F4596" w:rsidR="007F4596" w:rsidRPr="00C74948">
      <w:pPr>
        <w:jc w:val="center"/>
        <w:rPr>
          <w:sz w:val="24"/>
          <w:szCs w:val="24"/>
        </w:rPr>
      </w:pPr>
      <w:r w:rsidRPr="00C74948">
        <w:rPr>
          <w:sz w:val="24"/>
          <w:szCs w:val="24"/>
        </w:rPr>
        <w:t xml:space="preserve">Zagreb, </w:t>
      </w:r>
      <w:r w:rsidR="00D1560F">
        <w:rPr>
          <w:sz w:val="24"/>
          <w:szCs w:val="24"/>
        </w:rPr>
        <w:t>30. svibnja</w:t>
      </w:r>
      <w:r w:rsidRPr="00C74948">
        <w:rPr>
          <w:sz w:val="24"/>
          <w:szCs w:val="24"/>
        </w:rPr>
        <w:t xml:space="preserve"> 2019.</w:t>
      </w:r>
    </w:p>
    <w:p w:rsidRDefault="007F4596" w:rsidP="007F4596" w:rsidR="007F4596" w:rsidRPr="00C74948">
      <w:pPr>
        <w:jc w:val="both"/>
        <w:rPr>
          <w:sz w:val="24"/>
          <w:szCs w:val="24"/>
        </w:rPr>
      </w:pPr>
    </w:p>
    <w:p w:rsidRDefault="007F4596" w:rsidP="00785731" w:rsidR="007F4596" w:rsidRPr="00C74948">
      <w:pPr>
        <w:ind w:firstLine="720" w:left="4320"/>
        <w:jc w:val="both"/>
        <w:rPr>
          <w:sz w:val="24"/>
          <w:szCs w:val="24"/>
        </w:rPr>
      </w:pPr>
      <w:r w:rsidRPr="00C74948">
        <w:rPr>
          <w:sz w:val="24"/>
          <w:szCs w:val="24"/>
        </w:rPr>
        <w:t>Sudac</w:t>
      </w:r>
    </w:p>
    <w:p w:rsidRDefault="00785731" w:rsidP="007F4596" w:rsidR="007F4596" w:rsidRPr="00C749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F4596" w:rsidRPr="00C74948">
        <w:rPr>
          <w:sz w:val="24"/>
          <w:szCs w:val="24"/>
        </w:rPr>
        <w:t>Marija Bakula Vugrinec</w:t>
      </w:r>
    </w:p>
    <w:p w:rsidRDefault="007F4596" w:rsidP="007F4596" w:rsidR="007F4596" w:rsidRPr="00C74948">
      <w:pPr>
        <w:jc w:val="both"/>
        <w:rPr>
          <w:sz w:val="24"/>
          <w:szCs w:val="24"/>
        </w:rPr>
      </w:pPr>
    </w:p>
    <w:p w:rsidRDefault="007F4596" w:rsidP="007F4596" w:rsidR="007F4596" w:rsidRPr="00C74948">
      <w:pPr>
        <w:jc w:val="both"/>
        <w:rPr>
          <w:sz w:val="24"/>
          <w:szCs w:val="24"/>
        </w:rPr>
      </w:pPr>
      <w:r w:rsidRPr="00C74948">
        <w:rPr>
          <w:sz w:val="24"/>
          <w:szCs w:val="24"/>
        </w:rPr>
        <w:t>Uputa o pravnom lijeku:</w:t>
      </w:r>
    </w:p>
    <w:p w:rsidRDefault="007F4596" w:rsidP="003804D1" w:rsidR="00CE4727">
      <w:pPr>
        <w:jc w:val="both"/>
        <w:rPr>
          <w:sz w:val="24"/>
          <w:szCs w:val="24"/>
        </w:rPr>
      </w:pPr>
      <w:r w:rsidRPr="00C74948">
        <w:rPr>
          <w:sz w:val="24"/>
          <w:szCs w:val="24"/>
        </w:rPr>
        <w:t>Protiv ovog zaključka nije dopušt</w:t>
      </w:r>
      <w:r>
        <w:rPr>
          <w:sz w:val="24"/>
          <w:szCs w:val="24"/>
        </w:rPr>
        <w:t xml:space="preserve">en pravni lijek (čl. 19. st. 7. </w:t>
      </w:r>
      <w:r w:rsidR="003804D1" w:rsidRPr="007F00EE">
        <w:rPr>
          <w:sz w:val="24"/>
          <w:szCs w:val="24"/>
        </w:rPr>
        <w:t>Stečajnog zakona - „Narodne novine“ broj 71/15</w:t>
      </w:r>
      <w:r>
        <w:rPr>
          <w:sz w:val="24"/>
          <w:szCs w:val="24"/>
        </w:rPr>
        <w:t xml:space="preserve"> i 104/17</w:t>
      </w:r>
      <w:r w:rsidR="00CE4727" w:rsidRPr="007F00EE">
        <w:rPr>
          <w:sz w:val="24"/>
          <w:szCs w:val="24"/>
        </w:rPr>
        <w:t>)</w:t>
      </w:r>
    </w:p>
    <w:p w:rsidRDefault="007F4596" w:rsidP="003804D1" w:rsidR="007F4596" w:rsidRPr="007F00EE">
      <w:pPr>
        <w:jc w:val="both"/>
        <w:rPr>
          <w:sz w:val="24"/>
          <w:szCs w:val="24"/>
        </w:rPr>
      </w:pPr>
    </w:p>
    <w:p w:rsidRDefault="00CE4727" w:rsidP="00CE4727" w:rsidR="00CE4727" w:rsidRPr="007F00EE">
      <w:pPr>
        <w:rPr>
          <w:sz w:val="24"/>
          <w:szCs w:val="24"/>
        </w:rPr>
      </w:pPr>
      <w:r w:rsidRPr="007F00EE">
        <w:rPr>
          <w:sz w:val="24"/>
          <w:szCs w:val="24"/>
        </w:rPr>
        <w:t>DNA</w:t>
      </w:r>
      <w:r w:rsidR="00BF55F8" w:rsidRPr="007F00EE">
        <w:rPr>
          <w:sz w:val="24"/>
          <w:szCs w:val="24"/>
        </w:rPr>
        <w:t>:</w:t>
      </w:r>
    </w:p>
    <w:p w:rsidRDefault="00FD31B7" w:rsidP="00510399" w:rsidR="00B639DE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 w:rsidRPr="00510399">
        <w:rPr>
          <w:sz w:val="24"/>
          <w:szCs w:val="24"/>
        </w:rPr>
        <w:t>e-oglasna ploča</w:t>
      </w:r>
      <w:r w:rsidR="0015500A" w:rsidRPr="00510399">
        <w:rPr>
          <w:sz w:val="24"/>
          <w:szCs w:val="24"/>
        </w:rPr>
        <w:t xml:space="preserve"> </w:t>
      </w:r>
    </w:p>
    <w:p w:rsidRDefault="00510399" w:rsidP="00D1560F" w:rsidR="00510399" w:rsidRPr="00510399">
      <w:pPr>
        <w:pStyle w:val="Odlomakpopisa"/>
        <w:jc w:val="both"/>
        <w:rPr>
          <w:sz w:val="24"/>
          <w:szCs w:val="24"/>
        </w:rPr>
      </w:pPr>
    </w:p>
    <w:sectPr w:rsidSect="00516A2C" w:rsidR="00510399" w:rsidRPr="00510399">
      <w:pgSz w:h="15840" w:w="12240"/>
      <w:pgMar w:gutter="0" w:footer="708" w:header="708" w:left="1800" w:bottom="1440" w:right="1800" w:top="144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5B" w:usb0="E0002E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E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2000000" w:usb1="420024FF" w:usb0="E00006FF"/>
  </w:font>
  <w:font w:name="Calibri">
    <w:panose1 w:val="020F0502020204030204"/>
    <w:charset w:val="EE"/>
    <w:family w:val="swiss"/>
    <w:pitch w:val="variable"/>
    <w:sig w:csb1="00000000" w:csb0="000001FF" w:usb3="00000000" w:usb2="00000009" w:usb1="C000247B" w:usb0="E0002A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27F6380"/>
    <w:multiLevelType w:val="hybridMultilevel"/>
    <w:tmpl w:val="B930E88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75FE6159"/>
    <w:multiLevelType w:val="hybridMultilevel"/>
    <w:tmpl w:val="7FD213B2"/>
    <w:lvl w:tplc="3F307B24" w:ilvl="0">
      <w:start w:val="85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  <w:b w:val="false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98"/>
  <w:proofState w:spelling="clean"/>
  <w:attachedTemplate r:id="rId1"/>
  <w:stylePaneFormatFilter w:val="3F01"/>
  <w:defaultTabStop w:val="720"/>
  <w:hyphenationZone w:val="425"/>
  <w:characterSpacingControl w:val="doNotCompress"/>
  <w:compat>
    <w:compatSetting w:val="15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  <w:compatSetting w:val="1" w:uri="http://schemas.microsoft.com/office/word" w:name="differentiateMultirowTableHeaders"/>
  </w:compat>
  <w:rsids>
    <w:rsidRoot w:val="00CE4727"/>
    <w:rsid w:val="00013593"/>
    <w:rsid w:val="0001716D"/>
    <w:rsid w:val="00033BCB"/>
    <w:rsid w:val="00042F9D"/>
    <w:rsid w:val="00047F8F"/>
    <w:rsid w:val="0008349A"/>
    <w:rsid w:val="000904E0"/>
    <w:rsid w:val="00097E91"/>
    <w:rsid w:val="000C0976"/>
    <w:rsid w:val="000F3FBC"/>
    <w:rsid w:val="00103F3D"/>
    <w:rsid w:val="00114293"/>
    <w:rsid w:val="00130EF6"/>
    <w:rsid w:val="0013483D"/>
    <w:rsid w:val="00146866"/>
    <w:rsid w:val="0015500A"/>
    <w:rsid w:val="00166AE8"/>
    <w:rsid w:val="001A0815"/>
    <w:rsid w:val="001A1B7B"/>
    <w:rsid w:val="001B1F9A"/>
    <w:rsid w:val="001C204E"/>
    <w:rsid w:val="001D2511"/>
    <w:rsid w:val="00216892"/>
    <w:rsid w:val="002325A9"/>
    <w:rsid w:val="00241C76"/>
    <w:rsid w:val="00275900"/>
    <w:rsid w:val="002A46D6"/>
    <w:rsid w:val="002B13AE"/>
    <w:rsid w:val="002B5611"/>
    <w:rsid w:val="002C0E29"/>
    <w:rsid w:val="002D4611"/>
    <w:rsid w:val="002F744D"/>
    <w:rsid w:val="003120D9"/>
    <w:rsid w:val="00321A2C"/>
    <w:rsid w:val="0033459C"/>
    <w:rsid w:val="00340250"/>
    <w:rsid w:val="003619D6"/>
    <w:rsid w:val="003804D1"/>
    <w:rsid w:val="00382970"/>
    <w:rsid w:val="003B65C5"/>
    <w:rsid w:val="003C27C5"/>
    <w:rsid w:val="003E0B94"/>
    <w:rsid w:val="003F091E"/>
    <w:rsid w:val="003F320D"/>
    <w:rsid w:val="00445BED"/>
    <w:rsid w:val="004516C4"/>
    <w:rsid w:val="00465DBD"/>
    <w:rsid w:val="0047675D"/>
    <w:rsid w:val="00494BF5"/>
    <w:rsid w:val="0049610F"/>
    <w:rsid w:val="00496FD0"/>
    <w:rsid w:val="004C6A58"/>
    <w:rsid w:val="004E5469"/>
    <w:rsid w:val="004F022B"/>
    <w:rsid w:val="00510399"/>
    <w:rsid w:val="00516A2C"/>
    <w:rsid w:val="00547C09"/>
    <w:rsid w:val="00564481"/>
    <w:rsid w:val="0057308E"/>
    <w:rsid w:val="00580F17"/>
    <w:rsid w:val="005B5B68"/>
    <w:rsid w:val="005B617A"/>
    <w:rsid w:val="00604901"/>
    <w:rsid w:val="0064089D"/>
    <w:rsid w:val="00644ED3"/>
    <w:rsid w:val="0065484C"/>
    <w:rsid w:val="00663853"/>
    <w:rsid w:val="00665B37"/>
    <w:rsid w:val="006A03F6"/>
    <w:rsid w:val="006B4804"/>
    <w:rsid w:val="006F1EBD"/>
    <w:rsid w:val="006F5728"/>
    <w:rsid w:val="007021AC"/>
    <w:rsid w:val="00702A2A"/>
    <w:rsid w:val="00712637"/>
    <w:rsid w:val="00715D92"/>
    <w:rsid w:val="00720084"/>
    <w:rsid w:val="0074746C"/>
    <w:rsid w:val="0075528A"/>
    <w:rsid w:val="00767A67"/>
    <w:rsid w:val="00770B84"/>
    <w:rsid w:val="00775FD2"/>
    <w:rsid w:val="00785731"/>
    <w:rsid w:val="00790557"/>
    <w:rsid w:val="00791C92"/>
    <w:rsid w:val="007A6843"/>
    <w:rsid w:val="007B3F07"/>
    <w:rsid w:val="007D091F"/>
    <w:rsid w:val="007F00EE"/>
    <w:rsid w:val="007F082E"/>
    <w:rsid w:val="007F4596"/>
    <w:rsid w:val="008263F9"/>
    <w:rsid w:val="00834A88"/>
    <w:rsid w:val="00847812"/>
    <w:rsid w:val="00862BB9"/>
    <w:rsid w:val="008A503E"/>
    <w:rsid w:val="008A611B"/>
    <w:rsid w:val="008B4A6D"/>
    <w:rsid w:val="008B6E62"/>
    <w:rsid w:val="008C4205"/>
    <w:rsid w:val="009002D8"/>
    <w:rsid w:val="009215A9"/>
    <w:rsid w:val="009457C8"/>
    <w:rsid w:val="0094787E"/>
    <w:rsid w:val="009632D9"/>
    <w:rsid w:val="00980E9D"/>
    <w:rsid w:val="00987E6B"/>
    <w:rsid w:val="0099244B"/>
    <w:rsid w:val="009A0602"/>
    <w:rsid w:val="009B30D7"/>
    <w:rsid w:val="009B394C"/>
    <w:rsid w:val="009C10BA"/>
    <w:rsid w:val="009C34EF"/>
    <w:rsid w:val="009F122E"/>
    <w:rsid w:val="009F4837"/>
    <w:rsid w:val="009F78F6"/>
    <w:rsid w:val="00A11232"/>
    <w:rsid w:val="00A2036B"/>
    <w:rsid w:val="00A26A3D"/>
    <w:rsid w:val="00A649A3"/>
    <w:rsid w:val="00AA1682"/>
    <w:rsid w:val="00AA39EA"/>
    <w:rsid w:val="00AA6478"/>
    <w:rsid w:val="00AE0E50"/>
    <w:rsid w:val="00B05106"/>
    <w:rsid w:val="00B07CEE"/>
    <w:rsid w:val="00B13152"/>
    <w:rsid w:val="00B42078"/>
    <w:rsid w:val="00B50D40"/>
    <w:rsid w:val="00B639DE"/>
    <w:rsid w:val="00B63ADE"/>
    <w:rsid w:val="00B761A3"/>
    <w:rsid w:val="00BC1547"/>
    <w:rsid w:val="00BC5880"/>
    <w:rsid w:val="00BF55F8"/>
    <w:rsid w:val="00C004D5"/>
    <w:rsid w:val="00C10154"/>
    <w:rsid w:val="00C17743"/>
    <w:rsid w:val="00C232EF"/>
    <w:rsid w:val="00C40C56"/>
    <w:rsid w:val="00C57226"/>
    <w:rsid w:val="00C6035A"/>
    <w:rsid w:val="00C64D2F"/>
    <w:rsid w:val="00C863AB"/>
    <w:rsid w:val="00CA1149"/>
    <w:rsid w:val="00CE4727"/>
    <w:rsid w:val="00CF7C02"/>
    <w:rsid w:val="00D04B57"/>
    <w:rsid w:val="00D10F96"/>
    <w:rsid w:val="00D13D51"/>
    <w:rsid w:val="00D1560F"/>
    <w:rsid w:val="00D43024"/>
    <w:rsid w:val="00D51828"/>
    <w:rsid w:val="00D6062E"/>
    <w:rsid w:val="00D62113"/>
    <w:rsid w:val="00D62CF2"/>
    <w:rsid w:val="00D91CC0"/>
    <w:rsid w:val="00DE6DBE"/>
    <w:rsid w:val="00E23C79"/>
    <w:rsid w:val="00E26ADC"/>
    <w:rsid w:val="00E277D6"/>
    <w:rsid w:val="00E359B8"/>
    <w:rsid w:val="00E414EA"/>
    <w:rsid w:val="00E47535"/>
    <w:rsid w:val="00E560CF"/>
    <w:rsid w:val="00E606DE"/>
    <w:rsid w:val="00E72D2A"/>
    <w:rsid w:val="00E8435A"/>
    <w:rsid w:val="00EB168B"/>
    <w:rsid w:val="00EC3CF6"/>
    <w:rsid w:val="00EC7FC5"/>
    <w:rsid w:val="00EF10FA"/>
    <w:rsid w:val="00F073B1"/>
    <w:rsid w:val="00F447FF"/>
    <w:rsid w:val="00F53774"/>
    <w:rsid w:val="00F56166"/>
    <w:rsid w:val="00F76535"/>
    <w:rsid w:val="00F80E53"/>
    <w:rsid w:val="00FB63B7"/>
    <w:rsid w:val="00FD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CDE4883-AA04-428A-B0C2-64D94C426160}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371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nhideWhenUsed="true" w:semiHidden="true" w:name="index 1"/>
    <w:lsdException w:unhideWhenUsed="true" w:semiHidden="true" w:name="index 2"/>
    <w:lsdException w:unhideWhenUsed="true" w:semiHidden="true" w:name="index 3"/>
    <w:lsdException w:unhideWhenUsed="true" w:semiHidden="true" w:name="index 4"/>
    <w:lsdException w:unhideWhenUsed="true" w:semiHidden="true" w:name="index 5"/>
    <w:lsdException w:unhideWhenUsed="true" w:semiHidden="true" w:name="index 6"/>
    <w:lsdException w:unhideWhenUsed="true" w:semiHidden="true" w:name="index 7"/>
    <w:lsdException w:unhideWhenUsed="true" w:semiHidden="true" w:name="index 8"/>
    <w:lsdException w:unhideWhenUsed="true" w:semiHidden="true" w:name="index 9"/>
    <w:lsdException w:unhideWhenUsed="true" w:semiHidden="true" w:name="toc 1"/>
    <w:lsdException w:unhideWhenUsed="true" w:semiHidden="true" w:name="toc 2"/>
    <w:lsdException w:unhideWhenUsed="true" w:semiHidden="true" w:name="toc 3"/>
    <w:lsdException w:unhideWhenUsed="true" w:semiHidden="true" w:name="toc 4"/>
    <w:lsdException w:unhideWhenUsed="true" w:semiHidden="true" w:name="toc 5"/>
    <w:lsdException w:unhideWhenUsed="true" w:semiHidden="true" w:name="toc 6"/>
    <w:lsdException w:unhideWhenUsed="true" w:semiHidden="true" w:name="toc 7"/>
    <w:lsdException w:unhideWhenUsed="true" w:semiHidden="true" w:name="toc 8"/>
    <w:lsdException w:unhideWhenUsed="true" w:semiHidden="true" w:name="toc 9"/>
    <w:lsdException w:unhideWhenUsed="true" w:semiHidden="true" w:name="Normal Indent"/>
    <w:lsdException w:unhideWhenUsed="true" w:semiHidden="true" w:name="footnote text"/>
    <w:lsdException w:unhideWhenUsed="true" w:semiHidden="true" w:name="annotation text"/>
    <w:lsdException w:unhideWhenUsed="true" w:semiHidden="true" w:name="header"/>
    <w:lsdException w:unhideWhenUsed="true" w:semiHidden="true" w:name="footer"/>
    <w:lsdException w:unhideWhenUsed="true" w:semiHidden="true" w:name="index heading"/>
    <w:lsdException w:qFormat="true" w:unhideWhenUsed="true" w:semiHidden="true" w:name="caption"/>
    <w:lsdException w:unhideWhenUsed="true" w:semiHidden="true" w:name="table of figures"/>
    <w:lsdException w:unhideWhenUsed="true" w:semiHidden="true" w:name="envelope address"/>
    <w:lsdException w:unhideWhenUsed="true" w:semiHidden="true" w:name="envelope return"/>
    <w:lsdException w:unhideWhenUsed="true" w:semiHidden="true" w:name="footnote reference"/>
    <w:lsdException w:unhideWhenUsed="true" w:semiHidden="true" w:name="annotation reference"/>
    <w:lsdException w:unhideWhenUsed="true" w:semiHidden="true" w:name="line number"/>
    <w:lsdException w:unhideWhenUsed="true" w:semiHidden="true" w:name="page number"/>
    <w:lsdException w:unhideWhenUsed="true" w:semiHidden="true" w:name="endnote reference"/>
    <w:lsdException w:unhideWhenUsed="true" w:semiHidden="true" w:name="endnote text"/>
    <w:lsdException w:unhideWhenUsed="true" w:semiHidden="true" w:name="table of authorities"/>
    <w:lsdException w:unhideWhenUsed="true" w:semiHidden="true" w:name="macro"/>
    <w:lsdException w:unhideWhenUsed="true" w:semiHidden="true" w:name="toa heading"/>
    <w:lsdException w:unhideWhenUsed="true" w:semiHidden="true" w:name="List"/>
    <w:lsdException w:unhideWhenUsed="true" w:semiHidden="true" w:name="List Bullet"/>
    <w:lsdException w:unhideWhenUsed="true" w:semiHidden="true" w:name="List 2"/>
    <w:lsdException w:unhideWhenUsed="true" w:semiHidden="true" w:name="List 3"/>
    <w:lsdException w:unhideWhenUsed="true" w:semiHidden="true" w:name="List Bullet 2"/>
    <w:lsdException w:unhideWhenUsed="true" w:semiHidden="true" w:name="List Bullet 3"/>
    <w:lsdException w:unhideWhenUsed="true" w:semiHidden="true" w:name="List Bullet 4"/>
    <w:lsdException w:unhideWhenUsed="true" w:semiHidden="true" w:name="List Bullet 5"/>
    <w:lsdException w:unhideWhenUsed="true" w:semiHidden="true" w:name="List Number 2"/>
    <w:lsdException w:unhideWhenUsed="true" w:semiHidden="true" w:name="List Number 3"/>
    <w:lsdException w:unhideWhenUsed="true" w:semiHidden="true" w:name="List Number 4"/>
    <w:lsdException w:unhideWhenUsed="true" w:semiHidden="true" w:name="List Number 5"/>
    <w:lsdException w:qFormat="true" w:name="Title"/>
    <w:lsdException w:unhideWhenUsed="true" w:semiHidden="true" w:name="Closing"/>
    <w:lsdException w:unhideWhenUsed="true" w:semiHidden="true" w:name="Signature"/>
    <w:lsdException w:unhideWhenUsed="true" w:semiHidden="true" w:name="Default Paragraph Font"/>
    <w:lsdException w:unhideWhenUsed="true" w:semiHidden="true" w:name="Body Text"/>
    <w:lsdException w:unhideWhenUsed="true" w:semiHidden="true" w:name="Body Text Indent"/>
    <w:lsdException w:unhideWhenUsed="true" w:semiHidden="true" w:name="List Continue"/>
    <w:lsdException w:unhideWhenUsed="true" w:semiHidden="true" w:name="List Continue 2"/>
    <w:lsdException w:unhideWhenUsed="true" w:semiHidden="true" w:name="List Continue 3"/>
    <w:lsdException w:unhideWhenUsed="true" w:semiHidden="true" w:name="List Continue 4"/>
    <w:lsdException w:unhideWhenUsed="true" w:semiHidden="true" w:name="List Continue 5"/>
    <w:lsdException w:unhideWhenUsed="true" w:semiHidden="true" w:name="Message Header"/>
    <w:lsdException w:qFormat="true" w:name="Subtitle"/>
    <w:lsdException w:unhideWhenUsed="true" w:semiHidden="true" w:name="Body Text First Indent 2"/>
    <w:lsdException w:unhideWhenUsed="true" w:semiHidden="true" w:name="Note Heading"/>
    <w:lsdException w:unhideWhenUsed="true" w:semiHidden="true" w:name="Body Text 2"/>
    <w:lsdException w:unhideWhenUsed="true" w:semiHidden="true" w:name="Body Text 3"/>
    <w:lsdException w:unhideWhenUsed="true" w:semiHidden="true" w:name="Body Text Indent 2"/>
    <w:lsdException w:unhideWhenUsed="true" w:semiHidden="true" w:name="Body Text Indent 3"/>
    <w:lsdException w:unhideWhenUsed="true" w:semiHidden="true" w:name="Block Text"/>
    <w:lsdException w:unhideWhenUsed="true" w:semiHidden="true" w:name="Hyperlink"/>
    <w:lsdException w:unhideWhenUsed="true" w:semiHidden="true" w:name="FollowedHyperlink"/>
    <w:lsdException w:qFormat="true" w:name="Strong"/>
    <w:lsdException w:qFormat="true" w:name="Emphasis"/>
    <w:lsdException w:unhideWhenUsed="true" w:semiHidden="true" w:name="Document Map"/>
    <w:lsdException w:unhideWhenUsed="true" w:semiHidden="true" w:name="Plain Text"/>
    <w:lsdException w:unhideWhenUsed="true" w:semiHidden="true" w:name="E-mail Signature"/>
    <w:lsdException w:unhideWhenUsed="true" w:semiHidden="true" w:name="HTML Top of Form"/>
    <w:lsdException w:unhideWhenUsed="true" w:semiHidden="true" w:name="HTML Bottom of Form"/>
    <w:lsdException w:unhideWhenUsed="true" w:semiHidden="true" w:name="Normal (Web)"/>
    <w:lsdException w:unhideWhenUsed="true" w:semiHidden="true" w:name="HTML Acronym"/>
    <w:lsdException w:unhideWhenUsed="true" w:semiHidden="true" w:name="HTML Address"/>
    <w:lsdException w:unhideWhenUsed="true" w:semiHidden="true" w:name="HTML Cite"/>
    <w:lsdException w:unhideWhenUsed="true" w:semiHidden="true" w:name="HTML Code"/>
    <w:lsdException w:unhideWhenUsed="true" w:semiHidden="true" w:name="HTML Definition"/>
    <w:lsdException w:unhideWhenUsed="true" w:semiHidden="true" w:name="HTML Keyboard"/>
    <w:lsdException w:unhideWhenUsed="true" w:semiHidden="true" w:name="HTML Preformatted"/>
    <w:lsdException w:unhideWhenUsed="true" w:semiHidden="true" w:name="HTML Sample"/>
    <w:lsdException w:unhideWhenUsed="true" w:semiHidden="true" w:name="HTML Typewriter"/>
    <w:lsdException w:unhideWhenUsed="true" w:semiHidden="true" w:name="HTML Variable"/>
    <w:lsdException w:unhideWhenUsed="true" w:semiHidden="true" w:name="Normal Table"/>
    <w:lsdException w:unhideWhenUsed="true" w:semiHidden="true" w:name="annotation subject"/>
    <w:lsdException w:unhideWhenUsed="true" w:semiHidden="true" w:name="No List"/>
    <w:lsdException w:unhideWhenUsed="true" w:semiHidden="true" w:name="Outline List 1"/>
    <w:lsdException w:unhideWhenUsed="true" w:semiHidden="true" w:name="Outline List 2"/>
    <w:lsdException w:unhideWhenUsed="true" w:semiHidden="true" w:name="Outline List 3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Balloon Text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default="true" w:styleId="Normal" w:type="paragraph">
    <w:name w:val="Normal"/>
    <w:qFormat/>
    <w:rsid w:val="00CE4727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dnaslov" w:type="paragraph">
    <w:name w:val="Subtitle"/>
    <w:basedOn w:val="Normal"/>
    <w:qFormat/>
    <w:rsid w:val="00CE4727"/>
    <w:pPr>
      <w:jc w:val="both"/>
    </w:pPr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rsid w:val="00CE4727"/>
    <w:pPr>
      <w:jc w:val="both"/>
    </w:pPr>
    <w:rPr>
      <w:sz w:val="24"/>
      <w:szCs w:val="24"/>
    </w:rPr>
  </w:style>
  <w:style w:styleId="Tekstbalonia" w:type="paragraph">
    <w:name w:val="Balloon Text"/>
    <w:basedOn w:val="Normal"/>
    <w:link w:val="TekstbaloniaChar"/>
    <w:rsid w:val="001D251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2511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87E6B"/>
    <w:pPr>
      <w:ind w:left="720"/>
      <w:contextualSpacing/>
    </w:pPr>
  </w:style>
  <w:style w:styleId="Tijeloteksta2" w:type="paragraph">
    <w:name w:val="Body Text 2"/>
    <w:basedOn w:val="Normal"/>
    <w:link w:val="Tijeloteksta2Char"/>
    <w:rsid w:val="0074746C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rsid w:val="0074746C"/>
  </w:style>
  <w:style w:styleId="Tekstrezerviranogmjesta" w:type="character">
    <w:name w:val="Placeholder Text"/>
    <w:basedOn w:val="Zadanifontodlomka"/>
    <w:uiPriority w:val="99"/>
    <w:semiHidden/>
    <w:rsid w:val="0094787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4787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4787E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4787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4787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2087509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svibnja 2019.</izvorni_sadrzaj>
    <derivirana_varijabla naziv="DomainObject.DatumDonosenjaOdluke_1">30. svibnja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Bakula Vugrinec</izvorni_sadrzaj>
    <derivirana_varijabla naziv="DomainObject.DonositeljOdluke.Prezime_1">Bakula Vugrinec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803</izvorni_sadrzaj>
    <derivirana_varijabla naziv="DomainObject.Predmet.Broj_1">803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ožujka 2019.</izvorni_sadrzaj>
    <derivirana_varijabla naziv="DomainObject.Predmet.DatumOsnivanja_1">29.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St-803/2019</izvorni_sadrzaj>
    <derivirana_varijabla naziv="DomainObject.Predmet.OznakaBroj_1">St-803/2019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STELLA FILM d.o.o. zastupanog po punomoćniku Mira Borčić</izvorni_sadrzaj>
    <derivirana_varijabla naziv="DomainObject.Predmet.ProtustrankaFormated_1">  STELLA FILM d.o.o. zastupanog po punomoćniku Mira Borčić</derivirana_varijabla>
  </DomainObject.Predmet.ProtustrankaFormated>
  <DomainObject.Predmet.ProtustrankaFormatedOIB>
    <izvorni_sadrzaj>  STELLA FILM d.o.o., OIB 21823359096 zastupanog po punomoćniku Mira Borčić</izvorni_sadrzaj>
    <derivirana_varijabla naziv="DomainObject.Predmet.ProtustrankaFormatedOIB_1">  STELLA FILM d.o.o., OIB 21823359096 zastupanog po punomoćniku Mira Borčić</derivirana_varijabla>
  </DomainObject.Predmet.ProtustrankaFormatedOIB>
  <DomainObject.Predmet.ProtustrankaFormatedWithAdress>
    <izvorni_sadrzaj> STELLA FILM d.o.o., Matije Divkovića 16, 10000 Zagreb zastupanog po punomoćniku Mira Borčić</izvorni_sadrzaj>
    <derivirana_varijabla naziv="DomainObject.Predmet.ProtustrankaFormatedWithAdress_1"> STELLA FILM d.o.o., Matije Divkovića 16, 10000 Zagreb zastupanog po punomoćniku Mira Borčić</derivirana_varijabla>
  </DomainObject.Predmet.ProtustrankaFormatedWithAdress>
  <DomainObject.Predmet.ProtustrankaFormatedWithAdressOIB>
    <izvorni_sadrzaj> STELLA FILM d.o.o., OIB 21823359096, Matije Divkovića 16, 10000 Zagreb zastupanog po punomoćniku Mira Borčić</izvorni_sadrzaj>
    <derivirana_varijabla naziv="DomainObject.Predmet.ProtustrankaFormatedWithAdressOIB_1"> STELLA FILM d.o.o., OIB 21823359096, Matije Divkovića 16, 10000 Zagreb zastupanog po punomoćniku Mira Borčić</derivirana_varijabla>
  </DomainObject.Predmet.ProtustrankaFormatedWithAdressOIB>
  <DomainObject.Predmet.ProtustrankaWithAdress>
    <izvorni_sadrzaj>STELLA FILM d.o.o. Matije Divkovića 16, 10000 Zagreb</izvorni_sadrzaj>
    <derivirana_varijabla naziv="DomainObject.Predmet.ProtustrankaWithAdress_1">STELLA FILM d.o.o. Matije Divkovića 16, 10000 Zagreb</derivirana_varijabla>
  </DomainObject.Predmet.ProtustrankaWithAdress>
  <DomainObject.Predmet.ProtustrankaWithAdressOIB>
    <izvorni_sadrzaj>STELLA FILM d.o.o., OIB 21823359096, Matije Divkovića 16, 10000 Zagreb</izvorni_sadrzaj>
    <derivirana_varijabla naziv="DomainObject.Predmet.ProtustrankaWithAdressOIB_1">STELLA FILM d.o.o., OIB 21823359096, Matije Divkovića 16, 10000 Zagreb</derivirana_varijabla>
  </DomainObject.Predmet.ProtustrankaWithAdressOIB>
  <DomainObject.Predmet.ProtustrankaNazivFormated>
    <izvorni_sadrzaj>STELLA FILM d.o.o.</izvorni_sadrzaj>
    <derivirana_varijabla naziv="DomainObject.Predmet.ProtustrankaNazivFormated_1">STELLA FILM d.o.o.</derivirana_varijabla>
  </DomainObject.Predmet.ProtustrankaNazivFormated>
  <DomainObject.Predmet.ProtustrankaNazivFormatedOIB>
    <izvorni_sadrzaj>STELLA FILM d.o.o., OIB 21823359096</izvorni_sadrzaj>
    <derivirana_varijabla naziv="DomainObject.Predmet.ProtustrankaNazivFormatedOIB_1">STELLA FILM d.o.o., OIB 21823359096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87. - M. Bakula Vugrinec </izvorni_sadrzaj>
    <derivirana_varijabla naziv="DomainObject.Predmet.Referada.Naziv_1">87. - M. Bakula Vugrinec </derivirana_varijabla>
  </DomainObject.Predmet.Referada.Naziv>
  <DomainObject.Predmet.Referada.Oznaka>
    <izvorni_sadrzaj>87. </izvorni_sadrzaj>
    <derivirana_varijabla naziv="DomainObject.Predmet.Referada.Oznaka_1">87. </derivirana_varijabla>
  </DomainObject.Predmet.Referada.Oznaka>
  <DomainObject.Predmet.Referada.Prostorija.Naziv>
    <izvorni_sadrzaj>Soba DZ III 63</izvorni_sadrzaj>
    <derivirana_varijabla naziv="DomainObject.Predmet.Referada.Prostorija.Naziv_1">Soba DZ III 63</derivirana_varijabla>
  </DomainObject.Predmet.Referada.Prostorija.Naziv>
  <DomainObject.Predmet.Referada.Prostorija.Oznaka>
    <izvorni_sadrzaj>DZ III 63</izvorni_sadrzaj>
    <derivirana_varijabla naziv="DomainObject.Predmet.Referada.Prostorija.Oznaka_1">DZ III 63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Bakula Vugrinec</izvorni_sadrzaj>
    <derivirana_varijabla naziv="DomainObject.Predmet.Referada.Sudac_1">Marija Bakula Vugrinec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Trg svibanjskih žrtava 1995. 1, 10000 Zagreb</izvorni_sadrzaj>
    <derivirana_varijabla naziv="DomainObject.Predmet.StrankaFormatedWithAdress_1"> FINANCIJSKA AGENCIJA, RC Zagreb, Trg svibanjskih žrtava 1995. 1, 10000 Zagreb</derivirana_varijabla>
  </DomainObject.Predmet.StrankaFormatedWithAdress>
  <DomainObject.Predmet.StrankaFormatedWithAdressOIB>
    <izvorni_sadrzaj> FINANCIJSKA AGENCIJA, RC Zagreb, OIB 85821130368, Trg svibanjskih žrtava 1995. 1, 10000 Zagreb</izvorni_sadrzaj>
    <derivirana_varijabla naziv="DomainObject.Predmet.StrankaFormatedWithAdressOIB_1"> FINANCIJSKA AGENCIJA, RC Zagreb, OIB 85821130368, Trg svibanjskih žrtava 1995. 1, 10000 Zagreb</derivirana_varijabla>
  </DomainObject.Predmet.StrankaFormatedWithAdressOIB>
  <DomainObject.Predmet.StrankaWithAdress>
    <izvorni_sadrzaj>FINANCIJSKA AGENCIJA, RC Zagreb Trg svibanjskih žrtava 1995. 1,10000 Zagreb</izvorni_sadrzaj>
    <derivirana_varijabla naziv="DomainObject.Predmet.StrankaWithAdress_1">FINANCIJSKA AGENCIJA, RC Zagreb Trg svibanjskih žrtava 1995. 1,10000 Zagreb</derivirana_varijabla>
  </DomainObject.Predmet.StrankaWithAdress>
  <DomainObject.Predmet.StrankaWithAdressOIB>
    <izvorni_sadrzaj>FINANCIJSKA AGENCIJA, RC Zagreb, OIB 85821130368, Trg svibanjskih žrtava 1995. 1,10000 Zagreb</izvorni_sadrzaj>
    <derivirana_varijabla naziv="DomainObject.Predmet.StrankaWithAdressOIB_1">FINANCIJSKA AGENCIJA, RC Zagreb, OIB 85821130368, Trg svibanjskih žrtava 1995. 1,10000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87. - M. Bakula Vugrinec </izvorni_sadrzaj>
    <derivirana_varijabla naziv="DomainObject.Predmet.TrenutnaLokacijaSpisa.Naziv_1">87. - M. Bakula Vugrinec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Tanja Štraubert</izvorni_sadrzaj>
    <derivirana_varijabla naziv="DomainObject.Predmet.Zapisnicar_1">Tanja Štraubert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Trg svibanjskih žrtava 1995. 1, 10000 Zagreb</item>
    </izvorni_sadrzaj>
    <derivirana_varijabla naziv="DomainObject.Predmet.StrankaListFormatedWithAdress_1">
      <item>FINANCIJSKA AGENCIJA, RC Zagreb, Trg svibanjskih žrtava 1995. 1, 10000 Zagreb</item>
    </derivirana_varijabla>
  </DomainObject.Predmet.StrankaListFormatedWithAdress>
  <DomainObject.Predmet.StrankaListFormatedWithAdressOIB>
    <izvorni_sadrzaj>
      <item>FINANCIJSKA AGENCIJA, RC Zagreb, OIB 85821130368, Trg svibanjskih žrtava 1995. 1, 10000 Zagreb</item>
    </izvorni_sadrzaj>
    <derivirana_varijabla naziv="DomainObject.Predmet.StrankaListFormatedWithAdressOIB_1">
      <item>FINANCIJSKA AGENCIJA, RC Zagreb, OIB 85821130368, Trg svibanjskih žrtava 1995. 1,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STELLA FILM d.o.o. zastupanog po punomoćniku Mira Borčić</item>
    </izvorni_sadrzaj>
    <derivirana_varijabla naziv="DomainObject.Predmet.ProtuStrankaListFormated_1">
      <item>STELLA FILM d.o.o. zastupanog po punomoćniku Mira Borčić</item>
    </derivirana_varijabla>
  </DomainObject.Predmet.ProtuStrankaListFormated>
  <DomainObject.Predmet.ProtuStrankaListFormatedOIB>
    <izvorni_sadrzaj>
      <item>STELLA FILM d.o.o., OIB 21823359096 zastupanog po punomoćniku Mira Borčić</item>
    </izvorni_sadrzaj>
    <derivirana_varijabla naziv="DomainObject.Predmet.ProtuStrankaListFormatedOIB_1">
      <item>STELLA FILM d.o.o., OIB 21823359096 zastupanog po punomoćniku Mira Borčić</item>
    </derivirana_varijabla>
  </DomainObject.Predmet.ProtuStrankaListFormatedOIB>
  <DomainObject.Predmet.ProtuStrankaListFormatedWithAdress>
    <izvorni_sadrzaj>
      <item>STELLA FILM d.o.o., Matije Divkovića 16, 10000 Zagreb zastupanog po punomoćniku Mira Borčić</item>
    </izvorni_sadrzaj>
    <derivirana_varijabla naziv="DomainObject.Predmet.ProtuStrankaListFormatedWithAdress_1">
      <item>STELLA FILM d.o.o., Matije Divkovića 16, 10000 Zagreb zastupanog po punomoćniku Mira Borčić</item>
    </derivirana_varijabla>
  </DomainObject.Predmet.ProtuStrankaListFormatedWithAdress>
  <DomainObject.Predmet.ProtuStrankaListFormatedWithAdressOIB>
    <izvorni_sadrzaj>
      <item>STELLA FILM d.o.o., OIB 21823359096, Matije Divkovića 16, 10000 Zagreb zastupanog po punomoćniku Mira Borčić</item>
    </izvorni_sadrzaj>
    <derivirana_varijabla naziv="DomainObject.Predmet.ProtuStrankaListFormatedWithAdressOIB_1">
      <item>STELLA FILM d.o.o., OIB 21823359096, Matije Divkovića 16, 10000 Zagreb zastupanog po punomoćniku Mira Borčić</item>
    </derivirana_varijabla>
  </DomainObject.Predmet.ProtuStrankaListFormatedWithAdressOIB>
  <DomainObject.Predmet.ProtuStrankaListNazivFormated>
    <izvorni_sadrzaj>
      <item>STELLA FILM d.o.o.</item>
    </izvorni_sadrzaj>
    <derivirana_varijabla naziv="DomainObject.Predmet.ProtuStrankaListNazivFormated_1">
      <item>STELLA FILM d.o.o.</item>
    </derivirana_varijabla>
  </DomainObject.Predmet.ProtuStrankaListNazivFormated>
  <DomainObject.Predmet.ProtuStrankaListNazivFormatedOIB>
    <izvorni_sadrzaj>
      <item>STELLA FILM d.o.o., OIB 21823359096</item>
    </izvorni_sadrzaj>
    <derivirana_varijabla naziv="DomainObject.Predmet.ProtuStrankaListNazivFormatedOIB_1">
      <item>STELLA FILM d.o.o., OIB 21823359096</item>
    </derivirana_varijabla>
  </DomainObject.Predmet.ProtuStrankaListNazivFormatedOIB>
  <DomainObject.Predmet.OstaliListFormated>
    <izvorni_sadrzaj>
      <item>Mira Borčić punomoćnica sudionika u postupku STELLA FILM d.o.o.</item>
      <item>ZAGREBAČKA BANKA DIONIČKO DRUŠTVO</item>
    </izvorni_sadrzaj>
    <derivirana_varijabla naziv="DomainObject.Predmet.OstaliListFormated_1">
      <item>Mira Borčić punomoćnica sudionika u postupku STELLA FILM d.o.o.</item>
      <item>ZAGREBAČKA BANKA DIONIČKO DRUŠTVO</item>
    </derivirana_varijabla>
  </DomainObject.Predmet.OstaliListFormated>
  <DomainObject.Predmet.OstaliListFormatedOIB>
    <izvorni_sadrzaj>
      <item>Mira Borčić, OIB 81820921766 punomoćnica sudionika u postupku STELLA FILM d.o.o.</item>
      <item>ZAGREBAČKA BANKA DIONIČKO DRUŠTVO, OIB 92963223473</item>
    </izvorni_sadrzaj>
    <derivirana_varijabla naziv="DomainObject.Predmet.OstaliListFormatedOIB_1">
      <item>Mira Borčić, OIB 81820921766 punomoćnica sudionika u postupku STELLA FILM d.o.o.</item>
      <item>ZAGREBAČKA BANKA DIONIČKO DRUŠTVO, OIB 92963223473</item>
    </derivirana_varijabla>
  </DomainObject.Predmet.OstaliListFormatedOIB>
  <DomainObject.Predmet.OstaliListFormatedWithAdress>
    <izvorni_sadrzaj>
      <item>Mira Borčić, Matije Divkovića 16, 10000 Zagreb punomoćnica sudionika u postupku STELLA FILM d.o.o.</item>
      <item>ZAGREBAČKA BANKA DIONIČKO DRUŠTVO, Trg bana Josipa Jelačića 10, 10000 Zagreb</item>
    </izvorni_sadrzaj>
    <derivirana_varijabla naziv="DomainObject.Predmet.OstaliListFormatedWithAdress_1">
      <item>Mira Borčić, Matije Divkovića 16, 10000 Zagreb punomoćnica sudionika u postupku STELLA FILM d.o.o.</item>
      <item>ZAGREBAČKA BANKA DIONIČKO DRUŠTVO, Trg bana Josipa Jelačića 10, 10000 Zagreb</item>
    </derivirana_varijabla>
  </DomainObject.Predmet.OstaliListFormatedWithAdress>
  <DomainObject.Predmet.OstaliListFormatedWithAdressOIB>
    <izvorni_sadrzaj>
      <item>Mira Borčić, OIB 81820921766, Matije Divkovića 16, 10000 Zagreb punomoćnica sudionika u postupku STELLA FILM d.o.o.</item>
      <item>ZAGREBAČKA BANKA DIONIČKO DRUŠTVO, OIB 92963223473, Trg bana Josipa Jelačića 10, 10000 Zagreb</item>
    </izvorni_sadrzaj>
    <derivirana_varijabla naziv="DomainObject.Predmet.OstaliListFormatedWithAdressOIB_1">
      <item>Mira Borčić, OIB 81820921766, Matije Divkovića 16, 10000 Zagreb punomoćnica sudionika u postupku STELLA FILM d.o.o.</item>
      <item>ZAGREBAČKA BANKA DIONIČKO DRUŠTVO, OIB 92963223473, Trg bana Josipa Jelačića 10, 10000 Zagreb</item>
    </derivirana_varijabla>
  </DomainObject.Predmet.OstaliListFormatedWithAdressOIB>
  <DomainObject.Predmet.OstaliListNazivFormated>
    <izvorni_sadrzaj>
      <item>Mira Borčić</item>
      <item>ZAGREBAČKA BANKA DIONIČKO DRUŠTVO</item>
    </izvorni_sadrzaj>
    <derivirana_varijabla naziv="DomainObject.Predmet.OstaliListNazivFormated_1">
      <item>Mira Borčić</item>
      <item>ZAGREBAČKA BANKA DIONIČKO DRUŠTVO</item>
    </derivirana_varijabla>
  </DomainObject.Predmet.OstaliListNazivFormated>
  <DomainObject.Predmet.OstaliListNazivFormatedOIB>
    <izvorni_sadrzaj>
      <item>Mira Borčić, OIB 81820921766</item>
      <item>ZAGREBAČKA BANKA DIONIČKO DRUŠTVO, OIB 92963223473</item>
    </izvorni_sadrzaj>
    <derivirana_varijabla naziv="DomainObject.Predmet.OstaliListNazivFormatedOIB_1">
      <item>Mira Borčić, OIB 81820921766</item>
      <item>ZAGREBAČKA BANKA DIONIČKO DRUŠTVO, OIB 92963223473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svibnja 2019.</izvorni_sadrzaj>
    <derivirana_varijabla naziv="DomainObject.Datum_1">30. svibnja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STELLA FILM d.o.o.</izvorni_sadrzaj>
    <derivirana_varijabla naziv="DomainObject.Predmet.ProtustrankaIDrugi_1">STELLA FILM d.o.o.</derivirana_varijabla>
  </DomainObject.Predmet.ProtustrankaIDrugi>
  <DomainObject.Predmet.StrankaIDrugiAdressOIB>
    <izvorni_sadrzaj>FINANCIJSKA AGENCIJA, RC Zagreb, OIB 85821130368, Trg svibanjskih žrtava 1995. 1, 10000 Zagreb</izvorni_sadrzaj>
    <derivirana_varijabla naziv="DomainObject.Predmet.StrankaIDrugiAdressOIB_1">FINANCIJSKA AGENCIJA, RC Zagreb, OIB 85821130368, Trg svibanjskih žrtava 1995. 1, 10000 Zagreb</derivirana_varijabla>
  </DomainObject.Predmet.StrankaIDrugiAdressOIB>
  <DomainObject.Predmet.ProtustrankaIDrugiAdressOIB>
    <izvorni_sadrzaj>STELLA FILM d.o.o., OIB 21823359096, Matije Divkovića 16, 10000 Zagreb</izvorni_sadrzaj>
    <derivirana_varijabla naziv="DomainObject.Predmet.ProtustrankaIDrugiAdressOIB_1">STELLA FILM d.o.o., OIB 21823359096, Matije Divkovića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STELLA FILM d.o.o.</item>
      <item>FINANCIJSKA AGENCIJA, RC Zagreb</item>
      <item>Mira Borčić</item>
      <item>ZAGREBAČKA BANKA DIONIČKO DRUŠTVO</item>
    </izvorni_sadrzaj>
    <derivirana_varijabla naziv="DomainObject.Predmet.SudioniciListNaziv_1">
      <item>STELLA FILM d.o.o.</item>
      <item>FINANCIJSKA AGENCIJA, RC Zagreb</item>
      <item>Mira Borčić</item>
      <item>ZAGREBAČKA BANKA DIONIČKO DRUŠTVO</item>
    </derivirana_varijabla>
  </DomainObject.Predmet.SudioniciListNaziv>
  <DomainObject.Predmet.SudioniciListAdressOIB>
    <izvorni_sadrzaj>
      <item>STELLA FILM d.o.o., OIB 21823359096, Matije Divkovića 16,10000 Zagreb</item>
      <item>FINANCIJSKA AGENCIJA, RC Zagreb, OIB 85821130368, Trg svibanjskih žrtava 1995. 1,10000 Zagreb</item>
      <item>Mira Borčić, OIB 81820921766, Matije Divkovića 16,10000 Zagreb</item>
      <item>ZAGREBAČKA BANKA DIONIČKO DRUŠTVO, OIB 92963223473, Trg bana Josipa Jelačića 10,10000 Zagreb</item>
    </izvorni_sadrzaj>
    <derivirana_varijabla naziv="DomainObject.Predmet.SudioniciListAdressOIB_1">
      <item>STELLA FILM d.o.o., OIB 21823359096, Matije Divkovića 16,10000 Zagreb</item>
      <item>FINANCIJSKA AGENCIJA, RC Zagreb, OIB 85821130368, Trg svibanjskih žrtava 1995. 1,10000 Zagreb</item>
      <item>Mira Borčić, OIB 81820921766, Matije Divkovića 16,10000 Zagreb</item>
      <item>ZAGREBAČKA BANKA DIONIČKO DRUŠTVO, OIB 92963223473, Trg bana Josipa Jelačića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21823359096</item>
      <item>, OIB 85821130368</item>
      <item>, OIB 81820921766</item>
      <item>, OIB 92963223473</item>
    </izvorni_sadrzaj>
    <derivirana_varijabla naziv="DomainObject.Predmet.SudioniciListNazivOIB_1">
      <item>, OIB 21823359096</item>
      <item>, OIB 85821130368</item>
      <item>, OIB 81820921766</item>
      <item>, OIB 92963223473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30. svibnja 2019.</izvorni_sadrzaj>
    <derivirana_varijabla naziv="DomainObject.Predmet.DatumZadnjeOdrzaneSudskeRadnje_1">30. svibnja 2019.</derivirana_varijabla>
  </DomainObject.Predmet.DatumZadnjeOdrzaneSudskeRadnje>
  <DomainObject.PredzadnjaOdlukaIzPredmeta.DatumDonosenjaOdluke>
    <izvorni_sadrzaj>15. travnja 2019.</izvorni_sadrzaj>
    <derivirana_varijabla naziv="DomainObject.PredzadnjaOdlukaIzPredmeta.DatumDonosenjaOdluke_1">15. travnja 2019.</derivirana_varijabla>
  </DomainObject.PredzadnjaOdlukaIzPredmeta.DatumDonosenjaOdluke>
  <DomainObject.PredzadnjaOdlukaIzPredmeta.Oznaka>
    <izvorni_sadrzaj>St-803/2019-6</izvorni_sadrzaj>
    <derivirana_varijabla naziv="DomainObject.PredzadnjaOdlukaIzPredmeta.Oznaka_1">St-803/2019-6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185</properties:Words>
  <properties:Characters>890</properties:Characters>
  <properties:Lines>39</properties:Lines>
  <properties:Paragraphs>22</properties:Paragraphs>
  <properties:TotalTime>55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1162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2019-02-11T12:48:00Z</dcterms:created>
  <dc:creator>mbakula</dc:creator>
  <cp:lastModifiedBy>Marija Bakula Vugrinec</cp:lastModifiedBy>
  <cp:lastPrinted>2017-03-03T10:53:00Z</cp:lastPrinted>
  <dcterms:modified xmlns:xsi="http://www.w3.org/2001/XMLSchema-instance" xsi:type="dcterms:W3CDTF">2019-05-30T08:34:00Z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(zaključak - 2. ročište - radi rasprave o pretpostavkama.docx)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