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34"/>
        <w:tblLook w:val="01E0" w:noVBand="0" w:noHBand="0" w:lastColumn="1" w:firstColumn="1" w:lastRow="1" w:firstRow="1"/>
      </w:tblPr>
      <w:tblGrid>
        <w:gridCol w:w="4253"/>
      </w:tblGrid>
      <w:tr w:rsidTr="00FA672B" w:rsidR="00F44CB5" w:rsidRPr="00FA672B">
        <w:tc>
          <w:tcPr>
            <w:tcW w:type="dxa" w:w="4253"/>
          </w:tcPr>
          <w:p w:rsidRDefault="00C16336" w:rsidP="00FA672B" w:rsidR="00F44CB5">
            <w:pPr>
              <w:pStyle w:val="Naslov2"/>
              <w:spacing w:lineRule="atLeast" w:line="240"/>
              <w:jc w:val="both"/>
            </w:pPr>
            <w:bookmarkStart w:name="_GoBack" w:id="0"/>
            <w:bookmarkEnd w:id="0"/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R="0" distL="0" distB="0" distT="0">
                  <wp:extent cy="771525" cx="581025"/>
                  <wp:effectExtent b="9525" r="9525" t="0" l="0"/>
                  <wp:docPr name="Picture 2" id="8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71525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>
              <w:t xml:space="preserve">    </w:t>
            </w:r>
            <w:r w:rsidRPr="00C16336">
              <w:rPr>
                <w:sz w:val="24"/>
                <w:szCs w:val="24"/>
              </w:rPr>
              <w:t>Republika Hrvatska</w:t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>Trgovački sud u Zagrebu</w:t>
            </w:r>
          </w:p>
          <w:p w:rsidRDefault="00C16336" w:rsidR="00C16336" w:rsidRPr="00C16336">
            <w:pPr>
              <w:tabs>
                <w:tab w:pos="2340" w:val="center"/>
                <w:tab w:pos="6480" w:val="left"/>
              </w:tabs>
              <w:jc w:val="both"/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 xml:space="preserve">  Zagreb, Amruševa 2/II</w:t>
            </w:r>
          </w:p>
          <w:p w:rsidRDefault="00F44CB5" w:rsidP="00FA672B" w:rsidR="00F44CB5" w:rsidRPr="00FA672B">
            <w:pPr>
              <w:spacing w:lineRule="atLeast" w:line="240"/>
              <w:jc w:val="both"/>
              <w:rPr>
                <w:sz w:val="24"/>
                <w:szCs w:val="24"/>
              </w:rPr>
            </w:pPr>
          </w:p>
        </w:tc>
      </w:tr>
    </w:tbl>
    <w:p w14:textId="8ed0728" w14:paraId="8ed0728" w:rsidRDefault="00F44CB5" w:rsidP="00FA672B" w:rsidR="006B4A8A">
      <w:pPr>
        <w:spacing w:lineRule="atLeast" w:line="240"/>
        <w:jc w:val="both"/>
        <w15:collapsed w:val="false"/>
        <w:rPr>
          <w:sz w:val="24"/>
        </w:rPr>
      </w:pP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="002E0AC5">
        <w:rPr>
          <w:sz w:val="24"/>
        </w:rPr>
        <w:t xml:space="preserve">        75. St-2644</w:t>
      </w:r>
      <w:r w:rsidR="00C16336">
        <w:rPr>
          <w:sz w:val="24"/>
        </w:rPr>
        <w:t>/2015-5</w:t>
      </w:r>
    </w:p>
    <w:p w:rsidRDefault="00C16336" w:rsidP="00FA672B" w:rsidR="00C16336" w:rsidRPr="00FA672B">
      <w:pPr>
        <w:spacing w:lineRule="atLeast" w:line="240"/>
        <w:jc w:val="both"/>
        <w:rPr>
          <w:sz w:val="24"/>
        </w:rPr>
      </w:pPr>
    </w:p>
    <w:p w:rsidRDefault="005878C4" w:rsidP="00807C4F" w:rsidR="005878C4">
      <w:pPr>
        <w:spacing w:lineRule="atLeast" w:line="240"/>
        <w:jc w:val="center"/>
        <w:rPr>
          <w:sz w:val="24"/>
        </w:rPr>
      </w:pPr>
      <w:r w:rsidRPr="00FA672B">
        <w:rPr>
          <w:sz w:val="24"/>
        </w:rPr>
        <w:t>R E P U B L I K A   H R V A T S K A</w:t>
      </w:r>
    </w:p>
    <w:p w:rsidRDefault="005878C4" w:rsidP="00807C4F" w:rsidR="005878C4" w:rsidRPr="00FA672B">
      <w:pPr>
        <w:spacing w:lineRule="atLeast" w:line="240"/>
        <w:ind w:hanging="2880" w:left="288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LJ U Č A K</w:t>
      </w:r>
    </w:p>
    <w:p w:rsidRDefault="005878C4" w:rsidP="00FA672B" w:rsidR="00807C4F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</w:p>
    <w:p w:rsidRDefault="00A753CF" w:rsidP="00970647" w:rsidR="00442F90" w:rsidRPr="008600EF">
      <w:pPr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Trgovački sud u Zagrebu po sucu tog suda</w:t>
      </w:r>
      <w:r w:rsidR="00970647">
        <w:rPr>
          <w:sz w:val="24"/>
          <w:szCs w:val="24"/>
        </w:rPr>
        <w:t xml:space="preserve"> Sandi Jeromeli Kurick</w:t>
      </w:r>
      <w:r w:rsidRPr="00FA672B">
        <w:rPr>
          <w:sz w:val="24"/>
          <w:szCs w:val="24"/>
        </w:rPr>
        <w:t xml:space="preserve">, u pravnoj stvari podnositelja zahtjeva Financijska agencija, za provedbu skraćenog stečajnog postupka nad dužnikom </w:t>
      </w:r>
      <w:r w:rsidR="002E0AC5" w:rsidRPr="002E0AC5">
        <w:rPr>
          <w:sz w:val="24"/>
          <w:szCs w:val="24"/>
        </w:rPr>
        <w:t>GRADNJA TRGOVINA LUČIĆ, d.o.o., Zagreb, Jazbina 20a, OIB: 50944999255</w:t>
      </w:r>
      <w:r w:rsidR="00442F90" w:rsidRPr="008600EF">
        <w:rPr>
          <w:sz w:val="24"/>
          <w:szCs w:val="24"/>
        </w:rPr>
        <w:t xml:space="preserve">, dana </w:t>
      </w:r>
      <w:r w:rsidR="002E0AC5">
        <w:rPr>
          <w:sz w:val="24"/>
          <w:szCs w:val="24"/>
        </w:rPr>
        <w:t xml:space="preserve">07. prosinca </w:t>
      </w:r>
      <w:r w:rsidR="00442F90" w:rsidRPr="008600EF">
        <w:rPr>
          <w:sz w:val="24"/>
          <w:szCs w:val="24"/>
        </w:rPr>
        <w:t>201</w:t>
      </w:r>
      <w:r w:rsidR="00442F90">
        <w:rPr>
          <w:sz w:val="24"/>
          <w:szCs w:val="24"/>
        </w:rPr>
        <w:t>5</w:t>
      </w:r>
      <w:r w:rsidR="00442F90" w:rsidRPr="008600EF">
        <w:rPr>
          <w:sz w:val="24"/>
          <w:szCs w:val="24"/>
        </w:rPr>
        <w:t>.</w:t>
      </w:r>
      <w:r w:rsidR="00970647">
        <w:rPr>
          <w:sz w:val="24"/>
          <w:szCs w:val="24"/>
        </w:rPr>
        <w:t xml:space="preserve"> godine </w:t>
      </w:r>
    </w:p>
    <w:p w:rsidRDefault="005878C4" w:rsidP="00442F90" w:rsidR="005878C4" w:rsidRPr="00807C4F">
      <w:pPr>
        <w:spacing w:lineRule="atLeast" w:line="240"/>
        <w:ind w:firstLine="708"/>
        <w:jc w:val="both"/>
        <w:rPr>
          <w:sz w:val="24"/>
          <w:szCs w:val="24"/>
        </w:rPr>
      </w:pPr>
    </w:p>
    <w:p w:rsidRDefault="005878C4" w:rsidP="00807C4F" w:rsidR="005878C4" w:rsidRPr="00FA672B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 j u č i o   j e</w:t>
      </w:r>
    </w:p>
    <w:p w:rsidRDefault="005878C4" w:rsidP="00FA672B" w:rsidR="005878C4" w:rsidRPr="00FA672B">
      <w:pPr>
        <w:spacing w:lineRule="atLeast" w:line="240"/>
        <w:jc w:val="both"/>
        <w:rPr>
          <w:sz w:val="24"/>
          <w:szCs w:val="24"/>
        </w:rPr>
      </w:pPr>
    </w:p>
    <w:p w:rsidRDefault="005878C4" w:rsidP="00FA672B" w:rsidR="005878C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Poziva</w:t>
      </w:r>
      <w:r w:rsidR="00755ABD" w:rsidRPr="00FA672B">
        <w:rPr>
          <w:sz w:val="24"/>
          <w:szCs w:val="24"/>
        </w:rPr>
        <w:t xml:space="preserve">ju </w:t>
      </w:r>
      <w:r w:rsidRPr="00FA672B">
        <w:rPr>
          <w:sz w:val="24"/>
          <w:szCs w:val="24"/>
        </w:rPr>
        <w:t xml:space="preserve">se </w:t>
      </w:r>
      <w:r w:rsidRPr="00FA672B">
        <w:rPr>
          <w:sz w:val="24"/>
        </w:rPr>
        <w:t>osob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ovlašten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za zast</w:t>
      </w:r>
      <w:r w:rsidRPr="00FA672B">
        <w:rPr>
          <w:sz w:val="24"/>
          <w:szCs w:val="24"/>
        </w:rPr>
        <w:t>upanje dužnika po zakonu</w:t>
      </w:r>
      <w:r w:rsidR="002B5B04" w:rsidRPr="00FA672B">
        <w:rPr>
          <w:sz w:val="24"/>
          <w:szCs w:val="24"/>
        </w:rPr>
        <w:t xml:space="preserve"> u roku od 8 dana </w:t>
      </w:r>
      <w:r w:rsidR="00755ABD" w:rsidRPr="00FA672B">
        <w:rPr>
          <w:sz w:val="24"/>
          <w:szCs w:val="24"/>
        </w:rPr>
        <w:t xml:space="preserve"> dostaviti sudu pozivom na gornji broj spisa javnobilježnički ovjerovljen popis imovine i obveza na propisanom obrascu</w:t>
      </w:r>
      <w:r w:rsidR="00807C4F">
        <w:rPr>
          <w:sz w:val="24"/>
          <w:szCs w:val="24"/>
        </w:rPr>
        <w:t>.</w:t>
      </w:r>
    </w:p>
    <w:p w:rsidRDefault="00DE33E8" w:rsidP="00FA672B" w:rsidR="00DE33E8" w:rsidRPr="00FA672B">
      <w:pPr>
        <w:spacing w:lineRule="atLeast" w:line="240"/>
        <w:jc w:val="both"/>
        <w:rPr>
          <w:sz w:val="24"/>
          <w:szCs w:val="24"/>
        </w:rPr>
      </w:pP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807C4F" w:rsidR="00DE33E8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Obrazloženje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FA672B" w:rsidR="00DE33E8" w:rsidRPr="00087821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  <w:r w:rsidRPr="00087821">
        <w:rPr>
          <w:sz w:val="24"/>
          <w:szCs w:val="24"/>
        </w:rPr>
        <w:t>Nad uvodno navedenom pravnom osobom Financijska agencija je ovom sudu podnijela zahtjev za provedbu skraćenog stečajnog postupka.</w:t>
      </w:r>
    </w:p>
    <w:p w:rsidRDefault="00DE33E8" w:rsidP="00FA672B" w:rsidR="00DE33E8" w:rsidRPr="00087821">
      <w:pPr>
        <w:spacing w:lineRule="atLeast" w:line="240"/>
        <w:ind w:firstLine="708"/>
        <w:jc w:val="both"/>
        <w:rPr>
          <w:sz w:val="24"/>
          <w:szCs w:val="24"/>
        </w:rPr>
      </w:pPr>
      <w:r w:rsidRPr="00087821">
        <w:rPr>
          <w:sz w:val="24"/>
          <w:szCs w:val="24"/>
        </w:rPr>
        <w:t xml:space="preserve">Zahtjev je podnesen temeljem </w:t>
      </w:r>
      <w:r w:rsidR="002B5B04" w:rsidRPr="00087821">
        <w:rPr>
          <w:sz w:val="24"/>
          <w:szCs w:val="24"/>
        </w:rPr>
        <w:t xml:space="preserve">odredbe </w:t>
      </w:r>
      <w:r w:rsidRPr="00087821">
        <w:rPr>
          <w:sz w:val="24"/>
          <w:szCs w:val="24"/>
        </w:rPr>
        <w:t>članka 429. stavak 1. Stečajnog zakona (N.N. 71/15, dalje: SZ).</w:t>
      </w:r>
    </w:p>
    <w:p w:rsidRDefault="00DE33E8" w:rsidP="00FA672B" w:rsidR="00DE7EC0" w:rsidRPr="00087821">
      <w:pPr>
        <w:spacing w:lineRule="atLeast" w:line="240"/>
        <w:jc w:val="both"/>
      </w:pPr>
      <w:r w:rsidRPr="00087821">
        <w:rPr>
          <w:sz w:val="24"/>
        </w:rPr>
        <w:tab/>
        <w:t xml:space="preserve">Temeljem </w:t>
      </w:r>
      <w:r w:rsidR="006822A1" w:rsidRPr="00087821">
        <w:rPr>
          <w:sz w:val="24"/>
        </w:rPr>
        <w:t>odredbe članka 430. S</w:t>
      </w:r>
      <w:r w:rsidR="002B5B04" w:rsidRPr="00087821">
        <w:rPr>
          <w:sz w:val="24"/>
        </w:rPr>
        <w:t xml:space="preserve">Z-a na </w:t>
      </w:r>
      <w:r w:rsidR="00DE7EC0" w:rsidRPr="00087821">
        <w:rPr>
          <w:sz w:val="24"/>
        </w:rPr>
        <w:t>e-oglasnoj ploči Trgovačkog suda u Zagrebu</w:t>
      </w:r>
      <w:r w:rsidR="002B5B04" w:rsidRPr="00087821">
        <w:rPr>
          <w:sz w:val="24"/>
        </w:rPr>
        <w:t xml:space="preserve"> objavljen je oglas koji u odnosu na dužnika sadrži: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poziv osobama ovlaštenim za zastupanje dužnika po zakonu u roku 15 dana od dana objave oglasa pozivom na gornji broj spisa podnijeti sudu javnobilježnički ovjerovljen popis imovine i obveza na propisanom obrascu,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upozorenje: ako osobe ovlaštene za zastupanje dužnika po zakonu u roku od 15 dana ne podnesu popis imovine i obveza dužnika ili ako iz tog popisa proizlazi da dužnik ima imovinu koja nije dostatna za namirenje predvidivih troškova stečajnog postupka, smatrat će se da je dužnik nesposoban za plaćanje, </w:t>
      </w:r>
      <w:r w:rsidR="002B5B04" w:rsidRPr="00087821">
        <w:t xml:space="preserve">nakon čega će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="0079420D">
        <w:t xml:space="preserve">sud </w:t>
      </w:r>
      <w:r w:rsidRPr="00087821">
        <w:t>po službenoj dužnosti donijeti rješenje o otvaranju i zaključenju skraćenog stečajnog postupka.</w:t>
      </w:r>
    </w:p>
    <w:p w:rsidRDefault="00B74218" w:rsidP="00FA672B" w:rsidR="00E14B66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</w:rPr>
        <w:tab/>
      </w:r>
      <w:r w:rsidR="002B5B04" w:rsidRPr="00087821">
        <w:rPr>
          <w:sz w:val="24"/>
        </w:rPr>
        <w:t>T</w:t>
      </w:r>
      <w:r w:rsidRPr="00087821">
        <w:rPr>
          <w:sz w:val="24"/>
        </w:rPr>
        <w:t>emeljem odredbe članka 12.</w:t>
      </w:r>
      <w:r w:rsidR="00807C4F" w:rsidRPr="00087821">
        <w:rPr>
          <w:sz w:val="24"/>
        </w:rPr>
        <w:t xml:space="preserve"> </w:t>
      </w:r>
      <w:r w:rsidRPr="00087821">
        <w:rPr>
          <w:sz w:val="24"/>
        </w:rPr>
        <w:t>stavak 1. rečenica druga SZ-a dostava</w:t>
      </w:r>
      <w:r w:rsidR="002B5B04" w:rsidRPr="00087821">
        <w:rPr>
          <w:sz w:val="24"/>
        </w:rPr>
        <w:t xml:space="preserve"> pismena</w:t>
      </w:r>
      <w:r w:rsidR="004958D6" w:rsidRPr="00087821">
        <w:rPr>
          <w:sz w:val="24"/>
        </w:rPr>
        <w:t xml:space="preserve"> (oglasa)</w:t>
      </w:r>
      <w:r w:rsidR="002B5B04" w:rsidRPr="00087821">
        <w:rPr>
          <w:sz w:val="24"/>
        </w:rPr>
        <w:t xml:space="preserve"> se </w:t>
      </w:r>
      <w:r w:rsidRPr="00087821">
        <w:rPr>
          <w:sz w:val="24"/>
        </w:rPr>
        <w:t>smatra obavljenom istekom osmog dana od dana objave pismena na mrežnoj stranici e-Oglasna ploča sudova.</w:t>
      </w:r>
      <w:r w:rsidR="00F470AA" w:rsidRPr="00087821">
        <w:rPr>
          <w:sz w:val="24"/>
          <w:szCs w:val="24"/>
        </w:rPr>
        <w:t xml:space="preserve"> </w:t>
      </w:r>
    </w:p>
    <w:p w:rsidRDefault="002B5B04" w:rsidP="00FA672B" w:rsidR="002B5B04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  <w:t>Prema odredbi članka 117.</w:t>
      </w:r>
      <w:r w:rsidR="00807C4F" w:rsidRPr="00087821">
        <w:rPr>
          <w:sz w:val="24"/>
          <w:szCs w:val="24"/>
        </w:rPr>
        <w:t xml:space="preserve"> </w:t>
      </w:r>
      <w:r w:rsidRPr="00087821">
        <w:rPr>
          <w:sz w:val="24"/>
          <w:szCs w:val="24"/>
        </w:rPr>
        <w:t>stavak 1. SZ</w:t>
      </w:r>
      <w:r w:rsidR="00807C4F" w:rsidRPr="00087821">
        <w:rPr>
          <w:sz w:val="24"/>
          <w:szCs w:val="24"/>
        </w:rPr>
        <w:t>-a</w:t>
      </w:r>
      <w:r w:rsidRPr="00087821">
        <w:rPr>
          <w:sz w:val="24"/>
          <w:szCs w:val="24"/>
        </w:rPr>
        <w:t xml:space="preserve"> osobe ovlaštene za zastupanje dužnika po zakonu dužni su nakon podnošenja prijedloga za otvaranje stečajnog postupka stečajnim tijelima na njihov zahtjev bez odgode pružiti sve potrebne podatke i obavijesti.</w:t>
      </w:r>
    </w:p>
    <w:p w:rsidRDefault="002B5B04" w:rsidP="00FA672B" w:rsidR="00970647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</w:r>
    </w:p>
    <w:p w:rsidRDefault="00970647" w:rsidP="00FA672B" w:rsidR="00970647" w:rsidRPr="00087821">
      <w:pPr>
        <w:spacing w:lineRule="atLeast" w:line="240"/>
        <w:jc w:val="both"/>
        <w:rPr>
          <w:sz w:val="24"/>
          <w:szCs w:val="24"/>
        </w:rPr>
      </w:pPr>
    </w:p>
    <w:p w:rsidRDefault="002B5B04" w:rsidP="00970647" w:rsidR="002B5B0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lastRenderedPageBreak/>
        <w:t>Slijedom navedenog, a temeljem odredbe članka 117.</w:t>
      </w:r>
      <w:r w:rsidR="00807C4F">
        <w:rPr>
          <w:sz w:val="24"/>
          <w:szCs w:val="24"/>
        </w:rPr>
        <w:t xml:space="preserve"> </w:t>
      </w:r>
      <w:r w:rsidRPr="00FA672B">
        <w:rPr>
          <w:sz w:val="24"/>
          <w:szCs w:val="24"/>
        </w:rPr>
        <w:t xml:space="preserve">stavak 1. </w:t>
      </w:r>
      <w:r w:rsidR="00A32DCD" w:rsidRPr="00FA672B">
        <w:rPr>
          <w:sz w:val="24"/>
          <w:szCs w:val="24"/>
        </w:rPr>
        <w:t xml:space="preserve">SZ-a </w:t>
      </w:r>
      <w:r w:rsidRPr="00FA672B">
        <w:rPr>
          <w:sz w:val="24"/>
          <w:szCs w:val="24"/>
        </w:rPr>
        <w:t>odlučeno je kao u izreci.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970647" w:rsidP="00807C4F" w:rsidR="00CF56FE">
      <w:pPr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="00F80EE4" w:rsidRPr="00FA672B">
        <w:rPr>
          <w:sz w:val="24"/>
          <w:szCs w:val="24"/>
        </w:rPr>
        <w:t>Zagreb</w:t>
      </w:r>
      <w:r>
        <w:rPr>
          <w:sz w:val="24"/>
          <w:szCs w:val="24"/>
        </w:rPr>
        <w:t>u</w:t>
      </w:r>
      <w:r w:rsidR="00F80EE4" w:rsidRPr="00FA672B">
        <w:rPr>
          <w:sz w:val="24"/>
          <w:szCs w:val="24"/>
        </w:rPr>
        <w:t xml:space="preserve">, </w:t>
      </w:r>
      <w:r w:rsidR="002E0AC5">
        <w:rPr>
          <w:sz w:val="24"/>
          <w:szCs w:val="24"/>
        </w:rPr>
        <w:t xml:space="preserve">07. prosinca </w:t>
      </w:r>
      <w:r w:rsidR="007A20E4" w:rsidRPr="00FA672B">
        <w:rPr>
          <w:sz w:val="24"/>
          <w:szCs w:val="24"/>
        </w:rPr>
        <w:t>201</w:t>
      </w:r>
      <w:r w:rsidR="00F470AA" w:rsidRPr="00FA672B">
        <w:rPr>
          <w:sz w:val="24"/>
          <w:szCs w:val="24"/>
        </w:rPr>
        <w:t>5</w:t>
      </w:r>
      <w:r w:rsidR="0043052F" w:rsidRPr="00FA672B">
        <w:rPr>
          <w:sz w:val="24"/>
          <w:szCs w:val="24"/>
        </w:rPr>
        <w:t>.</w:t>
      </w:r>
      <w:r>
        <w:rPr>
          <w:sz w:val="24"/>
          <w:szCs w:val="24"/>
        </w:rPr>
        <w:t xml:space="preserve"> godine</w:t>
      </w:r>
    </w:p>
    <w:p w:rsidRDefault="00970647" w:rsidP="00807C4F" w:rsidR="00970647" w:rsidRPr="00FA672B">
      <w:pPr>
        <w:spacing w:lineRule="atLeast" w:line="240"/>
        <w:jc w:val="center"/>
        <w:rPr>
          <w:sz w:val="24"/>
          <w:szCs w:val="24"/>
        </w:rPr>
      </w:pPr>
    </w:p>
    <w:p w:rsidRDefault="00970647" w:rsidP="00970647" w:rsidR="00970647" w:rsidRPr="00816CBB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16CBB">
        <w:rPr>
          <w:sz w:val="24"/>
          <w:szCs w:val="24"/>
        </w:rPr>
        <w:t>Sudac:</w:t>
      </w:r>
    </w:p>
    <w:p w:rsidRDefault="00970647" w:rsidP="00970647" w:rsidR="00970647" w:rsidRPr="008317CC">
      <w:pPr>
        <w:jc w:val="right"/>
        <w:rPr>
          <w:sz w:val="24"/>
          <w:szCs w:val="24"/>
        </w:rPr>
      </w:pPr>
      <w:r w:rsidRPr="00816CBB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</w:t>
      </w:r>
      <w:r w:rsidRPr="00816CB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816CBB">
        <w:rPr>
          <w:sz w:val="24"/>
          <w:szCs w:val="24"/>
        </w:rPr>
        <w:t>Sanda Jeromela Kurick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Uputa o pravnom lijeku:</w:t>
      </w:r>
    </w:p>
    <w:p w:rsidRDefault="002B5B04" w:rsidP="00FA672B" w:rsidR="002B5B04" w:rsidRPr="00FA672B">
      <w:pPr>
        <w:spacing w:lineRule="atLeast" w:line="240"/>
        <w:jc w:val="both"/>
        <w:rPr>
          <w:sz w:val="24"/>
        </w:rPr>
      </w:pPr>
      <w:r w:rsidRPr="00FA672B">
        <w:rPr>
          <w:sz w:val="24"/>
        </w:rPr>
        <w:t xml:space="preserve">Protiv ovog zaključka  žalba nije dopuštena (čl. 19.stavak 7. SZ-a). 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DNA:</w:t>
      </w:r>
    </w:p>
    <w:p w:rsidRDefault="002B5B04" w:rsidP="00FA672B" w:rsidR="00970647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1.</w:t>
      </w:r>
      <w:r w:rsidR="00970647">
        <w:rPr>
          <w:sz w:val="24"/>
          <w:szCs w:val="24"/>
        </w:rPr>
        <w:t xml:space="preserve"> zz dužnika na </w:t>
      </w:r>
      <w:r w:rsidRPr="00FA672B">
        <w:rPr>
          <w:sz w:val="24"/>
          <w:szCs w:val="24"/>
        </w:rPr>
        <w:t>adresu</w:t>
      </w:r>
      <w:r w:rsidR="00A753CF" w:rsidRPr="00FA672B">
        <w:rPr>
          <w:sz w:val="24"/>
          <w:szCs w:val="24"/>
        </w:rPr>
        <w:t xml:space="preserve"> </w:t>
      </w:r>
      <w:r w:rsidR="00970647">
        <w:rPr>
          <w:sz w:val="24"/>
          <w:szCs w:val="24"/>
        </w:rPr>
        <w:t>iz sud. registra</w:t>
      </w:r>
    </w:p>
    <w:p w:rsidRDefault="002B5B04" w:rsidP="00FA672B" w:rsidR="002B5B04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2.</w:t>
      </w:r>
      <w:r w:rsidR="00970647">
        <w:rPr>
          <w:sz w:val="24"/>
          <w:szCs w:val="24"/>
        </w:rPr>
        <w:t xml:space="preserve"> </w:t>
      </w:r>
      <w:r w:rsidR="001823E5">
        <w:rPr>
          <w:sz w:val="24"/>
          <w:szCs w:val="24"/>
        </w:rPr>
        <w:t>zz dužnika na e – oglasnu ploču</w:t>
      </w:r>
      <w:r w:rsidR="00970647">
        <w:rPr>
          <w:sz w:val="24"/>
          <w:szCs w:val="24"/>
        </w:rPr>
        <w:t xml:space="preserve"> 15 dana</w:t>
      </w:r>
    </w:p>
    <w:p w:rsidRDefault="001823E5" w:rsidP="00FA672B" w:rsidR="001823E5" w:rsidRPr="00FA672B">
      <w:pPr>
        <w:spacing w:lineRule="atLeast" w:line="240"/>
        <w:jc w:val="both"/>
        <w:rPr>
          <w:sz w:val="24"/>
          <w:szCs w:val="24"/>
        </w:rPr>
      </w:pPr>
      <w:r>
        <w:rPr>
          <w:sz w:val="24"/>
          <w:szCs w:val="24"/>
        </w:rPr>
        <w:t>3. kal 45 dana</w:t>
      </w:r>
    </w:p>
    <w:sectPr w:rsidSect="00087821" w:rsidR="001823E5" w:rsidRPr="00FA672B">
      <w:headerReference w:type="even" r:id="rId10"/>
      <w:headerReference w:type="default" r:id="rId11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40892" w:rsidR="00340892">
      <w:r>
        <w:separator/>
      </w:r>
    </w:p>
  </w:endnote>
  <w:endnote w:id="0" w:type="continuationSeparator">
    <w:p w:rsidRDefault="00340892" w:rsidR="00340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40892" w:rsidR="00340892">
      <w:r>
        <w:separator/>
      </w:r>
    </w:p>
  </w:footnote>
  <w:footnote w:id="0" w:type="continuationSeparator">
    <w:p w:rsidRDefault="00340892" w:rsidR="003408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5905529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970647" w:rsidR="00970647" w:rsidRPr="00970647">
        <w:pPr>
          <w:pStyle w:val="Zaglavlje"/>
          <w:jc w:val="center"/>
          <w:rPr>
            <w:sz w:val="24"/>
            <w:szCs w:val="24"/>
          </w:rPr>
        </w:pPr>
        <w:r>
          <w:t xml:space="preserve">                                                                            </w:t>
        </w:r>
        <w:r w:rsidR="00197EC6">
          <w:t xml:space="preserve">  </w:t>
        </w:r>
        <w:r w:rsidRPr="00970647">
          <w:rPr>
            <w:sz w:val="24"/>
            <w:szCs w:val="24"/>
          </w:rPr>
          <w:fldChar w:fldCharType="begin"/>
        </w:r>
        <w:r w:rsidRPr="00970647">
          <w:rPr>
            <w:sz w:val="24"/>
            <w:szCs w:val="24"/>
          </w:rPr>
          <w:instrText>PAGE   \* MERGEFORMAT</w:instrText>
        </w:r>
        <w:r w:rsidRPr="00970647">
          <w:rPr>
            <w:sz w:val="24"/>
            <w:szCs w:val="24"/>
          </w:rPr>
          <w:fldChar w:fldCharType="separate"/>
        </w:r>
        <w:r w:rsidR="00D54115">
          <w:rPr>
            <w:noProof/>
            <w:sz w:val="24"/>
            <w:szCs w:val="24"/>
          </w:rPr>
          <w:t>2</w:t>
        </w:r>
        <w:r w:rsidRPr="00970647"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  <w:t xml:space="preserve">                                       </w:t>
        </w:r>
        <w:r w:rsidR="002E0AC5">
          <w:rPr>
            <w:sz w:val="24"/>
            <w:szCs w:val="24"/>
          </w:rPr>
          <w:t xml:space="preserve">             75. St-2644</w:t>
        </w:r>
        <w:r w:rsidR="00197EC6">
          <w:rPr>
            <w:sz w:val="24"/>
            <w:szCs w:val="24"/>
          </w:rPr>
          <w:t>/2015-5</w:t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82B1E"/>
    <w:rsid w:val="00087821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23E5"/>
    <w:rsid w:val="00183074"/>
    <w:rsid w:val="001864B6"/>
    <w:rsid w:val="00197EC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B5B04"/>
    <w:rsid w:val="002C1CF8"/>
    <w:rsid w:val="002C3D7B"/>
    <w:rsid w:val="002C7934"/>
    <w:rsid w:val="002D22FB"/>
    <w:rsid w:val="002E00D6"/>
    <w:rsid w:val="002E0AC5"/>
    <w:rsid w:val="002F1469"/>
    <w:rsid w:val="002F5F25"/>
    <w:rsid w:val="002F69E0"/>
    <w:rsid w:val="0030184A"/>
    <w:rsid w:val="00305FF2"/>
    <w:rsid w:val="0031304E"/>
    <w:rsid w:val="00317C2B"/>
    <w:rsid w:val="00321158"/>
    <w:rsid w:val="00340892"/>
    <w:rsid w:val="00355742"/>
    <w:rsid w:val="00357444"/>
    <w:rsid w:val="00357A41"/>
    <w:rsid w:val="00360AA0"/>
    <w:rsid w:val="0036683F"/>
    <w:rsid w:val="00367356"/>
    <w:rsid w:val="00367904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42F90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110B8"/>
    <w:rsid w:val="00633466"/>
    <w:rsid w:val="00643287"/>
    <w:rsid w:val="00643F03"/>
    <w:rsid w:val="00654CD3"/>
    <w:rsid w:val="0066091E"/>
    <w:rsid w:val="00671B25"/>
    <w:rsid w:val="00673881"/>
    <w:rsid w:val="00676F68"/>
    <w:rsid w:val="0067706E"/>
    <w:rsid w:val="0068207B"/>
    <w:rsid w:val="006822A1"/>
    <w:rsid w:val="0069606C"/>
    <w:rsid w:val="006A0FE2"/>
    <w:rsid w:val="006B33A1"/>
    <w:rsid w:val="006B4A8A"/>
    <w:rsid w:val="006B50D8"/>
    <w:rsid w:val="006B6249"/>
    <w:rsid w:val="006B6CB9"/>
    <w:rsid w:val="006D242B"/>
    <w:rsid w:val="006E00A2"/>
    <w:rsid w:val="006E3C8B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5ABD"/>
    <w:rsid w:val="00756A16"/>
    <w:rsid w:val="0076081A"/>
    <w:rsid w:val="00765040"/>
    <w:rsid w:val="00767FD9"/>
    <w:rsid w:val="007736ED"/>
    <w:rsid w:val="00773B76"/>
    <w:rsid w:val="00774C49"/>
    <w:rsid w:val="007753CA"/>
    <w:rsid w:val="0078193C"/>
    <w:rsid w:val="0079139B"/>
    <w:rsid w:val="0079412D"/>
    <w:rsid w:val="0079420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07C4F"/>
    <w:rsid w:val="008221CA"/>
    <w:rsid w:val="0083015F"/>
    <w:rsid w:val="00830E53"/>
    <w:rsid w:val="00833134"/>
    <w:rsid w:val="00833B9B"/>
    <w:rsid w:val="0083471A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2B79"/>
    <w:rsid w:val="0090567E"/>
    <w:rsid w:val="00913A5E"/>
    <w:rsid w:val="0093028D"/>
    <w:rsid w:val="00930EB7"/>
    <w:rsid w:val="00932C63"/>
    <w:rsid w:val="00932CA2"/>
    <w:rsid w:val="009340D3"/>
    <w:rsid w:val="009365EA"/>
    <w:rsid w:val="00937A83"/>
    <w:rsid w:val="0094342D"/>
    <w:rsid w:val="009461F5"/>
    <w:rsid w:val="00955F7E"/>
    <w:rsid w:val="009560BC"/>
    <w:rsid w:val="00970647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B0C"/>
    <w:rsid w:val="009C507F"/>
    <w:rsid w:val="009D0A10"/>
    <w:rsid w:val="009D3583"/>
    <w:rsid w:val="009D3A5B"/>
    <w:rsid w:val="009D3CE4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753CF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4218"/>
    <w:rsid w:val="00B75AE6"/>
    <w:rsid w:val="00B763CD"/>
    <w:rsid w:val="00B854F3"/>
    <w:rsid w:val="00B86452"/>
    <w:rsid w:val="00B94E3D"/>
    <w:rsid w:val="00BA3BA0"/>
    <w:rsid w:val="00BA3EAC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C00837"/>
    <w:rsid w:val="00C00A6B"/>
    <w:rsid w:val="00C040D0"/>
    <w:rsid w:val="00C16336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515E"/>
    <w:rsid w:val="00C76060"/>
    <w:rsid w:val="00C85D84"/>
    <w:rsid w:val="00C9334D"/>
    <w:rsid w:val="00C93381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5C7E"/>
    <w:rsid w:val="00D4629E"/>
    <w:rsid w:val="00D5411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3E8"/>
    <w:rsid w:val="00DE38BC"/>
    <w:rsid w:val="00DE4439"/>
    <w:rsid w:val="00DE73BD"/>
    <w:rsid w:val="00DE7639"/>
    <w:rsid w:val="00DE7EC0"/>
    <w:rsid w:val="00DF357C"/>
    <w:rsid w:val="00E13958"/>
    <w:rsid w:val="00E13FBF"/>
    <w:rsid w:val="00E14B66"/>
    <w:rsid w:val="00E2393B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7384"/>
    <w:rsid w:val="00E91BC3"/>
    <w:rsid w:val="00E93AAB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672B"/>
    <w:rsid w:val="00FA7C26"/>
    <w:rsid w:val="00FB242B"/>
    <w:rsid w:val="00FC18FC"/>
    <w:rsid w:val="00FC38F9"/>
    <w:rsid w:val="00FC3DFB"/>
    <w:rsid w:val="00FC3F59"/>
    <w:rsid w:val="00FC776D"/>
    <w:rsid w:val="00FD0253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D5411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5411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54115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5411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5411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D5411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54115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54115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54115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54115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836817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2644</izvorni_sadrzaj>
    <derivirana_varijabla naziv="DomainObject.Predmet.Broj_1">2644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St-2644/2015</izvorni_sadrzaj>
    <derivirana_varijabla naziv="DomainObject.Predmet.OznakaBroj_1">St-2644/2015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GRADNJA TRGOVINA LUČIĆ d.o.o. zastupanog po punomoćniku Niko Lučić</izvorni_sadrzaj>
    <derivirana_varijabla naziv="DomainObject.Predmet.ProtustrankaFormated_1">  GRADNJA TRGOVINA LUČIĆ d.o.o. zastupanog po punomoćniku Niko Lučić</derivirana_varijabla>
  </DomainObject.Predmet.ProtustrankaFormated>
  <DomainObject.Predmet.ProtustrankaFormatedOIB>
    <izvorni_sadrzaj>  GRADNJA TRGOVINA LUČIĆ d.o.o., OIB 50944999255 zastupanog po punomoćniku Niko Lučić</izvorni_sadrzaj>
    <derivirana_varijabla naziv="DomainObject.Predmet.ProtustrankaFormatedOIB_1">  GRADNJA TRGOVINA LUČIĆ d.o.o., OIB 50944999255 zastupanog po punomoćniku Niko Lučić</derivirana_varijabla>
  </DomainObject.Predmet.ProtustrankaFormatedOIB>
  <DomainObject.Predmet.ProtustrankaFormatedWithAdress>
    <izvorni_sadrzaj> GRADNJA TRGOVINA LUČIĆ d.o.o., Jazbina 20/a, 10000 Zagreb zastupanog po punomoćniku Niko Lučić</izvorni_sadrzaj>
    <derivirana_varijabla naziv="DomainObject.Predmet.ProtustrankaFormatedWithAdress_1"> GRADNJA TRGOVINA LUČIĆ d.o.o., Jazbina 20/a, 10000 Zagreb zastupanog po punomoćniku Niko Lučić</derivirana_varijabla>
  </DomainObject.Predmet.ProtustrankaFormatedWithAdress>
  <DomainObject.Predmet.ProtustrankaFormatedWithAdressOIB>
    <izvorni_sadrzaj> GRADNJA TRGOVINA LUČIĆ d.o.o., OIB 50944999255, Jazbina 20/a, 10000 Zagreb zastupanog po punomoćniku Niko Lučić</izvorni_sadrzaj>
    <derivirana_varijabla naziv="DomainObject.Predmet.ProtustrankaFormatedWithAdressOIB_1"> GRADNJA TRGOVINA LUČIĆ d.o.o., OIB 50944999255, Jazbina 20/a, 10000 Zagreb zastupanog po punomoćniku Niko Lučić</derivirana_varijabla>
  </DomainObject.Predmet.ProtustrankaFormatedWithAdressOIB>
  <DomainObject.Predmet.ProtustrankaWithAdress>
    <izvorni_sadrzaj>GRADNJA TRGOVINA LUČIĆ d.o.o. Jazbina 20/a, 10000 Zagreb</izvorni_sadrzaj>
    <derivirana_varijabla naziv="DomainObject.Predmet.ProtustrankaWithAdress_1">GRADNJA TRGOVINA LUČIĆ d.o.o. Jazbina 20/a, 10000 Zagreb</derivirana_varijabla>
  </DomainObject.Predmet.ProtustrankaWithAdress>
  <DomainObject.Predmet.ProtustrankaWithAdressOIB>
    <izvorni_sadrzaj>GRADNJA TRGOVINA LUČIĆ d.o.o., OIB 50944999255, Jazbina 20/a, 10000 Zagreb</izvorni_sadrzaj>
    <derivirana_varijabla naziv="DomainObject.Predmet.ProtustrankaWithAdressOIB_1">GRADNJA TRGOVINA LUČIĆ d.o.o., OIB 50944999255, Jazbina 20/a, 10000 Zagreb</derivirana_varijabla>
  </DomainObject.Predmet.ProtustrankaWithAdressOIB>
  <DomainObject.Predmet.ProtustrankaNazivFormated>
    <izvorni_sadrzaj>GRADNJA TRGOVINA LUČIĆ d.o.o.</izvorni_sadrzaj>
    <derivirana_varijabla naziv="DomainObject.Predmet.ProtustrankaNazivFormated_1">GRADNJA TRGOVINA LUČIĆ d.o.o.</derivirana_varijabla>
  </DomainObject.Predmet.ProtustrankaNazivFormated>
  <DomainObject.Predmet.ProtustrankaNazivFormatedOIB>
    <izvorni_sadrzaj>GRADNJA TRGOVINA LUČIĆ d.o.o., OIB 50944999255</izvorni_sadrzaj>
    <derivirana_varijabla naziv="DomainObject.Predmet.ProtustrankaNazivFormatedOIB_1">GRADNJA TRGOVINA LUČIĆ d.o.o., OIB 50944999255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GRADNJA TRGOVINA LUČIĆ d.o.o. zastupanog po punomoćniku Niko Lučić</item>
    </izvorni_sadrzaj>
    <derivirana_varijabla naziv="DomainObject.Predmet.ProtuStrankaListFormated_1">
      <item>GRADNJA TRGOVINA LUČIĆ d.o.o. zastupanog po punomoćniku Niko Lučić</item>
    </derivirana_varijabla>
  </DomainObject.Predmet.ProtuStrankaListFormated>
  <DomainObject.Predmet.ProtuStrankaListFormatedOIB>
    <izvorni_sadrzaj>
      <item>GRADNJA TRGOVINA LUČIĆ d.o.o., OIB 50944999255 zastupanog po punomoćniku Niko Lučić</item>
    </izvorni_sadrzaj>
    <derivirana_varijabla naziv="DomainObject.Predmet.ProtuStrankaListFormatedOIB_1">
      <item>GRADNJA TRGOVINA LUČIĆ d.o.o., OIB 50944999255 zastupanog po punomoćniku Niko Lučić</item>
    </derivirana_varijabla>
  </DomainObject.Predmet.ProtuStrankaListFormatedOIB>
  <DomainObject.Predmet.ProtuStrankaListFormatedWithAdress>
    <izvorni_sadrzaj>
      <item>GRADNJA TRGOVINA LUČIĆ d.o.o., Jazbina 20/a, 10000 Zagreb zastupanog po punomoćniku Niko Lučić</item>
    </izvorni_sadrzaj>
    <derivirana_varijabla naziv="DomainObject.Predmet.ProtuStrankaListFormatedWithAdress_1">
      <item>GRADNJA TRGOVINA LUČIĆ d.o.o., Jazbina 20/a, 10000 Zagreb zastupanog po punomoćniku Niko Lučić</item>
    </derivirana_varijabla>
  </DomainObject.Predmet.ProtuStrankaListFormatedWithAdress>
  <DomainObject.Predmet.ProtuStrankaListFormatedWithAdressOIB>
    <izvorni_sadrzaj>
      <item>GRADNJA TRGOVINA LUČIĆ d.o.o., OIB 50944999255, Jazbina 20/a, 10000 Zagreb zastupanog po punomoćniku Niko Lučić</item>
    </izvorni_sadrzaj>
    <derivirana_varijabla naziv="DomainObject.Predmet.ProtuStrankaListFormatedWithAdressOIB_1">
      <item>GRADNJA TRGOVINA LUČIĆ d.o.o., OIB 50944999255, Jazbina 20/a, 10000 Zagreb zastupanog po punomoćniku Niko Lučić</item>
    </derivirana_varijabla>
  </DomainObject.Predmet.ProtuStrankaListFormatedWithAdressOIB>
  <DomainObject.Predmet.ProtuStrankaListNazivFormated>
    <izvorni_sadrzaj>
      <item>GRADNJA TRGOVINA LUČIĆ d.o.o.</item>
    </izvorni_sadrzaj>
    <derivirana_varijabla naziv="DomainObject.Predmet.ProtuStrankaListNazivFormated_1">
      <item>GRADNJA TRGOVINA LUČIĆ d.o.o.</item>
    </derivirana_varijabla>
  </DomainObject.Predmet.ProtuStrankaListNazivFormated>
  <DomainObject.Predmet.ProtuStrankaListNazivFormatedOIB>
    <izvorni_sadrzaj>
      <item>GRADNJA TRGOVINA LUČIĆ d.o.o., OIB 50944999255</item>
    </izvorni_sadrzaj>
    <derivirana_varijabla naziv="DomainObject.Predmet.ProtuStrankaListNazivFormatedOIB_1">
      <item>GRADNJA TRGOVINA LUČIĆ d.o.o., OIB 50944999255</item>
    </derivirana_varijabla>
  </DomainObject.Predmet.ProtuStrankaListNazivFormatedOIB>
  <DomainObject.Predmet.OstaliListFormated>
    <izvorni_sadrzaj>
      <item>Niko Lučić punomoćnik sudionika u postupku GRADNJA TRGOVINA LUČIĆ d.o.o.</item>
    </izvorni_sadrzaj>
    <derivirana_varijabla naziv="DomainObject.Predmet.OstaliListFormated_1">
      <item>Niko Lučić punomoćnik sudionika u postupku GRADNJA TRGOVINA LUČIĆ d.o.o.</item>
    </derivirana_varijabla>
  </DomainObject.Predmet.OstaliListFormated>
  <DomainObject.Predmet.OstaliListFormatedOIB>
    <izvorni_sadrzaj>
      <item>Niko Lučić, OIB 79917562830 punomoćnik sudionika u postupku GRADNJA TRGOVINA LUČIĆ d.o.o.</item>
    </izvorni_sadrzaj>
    <derivirana_varijabla naziv="DomainObject.Predmet.OstaliListFormatedOIB_1">
      <item>Niko Lučić, OIB 79917562830 punomoćnik sudionika u postupku GRADNJA TRGOVINA LUČIĆ d.o.o.</item>
    </derivirana_varijabla>
  </DomainObject.Predmet.OstaliListFormatedOIB>
  <DomainObject.Predmet.OstaliListFormatedWithAdress>
    <izvorni_sadrzaj>
      <item>Niko Lučić, Jazbina 20a, 10000 Zagreb punomoćnik sudionika u postupku GRADNJA TRGOVINA LUČIĆ d.o.o.</item>
    </izvorni_sadrzaj>
    <derivirana_varijabla naziv="DomainObject.Predmet.OstaliListFormatedWithAdress_1">
      <item>Niko Lučić, Jazbina 20a, 10000 Zagreb punomoćnik sudionika u postupku GRADNJA TRGOVINA LUČIĆ d.o.o.</item>
    </derivirana_varijabla>
  </DomainObject.Predmet.OstaliListFormatedWithAdress>
  <DomainObject.Predmet.OstaliListFormatedWithAdressOIB>
    <izvorni_sadrzaj>
      <item>Niko Lučić, OIB 79917562830, Jazbina 20a, 10000 Zagreb punomoćnik sudionika u postupku GRADNJA TRGOVINA LUČIĆ d.o.o.</item>
    </izvorni_sadrzaj>
    <derivirana_varijabla naziv="DomainObject.Predmet.OstaliListFormatedWithAdressOIB_1">
      <item>Niko Lučić, OIB 79917562830, Jazbina 20a, 10000 Zagreb punomoćnik sudionika u postupku GRADNJA TRGOVINA LUČIĆ d.o.o.</item>
    </derivirana_varijabla>
  </DomainObject.Predmet.OstaliListFormatedWithAdressOIB>
  <DomainObject.Predmet.OstaliListNazivFormated>
    <izvorni_sadrzaj>
      <item>Niko Lučić</item>
    </izvorni_sadrzaj>
    <derivirana_varijabla naziv="DomainObject.Predmet.OstaliListNazivFormated_1">
      <item>Niko Lučić</item>
    </derivirana_varijabla>
  </DomainObject.Predmet.OstaliListNazivFormated>
  <DomainObject.Predmet.OstaliListNazivFormatedOIB>
    <izvorni_sadrzaj>
      <item>Niko Lučić, OIB 79917562830</item>
    </izvorni_sadrzaj>
    <derivirana_varijabla naziv="DomainObject.Predmet.OstaliListNazivFormatedOIB_1">
      <item>Niko Lučić, OIB 79917562830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GRADNJA TRGOVINA LUČIĆ d.o.o.</izvorni_sadrzaj>
    <derivirana_varijabla naziv="DomainObject.Predmet.ProtustrankaIDrugi_1">GRADNJA TRGOVINA LUČIĆ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GRADNJA TRGOVINA LUČIĆ d.o.o., OIB 50944999255, Jazbina 20/a, 10000 Zagreb</izvorni_sadrzaj>
    <derivirana_varijabla naziv="DomainObject.Predmet.ProtustrankaIDrugiAdressOIB_1">GRADNJA TRGOVINA LUČIĆ d.o.o., OIB 50944999255, Jazbina 20/a,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GRADNJA TRGOVINA LUČIĆ d.o.o.</item>
      <item>Niko Lučić</item>
    </izvorni_sadrzaj>
    <derivirana_varijabla naziv="DomainObject.Predmet.SudioniciListNaziv_1">
      <item>FINA Regionalni centar Zagreb</item>
      <item>GRADNJA TRGOVINA LUČIĆ d.o.o.</item>
      <item>Niko Lučić</item>
    </derivirana_varijabla>
  </DomainObject.Predmet.SudioniciListNaziv>
  <DomainObject.Predmet.SudioniciListAdressOIB>
    <izvorni_sadrzaj>
      <item>FINA Regionalni centar Zagreb, OIB 85821130368, Trg svibanjskih žrtava 1995. 1,10000 Zagreb</item>
      <item>GRADNJA TRGOVINA LUČIĆ d.o.o., OIB 50944999255, Jazbina 20/a,10000 Zagreb</item>
      <item>Niko Lučić, OIB 79917562830, Jazbina 20a,10000 Zagreb</item>
    </izvorni_sadrzaj>
    <derivirana_varijabla naziv="DomainObject.Predmet.SudioniciListAdressOIB_1">
      <item>FINA Regionalni centar Zagreb, OIB 85821130368, Trg svibanjskih žrtava 1995. 1,10000 Zagreb</item>
      <item>GRADNJA TRGOVINA LUČIĆ d.o.o., OIB 50944999255, Jazbina 20/a,10000 Zagreb</item>
      <item>Niko Lučić, OIB 79917562830, Jazbina 20a,10000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50944999255</item>
      <item>, OIB 79917562830</item>
    </izvorni_sadrzaj>
    <derivirana_varijabla naziv="DomainObject.Predmet.SudioniciListNazivOIB_1">
      <item>, OIB 85821130368</item>
      <item>, OIB 50944999255</item>
      <item>, OIB 79917562830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395</properties:Words>
  <properties:Characters>2042</properties:Characters>
  <properties:Lines>63</properties:Lines>
  <properties:Paragraphs>28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2015-12-07T10:24:00Z</dcterms:created>
  <dc:creator>Korisnik</dc:creator>
  <cp:lastModifiedBy>Anita Ban</cp:lastModifiedBy>
  <cp:lastPrinted>2015-11-18T12:37:00Z</cp:lastPrinted>
  <dcterms:modified xmlns:xsi="http://www.w3.org/2001/XMLSchema-instance" xsi:type="dcterms:W3CDTF">2015-12-07T10:26:00Z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