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063B99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70D94" w14:paraId="4CD4536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70D94" w:rsidR="0086612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B70D94" w14:paraId="0890D6C3"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70D94" w:rsidR="0086612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70D94" w14:paraId="378BB4BB"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70D94" w:rsidR="0086612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70D94" w:rsidR="00866129">
            <w:rPr>
              <w:rStyle w:val="eSPISCCParagraphDefaultFont"/>
              <w:rFonts w:eastAsiaTheme="minorHAnsi"/>
            </w:rPr>
            <w:t>Zagreb</w:t>
          </w:r>
        </w:sdtContent>
      </w:sdt>
      <w:r w:rsidR="001349C2">
        <w:t xml:space="preserve"> </w:t>
      </w:r>
    </w:p>
    <w:p w:rsidR="000E43A6" w:rsidP="00610735" w:rsidRDefault="000E43A6" w14:paraId="7E5071FC" w14:textId="77777777">
      <w:pPr>
        <w:spacing w:after="0"/>
      </w:pPr>
    </w:p>
    <w:p w:rsidRPr="00176071" w:rsidR="00176071" w:rsidP="00610735" w:rsidRDefault="000E43A6" w14:paraId="6F31DE0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70D94" w:rsidR="00866129">
            <w:rPr>
              <w:rStyle w:val="eSPISCCParagraphDefaultFont"/>
              <w:rFonts w:eastAsiaTheme="minorHAnsi"/>
            </w:rPr>
            <w:t>Pp-12077/2025</w:t>
          </w:r>
        </w:sdtContent>
      </w:sdt>
      <w:r w:rsidR="00176071">
        <w:t xml:space="preserve">                                                        </w:t>
      </w:r>
    </w:p>
    <w:p w:rsidR="009E7DBB" w:rsidP="000F1677" w:rsidRDefault="00610735" w14:paraId="671EF087"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70D94" w:rsidR="00866129">
            <w:rPr>
              <w:rStyle w:val="eSPISCCParagraphDefaultFont"/>
              <w:rFonts w:eastAsiaTheme="minorHAnsi"/>
            </w:rPr>
            <w:t>Trabakul Murter d.o.o. za usluge i dr.</w:t>
          </w:r>
        </w:sdtContent>
      </w:sdt>
      <w:r w:rsidR="00935B82">
        <w:t xml:space="preserve"> </w:t>
      </w:r>
    </w:p>
    <w:p w:rsidRPr="0041581F" w:rsidR="0041581F" w:rsidP="000F1677" w:rsidRDefault="009E7DBB" w14:paraId="28FE6A59"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B70D94" w:rsidR="00866129">
            <w:rPr>
              <w:rStyle w:val="eSPISCCParagraphDefaultFont"/>
              <w:rFonts w:eastAsiaTheme="minorHAnsi"/>
            </w:rPr>
            <w:t>Trabakul Murter d.o.o. za usluge,Antoni Krolo</w:t>
          </w:r>
        </w:sdtContent>
      </w:sdt>
      <w:r w:rsidR="00935B82">
        <w:rPr>
          <w:rFonts w:eastAsia="Calibri" w:cs="Times New Roman"/>
          <w:noProof/>
        </w:rPr>
        <w:t xml:space="preserve"> </w:t>
      </w:r>
    </w:p>
    <w:p w:rsidRPr="00610735" w:rsidR="00176071" w:rsidP="000F1677" w:rsidRDefault="00176071" w14:paraId="4342A31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70D94" w:rsidR="00866129">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B70D94" w:rsidR="00866129">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847C966"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E784DA6"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15061DB5" w14:textId="77777777">
      <w:pPr>
        <w:spacing w:after="0"/>
        <w:jc w:val="right"/>
        <w:rPr>
          <w:rFonts w:eastAsia="Calibri" w:cs="Times New Roman"/>
          <w:noProof/>
        </w:rPr>
      </w:pPr>
    </w:p>
    <w:p w:rsidR="00D7095E" w:rsidP="00D7095E" w:rsidRDefault="00D7095E" w14:paraId="26AE5F74" w14:textId="77777777">
      <w:pPr>
        <w:keepNext/>
        <w:spacing w:after="0"/>
        <w:jc w:val="center"/>
        <w:rPr>
          <w:b/>
          <w:caps/>
          <w:spacing w:val="100"/>
        </w:rPr>
      </w:pPr>
    </w:p>
    <w:p w:rsidR="00D7095E" w:rsidP="00D7095E" w:rsidRDefault="00D7095E" w14:paraId="0A90AF8C" w14:textId="77777777">
      <w:pPr>
        <w:keepNext/>
        <w:spacing w:after="0"/>
        <w:jc w:val="center"/>
        <w:rPr>
          <w:b/>
          <w:caps/>
          <w:spacing w:val="100"/>
        </w:rPr>
      </w:pPr>
    </w:p>
    <w:p w:rsidRPr="00B3638E" w:rsidR="00B3638E" w:rsidP="00B3638E" w:rsidRDefault="00B3638E" w14:paraId="6BAB4F7F"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26159979" w14:textId="77777777">
      <w:pPr>
        <w:spacing w:after="0"/>
        <w:jc w:val="center"/>
        <w:rPr>
          <w:rFonts w:eastAsia="Calibri" w:cs="Times New Roman"/>
          <w:b/>
          <w:lang w:eastAsia="hr-HR"/>
        </w:rPr>
      </w:pPr>
    </w:p>
    <w:p w:rsidRPr="00E801F4" w:rsidR="00E801F4" w:rsidP="00E801F4" w:rsidRDefault="009E7DBB" w14:paraId="25AD84CF"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B70D94" w:rsidR="00866129">
            <w:rPr>
              <w:rStyle w:val="eSPISCCParagraphDefaultFont"/>
              <w:rFonts w:eastAsiaTheme="minorHAnsi"/>
            </w:rPr>
            <w:t>Antoni Krolo</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B70D94" w:rsidR="00866129">
            <w:rPr>
              <w:rStyle w:val="eSPISCCParagraphDefaultFont"/>
              <w:rFonts w:eastAsiaTheme="minorHAnsi"/>
            </w:rPr>
            <w:t>12.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B70D94" w:rsidR="00866129">
            <w:rPr>
              <w:rStyle w:val="eSPISCCParagraphDefaultFont"/>
              <w:rFonts w:eastAsiaTheme="minorHAnsi"/>
            </w:rPr>
            <w:t>13:20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70D94" w:rsidR="00866129">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70D94" w:rsidR="00866129">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B70D94" w:rsidR="00866129">
            <w:rPr>
              <w:rStyle w:val="eSPISCCParagraphDefaultFont"/>
              <w:rFonts w:eastAsiaTheme="minorHAnsi"/>
            </w:rPr>
            <w:t>321</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CCCC87A"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866129" w:rsidRDefault="00E801F4" w14:paraId="2733AA8B"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B70D94" w:rsidR="00866129">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866129" w:rsidRDefault="00E801F4" w14:paraId="04224F25"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866129" w:rsidRDefault="00E801F4" w14:paraId="3342FE35"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866129" w:rsidRDefault="00E801F4" w14:paraId="2C1F00D6"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3C6FD374" w14:textId="77777777">
      <w:pPr>
        <w:spacing w:after="0"/>
      </w:pPr>
    </w:p>
    <w:p w:rsidRPr="0041581F" w:rsidR="0041581F" w:rsidP="00A70E0A" w:rsidRDefault="0041581F" w14:paraId="290FEE7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B70D94" w:rsidR="0086612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B70D94" w:rsidR="00866129">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633B5511"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B70D94" w14:paraId="763B5C37"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70D94" w:rsidR="00866129">
            <w:rPr>
              <w:rStyle w:val="eSPISCCParagraphDefaultFont"/>
              <w:rFonts w:eastAsiaTheme="minorHAnsi"/>
            </w:rPr>
            <w:t>Damir Pleše</w:t>
          </w:r>
        </w:sdtContent>
      </w:sdt>
    </w:p>
    <w:p w:rsidRPr="0041581F" w:rsidR="00176071" w:rsidP="000F1677" w:rsidRDefault="00176071" w14:paraId="65A05225" w14:textId="7B3CE43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13DC8204" w14:textId="77777777">
      <w:r>
        <w:separator/>
      </w:r>
    </w:p>
  </w:endnote>
  <w:endnote w:type="continuationSeparator" w:id="0">
    <w:p w:rsidR="00963469" w:rsidP="00537B78" w:rsidRDefault="00963469" w14:paraId="4C65F33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7CEC9A7"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731ADAB7"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0CF57AB8" w14:textId="77777777">
      <w:r>
        <w:separator/>
      </w:r>
    </w:p>
  </w:footnote>
  <w:footnote w:type="continuationSeparator" w:id="0">
    <w:p w:rsidR="00963469" w:rsidP="00537B78" w:rsidRDefault="00963469" w14:paraId="636896E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CB422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70D94" w:rsidR="00866129">
          <w:rPr>
            <w:rStyle w:val="eSPISCCParagraphDefaultFont"/>
          </w:rPr>
          <w:t>Pp-12077/2025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5252"/>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129"/>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0D94"/>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2EF4AA7A"/>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Milana Ogrizovića 24b</izvorni_sadrzaj>
    <derivirana_varijabla naziv="DomainObject.UcesnikSudskeRadnje.Adresa.UlicaIKBR_1">Ulica Milana Ogrizovića 24b</derivirana_varijabla>
  </DomainObject.UcesnikSudskeRadnje.Adresa.UlicaIKBR>
  <DomainObject.UcesnikSudskeRadnje.Naziv>
    <izvorni_sadrzaj>Antoni Krolo</izvorni_sadrzaj>
    <derivirana_varijabla naziv="DomainObject.UcesnikSudskeRadnje.Naziv_1">Antoni Krolo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13:40</izvorni_sadrzaj>
    <derivirana_varijabla naziv="DomainObject.UcesnikSudskeRadnje.SudskaRadnja.PlaniraniZavrsetakVrijeme_1">13:40</derivirana_varijabla>
  </DomainObject.UcesnikSudskeRadnje.SudskaRadnja.PlaniraniZavrsetakVrijeme>
  <DomainObject.UcesnikSudskeRadnje.SudskaRadnja.PlaniraniPocetakVrijeme>
    <izvorni_sadrzaj>13:20</izvorni_sadrzaj>
    <derivirana_varijabla naziv="DomainObject.UcesnikSudskeRadnje.SudskaRadnja.PlaniraniPocetakVrijeme_1">13:20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12077</izvorni_sadrzaj>
    <derivirana_varijabla naziv="DomainObject.Predmet.Broj_1">12077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rujna 2025.</izvorni_sadrzaj>
    <derivirana_varijabla naziv="DomainObject.Predmet.DatumOsnivanja_1">19. rujna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travnja 1988.</izvorni_sadrzaj>
    <derivirana_varijabla naziv="DomainObject.Predmet.OkrivljenikFizickaOsoba.DatumRodjenja_1">1. travnja 1988.</derivirana_varijabla>
  </DomainObject.Predmet.OkrivljenikFizickaOsoba.DatumRodjenja>
  <DomainObject.Predmet.OkrivljenikFizickaOsoba.DatumRodjenjaFormated>
    <izvorni_sadrzaj>1.4.1988.</izvorni_sadrzaj>
    <derivirana_varijabla naziv="DomainObject.Predmet.OkrivljenikFizickaOsoba.DatumRodjenjaFormated_1">1.4.1988.</derivirana_varijabla>
  </DomainObject.Predmet.OkrivljenikFizickaOsoba.DatumRodjenjaFormated>
  <DomainObject.Predmet.OkrivljenikFizickaOsoba.Ime>
    <izvorni_sadrzaj>Antoni</izvorni_sadrzaj>
    <derivirana_varijabla naziv="DomainObject.Predmet.OkrivljenikFizickaOsoba.Ime_1">Antoni</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Antoni Krolo</izvorni_sadrzaj>
    <derivirana_varijabla naziv="DomainObject.Predmet.OkrivljenikFizickaOsoba.Naziv_1">Antoni Krolo</derivirana_varijabla>
  </DomainObject.Predmet.OkrivljenikFizickaOsoba.Naziv>
  <DomainObject.Predmet.OkrivljenikFizickaOsoba.Prezime>
    <izvorni_sadrzaj>Krolo</izvorni_sadrzaj>
    <derivirana_varijabla naziv="DomainObject.Predmet.OkrivljenikFizickaOsoba.Prezime_1">Krolo</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61165343995</izvorni_sadrzaj>
    <derivirana_varijabla naziv="DomainObject.Predmet.OkrivljenikFizickaOsoba.Oib_1">61165343995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Pp-12077/2025</izvorni_sadrzaj>
    <derivirana_varijabla naziv="DomainObject.Predmet.OznakaBroj_1">Pp-12077/2025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Trabakul Murter d.o.o. za usluge; Antoni Krolo</izvorni_sadrzaj>
    <derivirana_varijabla naziv="DomainObject.Predmet.ProtustrankaFormated_1">  Trabakul Murter d.o.o. za usluge; Antoni Krolo</derivirana_varijabla>
  </DomainObject.Predmet.ProtustrankaFormated>
  <DomainObject.Predmet.ProtustrankaFormatedOIB>
    <izvorni_sadrzaj>  Trabakul Murter d.o.o. za usluge, OIB 97224761453; Antoni Krolo, OIB 61165343995</izvorni_sadrzaj>
    <derivirana_varijabla naziv="DomainObject.Predmet.ProtustrankaFormatedOIB_1">  Trabakul Murter d.o.o. za usluge, OIB 97224761453; Antoni Krolo, OIB 61165343995</derivirana_varijabla>
  </DomainObject.Predmet.ProtustrankaFormatedOIB>
  <DomainObject.Predmet.ProtustrankaFormatedWithAdress>
    <izvorni_sadrzaj> Trabakul Murter d.o.o. za usluge, Čakovečka ulica 25, 10000 Zagreb; Antoni Krolo, Ulica Milana Ogrizovića 24b, 10000 Zagreb</izvorni_sadrzaj>
    <derivirana_varijabla naziv="DomainObject.Predmet.ProtustrankaFormatedWithAdress_1"> Trabakul Murter d.o.o. za usluge, Čakovečka ulica 25, 10000 Zagreb; Antoni Krolo, Ulica Milana Ogrizovića 24b, 10000 Zagreb</derivirana_varijabla>
  </DomainObject.Predmet.ProtustrankaFormatedWithAdress>
  <DomainObject.Predmet.ProtustrankaFormatedWithAdressOIB>
    <izvorni_sadrzaj> Trabakul Murter d.o.o. za usluge, OIB 97224761453, Čakovečka ulica 25, 10000 Zagreb; Antoni Krolo, OIB 61165343995, Ulica Milana Ogrizovića 24b, 10000 Zagreb</izvorni_sadrzaj>
    <derivirana_varijabla naziv="DomainObject.Predmet.ProtustrankaFormatedWithAdressOIB_1"> Trabakul Murter d.o.o. za usluge, OIB 97224761453, Čakovečka ulica 25, 10000 Zagreb; Antoni Krolo, OIB 61165343995, Ulica Milana Ogrizovića 24b, 10000 Zagreb</derivirana_varijabla>
  </DomainObject.Predmet.ProtustrankaFormatedWithAdressOIB>
  <DomainObject.Predmet.ProtustrankaWithAdress>
    <izvorni_sadrzaj>Trabakul Murter d.o.o. za usluge Čakovečka ulica 25, 10000 Zagreb, Antoni Krolo Ulica Milana Ogrizovića 24b, 10000 Zagreb</izvorni_sadrzaj>
    <derivirana_varijabla naziv="DomainObject.Predmet.ProtustrankaWithAdress_1">Trabakul Murter d.o.o. za usluge Čakovečka ulica 25, 10000 Zagreb, Antoni Krolo Ulica Milana Ogrizovića 24b, 10000 Zagreb</derivirana_varijabla>
  </DomainObject.Predmet.ProtustrankaWithAdress>
  <DomainObject.Predmet.ProtustrankaWithAdressOIB>
    <izvorni_sadrzaj>Trabakul Murter d.o.o. za usluge, OIB 97224761453, Čakovečka ulica 25, 10000 Zagreb, Antoni Krolo, OIB 61165343995, Ulica Milana Ogrizovića 24b, 10000 Zagreb</izvorni_sadrzaj>
    <derivirana_varijabla naziv="DomainObject.Predmet.ProtustrankaWithAdressOIB_1">Trabakul Murter d.o.o. za usluge, OIB 97224761453, Čakovečka ulica 25, 10000 Zagreb, Antoni Krolo, OIB 61165343995, Ulica Milana Ogrizovića 24b, 10000 Zagreb</derivirana_varijabla>
  </DomainObject.Predmet.ProtustrankaWithAdressOIB>
  <DomainObject.Predmet.ProtustrankaNazivFormated>
    <izvorni_sadrzaj>Trabakul Murter d.o.o. za usluge,Antoni Krolo</izvorni_sadrzaj>
    <derivirana_varijabla naziv="DomainObject.Predmet.ProtustrankaNazivFormated_1">Trabakul Murter d.o.o. za usluge,Antoni Krolo</derivirana_varijabla>
    <derivirana_varijabla naziv="Padez">Trabakul Murter d.o.o. za usluge,Antoni Krolo</derivirana_varijabla>
  </DomainObject.Predmet.ProtustrankaNazivFormated>
  <DomainObject.Predmet.ProtustrankaNazivFormatedOIB>
    <izvorni_sadrzaj>Trabakul Murter d.o.o. za usluge, OIB 97224761453,Antoni Krolo, OIB 61165343995</izvorni_sadrzaj>
    <derivirana_varijabla naziv="DomainObject.Predmet.ProtustrankaNazivFormatedOIB_1">Trabakul Murter d.o.o. za usluge, OIB 97224761453,Antoni Krolo, OIB 61165343995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Trabakul Murter d.o.o. za usluge</item>
      <item>Antoni Krolo</item>
    </izvorni_sadrzaj>
    <derivirana_varijabla naziv="DomainObject.Predmet.ProtuStrankaListFormated_1">
      <item>Trabakul Murter d.o.o. za usluge</item>
      <item>Antoni Krolo</item>
    </derivirana_varijabla>
  </DomainObject.Predmet.ProtuStrankaListFormated>
  <DomainObject.Predmet.ProtuStrankaListFormatedOIB>
    <izvorni_sadrzaj>
      <item>Trabakul Murter d.o.o. za usluge, OIB 97224761453</item>
      <item>Antoni Krolo, OIB 61165343995</item>
    </izvorni_sadrzaj>
    <derivirana_varijabla naziv="DomainObject.Predmet.ProtuStrankaListFormatedOIB_1">
      <item>Trabakul Murter d.o.o. za usluge, OIB 97224761453</item>
      <item>Antoni Krolo, OIB 61165343995</item>
    </derivirana_varijabla>
  </DomainObject.Predmet.ProtuStrankaListFormatedOIB>
  <DomainObject.Predmet.ProtuStrankaListFormatedWithAdress>
    <izvorni_sadrzaj>
      <item>Trabakul Murter d.o.o. za usluge, Čakovečka ulica 25, 10000 Zagreb</item>
      <item>Antoni Krolo, Ulica Milana Ogrizovića 24b, 10000 Zagreb</item>
    </izvorni_sadrzaj>
    <derivirana_varijabla naziv="DomainObject.Predmet.ProtuStrankaListFormatedWithAdress_1">
      <item>Trabakul Murter d.o.o. za usluge, Čakovečka ulica 25, 10000 Zagreb</item>
      <item>Antoni Krolo, Ulica Milana Ogrizovića 24b, 10000 Zagreb</item>
    </derivirana_varijabla>
  </DomainObject.Predmet.ProtuStrankaListFormatedWithAdress>
  <DomainObject.Predmet.ProtuStrankaListFormatedWithAdressOIB>
    <izvorni_sadrzaj>
      <item>Trabakul Murter d.o.o. za usluge, OIB 97224761453, Čakovečka ulica 25, 10000 Zagreb</item>
      <item>Antoni Krolo, OIB 61165343995, Ulica Milana Ogrizovića 24b, 10000 Zagreb</item>
    </izvorni_sadrzaj>
    <derivirana_varijabla naziv="DomainObject.Predmet.ProtuStrankaListFormatedWithAdressOIB_1">
      <item>Trabakul Murter d.o.o. za usluge, OIB 97224761453, Čakovečka ulica 25, 10000 Zagreb</item>
      <item>Antoni Krolo, OIB 61165343995, Ulica Milana Ogrizovića 24b, 10000 Zagreb</item>
    </derivirana_varijabla>
  </DomainObject.Predmet.ProtuStrankaListFormatedWithAdressOIB>
  <DomainObject.Predmet.ProtuStrankaListNazivFormated>
    <izvorni_sadrzaj>
      <item>Trabakul Murter d.o.o. za usluge</item>
      <item>Antoni Krolo</item>
    </izvorni_sadrzaj>
    <derivirana_varijabla naziv="DomainObject.Predmet.ProtuStrankaListNazivFormated_1">
      <item>Trabakul Murter d.o.o. za usluge</item>
      <item>Antoni Krolo</item>
    </derivirana_varijabla>
  </DomainObject.Predmet.ProtuStrankaListNazivFormated>
  <DomainObject.Predmet.ProtuStrankaListNazivFormatedOIB>
    <izvorni_sadrzaj>
      <item>Trabakul Murter d.o.o. za usluge, OIB 97224761453</item>
      <item>Antoni Krolo, OIB 61165343995</item>
    </izvorni_sadrzaj>
    <derivirana_varijabla naziv="DomainObject.Predmet.ProtuStrankaListNazivFormatedOIB_1">
      <item>Trabakul Murter d.o.o. za usluge, OIB 97224761453</item>
      <item>Antoni Krolo, OIB 61165343995</item>
    </derivirana_varijabla>
  </DomainObject.Predmet.ProtuStrankaListNazivFormatedOIB>
  <DomainObject.Predmet.OstaliListFormated>
    <izvorni_sadrzaj>
      <item>Općinski prekršajni sud u Splitu</item>
    </izvorni_sadrzaj>
    <derivirana_varijabla naziv="DomainObject.Predmet.OstaliListFormated_1">
      <item>Općinski prekršajni sud u Splitu</item>
    </derivirana_varijabla>
    <derivirana_varijabla naziv="DrugaOsoba">
      <item>Općinski prekršajni sud u Splitu</item>
    </derivirana_varijabla>
  </DomainObject.Predmet.OstaliListFormated>
  <DomainObject.Predmet.OstaliListFormatedOIB>
    <izvorni_sadrzaj>
      <item>Općinski prekršajni sud u Splitu, OIB 38198969688</item>
    </izvorni_sadrzaj>
    <derivirana_varijabla naziv="DomainObject.Predmet.OstaliListFormatedOIB_1">
      <item>Općinski prekršajni sud u Splitu, OIB 38198969688</item>
    </derivirana_varijabla>
  </DomainObject.Predmet.OstaliListFormatedOIB>
  <DomainObject.Predmet.OstaliListFormatedWithAdress>
    <izvorni_sadrzaj>
      <item>Općinski prekršajni sud u Splitu, Ul. Domovinskog rata 4 / III, 21000 Split</item>
    </izvorni_sadrzaj>
    <derivirana_varijabla naziv="DomainObject.Predmet.OstaliListFormatedWithAdress_1">
      <item>Općinski prekršajni sud u Splitu, Ul. Domovinskog rata 4 / III, 21000 Split</item>
    </derivirana_varijabla>
  </DomainObject.Predmet.OstaliListFormatedWithAdress>
  <DomainObject.Predmet.OstaliListFormatedWithAdressOIB>
    <izvorni_sadrzaj>
      <item>Općinski prekršajni sud u Splitu, OIB 38198969688, Ul. Domovinskog rata 4 / III, 21000 Split</item>
    </izvorni_sadrzaj>
    <derivirana_varijabla naziv="DomainObject.Predmet.OstaliListFormatedWithAdressOIB_1">
      <item>Općinski prekršajni sud u Splitu, OIB 38198969688, Ul. Domovinskog rata 4 / III, 21000 Split</item>
    </derivirana_varijabla>
  </DomainObject.Predmet.OstaliListFormatedWithAdressOIB>
  <DomainObject.Predmet.OstaliListNazivFormated>
    <izvorni_sadrzaj>
      <item>Općinski prekršajni sud u Splitu</item>
    </izvorni_sadrzaj>
    <derivirana_varijabla naziv="DomainObject.Predmet.OstaliListNazivFormated_1">
      <item>Općinski prekršajni sud u Splitu</item>
    </derivirana_varijabla>
  </DomainObject.Predmet.OstaliListNazivFormated>
  <DomainObject.Predmet.OstaliListNazivFormatedOIB>
    <izvorni_sadrzaj>
      <item>Općinski prekršajni sud u Splitu, OIB 38198969688</item>
    </izvorni_sadrzaj>
    <derivirana_varijabla naziv="DomainObject.Predmet.OstaliListNazivFormatedOIB_1">
      <item>Općinski prekršajni sud u Splitu, OIB 38198969688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Trabakul Murter d.o.o. za usluge i dr.</izvorni_sadrzaj>
    <derivirana_varijabla naziv="DomainObject.Predmet.ProtustrankaIDrugi_1">Trabakul Murter d.o.o.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Trabakul Murter d.o.o. za usluge, OIB 97224761453, Čakovečka ulica 25, 10000 Zagreb i dr.</izvorni_sadrzaj>
    <derivirana_varijabla naziv="DomainObject.Predmet.ProtustrankaIDrugiAdressOIB_1">Trabakul Murter d.o.o. za usluge, OIB 97224761453, Čakovečka ulica 25,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Trabakul Murter d.o.o. za usluge</item>
      <item>Antoni Krolo</item>
      <item>Općinski prekršajni sud u Splitu</item>
    </izvorni_sadrzaj>
    <derivirana_varijabla naziv="DomainObject.Predmet.SudioniciListNaziv_1">
      <item>HRVATSKO DRUŠTVO SKLADATELJA</item>
      <item>Trabakul Murter d.o.o. za usluge</item>
      <item>Antoni Krolo</item>
      <item>Općinski prekršajni sud u Splitu</item>
    </derivirana_varijabla>
    <derivirana_varijabla naziv="OstaliSudionici">
      <item>HRVATSKO DRUŠTVO SKLADATELJA</item>
      <item>Trabakul Murter d.o.o. za usluge</item>
      <item>Antoni Krolo</item>
      <item>Općinski prekršajni sud u Splitu</item>
    </derivirana_varijabla>
  </DomainObject.Predmet.SudioniciListNaziv>
  <DomainObject.Predmet.SudioniciListAdressOIB>
    <izvorni_sadrzaj>
      <item>HRVATSKO DRUŠTVO SKLADATELJA, OIB 56668956985, Heinzelova 62a,10000 Zagreb</item>
      <item>Trabakul Murter d.o.o. za usluge, OIB 97224761453, Čakovečka ulica 25,10000 Zagreb</item>
      <item>Antoni Krolo, OIB 61165343995, Ulica Milana Ogrizovića 24b,10000 Zagreb</item>
      <item>Općinski prekršajni sud u Splitu, OIB 38198969688, Ul. Domovinskog rata 4 / III,21000 Split</item>
    </izvorni_sadrzaj>
    <derivirana_varijabla naziv="DomainObject.Predmet.SudioniciListAdressOIB_1">
      <item>HRVATSKO DRUŠTVO SKLADATELJA, OIB 56668956985, Heinzelova 62a,10000 Zagreb</item>
      <item>Trabakul Murter d.o.o. za usluge, OIB 97224761453, Čakovečka ulica 25,10000 Zagreb</item>
      <item>Antoni Krolo, OIB 61165343995, Ulica Milana Ogrizovića 24b,10000 Zagreb</item>
      <item>Općinski prekršajni sud u Splitu, OIB 38198969688, Ul. Domovinskog rata 4 / III,21000 Split</item>
    </derivirana_varijabla>
  </DomainObject.Predmet.SudioniciListAdressOIB>
  <DomainObject.UcesnikSudskeRadnje.NazivFormated>
    <izvorni_sadrzaj>Antoni Krolo, OIB 61165343995, Ulica Milana Ogrizovića 24b,10000 Zagreb</izvorni_sadrzaj>
    <derivirana_varijabla naziv="DomainObject.UcesnikSudskeRadnje.NazivFormated_1">Antoni Krolo, OIB 61165343995, Ulica Milana Ogrizovića 24b,10000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97224761453</item>
      <item>, OIB 61165343995</item>
      <item>, OIB 38198969688</item>
    </izvorni_sadrzaj>
    <derivirana_varijabla naziv="DomainObject.Predmet.SudioniciListNazivOIB_1">
      <item>, OIB 56668956985</item>
      <item>, OIB 97224761453</item>
      <item>, OIB 61165343995</item>
      <item>, OIB 38198969688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Trabakul Murter d.o.o. za usluge, OIB 97224761453, Čakovečka ulica 25, 10000 Zagreb
2. Okrivljenik Antoni Krolo, OIB 61165343995, Ulica Milana Ogrizovića 24b, 10000 Zagreb</izvorni_sadrzaj>
    <derivirana_varijabla naziv="DomainObject.UcesnikSudskeRadnje.SudskaRadnja.UcesniciObavijest_1">1. Okrivljenik Trabakul Murter d.o.o. za usluge, OIB 97224761453, Čakovečka ulica 25, 10000 Zagreb
2. Okrivljenik Antoni Krolo, OIB 61165343995, Ulica Milana Ogrizovića 24b,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rujna 2025.</izvorni_sadrzaj>
    <derivirana_varijabla naziv="DomainObject.Predmet.DatumPocetkaProcesa_1">19. rujna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Trabakul Murter d.o.o. za usluge, Čakovečka ulica 25, 10000 Zagreb, OIB: 97224761453</item>
      <item>Antoni Krolo, Ulica Milana Ogrizovića 24b, 10000 Zagreb, OIB: 61165343995, rođen-a 01.04.1988., mjesto rođenja Zagreb (Grad Zagreb)</item>
    </izvorni_sadrzaj>
    <derivirana_varijabla naziv="DomainObject.Predmet.OkrivljenikAdresaMjestoRodjenjaList_1">
      <item>Trabakul Murter d.o.o. za usluge, Čakovečka ulica 25, 10000 Zagreb, OIB: 97224761453</item>
      <item>Antoni Krolo, Ulica Milana Ogrizovića 24b, 10000 Zagreb, OIB: 61165343995, rođen-a 01.04.1988.,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Trabakul Murter d.o.o. za usluge, MBS 081084563, Čakovečka ulica 25, 10000 Zagreb</izvorni_sadrzaj>
    <derivirana_varijabla naziv="DomainObject.Predmet.OkrivljenikPravnaNazivAdresaMbs_1">Trabakul Murter d.o.o. za usluge, MBS 081084563, Čakovečka ulica 25, 10000 Zagreb</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327</properties:Words>
  <properties:Characters>1890</properties:Characters>
  <properties:Lines>49</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2026-09-25T10:32:00Z</cp:lastPrinted>
  <dcterms:modified xmlns:xsi="http://www.w3.org/2001/XMLSchema-instance" xsi:type="dcterms:W3CDTF">2026-09-25T10:33:00Z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Antoni Krolo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