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7A385594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5E3806B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666E01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53AEC57D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900D4B" w14:paraId="72DB3A07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6C71FE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900D4B" w14:paraId="5F4E14C7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900D4B" w14:paraId="51800868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900D4B" w14:paraId="37CF701F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6C71FE" w:rsidR="001A12B4" w:rsidP="006C71FE" w:rsidRDefault="006C71FE" w14:paraId="4C359C03" w14:textId="7FED53E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Prekršajni odjel                                  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>
            <w:rPr>
              <w:rStyle w:val="eSPISCCParagraphDefaultFont"/>
              <w:rFonts w:eastAsiaTheme="minorHAnsi"/>
            </w:rPr>
            <w:t>Pp Ikp-266/2021-26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6C71FE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FAEEA2B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345A4D9C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7603949" w14:textId="77777777">
      <w:pPr>
        <w:keepNext/>
        <w:spacing w:after="0"/>
        <w:jc w:val="center"/>
      </w:pPr>
    </w:p>
    <w:p w:rsidRPr="00CE79FB" w:rsidR="00CE79FB" w:rsidP="00CE79FB" w:rsidRDefault="00CE79FB" w14:paraId="1182504F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4F4F8F4F" w14:textId="77777777">
      <w:pPr>
        <w:keepNext/>
        <w:spacing w:after="0"/>
        <w:jc w:val="center"/>
      </w:pPr>
    </w:p>
    <w:p w:rsidRPr="001A12B4" w:rsidR="001A12B4" w:rsidP="001A12B4" w:rsidRDefault="00900D4B" w14:paraId="3A39B4C6" w14:textId="3C8D019C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Općinskom sudu u Gospiću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Žani Vlainić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Jadranke Rukavine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 xml:space="preserve">  Luki Fajdetiću, OIB 65354210584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članka 289.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17.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52D8D90F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40BF913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3A5F4BEF" w14:textId="0D01838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">
            <w:listItem w:displayText="107/07,39/13,157/13,110/15,70/17,118/18" w:value="107/07,39/13,157/13,110/15,70/17,118/18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107/07,39/13,157/13,110/15,70/17,118/18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 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Luke Fajdetića, OIB 65354210584, rođen-a 06.04.1990.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 xml:space="preserve"> Zagrebu, I. Petruševec IV. Odvojak 73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članka 289.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74F0D73A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67DD03E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33AAC440" w14:textId="4E06F852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 xml:space="preserve">  Općinskog suda u Gospiću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Pp-686/2021-8 donesena 31.05.2021.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6-2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29.06.2021.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Luki Fajdetiću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19,91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(devetnaesteuraidevedesetijedancent)</w:t>
          </w:r>
        </w:sdtContent>
      </w:sdt>
      <w:r w:rsidR="00211509">
        <w:rPr>
          <w:rFonts w:eastAsia="Times New Roman" w:cs="Times New Roman"/>
        </w:rPr>
        <w:t xml:space="preserve"> .</w:t>
      </w:r>
    </w:p>
    <w:p w:rsidRPr="003B4689" w:rsidR="00211509" w:rsidP="00211509" w:rsidRDefault="00CB5345" w14:paraId="39378A0A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22B783B7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7544D466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561534" w:rsidR="00561534" w:rsidP="006C71FE" w:rsidRDefault="00561534" w14:paraId="278D3605" w14:textId="77777777">
      <w:pPr>
        <w:spacing w:after="0" w:line="276" w:lineRule="auto"/>
        <w:jc w:val="both"/>
        <w:rPr>
          <w:rFonts w:eastAsia="Calibri" w:cs="Times New Roman"/>
        </w:rPr>
      </w:pPr>
    </w:p>
    <w:p w:rsidRPr="001A12B4" w:rsidR="001A12B4" w:rsidP="001A12B4" w:rsidRDefault="001A12B4" w14:paraId="6F5E297E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17.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072BC002" w14:textId="77777777">
        <w:tc>
          <w:tcPr>
            <w:tcW w:w="3284" w:type="dxa"/>
          </w:tcPr>
          <w:p w:rsidRPr="00B40829" w:rsidR="00B40829" w:rsidP="00B40829" w:rsidRDefault="00B40829" w14:paraId="0A6AB226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3A411A85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6EA33B6D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2A74EDA6" w14:textId="77777777">
        <w:tc>
          <w:tcPr>
            <w:tcW w:w="3284" w:type="dxa"/>
          </w:tcPr>
          <w:p w:rsidRPr="00B40829" w:rsidR="00B40829" w:rsidP="00B40829" w:rsidRDefault="00900D4B" w14:paraId="3471C67F" w14:textId="33F16850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C71FE" w:rsidR="006C71FE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0BD8D1B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900D4B" w14:paraId="17F19885" w14:textId="1D1A22AD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C71FE" w:rsidR="006C71FE">
                  <w:rPr>
                    <w:rStyle w:val="eSPISCCParagraphDefaultFont"/>
                    <w:rFonts w:eastAsiaTheme="minorHAnsi"/>
                  </w:rPr>
                  <w:t>Žana Vlainić,v.r.</w:t>
                </w:r>
              </w:sdtContent>
            </w:sdt>
          </w:p>
        </w:tc>
      </w:tr>
    </w:tbl>
    <w:p w:rsidR="00B40829" w:rsidP="00B40829" w:rsidRDefault="00B40829" w14:paraId="62CDD02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CB7094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4EC1A4C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0B9BB3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04FEC2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15232601" w14:textId="3C6483B4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Općinskom sudu u Gospiću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Trg Alojzija Stepinca 3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0075B0B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E07F3E3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52240DFC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C394EBE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Luka Fajdetić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4D8EB2D4" w14:textId="3C7DF2FB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granične policije Korenica, broj : 511-04-08/05-5-30-1/2021 od 17.05.2021. godine">
            <w:listItem w:displayText="Postaja granične policije Korenica, broj : 511-04-08/05-5-30-1/2021 od 17.05.2021. godine" w:value="Postaja granične policije Korenica, broj : 511-04-08/05-5-30-1/2021 od 17.05.2021. godine"/>
            <w:listItem w:displayText="Općinski sud u Gospiću, OIB 29608777564, Trg Alojzija Stepinca 3,53000 Gospić" w:value="Općinski sud u Gospiću, OIB 29608777564, Trg Alojzija Stepinca 3,53000 Gospić"/>
            <w:listItem w:displayText="Policijska uprava Zagrebačka, Petrinjska ulica 30,10000 Zagreb" w:value="Policijska uprava Zagrebačka, Petrinjska ulica 30,10000 Zagreb"/>
            <w:listItem w:displayText="Postaja granične policije Korenica, Ulica Pere Šnjarića 5,53230 Korenica" w:value="Postaja granične policije Korenica, Ulica Pere Šnjarića 5,53230 Korenica"/>
            <w:listItem w:displayText="Fina Gospić, Kaniška 4,53000 Gospić" w:value="Fina Gospić, Kaniška 4,53000 Gospić"/>
          </w:comboBox>
        </w:sdtPr>
        <w:sdtEndPr>
          <w:rPr>
            <w:rStyle w:val="eSPISCCParagraphDefaultFont"/>
          </w:rPr>
        </w:sdtEndPr>
        <w:sdtContent>
          <w:r w:rsidRPr="006C71FE" w:rsidR="006C71FE">
            <w:rPr>
              <w:rStyle w:val="eSPISCCParagraphDefaultFont"/>
              <w:rFonts w:eastAsiaTheme="minorHAnsi"/>
            </w:rPr>
            <w:t>Postaja granične policije Korenica, broj : 511-04-08/05-5-30-1/2021 od 17.05.2021. godine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D7FEE" w:rsidR="00B37A7D" w:rsidP="002D7FEE" w:rsidRDefault="00B37A7D" w14:paraId="766F46C1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25FA4EDA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EAFDB0A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00D4B" w:rsidP="00537B78" w:rsidRDefault="00900D4B" w14:paraId="778CFD65" w14:textId="77777777">
      <w:r>
        <w:separator/>
      </w:r>
    </w:p>
  </w:endnote>
  <w:endnote w:type="continuationSeparator" w:id="0">
    <w:p w:rsidR="00900D4B" w:rsidP="00537B78" w:rsidRDefault="00900D4B" w14:paraId="57B2F02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581B51A0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B17562C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00D4B" w:rsidP="00537B78" w:rsidRDefault="00900D4B" w14:paraId="29DF0FA8" w14:textId="77777777">
      <w:r>
        <w:separator/>
      </w:r>
    </w:p>
  </w:footnote>
  <w:footnote w:type="continuationSeparator" w:id="0">
    <w:p w:rsidR="00900D4B" w:rsidP="00537B78" w:rsidRDefault="00900D4B" w14:paraId="5904951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C432659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6C71FE" w:rsidR="006C71FE">
          <w:rPr>
            <w:rStyle w:val="eSPISCCParagraphDefaultFont"/>
          </w:rPr>
          <w:t>Pp Ikp-266/2021-26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2E56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C71FE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0D4B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A247C13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82E56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41813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Ikp-266/2021-26</izvorni_sadrzaj>
    <derivirana_varijabla naziv="DomainObject.Oznaka_1">Pp Ikp-266/2021-26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266</izvorni_sadrzaj>
    <derivirana_varijabla naziv="DomainObject.Predmet.Broj_1">266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srpnja 2021.</izvorni_sadrzaj>
    <derivirana_varijabla naziv="DomainObject.Predmet.DatumOsnivanja_1">16. srpnja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Ikp-266/2021</izvorni_sadrzaj>
    <derivirana_varijabla naziv="DomainObject.Predmet.OznakaBroj_1">Pp Ikp-266/2021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Luka Fajdetić</izvorni_sadrzaj>
    <derivirana_varijabla naziv="DomainObject.Predmet.ProtustrankaFormated_1">  Luka Fajdetić</derivirana_varijabla>
  </DomainObject.Predmet.ProtustrankaFormated>
  <DomainObject.Predmet.ProtustrankaFormatedOIB>
    <izvorni_sadrzaj>  Luka Fajdetić, OIB 65354210584</izvorni_sadrzaj>
    <derivirana_varijabla naziv="DomainObject.Predmet.ProtustrankaFormatedOIB_1">  Luki Fajdetiću, OIB 65354210584</derivirana_varijabla>
  </DomainObject.Predmet.ProtustrankaFormatedOIB>
  <DomainObject.Predmet.ProtustrankaFormatedWithAdress>
    <izvorni_sadrzaj> Luka Fajdetić</izvorni_sadrzaj>
    <derivirana_varijabla naziv="DomainObject.Predmet.ProtustrankaFormatedWithAdress_1"> Zagrebu, I. Petruševec IV. Odvojak 73</derivirana_varijabla>
  </DomainObject.Predmet.ProtustrankaFormatedWithAdress>
  <DomainObject.Predmet.ProtustrankaFormatedWithAdressOIB>
    <izvorni_sadrzaj> Luka Fajdetić, OIB 65354210584</izvorni_sadrzaj>
    <derivirana_varijabla naziv="DomainObject.Predmet.ProtustrankaFormatedWithAdressOIB_1"> Luka Fajdetić, OIB 65354210584</derivirana_varijabla>
  </DomainObject.Predmet.ProtustrankaFormatedWithAdressOIB>
  <DomainObject.Predmet.ProtustrankaWithAdress>
    <izvorni_sadrzaj>Luka Fajdetić </izvorni_sadrzaj>
    <derivirana_varijabla naziv="DomainObject.Predmet.ProtustrankaWithAdress_1">Luka Fajdetić </derivirana_varijabla>
  </DomainObject.Predmet.ProtustrankaWithAdress>
  <DomainObject.Predmet.ProtustrankaWithAdressOIB>
    <izvorni_sadrzaj>Luka Fajdetić, OIB 65354210584</izvorni_sadrzaj>
    <derivirana_varijabla naziv="DomainObject.Predmet.ProtustrankaWithAdressOIB_1">Luka Fajdetić, OIB 65354210584</derivirana_varijabla>
  </DomainObject.Predmet.ProtustrankaWithAdressOIB>
  <DomainObject.Predmet.ProtustrankaNazivFormated>
    <izvorni_sadrzaj>Luka Fajdetić</izvorni_sadrzaj>
    <derivirana_varijabla naziv="DomainObject.Predmet.ProtustrankaNazivFormated_1">Luki Fajdetiću</derivirana_varijabla>
    <derivirana_varijabla naziv="Padez">Luka Fajdetić</derivirana_varijabla>
  </DomainObject.Predmet.ProtustrankaNazivFormated>
  <DomainObject.Predmet.ProtustrankaNazivFormatedOIB>
    <izvorni_sadrzaj>Luka Fajdetić, OIB 65354210584</izvorni_sadrzaj>
    <derivirana_varijabla naziv="DomainObject.Predmet.ProtustrankaNazivFormatedOIB_1">Luka Fajdetić, OIB 65354210584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Općinskom sudu u Gospiću</derivirana_varijabla>
    <derivirana_varijabla naziv="DomainObject.Predmet.Referada.Sud.Naziv">Općinski sud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Općinskog suda u Gospiću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>GS</izvorni_sadrzaj>
    <derivirana_varijabla naziv="DomainObject.Predmet.TrenutnaLokacijaSpisa.Oznaka_1">GS</derivirana_varijabla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Jadranke Rukavine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Luka Fajdetić</item>
    </izvorni_sadrzaj>
    <derivirana_varijabla naziv="DomainObject.Predmet.ProtuStrankaListFormated_1">
      <item>Luka Fajdetić</item>
    </derivirana_varijabla>
  </DomainObject.Predmet.ProtuStrankaListFormated>
  <DomainObject.Predmet.ProtuStrankaListFormatedOIB>
    <izvorni_sadrzaj>
      <item>Luka Fajdetić, OIB 65354210584</item>
    </izvorni_sadrzaj>
    <derivirana_varijabla naziv="DomainObject.Predmet.ProtuStrankaListFormatedOIB_1">
      <item>Luka Fajdetić, OIB 65354210584</item>
    </derivirana_varijabla>
  </DomainObject.Predmet.ProtuStrankaListFormatedOIB>
  <DomainObject.Predmet.ProtuStrankaListFormatedWithAdress>
    <izvorni_sadrzaj>
      <item>Luka Fajdetić</item>
    </izvorni_sadrzaj>
    <derivirana_varijabla naziv="DomainObject.Predmet.ProtuStrankaListFormatedWithAdress_1">
      <item>Luka Fajdetić</item>
    </derivirana_varijabla>
  </DomainObject.Predmet.ProtuStrankaListFormatedWithAdress>
  <DomainObject.Predmet.ProtuStrankaListFormatedWithAdressOIB>
    <izvorni_sadrzaj>
      <item>Luka Fajdetić, OIB 65354210584</item>
    </izvorni_sadrzaj>
    <derivirana_varijabla naziv="DomainObject.Predmet.ProtuStrankaListFormatedWithAdressOIB_1">
      <item>Luka Fajdetić, OIB 65354210584</item>
    </derivirana_varijabla>
  </DomainObject.Predmet.ProtuStrankaListFormatedWithAdressOIB>
  <DomainObject.Predmet.ProtuStrankaListNazivFormated>
    <izvorni_sadrzaj>
      <item>Luka Fajdetić</item>
    </izvorni_sadrzaj>
    <derivirana_varijabla naziv="DomainObject.Predmet.ProtuStrankaListNazivFormated_1">
      <item>Luka Fajdetić</item>
    </derivirana_varijabla>
  </DomainObject.Predmet.ProtuStrankaListNazivFormated>
  <DomainObject.Predmet.ProtuStrankaListNazivFormatedOIB>
    <izvorni_sadrzaj>
      <item>Luka Fajdetić, OIB 65354210584</item>
    </izvorni_sadrzaj>
    <derivirana_varijabla naziv="DomainObject.Predmet.ProtuStrankaListNazivFormatedOIB_1">
      <item>Luka Fajdetić, OIB 65354210584</item>
    </derivirana_varijabla>
  </DomainObject.Predmet.ProtuStrankaListNazivFormatedOIB>
  <DomainObject.Predmet.OstaliListFormated>
    <izvorni_sadrzaj>
      <item>Policijska uprava Zagrebačka</item>
      <item>Postaja granične policije Korenica</item>
      <item>Fina Gospić</item>
    </izvorni_sadrzaj>
    <derivirana_varijabla naziv="DomainObject.Predmet.OstaliListFormated_1">
      <item>Policijska uprava Zagrebačka</item>
      <item>Postaja granične policije Korenica</item>
      <item>Fina Gospić</item>
    </derivirana_varijabla>
    <derivirana_varijabla naziv="DrugaOsoba">
      <item>Policijska uprava Zagrebačka</item>
      <item>Postaja granične policije Korenica</item>
      <item>Fina Gospić</item>
    </derivirana_varijabla>
  </DomainObject.Predmet.OstaliListFormated>
  <DomainObject.Predmet.OstaliListFormatedOIB>
    <izvorni_sadrzaj>
      <item>Policijska uprava Zagrebačka</item>
      <item>Postaja granične policije Korenica</item>
      <item>Fina Gospić</item>
    </izvorni_sadrzaj>
    <derivirana_varijabla naziv="DomainObject.Predmet.OstaliListFormatedOIB_1">
      <item>Policijska uprava Zagrebačka</item>
      <item>Postaja granične policije Korenica</item>
      <item>Fina Gospić</item>
    </derivirana_varijabla>
  </DomainObject.Predmet.OstaliListFormatedOIB>
  <DomainObject.Predmet.OstaliListFormatedWithAdress>
    <izvorni_sadrzaj>
      <item>Policijska uprava Zagrebačka, Petrinjska ulica 30, 10000 Zagreb</item>
      <item>Postaja granične policije Korenica, Ulica Pere Šnjarića 5, 53230 Korenica</item>
      <item>Fina Gospić, Kaniška 4, 53000 Gospić</item>
    </izvorni_sadrzaj>
    <derivirana_varijabla naziv="DomainObject.Predmet.OstaliListFormatedWithAdress_1">
      <item>Policijska uprava Zagrebačka, Petrinjska ulica 30, 10000 Zagreb</item>
      <item>Postaja granične policije Korenica, Ulica Pere Šnjarića 5, 53230 Korenica</item>
      <item>Fina Gospić, Kaniška 4, 53000 Gospić</item>
    </derivirana_varijabla>
  </DomainObject.Predmet.OstaliListFormatedWithAdress>
  <DomainObject.Predmet.OstaliListFormatedWithAdressOIB>
    <izvorni_sadrzaj>
      <item>Policijska uprava Zagrebačka, Petrinjska ulica 30, 10000 Zagreb</item>
      <item>Postaja granične policije Korenica, Ulica Pere Šnjarića 5, 53230 Korenica</item>
      <item>Fina Gospić, Kaniška 4, 53000 Gospić</item>
    </izvorni_sadrzaj>
    <derivirana_varijabla naziv="DomainObject.Predmet.OstaliListFormatedWithAdressOIB_1">
      <item>Policijska uprava Zagrebačka, Petrinjska ulica 30, 10000 Zagreb</item>
      <item>Postaja granične policije Korenica, Ulica Pere Šnjarića 5, 53230 Korenica</item>
      <item>Fina Gospić, Kaniška 4, 53000 Gospić</item>
    </derivirana_varijabla>
  </DomainObject.Predmet.OstaliListFormatedWithAdressOIB>
  <DomainObject.Predmet.OstaliListNazivFormated>
    <izvorni_sadrzaj>
      <item>Policijska uprava Zagrebačka</item>
      <item>Postaja granične policije Korenica</item>
      <item>Fina Gospić</item>
    </izvorni_sadrzaj>
    <derivirana_varijabla naziv="DomainObject.Predmet.OstaliListNazivFormated_1">
      <item>Policijska uprava Zagrebačka</item>
      <item>Postaja granične policije Korenica</item>
      <item>Fina Gospić</item>
    </derivirana_varijabla>
  </DomainObject.Predmet.OstaliListNazivFormated>
  <DomainObject.Predmet.OstaliListNazivFormatedOIB>
    <izvorni_sadrzaj>
      <item>Policijska uprava Zagrebačka</item>
      <item>Postaja granične policije Korenica</item>
      <item>Fina Gospić</item>
    </izvorni_sadrzaj>
    <derivirana_varijabla naziv="DomainObject.Predmet.OstaliListNazivFormatedOIB_1">
      <item>Policijska uprava Zagrebačka</item>
      <item>Postaja granične policije Korenica</item>
      <item>Fina Gospić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</izvorni_sadrzaj>
    <derivirana_varijabla naziv="DomainObject.Predmet.ClanakZakona_1">289</derivirana_varijabla>
  </DomainObject.Predmet.ClanakZakona>
  <DomainObject.Predmet.ClanakZakonaFull>
    <izvorni_sadrzaj>članka 289. stavka 1.</izvorni_sadrzaj>
    <derivirana_varijabla naziv="DomainObject.Predmet.ClanakZakonaFull_1">članka 289. stavka 1.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17. rujna 2026.</izvorni_sadrzaj>
    <derivirana_varijabla naziv="DomainObject.Datum_1">17. rujna 2026.</derivirana_varijabla>
    <derivirana_varijabla naziv="datum">17. rujna 2026.</derivirana_varijabla>
    <derivirana_varijabla naziv="datumpravomocnosti">17. rujna 2026.</derivirana_varijabla>
  </DomainObject.Datum>
  <DomainObject.PoslovniBrojDokumenta>
    <izvorni_sadrzaj>Pp Ikp-266/2021-26</izvorni_sadrzaj>
    <derivirana_varijabla naziv="DomainObject.PoslovniBrojDokumenta_1">Pp Ikp-266/2021-26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Luka Fajdetić</izvorni_sadrzaj>
    <derivirana_varijabla naziv="DomainObject.Predmet.ProtustrankaIDrugi_1">Luka Fajdetić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Luka Fajdetić, OIB 65354210584</izvorni_sadrzaj>
    <derivirana_varijabla naziv="DomainObject.Predmet.ProtustrankaIDrugiAdressOIB_1">Luka Fajdetić, OIB 65354210584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Luka Fajdetić</item>
      <item>Općinski sud u Gospiću</item>
      <item>Policijska uprava Zagrebačka</item>
      <item>Postaja granične policije Korenica</item>
      <item>Fina Gospić</item>
    </izvorni_sadrzaj>
    <derivirana_varijabla naziv="DomainObject.Predmet.SudioniciListNaziv_1">
      <item>Luka Fajdetić</item>
      <item>Općinski sud u Gospiću</item>
      <item>Policijska uprava Zagrebačka</item>
      <item>Postaja granične policije Korenica</item>
      <item>Fina Gospić</item>
    </derivirana_varijabla>
    <derivirana_varijabla naziv="OstaliSudionici">
      <item>Luka Fajdetić</item>
      <item>Općinski sud u Gospiću</item>
      <item>Policijska uprava Zagrebačka</item>
      <item>Postaja granične policije Korenica</item>
      <item>Fina Gospić</item>
    </derivirana_varijabla>
  </DomainObject.Predmet.SudioniciListNaziv>
  <DomainObject.Predmet.SudioniciListAdressOIB>
    <izvorni_sadrzaj>
      <item>Luka Fajdetić, OIB 65354210584</item>
      <item>Općinski sud u Gospiću, OIB 29608777564, Trg Alojzija Stepinca 3,53000 Gospić</item>
      <item>Policijska uprava Zagrebačka, Petrinjska ulica 30,10000 Zagreb</item>
      <item>Postaja granične policije Korenica, Ulica Pere Šnjarića 5,53230 Korenica</item>
      <item>Fina Gospić, Kaniška 4,53000 Gospić</item>
    </izvorni_sadrzaj>
    <derivirana_varijabla naziv="DomainObject.Predmet.SudioniciListAdressOIB_1">
      <item>Postaja granične policije Korenica, broj : 511-04-08/05-5-30-1/2021 od 17.05.2021. godine</item>
      <item>Općinski sud u Gospiću, OIB 29608777564, Trg Alojzija Stepinca 3,53000 Gospić</item>
      <item>Policijska uprava Zagrebačka, Petrinjska ulica 30,10000 Zagreb</item>
      <item>Postaja granične policije Korenica, Ulica Pere Šnjarića 5,53230 Korenica</item>
      <item>Fina Gospić, Kaniška 4,53000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u iznosu od 19,91 EUR</izvorni_sadrzaj>
    <derivirana_varijabla naziv="DomainObject.Predmet.Pristojbe_1">trošak za trošak u iznosu od 19,91 EUR</derivirana_varijabla>
  </DomainObject.Predmet.Pristojbe>
  <DomainObject.Predmet.PristojbeSudionikNazivOIB>
    <izvorni_sadrzaj>Luka Fajdetić, OIB 65354210584</izvorni_sadrzaj>
    <derivirana_varijabla naziv="DomainObject.Predmet.PristojbeSudionikNazivOIB_1">Luka Fajdetić, OIB 65354210584</derivirana_varijabla>
  </DomainObject.Predmet.PristojbeSudionikNazivOIB>
  <DomainObject.Predmet.PristojbePNB>
    <izvorni_sadrzaj>HR63 6068-3919-1049516516</izvorni_sadrzaj>
    <derivirana_varijabla naziv="DomainObject.Predmet.PristojbePNB_1">HR63 6068-3919-1049516516</derivirana_varijabla>
  </DomainObject.Predmet.PristojbePNB>
  <DomainObject.Predmet.PristojbeIznos>
    <izvorni_sadrzaj>19,91 EUR</izvorni_sadrzaj>
    <derivirana_varijabla naziv="DomainObject.Predmet.PristojbeIznos_1">19,91 EUR</derivirana_varijabla>
  </DomainObject.Predmet.PristojbeIznos>
  <DomainObject.Predmet.PristojbeOpisPlacanja>
    <izvorni_sadrzaj>Trošak Pp-686/2021, OS GS.</izvorni_sadrzaj>
    <derivirana_varijabla naziv="DomainObject.Predmet.PristojbeOpisPlacanja_1">Trošak Pp-686/2021, OS GS.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65354210584</item>
      <item>, OIB 29608777564</item>
      <item>, OIB null</item>
      <item>, OIB null</item>
      <item>, OIB null</item>
    </izvorni_sadrzaj>
    <derivirana_varijabla naziv="DomainObject.Predmet.SudioniciListNazivOIB_1">
      <item>, OIB 65354210584</item>
      <item>, OIB 29608777564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15. srpnja 2021.</izvorni_sadrzaj>
    <derivirana_varijabla naziv="DomainObject.Predmet.PristojbeDatumRokPlacanja_1">15. srpnja 2021.</derivirana_varijabla>
  </DomainObject.Predmet.PristojbeDatumRokPlacanja>
  <DomainObject.Predmet.PristojbeNazivVrste>
    <izvorni_sadrzaj>trošak</izvorni_sadrzaj>
    <derivirana_varijabla naziv="DomainObject.Predmet.PristojbeNazivVrste_1">trošak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rujna 2024.</izvorni_sadrzaj>
    <derivirana_varijabla naziv="DomainObject.PredzadnjaOdlukaIzPredmeta.DatumDonosenjaOdluke_1">19. rujna 2024.</derivirana_varijabla>
  </DomainObject.PredzadnjaOdlukaIzPredmeta.DatumDonosenjaOdluke>
  <DomainObject.PredzadnjaOdlukaIzPredmeta.Oznaka>
    <izvorni_sadrzaj>Pp Ikp-266/2021-25</izvorni_sadrzaj>
    <derivirana_varijabla naziv="DomainObject.PredzadnjaOdlukaIzPredmeta.Oznaka_1">Pp Ikp-266/2021-25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(devetnaesteuraidevedesetijedancent)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svibnja 2021.</izvorni_sadrzaj>
    <derivirana_varijabla naziv="DomainObject.Predmet.DatumPocetkaProcesa_1">17.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Luka Fajdetić</izvorni_sadrzaj>
    <derivirana_varijabla naziv="DomainObject.Predmet.OsudenikImePrezimeAdresa_1">Luka Fajdetić</derivirana_varijabla>
  </DomainObject.Predmet.OsudenikImePrezimeAdresa>
  <DomainObject.Predmet.OsudenikImePrezimeOIBDatRodenja>
    <izvorni_sadrzaj>Luka Fajdetić, OIB 65354210584, rođen-a 06.04.1990.</izvorni_sadrzaj>
    <derivirana_varijabla naziv="DomainObject.Predmet.OsudenikImePrezimeOIBDatRodenja_1">Luke Fajdetića, OIB 65354210584, rođen-a 06.04.1990.</derivirana_varijabla>
  </DomainObject.Predmet.OsudenikImePrezimeOIBDatRodenja>
  <DomainObject.IkpPredmet.OdlukaRjesenjeIshodisni>
    <izvorni_sadrzaj>Pp-686/2021-8 donesena 31.05.2021.</izvorni_sadrzaj>
    <derivirana_varijabla naziv="DomainObject.IkpPredmet.OdlukaRjesenjeIshodisni_1">Pp-686/2021-8 donesena 31.05.2021.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19,91 EUR</izvorni_sadrzaj>
    <derivirana_varijabla naziv="DomainObject.IkpPredmet.Trosak.PreostaliIznos_1">19,91 EUR</derivirana_varijabla>
  </DomainObject.IkpPredmet.Trosak.PreostaliIznos>
  <DomainObject.IkpPredmet.Trosak.PNB>
    <izvorni_sadrzaj>HR63 6068-3919-1049516516</izvorni_sadrzaj>
    <derivirana_varijabla naziv="DomainObject.IkpPredmet.Trosak.PNB_1">HR63 6068-3919-1049516516</derivirana_varijabla>
  </DomainObject.IkpPredmet.Trosak.PNB>
  <DomainObject.IkpPredmet.IshodisnaOdlukaDatumPravomocnosti>
    <izvorni_sadrzaj>29.06.2021.</izvorni_sadrzaj>
    <derivirana_varijabla naziv="DomainObject.IkpPredmet.IshodisnaOdlukaDatumPravomocnosti_1">29.06.2021.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15.07.2021.</izvorni_sadrzaj>
    <derivirana_varijabla naziv="DomainObject.IkpPredmet.IshodisnaOdlukaDatumIzvrsnosti_1">15.07.2021.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303</properties:Words>
  <properties:Characters>1747</properties:Characters>
  <properties:Lines>62</properties:Lines>
  <properties:Paragraphs>26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2120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2026-09-17T07:17:00Z</cp:lastPrinted>
  <dcterms:modified xmlns:xsi="http://www.w3.org/2001/XMLSchema-instance" xsi:type="dcterms:W3CDTF">2026-09-17T07:17:00Z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Ikp-266/2021-26 / Odluka - Rješenje - trošak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