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072E9B1D" w14:textId="77777777">
        <w:tc>
          <w:tcPr>
            <w:tcW w:w="3491" w:type="dxa"/>
            <w:gridSpan w:val="2"/>
          </w:tcPr>
          <w:p w:rsidRPr="00AB78A8" w:rsidR="001D7DC0" w:rsidP="0061095C" w:rsidRDefault="001D7DC0" w14:paraId="520F8F40"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39F76B22" w14:textId="77777777">
            <w:pPr>
              <w:jc w:val="center"/>
              <w:rPr>
                <w:rFonts w:ascii="Arial" w:hAnsi="Arial" w:cs="Arial"/>
              </w:rPr>
            </w:pPr>
            <w:r w:rsidRPr="00AB78A8">
              <w:rPr>
                <w:rFonts w:ascii="Arial" w:hAnsi="Arial" w:cs="Arial"/>
              </w:rPr>
              <w:t>Republika Hrvatska</w:t>
            </w:r>
          </w:p>
          <w:p w:rsidRPr="00AB78A8" w:rsidR="001D7DC0" w:rsidP="0061095C" w:rsidRDefault="001D7DC0" w14:paraId="63D5CBDE"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1BFAFFA8" w14:textId="77777777">
            <w:pPr>
              <w:jc w:val="center"/>
              <w:rPr>
                <w:rFonts w:ascii="Arial" w:hAnsi="Arial" w:cs="Arial"/>
              </w:rPr>
            </w:pPr>
            <w:r w:rsidRPr="00AB78A8">
              <w:rPr>
                <w:rFonts w:ascii="Arial" w:hAnsi="Arial" w:cs="Arial"/>
              </w:rPr>
              <w:t>Osijek, Zagrebačka 2</w:t>
            </w:r>
          </w:p>
        </w:tc>
      </w:tr>
      <w:tr w:rsidRPr="00AB78A8" w:rsidR="001D7DC0" w:rsidTr="0061095C" w14:paraId="29131381"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22015B2A"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3D5FFB11"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5BE00D02"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0749F099" w14:textId="77777777">
        <w:tc>
          <w:tcPr>
            <w:tcW w:w="3029" w:type="dxa"/>
          </w:tcPr>
          <w:p w:rsidRPr="00AB78A8" w:rsidR="00460480" w:rsidP="00460480" w:rsidRDefault="00460480" w14:paraId="262F7FE3" w14:textId="77777777">
            <w:pPr>
              <w:pStyle w:val="VSVerzija"/>
              <w:jc w:val="right"/>
              <w:rPr>
                <w:rFonts w:ascii="Arial" w:hAnsi="Arial" w:cs="Arial"/>
              </w:rPr>
            </w:pPr>
          </w:p>
        </w:tc>
      </w:tr>
    </w:tbl>
    <w:p w:rsidR="009776D8" w:rsidP="00E63D95" w:rsidRDefault="009776D8" w14:paraId="3A9FDBD9" w14:textId="77777777">
      <w:pPr>
        <w:ind w:firstLine="708"/>
        <w:jc w:val="both"/>
        <w15:collapsed w:val="false"/>
        <w:rPr>
          <w:rFonts w:ascii="Arial" w:hAnsi="Arial" w:cs="Arial"/>
        </w:rPr>
      </w:pPr>
    </w:p>
    <w:p w:rsidR="004435A4" w:rsidP="004435A4" w:rsidRDefault="00A85F1B" w14:paraId="21C1EB80" w14:textId="37E0C58A">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potrošačem</w:t>
      </w:r>
      <w:r w:rsidR="00F42AE6">
        <w:rPr>
          <w:rFonts w:ascii="Arial" w:hAnsi="Arial" w:cs="Arial"/>
        </w:rPr>
        <w:t xml:space="preserve"> </w:t>
      </w:r>
      <w:r w:rsidRPr="00D8751A" w:rsidR="00D8751A">
        <w:rPr>
          <w:rFonts w:ascii="Arial" w:hAnsi="Arial" w:cs="Arial"/>
        </w:rPr>
        <w:t>DRAGUTIN FERNBACH, B</w:t>
      </w:r>
      <w:r w:rsidR="00D8751A">
        <w:rPr>
          <w:rFonts w:ascii="Arial" w:hAnsi="Arial" w:cs="Arial"/>
        </w:rPr>
        <w:t xml:space="preserve">ana Jelačića </w:t>
      </w:r>
      <w:r w:rsidRPr="00D8751A" w:rsidR="00D8751A">
        <w:rPr>
          <w:rFonts w:ascii="Arial" w:hAnsi="Arial" w:cs="Arial"/>
        </w:rPr>
        <w:t xml:space="preserve">46, </w:t>
      </w:r>
      <w:r w:rsidR="00D8751A">
        <w:rPr>
          <w:rFonts w:ascii="Arial" w:hAnsi="Arial" w:cs="Arial"/>
        </w:rPr>
        <w:t>Nuštar</w:t>
      </w:r>
      <w:r w:rsidRPr="00D8751A" w:rsidR="00D8751A">
        <w:rPr>
          <w:rFonts w:ascii="Arial" w:hAnsi="Arial" w:cs="Arial"/>
        </w:rPr>
        <w:t>, OIB: 44831097594</w:t>
      </w:r>
      <w:r w:rsidRPr="006B513B" w:rsidR="006B513B">
        <w:rPr>
          <w:rFonts w:ascii="Arial" w:hAnsi="Arial" w:cs="Arial"/>
        </w:rPr>
        <w:t xml:space="preserve"> </w:t>
      </w:r>
      <w:r w:rsidR="006B513B">
        <w:rPr>
          <w:rFonts w:ascii="Arial" w:hAnsi="Arial" w:cs="Arial"/>
        </w:rPr>
        <w:t>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616FB3">
        <w:rPr>
          <w:rFonts w:ascii="Arial" w:hAnsi="Arial" w:cs="Arial"/>
        </w:rPr>
        <w:t>2</w:t>
      </w:r>
      <w:r w:rsidR="00C5241C">
        <w:rPr>
          <w:rFonts w:ascii="Arial" w:hAnsi="Arial" w:cs="Arial"/>
        </w:rPr>
        <w:t>3</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277454E9" w14:textId="77777777">
      <w:pPr>
        <w:ind w:firstLine="851"/>
        <w:jc w:val="both"/>
        <w:rPr>
          <w:rFonts w:ascii="Arial" w:hAnsi="Arial" w:cs="Arial"/>
        </w:rPr>
      </w:pPr>
    </w:p>
    <w:p w:rsidRPr="00C15421" w:rsidR="00C15421" w:rsidP="004435A4" w:rsidRDefault="00C15421" w14:paraId="34EA2618" w14:textId="77777777">
      <w:pPr>
        <w:ind w:firstLine="851"/>
        <w:jc w:val="both"/>
        <w:rPr>
          <w:rFonts w:ascii="Arial" w:hAnsi="Arial" w:cs="Arial"/>
        </w:rPr>
      </w:pPr>
      <w:r w:rsidRPr="00C15421">
        <w:rPr>
          <w:rFonts w:ascii="Arial" w:hAnsi="Arial" w:cs="Arial"/>
        </w:rPr>
        <w:t xml:space="preserve"> </w:t>
      </w:r>
    </w:p>
    <w:p w:rsidR="00C15421" w:rsidP="004435A4" w:rsidRDefault="00C15421" w14:paraId="15C42A15" w14:textId="77777777">
      <w:pPr>
        <w:ind w:left="284" w:hanging="284"/>
        <w:jc w:val="center"/>
        <w:rPr>
          <w:rFonts w:ascii="Arial" w:hAnsi="Arial" w:cs="Arial"/>
        </w:rPr>
      </w:pPr>
      <w:r w:rsidRPr="00C15421">
        <w:rPr>
          <w:rFonts w:ascii="Arial" w:hAnsi="Arial" w:cs="Arial"/>
        </w:rPr>
        <w:t>O G L A S</w:t>
      </w:r>
    </w:p>
    <w:p w:rsidR="004F760A" w:rsidP="004435A4" w:rsidRDefault="004F760A" w14:paraId="218F266C" w14:textId="77777777">
      <w:pPr>
        <w:ind w:left="284" w:hanging="284"/>
        <w:jc w:val="center"/>
        <w:rPr>
          <w:rFonts w:ascii="Arial" w:hAnsi="Arial" w:cs="Arial"/>
        </w:rPr>
      </w:pPr>
    </w:p>
    <w:p w:rsidR="004F760A" w:rsidP="004435A4" w:rsidRDefault="004F760A" w14:paraId="0BC1B8F5" w14:textId="77777777">
      <w:pPr>
        <w:ind w:left="284" w:hanging="284"/>
        <w:jc w:val="center"/>
        <w:rPr>
          <w:rFonts w:ascii="Arial" w:hAnsi="Arial" w:cs="Arial"/>
        </w:rPr>
      </w:pPr>
    </w:p>
    <w:p w:rsidRPr="000B5A8B" w:rsidR="00C15421" w:rsidP="000B5A8B" w:rsidRDefault="000D315D" w14:paraId="21E13991" w14:textId="77777777">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Pr="00D8751A" w:rsidR="00D8751A">
        <w:rPr>
          <w:rFonts w:ascii="Arial" w:hAnsi="Arial" w:cs="Arial"/>
        </w:rPr>
        <w:t>DRAGUTIN FERNBACH, B</w:t>
      </w:r>
      <w:r w:rsidR="00D8751A">
        <w:rPr>
          <w:rFonts w:ascii="Arial" w:hAnsi="Arial" w:cs="Arial"/>
        </w:rPr>
        <w:t xml:space="preserve">ana Jelačića </w:t>
      </w:r>
      <w:r w:rsidRPr="00D8751A" w:rsidR="00D8751A">
        <w:rPr>
          <w:rFonts w:ascii="Arial" w:hAnsi="Arial" w:cs="Arial"/>
        </w:rPr>
        <w:t xml:space="preserve">46, </w:t>
      </w:r>
      <w:r w:rsidR="00D8751A">
        <w:rPr>
          <w:rFonts w:ascii="Arial" w:hAnsi="Arial" w:cs="Arial"/>
        </w:rPr>
        <w:t>Nuštar</w:t>
      </w:r>
      <w:r w:rsidRPr="00D8751A" w:rsidR="00D8751A">
        <w:rPr>
          <w:rFonts w:ascii="Arial" w:hAnsi="Arial" w:cs="Arial"/>
        </w:rPr>
        <w:t>, OIB: 44831097594</w:t>
      </w:r>
      <w:r w:rsidRPr="006B513B" w:rsidR="00D8751A">
        <w:rPr>
          <w:rFonts w:ascii="Arial" w:hAnsi="Arial" w:cs="Arial"/>
        </w:rPr>
        <w:t xml:space="preserve"> </w:t>
      </w:r>
      <w:r w:rsidR="006B513B">
        <w:rPr>
          <w:rFonts w:ascii="Arial" w:hAnsi="Arial" w:cs="Arial"/>
        </w:rPr>
        <w:t xml:space="preserve"> </w:t>
      </w:r>
      <w:r w:rsidR="00B44475">
        <w:rPr>
          <w:rFonts w:ascii="Arial" w:hAnsi="Arial" w:cs="Arial"/>
        </w:rPr>
        <w:t>č</w:t>
      </w:r>
      <w:r w:rsidRPr="00A85F1B" w:rsidR="00B44475">
        <w:rPr>
          <w:rFonts w:ascii="Arial" w:hAnsi="Arial" w:cs="Arial"/>
        </w:rPr>
        <w:t>l</w:t>
      </w:r>
      <w:r w:rsidRPr="000D315D" w:rsidR="00B44475">
        <w:rPr>
          <w:rFonts w:ascii="Arial" w:hAnsi="Arial" w:cs="Arial"/>
        </w:rPr>
        <w:t xml:space="preserve">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586A29BE" w14:textId="77777777">
      <w:pPr>
        <w:ind w:left="709" w:hanging="284"/>
        <w:jc w:val="both"/>
        <w:rPr>
          <w:rFonts w:ascii="Arial" w:hAnsi="Arial" w:cs="Arial"/>
        </w:rPr>
      </w:pPr>
    </w:p>
    <w:p w:rsidR="00B40AFF" w:rsidP="000D315D" w:rsidRDefault="000D315D" w14:paraId="7BD05575"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026B57E1" w14:textId="77777777">
      <w:pPr>
        <w:pStyle w:val="Odlomakpopisa"/>
        <w:rPr>
          <w:rFonts w:ascii="Arial" w:hAnsi="Arial" w:cs="Arial"/>
        </w:rPr>
      </w:pPr>
    </w:p>
    <w:p w:rsidR="000D315D" w:rsidP="000D315D" w:rsidRDefault="000D315D" w14:paraId="6B16F547"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6ACC9AE1" w14:textId="77777777">
      <w:pPr>
        <w:pStyle w:val="Odlomakpopisa"/>
        <w:rPr>
          <w:rFonts w:ascii="Arial" w:hAnsi="Arial" w:cs="Arial"/>
        </w:rPr>
      </w:pPr>
    </w:p>
    <w:p w:rsidR="000D315D" w:rsidP="000D315D" w:rsidRDefault="000D315D" w14:paraId="465EA4D8"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37E6DD18" w14:textId="77777777">
      <w:pPr>
        <w:pStyle w:val="Odlomakpopisa"/>
        <w:rPr>
          <w:rFonts w:ascii="Arial" w:hAnsi="Arial" w:cs="Arial"/>
        </w:rPr>
      </w:pPr>
    </w:p>
    <w:p w:rsidRPr="00862481" w:rsidR="000D315D" w:rsidP="00F10726" w:rsidRDefault="00271CC2" w14:paraId="2EBCA767"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166EF16A" w14:textId="77777777">
      <w:pPr>
        <w:pStyle w:val="Odlomakpopisa"/>
        <w:jc w:val="both"/>
        <w:rPr>
          <w:rFonts w:ascii="Arial" w:hAnsi="Arial" w:cs="Arial"/>
        </w:rPr>
      </w:pPr>
    </w:p>
    <w:p w:rsidRPr="00AB78A8" w:rsidR="00B40AFF" w:rsidP="00C15421" w:rsidRDefault="00B40AFF" w14:paraId="39301E90" w14:textId="77777777">
      <w:pPr>
        <w:ind w:left="284" w:hanging="284"/>
        <w:jc w:val="both"/>
        <w:rPr>
          <w:rFonts w:ascii="Arial" w:hAnsi="Arial" w:cs="Arial"/>
        </w:rPr>
      </w:pPr>
    </w:p>
    <w:p w:rsidRPr="00AB78A8" w:rsidR="00E63D95" w:rsidP="00E63D95" w:rsidRDefault="005F161D" w14:paraId="061156DA" w14:textId="39172AF8">
      <w:pPr>
        <w:ind w:left="708"/>
        <w:jc w:val="center"/>
        <w:rPr>
          <w:rFonts w:ascii="Arial" w:hAnsi="Arial" w:cs="Arial"/>
        </w:rPr>
      </w:pPr>
      <w:r w:rsidRPr="00AB78A8">
        <w:rPr>
          <w:rFonts w:ascii="Arial" w:hAnsi="Arial" w:cs="Arial"/>
        </w:rPr>
        <w:t xml:space="preserve">U Osijeku </w:t>
      </w:r>
      <w:r w:rsidR="00616FB3">
        <w:rPr>
          <w:rFonts w:ascii="Arial" w:hAnsi="Arial" w:cs="Arial"/>
        </w:rPr>
        <w:t>2</w:t>
      </w:r>
      <w:r w:rsidR="00C5241C">
        <w:rPr>
          <w:rFonts w:ascii="Arial" w:hAnsi="Arial" w:cs="Arial"/>
        </w:rPr>
        <w:t>3</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623DA92F" w14:textId="77777777">
      <w:pPr>
        <w:ind w:left="708"/>
        <w:jc w:val="center"/>
        <w:rPr>
          <w:rFonts w:ascii="Arial" w:hAnsi="Arial" w:cs="Arial"/>
        </w:rPr>
      </w:pPr>
    </w:p>
    <w:p w:rsidR="009776D8" w:rsidP="00E63D95" w:rsidRDefault="009776D8" w14:paraId="72904E8E" w14:textId="77777777">
      <w:pPr>
        <w:ind w:left="708"/>
        <w:jc w:val="center"/>
        <w:rPr>
          <w:rFonts w:ascii="Arial" w:hAnsi="Arial" w:cs="Arial"/>
        </w:rPr>
      </w:pPr>
    </w:p>
    <w:p w:rsidRPr="00AB78A8" w:rsidR="009776D8" w:rsidP="00E63D95" w:rsidRDefault="009776D8" w14:paraId="25229FAA" w14:textId="77777777">
      <w:pPr>
        <w:ind w:left="708"/>
        <w:jc w:val="center"/>
        <w:rPr>
          <w:rFonts w:ascii="Arial" w:hAnsi="Arial" w:cs="Arial"/>
        </w:rPr>
      </w:pPr>
    </w:p>
    <w:p w:rsidRPr="00AB78A8" w:rsidR="00E63D95" w:rsidP="00E63D95" w:rsidRDefault="00E63D95" w14:paraId="3C53FCD2"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7D16E9BD"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default" r:id="rId10"/>
      <w:headerReference w:type="first" r:id="rId11"/>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C307B" w:rsidP="009776D8" w:rsidRDefault="001C307B" w14:paraId="5EF1474B" w14:textId="77777777">
      <w:r>
        <w:separator/>
      </w:r>
    </w:p>
  </w:endnote>
  <w:endnote w:type="continuationSeparator" w:id="0">
    <w:p w:rsidR="001C307B" w:rsidP="009776D8" w:rsidRDefault="001C307B" w14:paraId="30352834"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C307B" w:rsidP="009776D8" w:rsidRDefault="001C307B" w14:paraId="1D9340A1" w14:textId="77777777">
      <w:r>
        <w:separator/>
      </w:r>
    </w:p>
  </w:footnote>
  <w:footnote w:type="continuationSeparator" w:id="0">
    <w:p w:rsidR="001C307B" w:rsidP="009776D8" w:rsidRDefault="001C307B" w14:paraId="214B33AB"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6C6596CE"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10574F41"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6B513B">
          <w:rPr>
            <w:rFonts w:ascii="Arial" w:hAnsi="Arial" w:cs="Arial"/>
          </w:rPr>
          <w:t>7</w:t>
        </w:r>
        <w:r w:rsidR="00D8751A">
          <w:rPr>
            <w:rFonts w:ascii="Arial" w:hAnsi="Arial" w:cs="Arial"/>
          </w:rPr>
          <w:t>80</w:t>
        </w:r>
        <w:r w:rsidR="001E1C56">
          <w:rPr>
            <w:rFonts w:ascii="Arial" w:hAnsi="Arial" w:cs="Arial"/>
          </w:rPr>
          <w:t>/</w:t>
        </w:r>
        <w:r w:rsidR="009D6046">
          <w:rPr>
            <w:rFonts w:ascii="Arial" w:hAnsi="Arial" w:cs="Arial"/>
          </w:rPr>
          <w:t>2026-2</w:t>
        </w:r>
      </w:p>
    </w:sdtContent>
  </w:sdt>
  <w:p w:rsidR="009776D8" w:rsidRDefault="009776D8" w14:paraId="0088322E"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1F3CA161" w14:textId="77777777"/>
  <w:p w:rsidR="0058660B" w:rsidRDefault="0058660B" w14:paraId="7407D9AA"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77F4F271" w14:textId="77777777">
      <w:tc>
        <w:tcPr>
          <w:tcW w:w="3119" w:type="dxa"/>
        </w:tcPr>
        <w:p w:rsidRPr="00AB78A8" w:rsidR="0058660B" w:rsidP="00F424C6" w:rsidRDefault="0058660B" w14:paraId="6C363DFD"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B44475">
            <w:rPr>
              <w:rFonts w:ascii="Arial" w:hAnsi="Arial" w:cs="Arial"/>
            </w:rPr>
            <w:t>7</w:t>
          </w:r>
          <w:r w:rsidR="00D8751A">
            <w:rPr>
              <w:rFonts w:ascii="Arial" w:hAnsi="Arial" w:cs="Arial"/>
            </w:rPr>
            <w:t>80</w:t>
          </w:r>
          <w:r w:rsidR="006B513B">
            <w:rPr>
              <w:rFonts w:ascii="Arial" w:hAnsi="Arial" w:cs="Arial"/>
            </w:rPr>
            <w:t>/</w:t>
          </w:r>
          <w:r w:rsidR="00DA4B95">
            <w:rPr>
              <w:rFonts w:ascii="Arial" w:hAnsi="Arial" w:cs="Arial"/>
            </w:rPr>
            <w:t>2026-2</w:t>
          </w:r>
        </w:p>
      </w:tc>
    </w:tr>
  </w:tbl>
  <w:p w:rsidR="0058660B" w:rsidRDefault="0058660B" w14:paraId="0B05C9AC" w14:textId="77777777">
    <w:pPr>
      <w:pStyle w:val="Zaglavlje"/>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4"/>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5B59"/>
    <w:rsid w:val="00007D05"/>
    <w:rsid w:val="00013C7B"/>
    <w:rsid w:val="0001570D"/>
    <w:rsid w:val="00015CCB"/>
    <w:rsid w:val="00017503"/>
    <w:rsid w:val="00017787"/>
    <w:rsid w:val="00023726"/>
    <w:rsid w:val="00036D34"/>
    <w:rsid w:val="000417BD"/>
    <w:rsid w:val="0004222F"/>
    <w:rsid w:val="0005167A"/>
    <w:rsid w:val="00055DA4"/>
    <w:rsid w:val="0005759C"/>
    <w:rsid w:val="00067DD6"/>
    <w:rsid w:val="000704FA"/>
    <w:rsid w:val="0007314C"/>
    <w:rsid w:val="00076078"/>
    <w:rsid w:val="00077F23"/>
    <w:rsid w:val="00084516"/>
    <w:rsid w:val="00092FCF"/>
    <w:rsid w:val="0009383E"/>
    <w:rsid w:val="00093879"/>
    <w:rsid w:val="000A036A"/>
    <w:rsid w:val="000B5A8B"/>
    <w:rsid w:val="000B6F51"/>
    <w:rsid w:val="000B7AAA"/>
    <w:rsid w:val="000B7F0E"/>
    <w:rsid w:val="000C2862"/>
    <w:rsid w:val="000C40B3"/>
    <w:rsid w:val="000C4A79"/>
    <w:rsid w:val="000D0107"/>
    <w:rsid w:val="000D14DC"/>
    <w:rsid w:val="000D1EBD"/>
    <w:rsid w:val="000D315D"/>
    <w:rsid w:val="000D4B12"/>
    <w:rsid w:val="000E18AA"/>
    <w:rsid w:val="000E3CD9"/>
    <w:rsid w:val="000E5016"/>
    <w:rsid w:val="000E6FEB"/>
    <w:rsid w:val="000F00A7"/>
    <w:rsid w:val="000F51B7"/>
    <w:rsid w:val="00101C6F"/>
    <w:rsid w:val="00103544"/>
    <w:rsid w:val="001038EA"/>
    <w:rsid w:val="001065C9"/>
    <w:rsid w:val="00106D84"/>
    <w:rsid w:val="00114305"/>
    <w:rsid w:val="00114D05"/>
    <w:rsid w:val="001172AF"/>
    <w:rsid w:val="00122B97"/>
    <w:rsid w:val="00123771"/>
    <w:rsid w:val="00123B85"/>
    <w:rsid w:val="001261EC"/>
    <w:rsid w:val="00133D11"/>
    <w:rsid w:val="0013588C"/>
    <w:rsid w:val="001360BE"/>
    <w:rsid w:val="001366AD"/>
    <w:rsid w:val="00137561"/>
    <w:rsid w:val="0013772D"/>
    <w:rsid w:val="00143005"/>
    <w:rsid w:val="001462E8"/>
    <w:rsid w:val="00147C59"/>
    <w:rsid w:val="00154451"/>
    <w:rsid w:val="00155B0E"/>
    <w:rsid w:val="00161B9E"/>
    <w:rsid w:val="00175708"/>
    <w:rsid w:val="00176C9E"/>
    <w:rsid w:val="0018124E"/>
    <w:rsid w:val="00183616"/>
    <w:rsid w:val="00184AF3"/>
    <w:rsid w:val="00192BC2"/>
    <w:rsid w:val="00192D40"/>
    <w:rsid w:val="0019350E"/>
    <w:rsid w:val="00193BBE"/>
    <w:rsid w:val="001943AD"/>
    <w:rsid w:val="00196C22"/>
    <w:rsid w:val="001A5CD9"/>
    <w:rsid w:val="001B01BE"/>
    <w:rsid w:val="001B3F6F"/>
    <w:rsid w:val="001B6D45"/>
    <w:rsid w:val="001C307B"/>
    <w:rsid w:val="001D7DC0"/>
    <w:rsid w:val="001E11DA"/>
    <w:rsid w:val="001E1240"/>
    <w:rsid w:val="001E1C56"/>
    <w:rsid w:val="001E315F"/>
    <w:rsid w:val="001F3355"/>
    <w:rsid w:val="00201482"/>
    <w:rsid w:val="00201D9C"/>
    <w:rsid w:val="00203283"/>
    <w:rsid w:val="00206532"/>
    <w:rsid w:val="00213AA0"/>
    <w:rsid w:val="00217181"/>
    <w:rsid w:val="00224088"/>
    <w:rsid w:val="00236242"/>
    <w:rsid w:val="00251EAB"/>
    <w:rsid w:val="0025304E"/>
    <w:rsid w:val="0025483B"/>
    <w:rsid w:val="00263773"/>
    <w:rsid w:val="00266724"/>
    <w:rsid w:val="00266944"/>
    <w:rsid w:val="00271CC2"/>
    <w:rsid w:val="00271CD6"/>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E7C0D"/>
    <w:rsid w:val="002F1868"/>
    <w:rsid w:val="002F694F"/>
    <w:rsid w:val="002F7387"/>
    <w:rsid w:val="00302D9A"/>
    <w:rsid w:val="003043CF"/>
    <w:rsid w:val="00307E2B"/>
    <w:rsid w:val="00314767"/>
    <w:rsid w:val="003274FA"/>
    <w:rsid w:val="003275A1"/>
    <w:rsid w:val="00330049"/>
    <w:rsid w:val="00330EF9"/>
    <w:rsid w:val="00335CF3"/>
    <w:rsid w:val="00341172"/>
    <w:rsid w:val="003448F6"/>
    <w:rsid w:val="00346725"/>
    <w:rsid w:val="00350013"/>
    <w:rsid w:val="00352C88"/>
    <w:rsid w:val="00354190"/>
    <w:rsid w:val="00361E80"/>
    <w:rsid w:val="00362372"/>
    <w:rsid w:val="00364EB7"/>
    <w:rsid w:val="003705DA"/>
    <w:rsid w:val="003713A7"/>
    <w:rsid w:val="003727CB"/>
    <w:rsid w:val="00383B38"/>
    <w:rsid w:val="0038439C"/>
    <w:rsid w:val="003908EC"/>
    <w:rsid w:val="003A6D3E"/>
    <w:rsid w:val="003A6F38"/>
    <w:rsid w:val="003B0748"/>
    <w:rsid w:val="003B2576"/>
    <w:rsid w:val="003B3E1A"/>
    <w:rsid w:val="003B4A00"/>
    <w:rsid w:val="003C027E"/>
    <w:rsid w:val="003C4769"/>
    <w:rsid w:val="003C5B67"/>
    <w:rsid w:val="003C6B12"/>
    <w:rsid w:val="003D3CDE"/>
    <w:rsid w:val="003D63EC"/>
    <w:rsid w:val="003E06AB"/>
    <w:rsid w:val="003E3629"/>
    <w:rsid w:val="003E4468"/>
    <w:rsid w:val="003E6445"/>
    <w:rsid w:val="003F17BF"/>
    <w:rsid w:val="003F3ABE"/>
    <w:rsid w:val="003F49AB"/>
    <w:rsid w:val="003F64B8"/>
    <w:rsid w:val="003F6720"/>
    <w:rsid w:val="00402644"/>
    <w:rsid w:val="004049C3"/>
    <w:rsid w:val="00404B33"/>
    <w:rsid w:val="00406E39"/>
    <w:rsid w:val="00406EFA"/>
    <w:rsid w:val="00412514"/>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661AA"/>
    <w:rsid w:val="00470486"/>
    <w:rsid w:val="00481B03"/>
    <w:rsid w:val="0048413A"/>
    <w:rsid w:val="004853D9"/>
    <w:rsid w:val="00491F3C"/>
    <w:rsid w:val="0049413D"/>
    <w:rsid w:val="004965A3"/>
    <w:rsid w:val="00497626"/>
    <w:rsid w:val="004A0FAD"/>
    <w:rsid w:val="004B045D"/>
    <w:rsid w:val="004B49EB"/>
    <w:rsid w:val="004D6A01"/>
    <w:rsid w:val="004D6B0E"/>
    <w:rsid w:val="004E19FE"/>
    <w:rsid w:val="004E2B5A"/>
    <w:rsid w:val="004E3510"/>
    <w:rsid w:val="004E506C"/>
    <w:rsid w:val="004F0AFB"/>
    <w:rsid w:val="004F4198"/>
    <w:rsid w:val="004F4631"/>
    <w:rsid w:val="004F51E9"/>
    <w:rsid w:val="004F555E"/>
    <w:rsid w:val="004F760A"/>
    <w:rsid w:val="0050072C"/>
    <w:rsid w:val="005020EF"/>
    <w:rsid w:val="00502B9F"/>
    <w:rsid w:val="0050304D"/>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7464B"/>
    <w:rsid w:val="00586585"/>
    <w:rsid w:val="0058660B"/>
    <w:rsid w:val="0058693B"/>
    <w:rsid w:val="00586D60"/>
    <w:rsid w:val="00592C96"/>
    <w:rsid w:val="00593C26"/>
    <w:rsid w:val="0059612B"/>
    <w:rsid w:val="00597FA4"/>
    <w:rsid w:val="005A3617"/>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A16"/>
    <w:rsid w:val="0061230A"/>
    <w:rsid w:val="00613B51"/>
    <w:rsid w:val="00613B5C"/>
    <w:rsid w:val="00613DD4"/>
    <w:rsid w:val="00614884"/>
    <w:rsid w:val="00616E68"/>
    <w:rsid w:val="00616FB3"/>
    <w:rsid w:val="00622127"/>
    <w:rsid w:val="00623F38"/>
    <w:rsid w:val="00624417"/>
    <w:rsid w:val="00624702"/>
    <w:rsid w:val="00627043"/>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5199"/>
    <w:rsid w:val="0066678D"/>
    <w:rsid w:val="00671F51"/>
    <w:rsid w:val="00672FD5"/>
    <w:rsid w:val="00675CA4"/>
    <w:rsid w:val="00677E12"/>
    <w:rsid w:val="00681766"/>
    <w:rsid w:val="00681F0C"/>
    <w:rsid w:val="00682DCE"/>
    <w:rsid w:val="00690ED3"/>
    <w:rsid w:val="00692719"/>
    <w:rsid w:val="00692C2A"/>
    <w:rsid w:val="00696430"/>
    <w:rsid w:val="006A26FD"/>
    <w:rsid w:val="006A364B"/>
    <w:rsid w:val="006B1C7F"/>
    <w:rsid w:val="006B29BC"/>
    <w:rsid w:val="006B513B"/>
    <w:rsid w:val="006C61CE"/>
    <w:rsid w:val="006C6D55"/>
    <w:rsid w:val="006C76EF"/>
    <w:rsid w:val="006D293A"/>
    <w:rsid w:val="006E7282"/>
    <w:rsid w:val="006F1DA5"/>
    <w:rsid w:val="006F3177"/>
    <w:rsid w:val="006F4774"/>
    <w:rsid w:val="006F528E"/>
    <w:rsid w:val="00702076"/>
    <w:rsid w:val="007031E2"/>
    <w:rsid w:val="00707152"/>
    <w:rsid w:val="0071133F"/>
    <w:rsid w:val="00711D56"/>
    <w:rsid w:val="00714B85"/>
    <w:rsid w:val="0071785C"/>
    <w:rsid w:val="00720319"/>
    <w:rsid w:val="00721134"/>
    <w:rsid w:val="00724578"/>
    <w:rsid w:val="007251FB"/>
    <w:rsid w:val="00740D9B"/>
    <w:rsid w:val="00744AB2"/>
    <w:rsid w:val="00745BFD"/>
    <w:rsid w:val="00745C1A"/>
    <w:rsid w:val="007467AA"/>
    <w:rsid w:val="00750109"/>
    <w:rsid w:val="0075404A"/>
    <w:rsid w:val="00755B70"/>
    <w:rsid w:val="00762093"/>
    <w:rsid w:val="007667D7"/>
    <w:rsid w:val="00783908"/>
    <w:rsid w:val="00784270"/>
    <w:rsid w:val="007A048A"/>
    <w:rsid w:val="007A109D"/>
    <w:rsid w:val="007A487C"/>
    <w:rsid w:val="007A618D"/>
    <w:rsid w:val="007A7874"/>
    <w:rsid w:val="007A7940"/>
    <w:rsid w:val="007B5D13"/>
    <w:rsid w:val="007C0782"/>
    <w:rsid w:val="007C5283"/>
    <w:rsid w:val="007C75AC"/>
    <w:rsid w:val="007E1948"/>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3283"/>
    <w:rsid w:val="00834893"/>
    <w:rsid w:val="00834D89"/>
    <w:rsid w:val="00836ACF"/>
    <w:rsid w:val="00837C84"/>
    <w:rsid w:val="00841F1A"/>
    <w:rsid w:val="00841F46"/>
    <w:rsid w:val="00844647"/>
    <w:rsid w:val="0084572D"/>
    <w:rsid w:val="00847B50"/>
    <w:rsid w:val="00850ECF"/>
    <w:rsid w:val="00852B4E"/>
    <w:rsid w:val="00862481"/>
    <w:rsid w:val="0086770A"/>
    <w:rsid w:val="00870993"/>
    <w:rsid w:val="008712B4"/>
    <w:rsid w:val="008712FF"/>
    <w:rsid w:val="00873F3C"/>
    <w:rsid w:val="00876842"/>
    <w:rsid w:val="00882CB0"/>
    <w:rsid w:val="00883522"/>
    <w:rsid w:val="00887B2D"/>
    <w:rsid w:val="00890B1B"/>
    <w:rsid w:val="00893AD2"/>
    <w:rsid w:val="00895DC2"/>
    <w:rsid w:val="008A0043"/>
    <w:rsid w:val="008A2EB3"/>
    <w:rsid w:val="008B47CE"/>
    <w:rsid w:val="008B4DFF"/>
    <w:rsid w:val="008B760B"/>
    <w:rsid w:val="008B7CA2"/>
    <w:rsid w:val="008C0D6F"/>
    <w:rsid w:val="008C11C7"/>
    <w:rsid w:val="008C30F5"/>
    <w:rsid w:val="008C4999"/>
    <w:rsid w:val="008C5172"/>
    <w:rsid w:val="008C6903"/>
    <w:rsid w:val="008D06B4"/>
    <w:rsid w:val="008D1548"/>
    <w:rsid w:val="008D1FC0"/>
    <w:rsid w:val="008D3905"/>
    <w:rsid w:val="008D7FA0"/>
    <w:rsid w:val="008E251D"/>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131A"/>
    <w:rsid w:val="00943468"/>
    <w:rsid w:val="0094423F"/>
    <w:rsid w:val="00947637"/>
    <w:rsid w:val="00947C14"/>
    <w:rsid w:val="00947F82"/>
    <w:rsid w:val="00952935"/>
    <w:rsid w:val="00957B26"/>
    <w:rsid w:val="0096173D"/>
    <w:rsid w:val="00961EC4"/>
    <w:rsid w:val="00964132"/>
    <w:rsid w:val="00967923"/>
    <w:rsid w:val="00972491"/>
    <w:rsid w:val="00973FA5"/>
    <w:rsid w:val="009776D8"/>
    <w:rsid w:val="00980BFB"/>
    <w:rsid w:val="00981FC5"/>
    <w:rsid w:val="009903B7"/>
    <w:rsid w:val="00997A93"/>
    <w:rsid w:val="009A1D25"/>
    <w:rsid w:val="009A2C96"/>
    <w:rsid w:val="009A6F4C"/>
    <w:rsid w:val="009A76A1"/>
    <w:rsid w:val="009B0B24"/>
    <w:rsid w:val="009C155D"/>
    <w:rsid w:val="009C38A5"/>
    <w:rsid w:val="009C4111"/>
    <w:rsid w:val="009C47C8"/>
    <w:rsid w:val="009C49AB"/>
    <w:rsid w:val="009C4D46"/>
    <w:rsid w:val="009C5FFB"/>
    <w:rsid w:val="009C76C5"/>
    <w:rsid w:val="009C7D23"/>
    <w:rsid w:val="009D0A17"/>
    <w:rsid w:val="009D1F35"/>
    <w:rsid w:val="009D6046"/>
    <w:rsid w:val="009E186D"/>
    <w:rsid w:val="009E3B93"/>
    <w:rsid w:val="009E4372"/>
    <w:rsid w:val="009F29FF"/>
    <w:rsid w:val="009F5FE9"/>
    <w:rsid w:val="00A02683"/>
    <w:rsid w:val="00A03A14"/>
    <w:rsid w:val="00A129F2"/>
    <w:rsid w:val="00A15536"/>
    <w:rsid w:val="00A26F43"/>
    <w:rsid w:val="00A26FC9"/>
    <w:rsid w:val="00A324F9"/>
    <w:rsid w:val="00A32E7A"/>
    <w:rsid w:val="00A33405"/>
    <w:rsid w:val="00A5122D"/>
    <w:rsid w:val="00A51417"/>
    <w:rsid w:val="00A53760"/>
    <w:rsid w:val="00A7274A"/>
    <w:rsid w:val="00A73A81"/>
    <w:rsid w:val="00A854EB"/>
    <w:rsid w:val="00A85F1B"/>
    <w:rsid w:val="00A93FC8"/>
    <w:rsid w:val="00A950EA"/>
    <w:rsid w:val="00A958D2"/>
    <w:rsid w:val="00AA099D"/>
    <w:rsid w:val="00AA1D2D"/>
    <w:rsid w:val="00AA31CB"/>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4F68"/>
    <w:rsid w:val="00AE7A81"/>
    <w:rsid w:val="00AE7F56"/>
    <w:rsid w:val="00AF460B"/>
    <w:rsid w:val="00AF6084"/>
    <w:rsid w:val="00AF7421"/>
    <w:rsid w:val="00B06D79"/>
    <w:rsid w:val="00B17E8D"/>
    <w:rsid w:val="00B204A5"/>
    <w:rsid w:val="00B23F42"/>
    <w:rsid w:val="00B32AD5"/>
    <w:rsid w:val="00B32C03"/>
    <w:rsid w:val="00B33B95"/>
    <w:rsid w:val="00B40AFF"/>
    <w:rsid w:val="00B40E08"/>
    <w:rsid w:val="00B41F72"/>
    <w:rsid w:val="00B44475"/>
    <w:rsid w:val="00B4572F"/>
    <w:rsid w:val="00B461DC"/>
    <w:rsid w:val="00B502E5"/>
    <w:rsid w:val="00B5163E"/>
    <w:rsid w:val="00B528EF"/>
    <w:rsid w:val="00B575CA"/>
    <w:rsid w:val="00B6125C"/>
    <w:rsid w:val="00B62EC6"/>
    <w:rsid w:val="00B64D97"/>
    <w:rsid w:val="00B65B3B"/>
    <w:rsid w:val="00B66DC2"/>
    <w:rsid w:val="00B7653F"/>
    <w:rsid w:val="00B83A74"/>
    <w:rsid w:val="00B9241E"/>
    <w:rsid w:val="00BB0A4A"/>
    <w:rsid w:val="00BB0B38"/>
    <w:rsid w:val="00BB3C79"/>
    <w:rsid w:val="00BB4481"/>
    <w:rsid w:val="00BB4D09"/>
    <w:rsid w:val="00BC7A6C"/>
    <w:rsid w:val="00BD2F57"/>
    <w:rsid w:val="00BD709E"/>
    <w:rsid w:val="00BD7A58"/>
    <w:rsid w:val="00BE292C"/>
    <w:rsid w:val="00BE7D96"/>
    <w:rsid w:val="00BF5B31"/>
    <w:rsid w:val="00C01828"/>
    <w:rsid w:val="00C05466"/>
    <w:rsid w:val="00C10E4C"/>
    <w:rsid w:val="00C130CD"/>
    <w:rsid w:val="00C13E72"/>
    <w:rsid w:val="00C14C0D"/>
    <w:rsid w:val="00C15421"/>
    <w:rsid w:val="00C21AC5"/>
    <w:rsid w:val="00C2321B"/>
    <w:rsid w:val="00C23A19"/>
    <w:rsid w:val="00C26BC3"/>
    <w:rsid w:val="00C26BF3"/>
    <w:rsid w:val="00C27C5F"/>
    <w:rsid w:val="00C31B07"/>
    <w:rsid w:val="00C3258D"/>
    <w:rsid w:val="00C40394"/>
    <w:rsid w:val="00C40D1E"/>
    <w:rsid w:val="00C40D55"/>
    <w:rsid w:val="00C40F44"/>
    <w:rsid w:val="00C42FE7"/>
    <w:rsid w:val="00C44571"/>
    <w:rsid w:val="00C47BFB"/>
    <w:rsid w:val="00C508B3"/>
    <w:rsid w:val="00C51857"/>
    <w:rsid w:val="00C52044"/>
    <w:rsid w:val="00C5241C"/>
    <w:rsid w:val="00C52A94"/>
    <w:rsid w:val="00C52B9B"/>
    <w:rsid w:val="00C53671"/>
    <w:rsid w:val="00C5464D"/>
    <w:rsid w:val="00C572EC"/>
    <w:rsid w:val="00C632C2"/>
    <w:rsid w:val="00C63E9D"/>
    <w:rsid w:val="00C64998"/>
    <w:rsid w:val="00C65D35"/>
    <w:rsid w:val="00C66632"/>
    <w:rsid w:val="00C67125"/>
    <w:rsid w:val="00C67EB4"/>
    <w:rsid w:val="00C71959"/>
    <w:rsid w:val="00C73FC9"/>
    <w:rsid w:val="00C82963"/>
    <w:rsid w:val="00C8351D"/>
    <w:rsid w:val="00C85446"/>
    <w:rsid w:val="00C94B24"/>
    <w:rsid w:val="00CA5001"/>
    <w:rsid w:val="00CA7F62"/>
    <w:rsid w:val="00CB22D2"/>
    <w:rsid w:val="00CB3E9E"/>
    <w:rsid w:val="00CB6CF5"/>
    <w:rsid w:val="00CC17B9"/>
    <w:rsid w:val="00CC183F"/>
    <w:rsid w:val="00CC35D2"/>
    <w:rsid w:val="00CC3AFF"/>
    <w:rsid w:val="00CD1424"/>
    <w:rsid w:val="00CD31B2"/>
    <w:rsid w:val="00CD5448"/>
    <w:rsid w:val="00CD6484"/>
    <w:rsid w:val="00CD6AD4"/>
    <w:rsid w:val="00CE4AEE"/>
    <w:rsid w:val="00CE4EB7"/>
    <w:rsid w:val="00CE7E2A"/>
    <w:rsid w:val="00D00C0D"/>
    <w:rsid w:val="00D010B3"/>
    <w:rsid w:val="00D01E75"/>
    <w:rsid w:val="00D02F78"/>
    <w:rsid w:val="00D037F2"/>
    <w:rsid w:val="00D05CA6"/>
    <w:rsid w:val="00D11C87"/>
    <w:rsid w:val="00D176C1"/>
    <w:rsid w:val="00D2200C"/>
    <w:rsid w:val="00D26494"/>
    <w:rsid w:val="00D35D5D"/>
    <w:rsid w:val="00D35F49"/>
    <w:rsid w:val="00D36932"/>
    <w:rsid w:val="00D37DBB"/>
    <w:rsid w:val="00D428E5"/>
    <w:rsid w:val="00D44667"/>
    <w:rsid w:val="00D47952"/>
    <w:rsid w:val="00D5101C"/>
    <w:rsid w:val="00D51D63"/>
    <w:rsid w:val="00D61236"/>
    <w:rsid w:val="00D61325"/>
    <w:rsid w:val="00D628B4"/>
    <w:rsid w:val="00D6357D"/>
    <w:rsid w:val="00D64776"/>
    <w:rsid w:val="00D65A2E"/>
    <w:rsid w:val="00D660AA"/>
    <w:rsid w:val="00D71279"/>
    <w:rsid w:val="00D721FA"/>
    <w:rsid w:val="00D75996"/>
    <w:rsid w:val="00D820F9"/>
    <w:rsid w:val="00D85DDC"/>
    <w:rsid w:val="00D8751A"/>
    <w:rsid w:val="00D87EF8"/>
    <w:rsid w:val="00D944FE"/>
    <w:rsid w:val="00D9473A"/>
    <w:rsid w:val="00D953F1"/>
    <w:rsid w:val="00D96818"/>
    <w:rsid w:val="00DA4B95"/>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177A4"/>
    <w:rsid w:val="00E26085"/>
    <w:rsid w:val="00E2617B"/>
    <w:rsid w:val="00E26BA1"/>
    <w:rsid w:val="00E33013"/>
    <w:rsid w:val="00E338A7"/>
    <w:rsid w:val="00E37C6B"/>
    <w:rsid w:val="00E42029"/>
    <w:rsid w:val="00E42342"/>
    <w:rsid w:val="00E42F08"/>
    <w:rsid w:val="00E43D2C"/>
    <w:rsid w:val="00E504A8"/>
    <w:rsid w:val="00E50FB0"/>
    <w:rsid w:val="00E534B3"/>
    <w:rsid w:val="00E54185"/>
    <w:rsid w:val="00E54D97"/>
    <w:rsid w:val="00E61FB8"/>
    <w:rsid w:val="00E62E0C"/>
    <w:rsid w:val="00E63D95"/>
    <w:rsid w:val="00E67DC6"/>
    <w:rsid w:val="00E7561B"/>
    <w:rsid w:val="00E812CD"/>
    <w:rsid w:val="00E90FB2"/>
    <w:rsid w:val="00E90FE8"/>
    <w:rsid w:val="00E91CE2"/>
    <w:rsid w:val="00E94795"/>
    <w:rsid w:val="00E94DA8"/>
    <w:rsid w:val="00E958F4"/>
    <w:rsid w:val="00E975B5"/>
    <w:rsid w:val="00EB24DE"/>
    <w:rsid w:val="00EC5054"/>
    <w:rsid w:val="00EC6D76"/>
    <w:rsid w:val="00EC7D4E"/>
    <w:rsid w:val="00ED2857"/>
    <w:rsid w:val="00EE24DE"/>
    <w:rsid w:val="00EF132E"/>
    <w:rsid w:val="00EF19C7"/>
    <w:rsid w:val="00EF1A85"/>
    <w:rsid w:val="00EF4EDE"/>
    <w:rsid w:val="00F03D9D"/>
    <w:rsid w:val="00F042ED"/>
    <w:rsid w:val="00F053C7"/>
    <w:rsid w:val="00F10726"/>
    <w:rsid w:val="00F13C43"/>
    <w:rsid w:val="00F148E1"/>
    <w:rsid w:val="00F157C7"/>
    <w:rsid w:val="00F254BB"/>
    <w:rsid w:val="00F264F4"/>
    <w:rsid w:val="00F264FF"/>
    <w:rsid w:val="00F32838"/>
    <w:rsid w:val="00F361BA"/>
    <w:rsid w:val="00F424C6"/>
    <w:rsid w:val="00F4267B"/>
    <w:rsid w:val="00F42AE6"/>
    <w:rsid w:val="00F458AC"/>
    <w:rsid w:val="00F47D2B"/>
    <w:rsid w:val="00F52029"/>
    <w:rsid w:val="00F531DA"/>
    <w:rsid w:val="00F535EA"/>
    <w:rsid w:val="00F55142"/>
    <w:rsid w:val="00F57A94"/>
    <w:rsid w:val="00F61369"/>
    <w:rsid w:val="00F63DDD"/>
    <w:rsid w:val="00F67573"/>
    <w:rsid w:val="00F72B9A"/>
    <w:rsid w:val="00F82256"/>
    <w:rsid w:val="00F83006"/>
    <w:rsid w:val="00F83B5A"/>
    <w:rsid w:val="00F84EBE"/>
    <w:rsid w:val="00F85672"/>
    <w:rsid w:val="00F8738C"/>
    <w:rsid w:val="00F90F5C"/>
    <w:rsid w:val="00F92919"/>
    <w:rsid w:val="00F94096"/>
    <w:rsid w:val="00FA409A"/>
    <w:rsid w:val="00FA592F"/>
    <w:rsid w:val="00FA7A98"/>
    <w:rsid w:val="00FB01F7"/>
    <w:rsid w:val="00FC4BE8"/>
    <w:rsid w:val="00FD2FF4"/>
    <w:rsid w:val="00FD37F0"/>
    <w:rsid w:val="00FD4611"/>
    <w:rsid w:val="00FD52C3"/>
    <w:rsid w:val="00FE0B1B"/>
    <w:rsid w:val="00FE1431"/>
    <w:rsid w:val="00FE1CB2"/>
    <w:rsid w:val="00FE5D96"/>
    <w:rsid w:val="00FE652D"/>
    <w:rsid w:val="00FF4259"/>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8D79297"/>
  <w15:docId w15:val="{F62EEB25-E971-4CAA-B356-661EB023F9BB}"/>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F148E1"/>
    <w:rPr>
      <w:color w:val="808080"/>
      <w:bdr w:val="none" w:color="auto" w:sz="0" w:space="0"/>
      <w:shd w:val="clear" w:color="auto" w:fill="auto"/>
    </w:rPr>
  </w:style>
  <w:style w:type="character" w:styleId="eSPISCCParagraphDefaultFont" w:customStyle="true">
    <w:name w:val="eSPIS_CC_Paragraph Default Font"/>
    <w:basedOn w:val="Zadanifontodlomka"/>
    <w:rsid w:val="00F148E1"/>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148E1"/>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F148E1"/>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F148E1"/>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14. listopada 2026.</izvorni_sadrzaj>
    <derivirana_varijabla naziv="DomainObject.DatumDonosenjaOdluke_1">14.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Sp-780/2026-2</izvorni_sadrzaj>
    <derivirana_varijabla naziv="DomainObject.Oznaka_1">Sp-780/2026-2</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780</izvorni_sadrzaj>
    <derivirana_varijabla naziv="DomainObject.Predmet.Broj_1">780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12. listopada 2026.</izvorni_sadrzaj>
    <derivirana_varijabla naziv="DomainObject.Predmet.DatumIzradeOptuznogAkta_1">12. listopada 2026.</derivirana_varijabla>
  </DomainObject.Predmet.DatumIzradeOptuznogAkta>
  <DomainObject.Predmet.DatumIzradeOptuznogAktaFormated>
    <izvorni_sadrzaj>12.10.2026.</izvorni_sadrzaj>
    <derivirana_varijabla naziv="DomainObject.Predmet.DatumIzradeOptuznogAktaFormated_1">12.10.2026.</derivirana_varijabla>
  </DomainObject.Predmet.DatumIzradeOptuznogAktaFormated>
  <DomainObject.Predmet.DatumOsnivanja>
    <izvorni_sadrzaj>12. listopada 2026.</izvorni_sadrzaj>
    <derivirana_varijabla naziv="DomainObject.Predmet.DatumOsnivanja_1">12.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listopada 2026.</izvorni_sadrzaj>
    <derivirana_varijabla naziv="DomainObject.Predmet.DatumPrimitkaOptuznogAkta_1">12.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Sp-780/2026</izvorni_sadrzaj>
    <derivirana_varijabla naziv="DomainObject.Predmet.OznakaBroj_1">Sp-780/2026</derivirana_varijabla>
  </DomainObject.Predmet.OznakaBroj>
  <DomainObject.Predmet.OznakaBrojOptuznogAkta>
    <izvorni_sadrzaj>118-08-6-26-4</izvorni_sadrzaj>
    <derivirana_varijabla naziv="DomainObject.Predmet.OznakaBrojOptuznogAkta_1">118-08-6-26-4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Dragutin Fernbach</izvorni_sadrzaj>
    <derivirana_varijabla naziv="DomainObject.Predmet.ProtustrankaFormated_1">  Dragutin Fernbach</derivirana_varijabla>
  </DomainObject.Predmet.ProtustrankaFormated>
  <DomainObject.Predmet.ProtustrankaFormatedOIB>
    <izvorni_sadrzaj>  Dragutin Fernbach, OIB 44831097594</izvorni_sadrzaj>
    <derivirana_varijabla naziv="DomainObject.Predmet.ProtustrankaFormatedOIB_1">  Dragutin Fernbach, OIB 44831097594</derivirana_varijabla>
  </DomainObject.Predmet.ProtustrankaFormatedOIB>
  <DomainObject.Predmet.ProtustrankaFormatedWithAdress>
    <izvorni_sadrzaj> Dragutin Fernbach, Bana Jelačića 46, 32221 Nuštar</izvorni_sadrzaj>
    <derivirana_varijabla naziv="DomainObject.Predmet.ProtustrankaFormatedWithAdress_1"> Dragutin Fernbach, Bana Jelačića 46, 32221 Nuštar</derivirana_varijabla>
  </DomainObject.Predmet.ProtustrankaFormatedWithAdress>
  <DomainObject.Predmet.ProtustrankaFormatedWithAdressOIB>
    <izvorni_sadrzaj> Dragutin Fernbach, OIB 44831097594, Bana Jelačića 46, 32221 Nuštar</izvorni_sadrzaj>
    <derivirana_varijabla naziv="DomainObject.Predmet.ProtustrankaFormatedWithAdressOIB_1"> Dragutin Fernbach, OIB 44831097594, Bana Jelačića 46, 32221 Nuštar</derivirana_varijabla>
  </DomainObject.Predmet.ProtustrankaFormatedWithAdressOIB>
  <DomainObject.Predmet.ProtustrankaWithAdress>
    <izvorni_sadrzaj>Dragutin Fernbach Bana Jelačića 46, 32221 Nuštar</izvorni_sadrzaj>
    <derivirana_varijabla naziv="DomainObject.Predmet.ProtustrankaWithAdress_1">Dragutin Fernbach Bana Jelačića 46, 32221 Nuštar</derivirana_varijabla>
  </DomainObject.Predmet.ProtustrankaWithAdress>
  <DomainObject.Predmet.ProtustrankaWithAdressOIB>
    <izvorni_sadrzaj>Dragutin Fernbach, OIB 44831097594, Bana Jelačića 46, 32221 Nuštar</izvorni_sadrzaj>
    <derivirana_varijabla naziv="DomainObject.Predmet.ProtustrankaWithAdressOIB_1">Dragutin Fernbach, OIB 44831097594, Bana Jelačića 46, 32221 Nuštar</derivirana_varijabla>
  </DomainObject.Predmet.ProtustrankaWithAdressOIB>
  <DomainObject.Predmet.ProtustrankaNazivFormated>
    <izvorni_sadrzaj>Dragutin Fernbach</izvorni_sadrzaj>
    <derivirana_varijabla naziv="DomainObject.Predmet.ProtustrankaNazivFormated_1">Dragutin Fernbach</derivirana_varijabla>
  </DomainObject.Predmet.ProtustrankaNazivFormated>
  <DomainObject.Predmet.ProtustrankaNazivFormatedOIB>
    <izvorni_sadrzaj>Dragutin Fernbach, OIB 44831097594</izvorni_sadrzaj>
    <derivirana_varijabla naziv="DomainObject.Predmet.ProtustrankaNazivFormatedOIB_1">Dragutin Fernbach, OIB 44831097594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 Referada</izvorni_sadrzaj>
    <derivirana_varijabla naziv="DomainObject.Predmet.TrenutnaLokacijaSpisa.Naziv_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Dragutin Fernbach</item>
    </izvorni_sadrzaj>
    <derivirana_varijabla naziv="DomainObject.Predmet.ProtuStrankaListFormated_1">
      <item>Dragutin Fernbach</item>
    </derivirana_varijabla>
  </DomainObject.Predmet.ProtuStrankaListFormated>
  <DomainObject.Predmet.ProtuStrankaListFormatedOIB>
    <izvorni_sadrzaj>
      <item>Dragutin Fernbach, OIB 44831097594</item>
    </izvorni_sadrzaj>
    <derivirana_varijabla naziv="DomainObject.Predmet.ProtuStrankaListFormatedOIB_1">
      <item>Dragutin Fernbach, OIB 44831097594</item>
    </derivirana_varijabla>
  </DomainObject.Predmet.ProtuStrankaListFormatedOIB>
  <DomainObject.Predmet.ProtuStrankaListFormatedWithAdress>
    <izvorni_sadrzaj>
      <item>Dragutin Fernbach, Bana Jelačića 46, 32221 Nuštar</item>
    </izvorni_sadrzaj>
    <derivirana_varijabla naziv="DomainObject.Predmet.ProtuStrankaListFormatedWithAdress_1">
      <item>Dragutin Fernbach, Bana Jelačića 46, 32221 Nuštar</item>
    </derivirana_varijabla>
  </DomainObject.Predmet.ProtuStrankaListFormatedWithAdress>
  <DomainObject.Predmet.ProtuStrankaListFormatedWithAdressOIB>
    <izvorni_sadrzaj>
      <item>Dragutin Fernbach, OIB 44831097594, Bana Jelačića 46, 32221 Nuštar</item>
    </izvorni_sadrzaj>
    <derivirana_varijabla naziv="DomainObject.Predmet.ProtuStrankaListFormatedWithAdressOIB_1">
      <item>Dragutin Fernbach, OIB 44831097594, Bana Jelačića 46, 32221 Nuštar</item>
    </derivirana_varijabla>
  </DomainObject.Predmet.ProtuStrankaListFormatedWithAdressOIB>
  <DomainObject.Predmet.ProtuStrankaListNazivFormated>
    <izvorni_sadrzaj>
      <item>Dragutin Fernbach</item>
    </izvorni_sadrzaj>
    <derivirana_varijabla naziv="DomainObject.Predmet.ProtuStrankaListNazivFormated_1">
      <item>Dragutin Fernbach</item>
    </derivirana_varijabla>
  </DomainObject.Predmet.ProtuStrankaListNazivFormated>
  <DomainObject.Predmet.ProtuStrankaListNazivFormatedOIB>
    <izvorni_sadrzaj>
      <item>Dragutin Fernbach, OIB 44831097594</item>
    </izvorni_sadrzaj>
    <derivirana_varijabla naziv="DomainObject.Predmet.ProtuStrankaListNazivFormatedOIB_1">
      <item>Dragutin Fernbach, OIB 44831097594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21. listopada 2026.</izvorni_sadrzaj>
    <derivirana_varijabla naziv="DomainObject.Datum_1">21. listopada 2026.</derivirana_varijabla>
  </DomainObject.Datum>
  <DomainObject.PoslovniBrojDokumenta>
    <izvorni_sadrzaj>Sp-780/2026-2</izvorni_sadrzaj>
    <derivirana_varijabla naziv="DomainObject.PoslovniBrojDokumenta_1">Sp-780/2026-2</derivirana_varijabla>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Dragutin Fernbach</izvorni_sadrzaj>
    <derivirana_varijabla naziv="DomainObject.Predmet.ProtustrankaIDrugi_1">Dragutin Fernbach</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Dragutin Fernbach, OIB 44831097594, Bana Jelačića 46, 32221 Nuštar</izvorni_sadrzaj>
    <derivirana_varijabla naziv="DomainObject.Predmet.ProtustrankaIDrugiAdressOIB_1">Dragutin Fernbach, OIB 44831097594, Bana Jelačića 46, 32221 Nuštar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Dragutin Fernbach</item>
      <item>Financijska agencija (FINA)</item>
    </izvorni_sadrzaj>
    <derivirana_varijabla naziv="DomainObject.Predmet.SudioniciListNaziv_1">
      <item>Dragutin Fernbach</item>
      <item>Financijska agencija (FINA)</item>
    </derivirana_varijabla>
  </DomainObject.Predmet.SudioniciListNaziv>
  <DomainObject.Predmet.SudioniciListAdressOIB>
    <izvorni_sadrzaj>
      <item>Dragutin Fernbach, OIB 44831097594, Bana Jelačića 46,32221 Nuštar</item>
      <item>Financijska agencija (FINA), OIB 85821130368, Ulica grada Vukovara 70,10000 Zagreb</item>
    </izvorni_sadrzaj>
    <derivirana_varijabla naziv="DomainObject.Predmet.SudioniciListAdressOIB_1">
      <item>Dragutin Fernbach, OIB 44831097594, Bana Jelačića 46,32221 Nuštar</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44831097594</item>
      <item>, OIB 85821130368</item>
    </izvorni_sadrzaj>
    <derivirana_varijabla naziv="DomainObject.Predmet.SudioniciListNazivOIB_1">
      <item>, OIB 44831097594</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listopada 2026.</izvorni_sadrzaj>
    <derivirana_varijabla naziv="DomainObject.Predmet.DatumPocetkaProcesa_1">12.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356</properties:Words>
  <properties:Characters>2056</properties:Characters>
  <properties:Lines>57</properties:Lines>
  <properties:Paragraphs>13</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2026-10-14T07:11:00Z</dcterms:created>
  <dc:creator>Snježana Andrijanić</dc:creator>
  <cp:lastModifiedBy>Darija Miličević</cp:lastModifiedBy>
  <cp:lastPrinted>2020-02-13T11:50:00Z</cp:lastPrinted>
  <dcterms:modified xmlns:xsi="http://www.w3.org/2001/XMLSchema-instance" xsi:type="dcterms:W3CDTF">2026-10-21T11:51:00Z</dcterms:modified>
  <cp:revision>4</cp:revision>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Sp-780/2026-2 / Odluka - Oglas (Sp-780-2026.docx)</vt:lpwstr>
  </prop:property>
  <prop:property fmtid="{D5CDD505-2E9C-101B-9397-08002B2CF9AE}" pid="4" name="CC_coloring">
    <vt:bool>false</vt:bool>
  </prop:property>
  <prop:property fmtid="{D5CDD505-2E9C-101B-9397-08002B2CF9AE}" pid="5" name="BrojStranica">
    <vt:i4>2</vt:i4>
  </prop:property>
</prop:Properties>
</file>