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F326CC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E3554E" w14:paraId="0C83708D"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E3554E">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E3554E" w14:paraId="2981806E"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3554E">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E3554E" w14:paraId="10F10ED1" w14:textId="4159B630">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E3554E">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3554E">
            <w:rPr>
              <w:rStyle w:val="eSPISCCParagraphDefaultFont"/>
              <w:rFonts w:eastAsiaTheme="minorHAnsi"/>
            </w:rPr>
            <w:t>Zagreb</w:t>
          </w:r>
        </w:sdtContent>
      </w:sdt>
      <w:r w:rsidR="001349C2">
        <w:t xml:space="preserve"> </w:t>
      </w:r>
    </w:p>
    <w:p w:rsidRPr="00176071" w:rsidR="00176071" w:rsidP="00610735" w:rsidRDefault="000E43A6" w14:paraId="0AD21CC1"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E3554E" w:rsidR="00E3554E">
            <w:rPr>
              <w:rStyle w:val="eSPISCCParagraphDefaultFont"/>
              <w:rFonts w:eastAsiaTheme="minorHAnsi"/>
            </w:rPr>
            <w:t>Pp-7531/2026</w:t>
          </w:r>
        </w:sdtContent>
      </w:sdt>
      <w:r w:rsidR="00176071">
        <w:t xml:space="preserve">                                                        </w:t>
      </w:r>
    </w:p>
    <w:p w:rsidR="009E7DBB" w:rsidP="000F1677" w:rsidRDefault="00610735" w14:paraId="39A5CDC3"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E3554E" w:rsidR="00E3554E">
            <w:rPr>
              <w:rStyle w:val="eSPISCCParagraphDefaultFont"/>
              <w:rFonts w:eastAsiaTheme="minorHAnsi"/>
            </w:rPr>
            <w:t>AGRO VIGOR d.o.o. za poljoprivrednu proizvodnju i dr.</w:t>
          </w:r>
        </w:sdtContent>
      </w:sdt>
      <w:r w:rsidR="00935B82">
        <w:t xml:space="preserve"> </w:t>
      </w:r>
    </w:p>
    <w:p w:rsidRPr="0041581F" w:rsidR="0041581F" w:rsidP="000F1677" w:rsidRDefault="009E7DBB" w14:paraId="28D38DC7"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E3554E" w:rsidR="00E3554E">
            <w:rPr>
              <w:rStyle w:val="eSPISCCParagraphDefaultFont"/>
              <w:rFonts w:eastAsiaTheme="minorHAnsi"/>
            </w:rPr>
            <w:t>AGRO VIGOR d.o.o. za poljoprivrednu proizvodnju,Dejan Nemec</w:t>
          </w:r>
        </w:sdtContent>
      </w:sdt>
      <w:r w:rsidR="00935B82">
        <w:rPr>
          <w:rFonts w:eastAsia="Calibri" w:cs="Times New Roman"/>
          <w:noProof/>
        </w:rPr>
        <w:t xml:space="preserve"> </w:t>
      </w:r>
    </w:p>
    <w:p w:rsidRPr="00610735" w:rsidR="00176071" w:rsidP="000F1677" w:rsidRDefault="00176071" w14:paraId="56F2E043"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E3554E" w:rsidR="00E3554E">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E3554E" w:rsidR="00E3554E">
            <w:rPr>
              <w:rStyle w:val="eSPISCCParagraphDefaultFont"/>
              <w:rFonts w:eastAsiaTheme="minorHAnsi"/>
            </w:rPr>
            <w:t>Zakon o autorskom pravu i srodnim pravima</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0C31ABAE"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3E92436E"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6893E815" w14:textId="77777777">
      <w:pPr>
        <w:spacing w:after="0"/>
        <w:jc w:val="right"/>
        <w:rPr>
          <w:rFonts w:eastAsia="Calibri" w:cs="Times New Roman"/>
          <w:noProof/>
        </w:rPr>
      </w:pPr>
    </w:p>
    <w:p w:rsidR="00D7095E" w:rsidP="00D7095E" w:rsidRDefault="00D7095E" w14:paraId="0D3B5E79" w14:textId="77777777">
      <w:pPr>
        <w:keepNext/>
        <w:spacing w:after="0"/>
        <w:jc w:val="center"/>
        <w:rPr>
          <w:b/>
          <w:caps/>
          <w:spacing w:val="100"/>
        </w:rPr>
      </w:pPr>
    </w:p>
    <w:p w:rsidR="00D7095E" w:rsidP="00D7095E" w:rsidRDefault="00D7095E" w14:paraId="39A41090" w14:textId="77777777">
      <w:pPr>
        <w:keepNext/>
        <w:spacing w:after="0"/>
        <w:jc w:val="center"/>
        <w:rPr>
          <w:b/>
          <w:caps/>
          <w:spacing w:val="100"/>
        </w:rPr>
      </w:pPr>
    </w:p>
    <w:p w:rsidRPr="00B3638E" w:rsidR="00B3638E" w:rsidP="00B3638E" w:rsidRDefault="00B3638E" w14:paraId="661C3E86"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64978F31" w14:textId="77777777">
      <w:pPr>
        <w:spacing w:after="0"/>
        <w:jc w:val="center"/>
        <w:rPr>
          <w:rFonts w:eastAsia="Calibri" w:cs="Times New Roman"/>
          <w:b/>
          <w:lang w:eastAsia="hr-HR"/>
        </w:rPr>
      </w:pPr>
    </w:p>
    <w:p w:rsidRPr="00E801F4" w:rsidR="00E801F4" w:rsidP="00E801F4" w:rsidRDefault="009E7DBB" w14:paraId="255D35F3" w14:textId="7777777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E3554E" w:rsidR="00E3554E">
            <w:rPr>
              <w:rStyle w:val="eSPISCCParagraphDefaultFont"/>
              <w:rFonts w:eastAsiaTheme="minorHAnsi"/>
            </w:rPr>
            <w:t>Dejan Nemec</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E3554E" w:rsidR="00E3554E">
            <w:rPr>
              <w:rStyle w:val="eSPISCCParagraphDefaultFont"/>
              <w:rFonts w:eastAsiaTheme="minorHAnsi"/>
            </w:rPr>
            <w:t>9.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E3554E" w:rsidR="00E3554E">
            <w:rPr>
              <w:rStyle w:val="eSPISCCParagraphDefaultFont"/>
              <w:rFonts w:eastAsiaTheme="minorHAnsi"/>
            </w:rPr>
            <w:t>10:30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3554E" w:rsidR="00E3554E">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3554E" w:rsidR="00E3554E">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E3554E" w:rsidR="00E3554E">
            <w:rPr>
              <w:rStyle w:val="eSPISCCParagraphDefaultFont"/>
              <w:rFonts w:eastAsiaTheme="minorHAnsi"/>
            </w:rPr>
            <w:t>124</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03EB7B61"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7BE8F261" w14:textId="3FDDB9D2">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39/13, 157/13, 110/15, 70/17, 118/18 i 114/22">
            <w:listItem w:displayText="107/07, 39/13, 157/13, 110/15, 70/17, 118/18 i 114/22" w:value="107/07, 39/13, 157/13, 110/15, 70/17, 118/18 i 114/22"/>
            <w:listItem w:displayText="39/13" w:value="39/13"/>
            <w:listItem w:displayText="157/13" w:value="157/13"/>
            <w:listItem w:displayText="110/15" w:value="110/15"/>
            <w:listItem w:displayText="70/17" w:value="70/17"/>
            <w:listItem w:displayText="118/18" w:value="118/18"/>
            <w:listItem w:displayText="114/22" w:value="114/22"/>
            <w:listItem w:displayText="107/07" w:value="107/07"/>
          </w:comboBox>
        </w:sdtPr>
        <w:sdtEndPr>
          <w:rPr>
            <w:rStyle w:val="eSPISCCParagraphDefaultFont"/>
            <w:rFonts w:eastAsia="Calibri"/>
          </w:rPr>
        </w:sdtEndPr>
        <w:sdtContent>
          <w:r w:rsidRPr="00E3554E" w:rsidR="00E3554E">
            <w:rPr>
              <w:rStyle w:val="eSPISCCParagraphDefaultFont"/>
              <w:rFonts w:eastAsiaTheme="minorHAnsi"/>
            </w:rPr>
            <w:t>107/07, 39/13, 157/13, 110/15, 70/17, 118/18 i 114/22</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32A771A5" w14:textId="77777777">
      <w:pPr>
        <w:spacing w:after="0"/>
        <w:ind w:firstLine="708"/>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5CBF8AE6"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3B409018"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36E4A9D5" w14:textId="77777777">
      <w:pPr>
        <w:spacing w:after="0"/>
      </w:pPr>
    </w:p>
    <w:p w:rsidRPr="0041581F" w:rsidR="0041581F" w:rsidP="00A70E0A" w:rsidRDefault="0041581F" w14:paraId="7D54244C"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E3554E" w:rsidR="00E3554E">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E3554E" w:rsidR="00E3554E">
            <w:rPr>
              <w:rStyle w:val="eSPISCCParagraphDefaultFont"/>
              <w:rFonts w:eastAsiaTheme="minorHAnsi"/>
            </w:rPr>
            <w:t>18. rujna 2026.</w:t>
          </w:r>
        </w:sdtContent>
      </w:sdt>
      <w:r w:rsidRPr="0041581F">
        <w:rPr>
          <w:rFonts w:eastAsia="Calibri" w:cs="Times New Roman"/>
        </w:rPr>
        <w:t xml:space="preserve"> </w:t>
      </w:r>
    </w:p>
    <w:p w:rsidRPr="0041581F" w:rsidR="0041581F" w:rsidP="0041581F" w:rsidRDefault="0041581F" w14:paraId="2001623C"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E3554E" w14:paraId="70225D8D"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E3554E">
            <w:rPr>
              <w:rStyle w:val="eSPISCCParagraphDefaultFont"/>
              <w:rFonts w:eastAsiaTheme="minorHAnsi"/>
            </w:rPr>
            <w:t>Vlatkica Jurić</w:t>
          </w:r>
        </w:sdtContent>
      </w:sdt>
    </w:p>
    <w:p w:rsidRPr="0041581F" w:rsidR="006F62A9" w:rsidP="006F62A9" w:rsidRDefault="006F62A9" w14:paraId="716BEE8B" w14:textId="77777777">
      <w:pPr>
        <w:keepNext/>
        <w:spacing w:after="0"/>
        <w:contextualSpacing/>
        <w:rPr>
          <w:rFonts w:cs="Times New Roman"/>
          <w:noProof/>
        </w:rPr>
      </w:pPr>
    </w:p>
    <w:p w:rsidRPr="0041581F" w:rsidR="00176071" w:rsidP="000F1677" w:rsidRDefault="006F62A9" w14:paraId="54AB424E"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63469" w:rsidP="00537B78" w:rsidRDefault="00963469" w14:paraId="7C71EAA3" w14:textId="77777777">
      <w:r>
        <w:separator/>
      </w:r>
    </w:p>
  </w:endnote>
  <w:endnote w:type="continuationSeparator" w:id="0">
    <w:p w:rsidR="00963469" w:rsidP="00537B78" w:rsidRDefault="00963469" w14:paraId="69C01CEE"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24CD9533"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7DE18750"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63469" w:rsidP="00537B78" w:rsidRDefault="00963469" w14:paraId="400866B6" w14:textId="77777777">
      <w:r>
        <w:separator/>
      </w:r>
    </w:p>
  </w:footnote>
  <w:footnote w:type="continuationSeparator" w:id="0">
    <w:p w:rsidR="00963469" w:rsidP="00537B78" w:rsidRDefault="00963469" w14:paraId="7F8FF554"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7441B88F"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E3554E" w:rsidR="00E3554E">
          <w:rPr>
            <w:rStyle w:val="eSPISCCParagraphDefaultFont"/>
          </w:rPr>
          <w:t>Pp-7531/2026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554E"/>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35FE98E2"/>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51F9D"/>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Beltinci</izvorni_sadrzaj>
    <derivirana_varijabla naziv="DomainObject.UcesnikSudskeRadnje.Adresa.Naselje_1">Beltinci</derivirana_varijabla>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Panonska Ulica 43</izvorni_sadrzaj>
    <derivirana_varijabla naziv="DomainObject.UcesnikSudskeRadnje.Adresa.UlicaIKBR_1">Panonska Ulica 43</derivirana_varijabla>
  </DomainObject.UcesnikSudskeRadnje.Adresa.UlicaIKBR>
  <DomainObject.UcesnikSudskeRadnje.Naziv>
    <izvorni_sadrzaj>Dejan Nemec</izvorni_sadrzaj>
    <derivirana_varijabla naziv="DomainObject.UcesnikSudskeRadnje.Naziv_1">Dejan Nemec</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124</izvorni_sadrzaj>
    <derivirana_varijabla naziv="DomainObject.UcesnikSudskeRadnje.SudskaRadnja.Prostorija.Oznaka_1">124</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9. listopada 2026.</izvorni_sadrzaj>
    <derivirana_varijabla naziv="DomainObject.UcesnikSudskeRadnje.SudskaRadnja.PlaniraniZavrsetakDatum_1">9. listopada 2026.</derivirana_varijabla>
  </DomainObject.UcesnikSudskeRadnje.SudskaRadnja.PlaniraniZavrsetakDatum>
  <DomainObject.UcesnikSudskeRadnje.SudskaRadnja.PlaniraniPocetakDatum>
    <izvorni_sadrzaj>9. listopada 2026.</izvorni_sadrzaj>
    <derivirana_varijabla naziv="DomainObject.UcesnikSudskeRadnje.SudskaRadnja.PlaniraniPocetakDatum_1">9.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11:00</izvorni_sadrzaj>
    <derivirana_varijabla naziv="DomainObject.UcesnikSudskeRadnje.SudskaRadnja.PlaniraniZavrsetakVrijeme_1">11:00</derivirana_varijabla>
  </DomainObject.UcesnikSudskeRadnje.SudskaRadnja.PlaniraniZavrsetakVrijeme>
  <DomainObject.UcesnikSudskeRadnje.SudskaRadnja.PlaniraniPocetakVrijeme>
    <izvorni_sadrzaj>10:30</izvorni_sadrzaj>
    <derivirana_varijabla naziv="DomainObject.UcesnikSudskeRadnje.SudskaRadnja.PlaniraniPocetakVrijeme_1">10:30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7531</izvorni_sadrzaj>
    <derivirana_varijabla naziv="DomainObject.Predmet.Broj_1">7531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svibnja 2026.</izvorni_sadrzaj>
    <derivirana_varijabla naziv="DomainObject.Predmet.DatumOsnivanja_1">21.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 ožujka 1977.</izvorni_sadrzaj>
    <derivirana_varijabla naziv="DomainObject.Predmet.OkrivljenikFizickaOsoba.DatumRodjenja_1">1. ožujka 1977.</derivirana_varijabla>
  </DomainObject.Predmet.OkrivljenikFizickaOsoba.DatumRodjenja>
  <DomainObject.Predmet.OkrivljenikFizickaOsoba.DatumRodjenjaFormated>
    <izvorni_sadrzaj>1.3.1977.</izvorni_sadrzaj>
    <derivirana_varijabla naziv="DomainObject.Predmet.OkrivljenikFizickaOsoba.DatumRodjenjaFormated_1">1.3.1977.</derivirana_varijabla>
  </DomainObject.Predmet.OkrivljenikFizickaOsoba.DatumRodjenjaFormated>
  <DomainObject.Predmet.OkrivljenikFizickaOsoba.Ime>
    <izvorni_sadrzaj>Dejan</izvorni_sadrzaj>
    <derivirana_varijabla naziv="DomainObject.Predmet.OkrivljenikFizickaOsoba.Ime_1">Dejan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MURSKA SOBOTA</izvorni_sadrzaj>
    <derivirana_varijabla naziv="DomainObject.Predmet.OkrivljenikFizickaOsoba.MjestoRodjenja_1">MURSKA SOBOTA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Dejan Nemec</izvorni_sadrzaj>
    <derivirana_varijabla naziv="DomainObject.Predmet.OkrivljenikFizickaOsoba.Naziv_1">Dejan Nemec</derivirana_varijabla>
  </DomainObject.Predmet.OkrivljenikFizickaOsoba.Naziv>
  <DomainObject.Predmet.OkrivljenikFizickaOsoba.Prezime>
    <izvorni_sadrzaj>Nemec</izvorni_sadrzaj>
    <derivirana_varijabla naziv="DomainObject.Predmet.OkrivljenikFizickaOsoba.Prezime_1">Nemec</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48239392789</izvorni_sadrzaj>
    <derivirana_varijabla naziv="DomainObject.Predmet.OkrivljenikFizickaOsoba.Oib_1">48239392789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Pp-7531/2026</izvorni_sadrzaj>
    <derivirana_varijabla naziv="DomainObject.Predmet.OznakaBroj_1">Pp-7531/2026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AGRO VIGOR d.o.o. za poljoprivrednu proizvodnju; Dejan Nemec</izvorni_sadrzaj>
    <derivirana_varijabla naziv="DomainObject.Predmet.ProtustrankaFormated_1">  AGRO VIGOR d.o.o. za poljoprivrednu proizvodnju; Dejan Nemec</derivirana_varijabla>
  </DomainObject.Predmet.ProtustrankaFormated>
  <DomainObject.Predmet.ProtustrankaFormatedOIB>
    <izvorni_sadrzaj>  AGRO VIGOR d.o.o. za poljoprivrednu proizvodnju, OIB 06407823913; Dejan Nemec, OIB 48239392789</izvorni_sadrzaj>
    <derivirana_varijabla naziv="DomainObject.Predmet.ProtustrankaFormatedOIB_1">  AGRO VIGOR d.o.o. za poljoprivrednu proizvodnju, OIB 06407823913; Dejan Nemec, OIB 48239392789</derivirana_varijabla>
  </DomainObject.Predmet.ProtustrankaFormatedOIB>
  <DomainObject.Predmet.ProtustrankaFormatedWithAdress>
    <izvorni_sadrzaj> AGRO VIGOR d.o.o. za poljoprivrednu proizvodnju, Ulica Ivana Šibla 17, 10000 Zagreb; Dejan Nemec, Panonska Ulica 43, Beltinci</izvorni_sadrzaj>
    <derivirana_varijabla naziv="DomainObject.Predmet.ProtustrankaFormatedWithAdress_1"> AGRO VIGOR d.o.o. za poljoprivrednu proizvodnju, Ulica Ivana Šibla 17, 10000 Zagreb; Dejan Nemec, Panonska Ulica 43, Beltinci</derivirana_varijabla>
  </DomainObject.Predmet.ProtustrankaFormatedWithAdress>
  <DomainObject.Predmet.ProtustrankaFormatedWithAdressOIB>
    <izvorni_sadrzaj> AGRO VIGOR d.o.o. za poljoprivrednu proizvodnju, OIB 06407823913, Ulica Ivana Šibla 17, 10000 Zagreb; Dejan Nemec, OIB 48239392789, Panonska Ulica 43, Beltinci</izvorni_sadrzaj>
    <derivirana_varijabla naziv="DomainObject.Predmet.ProtustrankaFormatedWithAdressOIB_1"> AGRO VIGOR d.o.o. za poljoprivrednu proizvodnju, OIB 06407823913, Ulica Ivana Šibla 17, 10000 Zagreb; Dejan Nemec, OIB 48239392789, Panonska Ulica 43, Beltinci</derivirana_varijabla>
  </DomainObject.Predmet.ProtustrankaFormatedWithAdressOIB>
  <DomainObject.Predmet.ProtustrankaWithAdress>
    <izvorni_sadrzaj>AGRO VIGOR d.o.o. za poljoprivrednu proizvodnju Ulica Ivana Šibla 17, 10000 Zagreb, Dejan Nemec Panonska Ulica 43, Beltinci</izvorni_sadrzaj>
    <derivirana_varijabla naziv="DomainObject.Predmet.ProtustrankaWithAdress_1">AGRO VIGOR d.o.o. za poljoprivrednu proizvodnju Ulica Ivana Šibla 17, 10000 Zagreb, Dejan Nemec Panonska Ulica 43, Beltinci</derivirana_varijabla>
  </DomainObject.Predmet.ProtustrankaWithAdress>
  <DomainObject.Predmet.ProtustrankaWithAdressOIB>
    <izvorni_sadrzaj>AGRO VIGOR d.o.o. za poljoprivrednu proizvodnju, OIB 06407823913, Ulica Ivana Šibla 17, 10000 Zagreb, Dejan Nemec, OIB 48239392789, Panonska Ulica 43, Beltinci</izvorni_sadrzaj>
    <derivirana_varijabla naziv="DomainObject.Predmet.ProtustrankaWithAdressOIB_1">AGRO VIGOR d.o.o. za poljoprivrednu proizvodnju, OIB 06407823913, Ulica Ivana Šibla 17, 10000 Zagreb, Dejan Nemec, OIB 48239392789, Panonska Ulica 43, Beltinci</derivirana_varijabla>
  </DomainObject.Predmet.ProtustrankaWithAdressOIB>
  <DomainObject.Predmet.ProtustrankaNazivFormated>
    <izvorni_sadrzaj>AGRO VIGOR d.o.o. za poljoprivrednu proizvodnju,Dejan Nemec</izvorni_sadrzaj>
    <derivirana_varijabla naziv="DomainObject.Predmet.ProtustrankaNazivFormated_1">AGRO VIGOR d.o.o. za poljoprivrednu proizvodnju,Dejan Nemec</derivirana_varijabla>
    <derivirana_varijabla naziv="Padez">AGRO VIGOR d.o.o. za poljoprivrednu proizvodnju,Dejan Nemec</derivirana_varijabla>
  </DomainObject.Predmet.ProtustrankaNazivFormated>
  <DomainObject.Predmet.ProtustrankaNazivFormatedOIB>
    <izvorni_sadrzaj>AGRO VIGOR d.o.o. za poljoprivrednu proizvodnju, OIB 06407823913,Dejan Nemec, OIB 48239392789</izvorni_sadrzaj>
    <derivirana_varijabla naziv="DomainObject.Predmet.ProtustrankaNazivFormatedOIB_1">AGRO VIGOR d.o.o. za poljoprivrednu proizvodnju, OIB 06407823913,Dejan Nemec, OIB 48239392789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Vlatkica Jurić, 29.</izvorni_sadrzaj>
    <derivirana_varijabla naziv="DomainObject.Predmet.Referada.Naziv_1">Vlatkica Jurić, 29.</derivirana_varijabla>
  </DomainObject.Predmet.Referada.Naziv>
  <DomainObject.Predmet.Referada.Oznaka>
    <izvorni_sadrzaj>29</izvorni_sadrzaj>
    <derivirana_varijabla naziv="DomainObject.Predmet.Referada.Oznaka_1">29</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124</izvorni_sadrzaj>
    <derivirana_varijabla naziv="DomainObject.Predmet.Referada.Prostorija.Oznaka_1">124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Vlatkica Jurić</izvorni_sadrzaj>
    <derivirana_varijabla naziv="DomainObject.Predmet.Referada.Sudac_1">Vlatkica Jurić</derivirana_varijabla>
    <derivirana_varijabla naziv="Dativ">Vlatkica Jurić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Vlatkica Jurić, 29.</izvorni_sadrzaj>
    <derivirana_varijabla naziv="DomainObject.Predmet.TrenutnaLokacijaSpisa.Naziv_1">Vlatkica Jurić, 29.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Štefica Meštrović</izvorni_sadrzaj>
    <derivirana_varijabla naziv="DomainObject.Predmet.Zapisnicar_1">Štefica Meštrović</derivirana_varijabla>
    <derivirana_varijabla naziv="Padez">Štefica Meštrović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AGRO VIGOR d.o.o. za poljoprivrednu proizvodnju</item>
      <item>Dejan Nemec</item>
    </izvorni_sadrzaj>
    <derivirana_varijabla naziv="DomainObject.Predmet.ProtuStrankaListFormated_1">
      <item>AGRO VIGOR d.o.o. za poljoprivrednu proizvodnju</item>
      <item>Dejan Nemec</item>
    </derivirana_varijabla>
  </DomainObject.Predmet.ProtuStrankaListFormated>
  <DomainObject.Predmet.ProtuStrankaListFormatedOIB>
    <izvorni_sadrzaj>
      <item>AGRO VIGOR d.o.o. za poljoprivrednu proizvodnju, OIB 06407823913</item>
      <item>Dejan Nemec, OIB 48239392789</item>
    </izvorni_sadrzaj>
    <derivirana_varijabla naziv="DomainObject.Predmet.ProtuStrankaListFormatedOIB_1">
      <item>AGRO VIGOR d.o.o. za poljoprivrednu proizvodnju, OIB 06407823913</item>
      <item>Dejan Nemec, OIB 48239392789</item>
    </derivirana_varijabla>
  </DomainObject.Predmet.ProtuStrankaListFormatedOIB>
  <DomainObject.Predmet.ProtuStrankaListFormatedWithAdress>
    <izvorni_sadrzaj>
      <item>AGRO VIGOR d.o.o. za poljoprivrednu proizvodnju, Ulica Ivana Šibla 17, 10000 Zagreb</item>
      <item>Dejan Nemec, Panonska Ulica 43, Beltinci</item>
    </izvorni_sadrzaj>
    <derivirana_varijabla naziv="DomainObject.Predmet.ProtuStrankaListFormatedWithAdress_1">
      <item>AGRO VIGOR d.o.o. za poljoprivrednu proizvodnju, Ulica Ivana Šibla 17, 10000 Zagreb</item>
      <item>Dejan Nemec, Panonska Ulica 43, Beltinci</item>
    </derivirana_varijabla>
  </DomainObject.Predmet.ProtuStrankaListFormatedWithAdress>
  <DomainObject.Predmet.ProtuStrankaListFormatedWithAdressOIB>
    <izvorni_sadrzaj>
      <item>AGRO VIGOR d.o.o. za poljoprivrednu proizvodnju, OIB 06407823913, Ulica Ivana Šibla 17, 10000 Zagreb</item>
      <item>Dejan Nemec, OIB 48239392789, Panonska Ulica 43, Beltinci</item>
    </izvorni_sadrzaj>
    <derivirana_varijabla naziv="DomainObject.Predmet.ProtuStrankaListFormatedWithAdressOIB_1">
      <item>AGRO VIGOR d.o.o. za poljoprivrednu proizvodnju, OIB 06407823913, Ulica Ivana Šibla 17, 10000 Zagreb</item>
      <item>Dejan Nemec, OIB 48239392789, Panonska Ulica 43, Beltinci</item>
    </derivirana_varijabla>
  </DomainObject.Predmet.ProtuStrankaListFormatedWithAdressOIB>
  <DomainObject.Predmet.ProtuStrankaListNazivFormated>
    <izvorni_sadrzaj>
      <item>AGRO VIGOR d.o.o. za poljoprivrednu proizvodnju</item>
      <item>Dejan Nemec</item>
    </izvorni_sadrzaj>
    <derivirana_varijabla naziv="DomainObject.Predmet.ProtuStrankaListNazivFormated_1">
      <item>AGRO VIGOR d.o.o. za poljoprivrednu proizvodnju</item>
      <item>Dejan Nemec</item>
    </derivirana_varijabla>
  </DomainObject.Predmet.ProtuStrankaListNazivFormated>
  <DomainObject.Predmet.ProtuStrankaListNazivFormatedOIB>
    <izvorni_sadrzaj>
      <item>AGRO VIGOR d.o.o. za poljoprivrednu proizvodnju, OIB 06407823913</item>
      <item>Dejan Nemec, OIB 48239392789</item>
    </izvorni_sadrzaj>
    <derivirana_varijabla naziv="DomainObject.Predmet.ProtuStrankaListNazivFormatedOIB_1">
      <item>AGRO VIGOR d.o.o. za poljoprivrednu proizvodnju, OIB 06407823913</item>
      <item>Dejan Nemec, OIB 48239392789</item>
    </derivirana_varijabla>
  </DomainObject.Predmet.ProtuStrankaListNazivFormatedOIB>
  <DomainObject.Predmet.OstaliListFormated>
    <izvorni_sadrzaj>
      <item>Hrvoje Oguić, referent ZAMP-a</item>
    </izvorni_sadrzaj>
    <derivirana_varijabla naziv="DomainObject.Predmet.OstaliListFormated_1">
      <item>Hrvoje Oguić, referent ZAMP-a</item>
    </derivirana_varijabla>
    <derivirana_varijabla naziv="DrugaOsoba">
      <item>Hrvoje Oguić, referent ZAMP-a</item>
    </derivirana_varijabla>
  </DomainObject.Predmet.OstaliListFormated>
  <DomainObject.Predmet.OstaliListFormatedOIB>
    <izvorni_sadrzaj>
      <item>Hrvoje Oguić, referent ZAMP-a</item>
    </izvorni_sadrzaj>
    <derivirana_varijabla naziv="DomainObject.Predmet.OstaliListFormatedOIB_1">
      <item>Hrvoje Oguić, referent ZAMP-a</item>
    </derivirana_varijabla>
  </DomainObject.Predmet.OstaliListFormatedOIB>
  <DomainObject.Predmet.OstaliListFormatedWithAdress>
    <izvorni_sadrzaj>
      <item>Hrvoje Oguić, referent ZAMP-a, Heinzelova 62 A- ZAMP, 10000 Zagreb</item>
    </izvorni_sadrzaj>
    <derivirana_varijabla naziv="DomainObject.Predmet.OstaliListFormatedWithAdress_1">
      <item>Hrvoje Oguić, referent ZAMP-a, Heinzelova 62 A- ZAMP, 10000 Zagreb</item>
    </derivirana_varijabla>
  </DomainObject.Predmet.OstaliListFormatedWithAdress>
  <DomainObject.Predmet.OstaliListFormatedWithAdressOIB>
    <izvorni_sadrzaj>
      <item>Hrvoje Oguić, referent ZAMP-a, Heinzelova 62 A- ZAMP, 10000 Zagreb</item>
    </izvorni_sadrzaj>
    <derivirana_varijabla naziv="DomainObject.Predmet.OstaliListFormatedWithAdressOIB_1">
      <item>Hrvoje Oguić, referent ZAMP-a, Heinzelova 62 A- ZAMP, 10000 Zagreb</item>
    </derivirana_varijabla>
  </DomainObject.Predmet.OstaliListFormatedWithAdressOIB>
  <DomainObject.Predmet.OstaliListNazivFormated>
    <izvorni_sadrzaj>
      <item>Hrvoje Oguić, referent ZAMP-a</item>
    </izvorni_sadrzaj>
    <derivirana_varijabla naziv="DomainObject.Predmet.OstaliListNazivFormated_1">
      <item>Hrvoje Oguić, referent ZAMP-a</item>
    </derivirana_varijabla>
  </DomainObject.Predmet.OstaliListNazivFormated>
  <DomainObject.Predmet.OstaliListNazivFormatedOIB>
    <izvorni_sadrzaj>
      <item>Hrvoje Oguić, referent ZAMP-a</item>
    </izvorni_sadrzaj>
    <derivirana_varijabla naziv="DomainObject.Predmet.OstaliListNazivFormatedOIB_1">
      <item>Hrvoje Oguić, referent ZAMP-a</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18. rujna 2026.</izvorni_sadrzaj>
    <derivirana_varijabla naziv="DomainObject.Datum_1">18.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AGRO VIGOR d.o.o. za poljoprivrednu proizvodnju i dr.</izvorni_sadrzaj>
    <derivirana_varijabla naziv="DomainObject.Predmet.ProtustrankaIDrugi_1">AGRO VIGOR d.o.o. za poljoprivrednu proizvodnju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AGRO VIGOR d.o.o. za poljoprivrednu proizvodnju, OIB 06407823913, Ulica Ivana Šibla 17, 10000 Zagreb i dr.</izvorni_sadrzaj>
    <derivirana_varijabla naziv="DomainObject.Predmet.ProtustrankaIDrugiAdressOIB_1">AGRO VIGOR d.o.o. za poljoprivrednu proizvodnju, OIB 06407823913, Ulica Ivana Šibla 17,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AGRO VIGOR d.o.o. za poljoprivrednu proizvodnju</item>
      <item>Dejan Nemec</item>
      <item>Hrvoje Oguić, referent ZAMP-a</item>
    </izvorni_sadrzaj>
    <derivirana_varijabla naziv="DomainObject.Predmet.SudioniciListNaziv_1">
      <item>HRVATSKO DRUŠTVO SKLADATELJA</item>
      <item>AGRO VIGOR d.o.o. za poljoprivrednu proizvodnju</item>
      <item>Dejan Nemec</item>
      <item>Hrvoje Oguić, referent ZAMP-a</item>
    </derivirana_varijabla>
    <derivirana_varijabla naziv="OstaliSudionici">
      <item>HRVATSKO DRUŠTVO SKLADATELJA</item>
      <item>AGRO VIGOR d.o.o. za poljoprivrednu proizvodnju</item>
      <item>Dejan Nemec</item>
      <item>Hrvoje Oguić, referent ZAMP-a</item>
    </derivirana_varijabla>
  </DomainObject.Predmet.SudioniciListNaziv>
  <DomainObject.Predmet.SudioniciListAdressOIB>
    <izvorni_sadrzaj>
      <item>HRVATSKO DRUŠTVO SKLADATELJA, OIB 56668956985, Heinzelova 62a,10000 Zagreb</item>
      <item>AGRO VIGOR d.o.o. za poljoprivrednu proizvodnju, OIB 06407823913, Ulica Ivana Šibla 17,10000 Zagreb</item>
      <item>Dejan Nemec, OIB 48239392789, Panonska Ulica 43,Beltinci</item>
      <item>Hrvoje Oguić, referent ZAMP-a, Heinzelova 62 A- ZAMP,10000 Zagreb</item>
    </izvorni_sadrzaj>
    <derivirana_varijabla naziv="DomainObject.Predmet.SudioniciListAdressOIB_1">
      <item>HRVATSKO DRUŠTVO SKLADATELJA, OIB 56668956985, Heinzelova 62a,10000 Zagreb</item>
      <item>AGRO VIGOR d.o.o. za poljoprivrednu proizvodnju, OIB 06407823913, Ulica Ivana Šibla 17,10000 Zagreb</item>
      <item>Dejan Nemec, OIB 48239392789, Panonska Ulica 43,Beltinci</item>
      <item>Hrvoje Oguić, referent ZAMP-a, Heinzelova 62 A- ZAMP,10000 Zagreb</item>
    </derivirana_varijabla>
  </DomainObject.Predmet.SudioniciListAdressOIB>
  <DomainObject.UcesnikSudskeRadnje.NazivFormated>
    <izvorni_sadrzaj>Dejan Nemec, OIB 48239392789, Panonska Ulica 43,Beltinci</izvorni_sadrzaj>
    <derivirana_varijabla naziv="DomainObject.UcesnikSudskeRadnje.NazivFormated_1">Dejan Nemec, OIB 48239392789, Panonska Ulica 43,Beltinci</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06407823913</item>
      <item>, OIB 48239392789</item>
      <item>, OIB null</item>
    </izvorni_sadrzaj>
    <derivirana_varijabla naziv="DomainObject.Predmet.SudioniciListNazivOIB_1">
      <item>, OIB 56668956985</item>
      <item>, OIB 06407823913</item>
      <item>, OIB 48239392789</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AGRO VIGOR d.o.o. za poljoprivrednu proizvodnju, OIB 06407823913, Ulica Ivana Šibla 17, 10000 Zagreb
2. Okrivljenik Dejan Nemec, OIB 48239392789, Panonska Ulica 43, Beltinci
3. Svjedok Hrvoje Oguić, referent ZAMP-a, Heinzelova 62 A- ZAMP, 10000 Zagreb</izvorni_sadrzaj>
    <derivirana_varijabla naziv="DomainObject.UcesnikSudskeRadnje.SudskaRadnja.UcesniciObavijest_1">1. Okrivljenik AGRO VIGOR d.o.o. za poljoprivrednu proizvodnju, OIB 06407823913, Ulica Ivana Šibla 17, 10000 Zagreb
2. Okrivljenik Dejan Nemec, OIB 48239392789, Panonska Ulica 43, Beltinci
3. Svjedok Hrvoje Oguić, referent ZAMP-a, Heinzelova 62 A- ZAMP,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21. svibnja 2026.</izvorni_sadrzaj>
    <derivirana_varijabla naziv="DomainObject.Predmet.DatumPocetkaProcesa_1">21.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 39/13, 157/13, 110/15, 70/17, 118/18 i 114/22</item>
      <item>39/13</item>
      <item>157/13</item>
      <item>110/15</item>
      <item>70/17</item>
      <item>118/18</item>
      <item>114/22</item>
      <item>107/07</item>
    </derivirana_varijabla>
  </DomainObject.NarodneNovineList>
  <DomainObject.Predmet.OkrivljenikAdresaMjestoRodjenjaList>
    <izvorni_sadrzaj>
      <item>AGRO VIGOR d.o.o. za poljoprivrednu proizvodnju, Ulica Ivana Šibla 17, 10000 Zagreb, OIB: 06407823913</item>
      <item>Dejan Nemec, Panonska Ulica 43 Beltinci, OIB: 48239392789, rođen-a 01.03.1977., mjesto rođenja MURSKA SOBOTA</item>
    </izvorni_sadrzaj>
    <derivirana_varijabla naziv="DomainObject.Predmet.OkrivljenikAdresaMjestoRodjenjaList_1">
      <item>AGRO VIGOR d.o.o. za poljoprivrednu proizvodnju, Ulica Ivana Šibla 17, 10000 Zagreb, OIB: 06407823913</item>
      <item>Dejan Nemec, Panonska Ulica 43 Beltinci, OIB: 48239392789, rođen-a 01.03.1977., mjesto rođenja MURSKA SOBOTA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AGRO VIGOR d.o.o. za poljoprivrednu proizvodnju, MBS 110061710, Ulica Ivana Šibla 17, 10000 Zagreb</izvorni_sadrzaj>
    <derivirana_varijabla naziv="DomainObject.Predmet.OkrivljenikPravnaNazivAdresaMbs_1">AGRO VIGOR d.o.o. za poljoprivrednu proizvodnju, MBS 110061710, Ulica Ivana Šibla 17, 10000 Zagreb</derivirana_varijabla>
  </DomainObject.Predmet.OkrivljenikPravnaNazivAdresaMbs>
  <DomainObject.Sudac.Email>
    <izvorni_sadrzaj>Vlatkica.Juric@pszg.pravosudje.hr</izvorni_sadrzaj>
    <derivirana_varijabla naziv="DomainObject.Sudac.Email_1">Vlatkica.Juric@pszg.pravosudje.hr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339</properties:Words>
  <properties:Characters>1980</properties:Characters>
  <properties:Lines>50</properties:Lines>
  <properties:Paragraphs>20</properties:Paragraphs>
  <properties:TotalTime>88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2487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Vlatkica Jurić</cp:lastModifiedBy>
  <dcterms:modified xmlns:xsi="http://www.w3.org/2001/XMLSchema-instance" xsi:type="dcterms:W3CDTF">2026-09-18T11:54:00Z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Dejan Nemec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