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93444e5" w14:paraId="93444e5" w:rsidRDefault="00316CB1" w:rsidR="00316CB1">
      <w:pPr>
        <w15:collapsed w:val="false"/>
      </w:pPr>
      <w:bookmarkStart w:name="_GoBack" w:id="0"/>
      <w:bookmarkEnd w:id="0"/>
      <w:r>
        <w:t xml:space="preserve">    </w:t>
      </w:r>
      <w:r w:rsidR="00D27741">
        <w:rPr>
          <w:noProof/>
          <w:sz w:val="26"/>
        </w:rPr>
        <w:drawing>
          <wp:inline distR="0" distL="0" distB="0" distT="0">
            <wp:extent cy="955040" cx="723265"/>
            <wp:effectExtent b="0" r="635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Slika 2" id="0"/>
                    <pic:cNvPicPr>
                      <a:picLocks noChangeArrowheads="true" noChangeAspect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55040" cx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</w:t>
      </w:r>
    </w:p>
    <w:tbl>
      <w:tblPr>
        <w:tblW w:type="auto" w:w="0"/>
        <w:tblInd w:type="dxa" w:w="288"/>
        <w:tblLook w:val="01E0" w:noVBand="0" w:noHBand="0" w:lastColumn="1" w:firstColumn="1" w:lastRow="1" w:firstRow="1"/>
      </w:tblPr>
      <w:tblGrid>
        <w:gridCol w:w="3060"/>
      </w:tblGrid>
      <w:tr w:rsidTr="003B1040" w:rsidR="00695214" w:rsidRPr="00482933">
        <w:tc>
          <w:tcPr>
            <w:tcW w:type="dxa" w:w="3060"/>
          </w:tcPr>
          <w:p w:rsidRDefault="00695214" w:rsidP="003B1040" w:rsidR="00695214" w:rsidRPr="00482933">
            <w:pPr>
              <w:pStyle w:val="Naslov2"/>
              <w:jc w:val="left"/>
              <w:rPr>
                <w:b w:val="false"/>
                <w:bCs w:val="false"/>
                <w:sz w:val="24"/>
              </w:rPr>
            </w:pPr>
            <w:r w:rsidRPr="00482933">
              <w:rPr>
                <w:b w:val="false"/>
                <w:bCs w:val="false"/>
                <w:sz w:val="24"/>
              </w:rPr>
              <w:t>REPUBLIKA HRVATSKA</w:t>
            </w:r>
          </w:p>
          <w:p w:rsidRDefault="00695214" w:rsidP="003B1040" w:rsidR="00695214" w:rsidRPr="00482933">
            <w:pPr>
              <w:rPr>
                <w:sz w:val="24"/>
                <w:szCs w:val="24"/>
              </w:rPr>
            </w:pPr>
            <w:r w:rsidRPr="00482933">
              <w:rPr>
                <w:sz w:val="24"/>
                <w:szCs w:val="24"/>
              </w:rPr>
              <w:t>Trgovački sud u Zagrebu</w:t>
            </w:r>
          </w:p>
          <w:p w:rsidRDefault="00695214" w:rsidP="003B1040" w:rsidR="00695214" w:rsidRPr="00482933">
            <w:pPr>
              <w:rPr>
                <w:sz w:val="24"/>
                <w:szCs w:val="24"/>
              </w:rPr>
            </w:pPr>
            <w:r w:rsidRPr="00482933">
              <w:rPr>
                <w:sz w:val="24"/>
                <w:szCs w:val="24"/>
              </w:rPr>
              <w:t xml:space="preserve">Zagreb, </w:t>
            </w:r>
            <w:proofErr w:type="spellStart"/>
            <w:r w:rsidRPr="00482933">
              <w:rPr>
                <w:sz w:val="24"/>
                <w:szCs w:val="24"/>
              </w:rPr>
              <w:t>Amruševa</w:t>
            </w:r>
            <w:proofErr w:type="spellEnd"/>
            <w:r w:rsidRPr="00482933">
              <w:rPr>
                <w:sz w:val="24"/>
                <w:szCs w:val="24"/>
              </w:rPr>
              <w:t xml:space="preserve"> 2/II</w:t>
            </w:r>
          </w:p>
        </w:tc>
      </w:tr>
    </w:tbl>
    <w:p w:rsidRDefault="00695214" w:rsidP="00695214" w:rsidR="00695214">
      <w:pPr>
        <w:rPr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</w:t>
      </w:r>
      <w:r w:rsidR="001B4E58">
        <w:rPr>
          <w:b/>
          <w:sz w:val="24"/>
        </w:rPr>
        <w:tab/>
        <w:t xml:space="preserve">   </w:t>
      </w:r>
      <w:r w:rsidR="004934EF">
        <w:rPr>
          <w:b/>
          <w:sz w:val="24"/>
        </w:rPr>
        <w:t xml:space="preserve">  </w:t>
      </w:r>
      <w:r w:rsidR="00316CB1" w:rsidRPr="001B4E58">
        <w:rPr>
          <w:sz w:val="24"/>
        </w:rPr>
        <w:t>45.</w:t>
      </w:r>
      <w:r>
        <w:rPr>
          <w:b/>
          <w:sz w:val="24"/>
        </w:rPr>
        <w:t xml:space="preserve"> </w:t>
      </w:r>
      <w:r w:rsidRPr="00482933">
        <w:rPr>
          <w:sz w:val="24"/>
        </w:rPr>
        <w:t>S</w:t>
      </w:r>
      <w:r>
        <w:rPr>
          <w:sz w:val="24"/>
        </w:rPr>
        <w:t>t-</w:t>
      </w:r>
      <w:r w:rsidR="001F7B60">
        <w:rPr>
          <w:sz w:val="24"/>
        </w:rPr>
        <w:t>1217</w:t>
      </w:r>
      <w:r w:rsidR="00B77DF3">
        <w:rPr>
          <w:sz w:val="24"/>
        </w:rPr>
        <w:t>/2019</w:t>
      </w:r>
    </w:p>
    <w:p w:rsidRDefault="001B4E58" w:rsidP="00A9036E" w:rsidR="001B4E58">
      <w:pPr>
        <w:jc w:val="center"/>
        <w:rPr>
          <w:sz w:val="24"/>
          <w:szCs w:val="24"/>
        </w:rPr>
      </w:pPr>
      <w:r w:rsidRPr="002246C7">
        <w:rPr>
          <w:sz w:val="24"/>
          <w:szCs w:val="24"/>
        </w:rPr>
        <w:t>R</w:t>
      </w:r>
      <w:r>
        <w:rPr>
          <w:sz w:val="24"/>
          <w:szCs w:val="24"/>
        </w:rPr>
        <w:t xml:space="preserve"> </w:t>
      </w:r>
      <w:r w:rsidRPr="002246C7">
        <w:rPr>
          <w:sz w:val="24"/>
          <w:szCs w:val="24"/>
        </w:rPr>
        <w:t>E</w:t>
      </w:r>
      <w:r>
        <w:rPr>
          <w:sz w:val="24"/>
          <w:szCs w:val="24"/>
        </w:rPr>
        <w:t xml:space="preserve"> </w:t>
      </w:r>
      <w:r w:rsidRPr="002246C7">
        <w:rPr>
          <w:sz w:val="24"/>
          <w:szCs w:val="24"/>
        </w:rPr>
        <w:t>P</w:t>
      </w:r>
      <w:r>
        <w:rPr>
          <w:sz w:val="24"/>
          <w:szCs w:val="24"/>
        </w:rPr>
        <w:t xml:space="preserve"> </w:t>
      </w:r>
      <w:r w:rsidRPr="002246C7">
        <w:rPr>
          <w:sz w:val="24"/>
          <w:szCs w:val="24"/>
        </w:rPr>
        <w:t>U</w:t>
      </w:r>
      <w:r>
        <w:rPr>
          <w:sz w:val="24"/>
          <w:szCs w:val="24"/>
        </w:rPr>
        <w:t xml:space="preserve"> </w:t>
      </w:r>
      <w:r w:rsidRPr="002246C7">
        <w:rPr>
          <w:sz w:val="24"/>
          <w:szCs w:val="24"/>
        </w:rPr>
        <w:t>B</w:t>
      </w:r>
      <w:r>
        <w:rPr>
          <w:sz w:val="24"/>
          <w:szCs w:val="24"/>
        </w:rPr>
        <w:t xml:space="preserve"> </w:t>
      </w:r>
      <w:r w:rsidRPr="002246C7">
        <w:rPr>
          <w:sz w:val="24"/>
          <w:szCs w:val="24"/>
        </w:rPr>
        <w:t>L</w:t>
      </w:r>
      <w:r>
        <w:rPr>
          <w:sz w:val="24"/>
          <w:szCs w:val="24"/>
        </w:rPr>
        <w:t xml:space="preserve"> </w:t>
      </w:r>
      <w:r w:rsidRPr="002246C7">
        <w:rPr>
          <w:sz w:val="24"/>
          <w:szCs w:val="24"/>
        </w:rPr>
        <w:t>I</w:t>
      </w:r>
      <w:r>
        <w:rPr>
          <w:sz w:val="24"/>
          <w:szCs w:val="24"/>
        </w:rPr>
        <w:t xml:space="preserve"> </w:t>
      </w:r>
      <w:r w:rsidRPr="002246C7">
        <w:rPr>
          <w:sz w:val="24"/>
          <w:szCs w:val="24"/>
        </w:rPr>
        <w:t>K</w:t>
      </w:r>
      <w:r>
        <w:rPr>
          <w:sz w:val="24"/>
          <w:szCs w:val="24"/>
        </w:rPr>
        <w:t xml:space="preserve"> A </w:t>
      </w:r>
      <w:r w:rsidRPr="002246C7">
        <w:rPr>
          <w:sz w:val="24"/>
          <w:szCs w:val="24"/>
        </w:rPr>
        <w:t xml:space="preserve"> H</w:t>
      </w:r>
      <w:r>
        <w:rPr>
          <w:sz w:val="24"/>
          <w:szCs w:val="24"/>
        </w:rPr>
        <w:t xml:space="preserve"> </w:t>
      </w:r>
      <w:r w:rsidRPr="002246C7">
        <w:rPr>
          <w:sz w:val="24"/>
          <w:szCs w:val="24"/>
        </w:rPr>
        <w:t>R</w:t>
      </w:r>
      <w:r>
        <w:rPr>
          <w:sz w:val="24"/>
          <w:szCs w:val="24"/>
        </w:rPr>
        <w:t xml:space="preserve"> </w:t>
      </w:r>
      <w:r w:rsidRPr="002246C7">
        <w:rPr>
          <w:sz w:val="24"/>
          <w:szCs w:val="24"/>
        </w:rPr>
        <w:t>V</w:t>
      </w:r>
      <w:r>
        <w:rPr>
          <w:sz w:val="24"/>
          <w:szCs w:val="24"/>
        </w:rPr>
        <w:t xml:space="preserve"> </w:t>
      </w:r>
      <w:r w:rsidRPr="002246C7">
        <w:rPr>
          <w:sz w:val="24"/>
          <w:szCs w:val="24"/>
        </w:rPr>
        <w:t>A</w:t>
      </w:r>
      <w:r>
        <w:rPr>
          <w:sz w:val="24"/>
          <w:szCs w:val="24"/>
        </w:rPr>
        <w:t xml:space="preserve"> </w:t>
      </w:r>
      <w:r w:rsidRPr="002246C7">
        <w:rPr>
          <w:sz w:val="24"/>
          <w:szCs w:val="24"/>
        </w:rPr>
        <w:t>T</w:t>
      </w:r>
      <w:r>
        <w:rPr>
          <w:sz w:val="24"/>
          <w:szCs w:val="24"/>
        </w:rPr>
        <w:t xml:space="preserve"> </w:t>
      </w:r>
      <w:r w:rsidRPr="002246C7">
        <w:rPr>
          <w:sz w:val="24"/>
          <w:szCs w:val="24"/>
        </w:rPr>
        <w:t>S</w:t>
      </w:r>
      <w:r>
        <w:rPr>
          <w:sz w:val="24"/>
          <w:szCs w:val="24"/>
        </w:rPr>
        <w:t xml:space="preserve"> </w:t>
      </w:r>
      <w:r w:rsidRPr="002246C7">
        <w:rPr>
          <w:sz w:val="24"/>
          <w:szCs w:val="24"/>
        </w:rPr>
        <w:t>K</w:t>
      </w:r>
      <w:r>
        <w:rPr>
          <w:sz w:val="24"/>
          <w:szCs w:val="24"/>
        </w:rPr>
        <w:t xml:space="preserve"> A</w:t>
      </w:r>
    </w:p>
    <w:p w:rsidRDefault="001B4E58" w:rsidP="00695214" w:rsidR="001B4E58">
      <w:pPr>
        <w:rPr>
          <w:sz w:val="24"/>
        </w:rPr>
      </w:pPr>
    </w:p>
    <w:p w:rsidRDefault="00695214" w:rsidP="00695214" w:rsidR="00695214">
      <w:pPr>
        <w:ind w:hanging="2880" w:left="2880"/>
        <w:jc w:val="center"/>
        <w:rPr>
          <w:sz w:val="24"/>
          <w:szCs w:val="24"/>
        </w:rPr>
      </w:pPr>
      <w:r w:rsidRPr="006B4A8A">
        <w:rPr>
          <w:sz w:val="24"/>
          <w:szCs w:val="24"/>
        </w:rPr>
        <w:t>Z A K LJ U Č A K</w:t>
      </w:r>
    </w:p>
    <w:p w:rsidRDefault="00695214" w:rsidP="00695214" w:rsidR="00695214" w:rsidRPr="006B4A8A">
      <w:pPr>
        <w:ind w:hanging="2880" w:left="2880"/>
        <w:jc w:val="center"/>
        <w:rPr>
          <w:sz w:val="24"/>
          <w:szCs w:val="24"/>
        </w:rPr>
      </w:pPr>
    </w:p>
    <w:p w:rsidRDefault="00695214" w:rsidP="00B200A1" w:rsidR="00133DAD" w:rsidRPr="00076BB1">
      <w:pPr>
        <w:jc w:val="both"/>
        <w:rPr>
          <w:sz w:val="24"/>
          <w:szCs w:val="24"/>
        </w:rPr>
      </w:pPr>
      <w:r w:rsidRPr="00010102">
        <w:rPr>
          <w:sz w:val="24"/>
          <w:szCs w:val="24"/>
        </w:rPr>
        <w:tab/>
      </w:r>
      <w:r w:rsidRPr="008600EF">
        <w:rPr>
          <w:sz w:val="24"/>
          <w:szCs w:val="24"/>
        </w:rPr>
        <w:t>Trgovački sud u Zagrebu</w:t>
      </w:r>
      <w:r>
        <w:rPr>
          <w:sz w:val="24"/>
          <w:szCs w:val="24"/>
        </w:rPr>
        <w:t xml:space="preserve">, po sucu </w:t>
      </w:r>
      <w:r w:rsidR="00316CB1">
        <w:rPr>
          <w:sz w:val="24"/>
          <w:szCs w:val="24"/>
        </w:rPr>
        <w:t>Mirni Panjan</w:t>
      </w:r>
      <w:r>
        <w:rPr>
          <w:sz w:val="24"/>
          <w:szCs w:val="24"/>
        </w:rPr>
        <w:t xml:space="preserve">, </w:t>
      </w:r>
      <w:r w:rsidRPr="00BF0D88">
        <w:rPr>
          <w:sz w:val="24"/>
          <w:szCs w:val="24"/>
        </w:rPr>
        <w:t>u stečajnom predmetu povod</w:t>
      </w:r>
      <w:r w:rsidR="00775D92" w:rsidRPr="00BF0D88">
        <w:rPr>
          <w:sz w:val="24"/>
          <w:szCs w:val="24"/>
        </w:rPr>
        <w:t>om</w:t>
      </w:r>
      <w:r w:rsidRPr="00BF0D88">
        <w:rPr>
          <w:sz w:val="24"/>
          <w:szCs w:val="24"/>
        </w:rPr>
        <w:t xml:space="preserve"> zahtjeva</w:t>
      </w:r>
      <w:r w:rsidRPr="000924C9">
        <w:rPr>
          <w:sz w:val="24"/>
          <w:szCs w:val="24"/>
        </w:rPr>
        <w:t xml:space="preserve"> </w:t>
      </w:r>
      <w:r>
        <w:rPr>
          <w:sz w:val="24"/>
          <w:szCs w:val="24"/>
        </w:rPr>
        <w:t>FINANCIJSKE AGENCIJE,</w:t>
      </w:r>
      <w:r w:rsidR="006367D6">
        <w:rPr>
          <w:sz w:val="24"/>
          <w:szCs w:val="24"/>
        </w:rPr>
        <w:t xml:space="preserve"> Regionalnog centra Zagreb,</w:t>
      </w:r>
      <w:r>
        <w:rPr>
          <w:sz w:val="24"/>
          <w:szCs w:val="24"/>
        </w:rPr>
        <w:t xml:space="preserve"> </w:t>
      </w:r>
      <w:r w:rsidRPr="008600EF">
        <w:rPr>
          <w:sz w:val="24"/>
          <w:szCs w:val="24"/>
        </w:rPr>
        <w:t>za p</w:t>
      </w:r>
      <w:r>
        <w:rPr>
          <w:sz w:val="24"/>
          <w:szCs w:val="24"/>
        </w:rPr>
        <w:t xml:space="preserve">rovedbu skraćenog </w:t>
      </w:r>
      <w:r w:rsidRPr="008600EF">
        <w:rPr>
          <w:sz w:val="24"/>
          <w:szCs w:val="24"/>
        </w:rPr>
        <w:t>stečajnog postupka nad dužnikom</w:t>
      </w:r>
      <w:r w:rsidR="00AC1E4F">
        <w:rPr>
          <w:sz w:val="24"/>
          <w:szCs w:val="24"/>
        </w:rPr>
        <w:t xml:space="preserve"> </w:t>
      </w:r>
      <w:r w:rsidR="009F6649">
        <w:rPr>
          <w:sz w:val="24"/>
          <w:szCs w:val="24"/>
        </w:rPr>
        <w:t xml:space="preserve">INTERNET INSTITUT, Krapina, Matije Gupca 63/I, OIB: 34343208149, </w:t>
      </w:r>
      <w:r w:rsidR="00B82170">
        <w:rPr>
          <w:sz w:val="24"/>
          <w:szCs w:val="24"/>
        </w:rPr>
        <w:t>1</w:t>
      </w:r>
      <w:r w:rsidR="00330540">
        <w:rPr>
          <w:sz w:val="24"/>
          <w:szCs w:val="24"/>
        </w:rPr>
        <w:t>5</w:t>
      </w:r>
      <w:r w:rsidR="00B82170">
        <w:rPr>
          <w:sz w:val="24"/>
          <w:szCs w:val="24"/>
        </w:rPr>
        <w:t>. srpnja</w:t>
      </w:r>
      <w:r w:rsidR="002C2274">
        <w:rPr>
          <w:sz w:val="24"/>
          <w:szCs w:val="24"/>
        </w:rPr>
        <w:t xml:space="preserve"> </w:t>
      </w:r>
      <w:r w:rsidR="00DB4994">
        <w:rPr>
          <w:sz w:val="24"/>
          <w:szCs w:val="24"/>
        </w:rPr>
        <w:t>2019</w:t>
      </w:r>
      <w:r w:rsidR="008E4F0B">
        <w:rPr>
          <w:sz w:val="24"/>
          <w:szCs w:val="24"/>
        </w:rPr>
        <w:t>.</w:t>
      </w:r>
      <w:r w:rsidR="00E90F15">
        <w:rPr>
          <w:sz w:val="24"/>
          <w:szCs w:val="24"/>
        </w:rPr>
        <w:t>g.</w:t>
      </w:r>
      <w:r w:rsidR="008E4F0B">
        <w:rPr>
          <w:sz w:val="24"/>
          <w:szCs w:val="24"/>
        </w:rPr>
        <w:t xml:space="preserve"> </w:t>
      </w:r>
    </w:p>
    <w:p w:rsidRDefault="00C17C50" w:rsidP="00C17C50" w:rsidR="00C17C50" w:rsidRPr="00C17C50">
      <w:pPr>
        <w:jc w:val="both"/>
        <w:rPr>
          <w:sz w:val="24"/>
          <w:szCs w:val="24"/>
        </w:rPr>
      </w:pPr>
    </w:p>
    <w:p w:rsidRDefault="00133DAD" w:rsidP="00CF56FE" w:rsidR="00CF56FE" w:rsidRPr="00561D02">
      <w:pPr>
        <w:jc w:val="center"/>
        <w:rPr>
          <w:sz w:val="24"/>
          <w:szCs w:val="24"/>
        </w:rPr>
      </w:pPr>
      <w:r w:rsidRPr="00561D02">
        <w:rPr>
          <w:sz w:val="24"/>
          <w:szCs w:val="24"/>
        </w:rPr>
        <w:t xml:space="preserve">z a k </w:t>
      </w:r>
      <w:proofErr w:type="spellStart"/>
      <w:r w:rsidRPr="00561D02">
        <w:rPr>
          <w:sz w:val="24"/>
          <w:szCs w:val="24"/>
        </w:rPr>
        <w:t>l</w:t>
      </w:r>
      <w:r w:rsidR="00123529" w:rsidRPr="00561D02">
        <w:rPr>
          <w:sz w:val="24"/>
          <w:szCs w:val="24"/>
        </w:rPr>
        <w:t>j</w:t>
      </w:r>
      <w:proofErr w:type="spellEnd"/>
      <w:r w:rsidR="00123529" w:rsidRPr="00561D02">
        <w:rPr>
          <w:sz w:val="24"/>
          <w:szCs w:val="24"/>
        </w:rPr>
        <w:t xml:space="preserve"> u č i o  </w:t>
      </w:r>
      <w:r w:rsidR="00C17C50" w:rsidRPr="00561D02">
        <w:rPr>
          <w:sz w:val="24"/>
          <w:szCs w:val="24"/>
        </w:rPr>
        <w:t xml:space="preserve">   </w:t>
      </w:r>
      <w:r w:rsidR="00123529" w:rsidRPr="00561D02">
        <w:rPr>
          <w:sz w:val="24"/>
          <w:szCs w:val="24"/>
        </w:rPr>
        <w:t xml:space="preserve"> j e</w:t>
      </w:r>
      <w:r w:rsidR="00CF56FE" w:rsidRPr="00561D02">
        <w:rPr>
          <w:sz w:val="24"/>
          <w:szCs w:val="24"/>
        </w:rPr>
        <w:t xml:space="preserve"> </w:t>
      </w:r>
    </w:p>
    <w:p w:rsidRDefault="006F7DFB" w:rsidP="00CF56FE" w:rsidR="006F7DFB" w:rsidRPr="00010102">
      <w:pPr>
        <w:jc w:val="center"/>
        <w:rPr>
          <w:b/>
          <w:sz w:val="24"/>
          <w:szCs w:val="24"/>
        </w:rPr>
      </w:pPr>
    </w:p>
    <w:p w:rsidRDefault="00E93AAB" w:rsidP="00775D92" w:rsidR="00EA0B89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="00EA221F" w:rsidRPr="00010102">
        <w:rPr>
          <w:sz w:val="24"/>
          <w:szCs w:val="24"/>
        </w:rPr>
        <w:t>oziva</w:t>
      </w:r>
      <w:r w:rsidR="00F44CB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se </w:t>
      </w:r>
      <w:r w:rsidR="00977412">
        <w:rPr>
          <w:sz w:val="24"/>
          <w:szCs w:val="24"/>
        </w:rPr>
        <w:t xml:space="preserve">HRVATSKI ZAVOD ZA MIROVINSKO OSIGURANJE, Zagreb, Trpimirova </w:t>
      </w:r>
      <w:r w:rsidR="00EA0B89">
        <w:rPr>
          <w:sz w:val="24"/>
          <w:szCs w:val="24"/>
        </w:rPr>
        <w:t xml:space="preserve"> </w:t>
      </w:r>
      <w:r w:rsidR="00646B30">
        <w:rPr>
          <w:sz w:val="24"/>
          <w:szCs w:val="24"/>
        </w:rPr>
        <w:t>4</w:t>
      </w:r>
      <w:r w:rsidR="006B4A8A">
        <w:rPr>
          <w:sz w:val="24"/>
          <w:szCs w:val="24"/>
        </w:rPr>
        <w:t>,</w:t>
      </w:r>
      <w:r w:rsidR="003B7620">
        <w:rPr>
          <w:sz w:val="24"/>
          <w:szCs w:val="24"/>
        </w:rPr>
        <w:t xml:space="preserve"> </w:t>
      </w:r>
      <w:r w:rsidR="00695214">
        <w:rPr>
          <w:sz w:val="24"/>
          <w:szCs w:val="24"/>
        </w:rPr>
        <w:t xml:space="preserve">dostaviti </w:t>
      </w:r>
      <w:r w:rsidR="00977412">
        <w:rPr>
          <w:sz w:val="24"/>
          <w:szCs w:val="24"/>
        </w:rPr>
        <w:t xml:space="preserve">sudu </w:t>
      </w:r>
      <w:r w:rsidR="00EA0B89">
        <w:rPr>
          <w:sz w:val="24"/>
          <w:szCs w:val="24"/>
        </w:rPr>
        <w:t xml:space="preserve">pozivom </w:t>
      </w:r>
      <w:r w:rsidR="00977412">
        <w:rPr>
          <w:sz w:val="24"/>
          <w:szCs w:val="24"/>
        </w:rPr>
        <w:t>na gornji broj spisa</w:t>
      </w:r>
      <w:r w:rsidR="00646B30">
        <w:rPr>
          <w:sz w:val="24"/>
          <w:szCs w:val="24"/>
        </w:rPr>
        <w:t>,</w:t>
      </w:r>
      <w:r w:rsidR="00977412">
        <w:rPr>
          <w:sz w:val="24"/>
          <w:szCs w:val="24"/>
        </w:rPr>
        <w:t xml:space="preserve"> </w:t>
      </w:r>
      <w:r w:rsidR="00695214">
        <w:rPr>
          <w:sz w:val="24"/>
          <w:szCs w:val="24"/>
        </w:rPr>
        <w:t>podatke o zaposlenim osobama kod dužnika</w:t>
      </w:r>
      <w:r w:rsidR="0092581D" w:rsidRPr="0092581D">
        <w:rPr>
          <w:sz w:val="24"/>
          <w:szCs w:val="24"/>
        </w:rPr>
        <w:t xml:space="preserve"> </w:t>
      </w:r>
      <w:r w:rsidR="009F6649">
        <w:rPr>
          <w:sz w:val="24"/>
          <w:szCs w:val="24"/>
        </w:rPr>
        <w:t>INTERNET INSTITUT, Krapina, Matije Gupca 63/I, OIB: 34343208149</w:t>
      </w:r>
      <w:r w:rsidR="008E4F0B">
        <w:rPr>
          <w:sz w:val="24"/>
          <w:szCs w:val="24"/>
        </w:rPr>
        <w:t xml:space="preserve">, </w:t>
      </w:r>
      <w:r w:rsidR="00695214">
        <w:rPr>
          <w:sz w:val="24"/>
          <w:szCs w:val="24"/>
        </w:rPr>
        <w:t>podaci o djelatnicima ili potvrda da nema zaposlenih osoba / na dan pisanja potvrde</w:t>
      </w:r>
      <w:r w:rsidR="00EA0B89">
        <w:rPr>
          <w:sz w:val="24"/>
          <w:szCs w:val="24"/>
        </w:rPr>
        <w:t>.</w:t>
      </w:r>
    </w:p>
    <w:p w:rsidRDefault="006E644E" w:rsidP="00DE4300" w:rsidR="006E644E">
      <w:pPr>
        <w:jc w:val="center"/>
        <w:rPr>
          <w:sz w:val="24"/>
          <w:szCs w:val="24"/>
        </w:rPr>
      </w:pPr>
    </w:p>
    <w:p w:rsidRDefault="00CF56FE" w:rsidP="00DE4300" w:rsidR="00133DAD">
      <w:pPr>
        <w:jc w:val="center"/>
        <w:rPr>
          <w:sz w:val="24"/>
          <w:szCs w:val="24"/>
        </w:rPr>
      </w:pPr>
      <w:r w:rsidRPr="00010102">
        <w:rPr>
          <w:sz w:val="24"/>
          <w:szCs w:val="24"/>
        </w:rPr>
        <w:t>Obrazloženje</w:t>
      </w:r>
    </w:p>
    <w:p w:rsidRDefault="004358FC" w:rsidP="00DE4300" w:rsidR="004358FC">
      <w:pPr>
        <w:jc w:val="center"/>
        <w:rPr>
          <w:sz w:val="24"/>
          <w:szCs w:val="24"/>
        </w:rPr>
      </w:pPr>
    </w:p>
    <w:p w:rsidRDefault="00561D02" w:rsidP="00133DAD" w:rsidR="00777CB5">
      <w:pPr>
        <w:jc w:val="both"/>
        <w:rPr>
          <w:sz w:val="24"/>
          <w:szCs w:val="24"/>
        </w:rPr>
      </w:pPr>
      <w:r>
        <w:rPr>
          <w:sz w:val="24"/>
          <w:szCs w:val="24"/>
          <w:lang w:val="en-GB"/>
        </w:rPr>
        <w:tab/>
      </w:r>
      <w:proofErr w:type="spellStart"/>
      <w:r w:rsidR="00133DAD" w:rsidRPr="00133DAD">
        <w:rPr>
          <w:sz w:val="24"/>
          <w:szCs w:val="24"/>
          <w:lang w:val="en-GB"/>
        </w:rPr>
        <w:t>Financijska</w:t>
      </w:r>
      <w:proofErr w:type="spellEnd"/>
      <w:r w:rsidR="00133DAD" w:rsidRPr="00133DAD">
        <w:rPr>
          <w:sz w:val="24"/>
          <w:szCs w:val="24"/>
          <w:lang w:val="en-GB"/>
        </w:rPr>
        <w:t xml:space="preserve"> </w:t>
      </w:r>
      <w:proofErr w:type="spellStart"/>
      <w:r w:rsidR="00133DAD" w:rsidRPr="00133DAD">
        <w:rPr>
          <w:sz w:val="24"/>
          <w:szCs w:val="24"/>
          <w:lang w:val="en-GB"/>
        </w:rPr>
        <w:t>agencija</w:t>
      </w:r>
      <w:proofErr w:type="spellEnd"/>
      <w:r w:rsidR="00133DAD" w:rsidRPr="00133DAD">
        <w:rPr>
          <w:sz w:val="24"/>
          <w:szCs w:val="24"/>
          <w:lang w:val="en-GB"/>
        </w:rPr>
        <w:t xml:space="preserve"> </w:t>
      </w:r>
      <w:proofErr w:type="spellStart"/>
      <w:r w:rsidR="00133DAD" w:rsidRPr="00133DAD">
        <w:rPr>
          <w:sz w:val="24"/>
          <w:szCs w:val="24"/>
          <w:lang w:val="en-GB"/>
        </w:rPr>
        <w:t>podnijela</w:t>
      </w:r>
      <w:proofErr w:type="spellEnd"/>
      <w:r w:rsidR="00133DAD" w:rsidRPr="00133DAD">
        <w:rPr>
          <w:sz w:val="24"/>
          <w:szCs w:val="24"/>
          <w:lang w:val="en-GB"/>
        </w:rPr>
        <w:t xml:space="preserve"> je</w:t>
      </w:r>
      <w:r w:rsidR="00133DAD">
        <w:rPr>
          <w:sz w:val="24"/>
          <w:szCs w:val="24"/>
          <w:lang w:val="en-GB"/>
        </w:rPr>
        <w:t>,</w:t>
      </w:r>
      <w:r w:rsidR="00133DAD" w:rsidRPr="00133DAD">
        <w:rPr>
          <w:sz w:val="24"/>
          <w:szCs w:val="24"/>
          <w:lang w:val="en-GB"/>
        </w:rPr>
        <w:t xml:space="preserve"> </w:t>
      </w:r>
      <w:proofErr w:type="spellStart"/>
      <w:proofErr w:type="gramStart"/>
      <w:r w:rsidR="00133DAD" w:rsidRPr="00133DAD">
        <w:rPr>
          <w:sz w:val="24"/>
          <w:szCs w:val="24"/>
          <w:lang w:val="en-GB"/>
        </w:rPr>
        <w:t>na</w:t>
      </w:r>
      <w:proofErr w:type="spellEnd"/>
      <w:proofErr w:type="gramEnd"/>
      <w:r w:rsidR="00133DAD" w:rsidRPr="00133DAD">
        <w:rPr>
          <w:sz w:val="24"/>
          <w:szCs w:val="24"/>
          <w:lang w:val="en-GB"/>
        </w:rPr>
        <w:t xml:space="preserve"> </w:t>
      </w:r>
      <w:proofErr w:type="spellStart"/>
      <w:r w:rsidR="00133DAD" w:rsidRPr="00133DAD">
        <w:rPr>
          <w:sz w:val="24"/>
          <w:szCs w:val="24"/>
          <w:lang w:val="en-GB"/>
        </w:rPr>
        <w:t>temelju</w:t>
      </w:r>
      <w:proofErr w:type="spellEnd"/>
      <w:r w:rsidR="00133DAD" w:rsidRPr="00133DAD">
        <w:rPr>
          <w:sz w:val="24"/>
          <w:szCs w:val="24"/>
          <w:lang w:val="en-GB"/>
        </w:rPr>
        <w:t xml:space="preserve"> </w:t>
      </w:r>
      <w:proofErr w:type="spellStart"/>
      <w:r w:rsidR="00133DAD" w:rsidRPr="00133DAD">
        <w:rPr>
          <w:sz w:val="24"/>
          <w:szCs w:val="24"/>
          <w:lang w:val="en-GB"/>
        </w:rPr>
        <w:t>odredbe</w:t>
      </w:r>
      <w:proofErr w:type="spellEnd"/>
      <w:r w:rsidR="00133DAD" w:rsidRPr="00133DAD">
        <w:rPr>
          <w:sz w:val="24"/>
          <w:szCs w:val="24"/>
          <w:lang w:val="en-GB"/>
        </w:rPr>
        <w:t xml:space="preserve"> </w:t>
      </w:r>
      <w:proofErr w:type="spellStart"/>
      <w:r w:rsidR="00133DAD" w:rsidRPr="00133DAD">
        <w:rPr>
          <w:sz w:val="24"/>
          <w:szCs w:val="24"/>
          <w:lang w:val="en-GB"/>
        </w:rPr>
        <w:t>čl</w:t>
      </w:r>
      <w:proofErr w:type="spellEnd"/>
      <w:r w:rsidR="00133DAD" w:rsidRPr="00133DAD">
        <w:rPr>
          <w:sz w:val="24"/>
          <w:szCs w:val="24"/>
          <w:lang w:val="en-GB"/>
        </w:rPr>
        <w:t xml:space="preserve">. 429. </w:t>
      </w:r>
      <w:proofErr w:type="spellStart"/>
      <w:r w:rsidR="00133DAD" w:rsidRPr="00133DAD">
        <w:rPr>
          <w:sz w:val="24"/>
          <w:szCs w:val="24"/>
          <w:lang w:val="en-GB"/>
        </w:rPr>
        <w:t>st.</w:t>
      </w:r>
      <w:proofErr w:type="spellEnd"/>
      <w:r w:rsidR="00133DAD" w:rsidRPr="00133DAD">
        <w:rPr>
          <w:sz w:val="24"/>
          <w:szCs w:val="24"/>
          <w:lang w:val="en-GB"/>
        </w:rPr>
        <w:t xml:space="preserve"> 1. </w:t>
      </w:r>
      <w:proofErr w:type="spellStart"/>
      <w:r w:rsidR="00133DAD" w:rsidRPr="00133DAD">
        <w:rPr>
          <w:sz w:val="24"/>
          <w:szCs w:val="24"/>
          <w:lang w:val="en-GB"/>
        </w:rPr>
        <w:t>Stečajnog</w:t>
      </w:r>
      <w:proofErr w:type="spellEnd"/>
      <w:r w:rsidR="00133DAD" w:rsidRPr="00133DAD">
        <w:rPr>
          <w:sz w:val="24"/>
          <w:szCs w:val="24"/>
          <w:lang w:val="en-GB"/>
        </w:rPr>
        <w:t xml:space="preserve"> </w:t>
      </w:r>
      <w:proofErr w:type="spellStart"/>
      <w:r w:rsidR="00133DAD" w:rsidRPr="00133DAD">
        <w:rPr>
          <w:sz w:val="24"/>
          <w:szCs w:val="24"/>
          <w:lang w:val="en-GB"/>
        </w:rPr>
        <w:t>zakona</w:t>
      </w:r>
      <w:proofErr w:type="spellEnd"/>
      <w:r w:rsidR="00133DAD" w:rsidRPr="00133DAD">
        <w:rPr>
          <w:sz w:val="24"/>
          <w:szCs w:val="24"/>
          <w:lang w:val="en-GB"/>
        </w:rPr>
        <w:t xml:space="preserve"> (“</w:t>
      </w:r>
      <w:proofErr w:type="spellStart"/>
      <w:r w:rsidR="00133DAD" w:rsidRPr="00133DAD">
        <w:rPr>
          <w:sz w:val="24"/>
          <w:szCs w:val="24"/>
          <w:lang w:val="en-GB"/>
        </w:rPr>
        <w:t>Narodne</w:t>
      </w:r>
      <w:proofErr w:type="spellEnd"/>
      <w:r w:rsidR="00133DAD" w:rsidRPr="00133DAD">
        <w:rPr>
          <w:sz w:val="24"/>
          <w:szCs w:val="24"/>
          <w:lang w:val="en-GB"/>
        </w:rPr>
        <w:t xml:space="preserve"> </w:t>
      </w:r>
      <w:proofErr w:type="spellStart"/>
      <w:r w:rsidR="00133DAD" w:rsidRPr="00133DAD">
        <w:rPr>
          <w:sz w:val="24"/>
          <w:szCs w:val="24"/>
          <w:lang w:val="en-GB"/>
        </w:rPr>
        <w:t>novine</w:t>
      </w:r>
      <w:proofErr w:type="spellEnd"/>
      <w:r w:rsidR="00133DAD" w:rsidRPr="00133DAD">
        <w:rPr>
          <w:sz w:val="24"/>
          <w:szCs w:val="24"/>
          <w:lang w:val="en-GB"/>
        </w:rPr>
        <w:t xml:space="preserve">” </w:t>
      </w:r>
      <w:proofErr w:type="spellStart"/>
      <w:r w:rsidR="00133DAD" w:rsidRPr="00133DAD">
        <w:rPr>
          <w:sz w:val="24"/>
          <w:szCs w:val="24"/>
          <w:lang w:val="en-GB"/>
        </w:rPr>
        <w:t>broj</w:t>
      </w:r>
      <w:proofErr w:type="spellEnd"/>
      <w:r w:rsidR="00133DAD" w:rsidRPr="00133DAD">
        <w:rPr>
          <w:sz w:val="24"/>
          <w:szCs w:val="24"/>
          <w:lang w:val="en-GB"/>
        </w:rPr>
        <w:t xml:space="preserve"> 71/15, </w:t>
      </w:r>
      <w:proofErr w:type="spellStart"/>
      <w:r w:rsidR="00133DAD" w:rsidRPr="00133DAD">
        <w:rPr>
          <w:sz w:val="24"/>
          <w:szCs w:val="24"/>
          <w:lang w:val="en-GB"/>
        </w:rPr>
        <w:t>dalje</w:t>
      </w:r>
      <w:proofErr w:type="spellEnd"/>
      <w:r w:rsidR="00133DAD" w:rsidRPr="00133DAD">
        <w:rPr>
          <w:sz w:val="24"/>
          <w:szCs w:val="24"/>
          <w:lang w:val="en-GB"/>
        </w:rPr>
        <w:t>: SZ)</w:t>
      </w:r>
      <w:r w:rsidR="00133DAD">
        <w:rPr>
          <w:sz w:val="24"/>
          <w:szCs w:val="24"/>
          <w:lang w:val="en-GB"/>
        </w:rPr>
        <w:t>,</w:t>
      </w:r>
      <w:r w:rsidR="00133DAD" w:rsidRPr="00133DAD">
        <w:rPr>
          <w:sz w:val="24"/>
          <w:szCs w:val="24"/>
          <w:lang w:val="en-GB"/>
        </w:rPr>
        <w:t xml:space="preserve"> </w:t>
      </w:r>
      <w:proofErr w:type="spellStart"/>
      <w:r w:rsidR="00133DAD" w:rsidRPr="00133DAD">
        <w:rPr>
          <w:sz w:val="24"/>
          <w:szCs w:val="24"/>
          <w:lang w:val="en-GB"/>
        </w:rPr>
        <w:t>zahtjev</w:t>
      </w:r>
      <w:proofErr w:type="spellEnd"/>
      <w:r w:rsidR="00133DAD" w:rsidRPr="00133DAD">
        <w:rPr>
          <w:sz w:val="24"/>
          <w:szCs w:val="24"/>
          <w:lang w:val="en-GB"/>
        </w:rPr>
        <w:t xml:space="preserve"> </w:t>
      </w:r>
      <w:proofErr w:type="spellStart"/>
      <w:r w:rsidR="00133DAD" w:rsidRPr="00133DAD">
        <w:rPr>
          <w:sz w:val="24"/>
          <w:szCs w:val="24"/>
          <w:lang w:val="en-GB"/>
        </w:rPr>
        <w:t>za</w:t>
      </w:r>
      <w:proofErr w:type="spellEnd"/>
      <w:r w:rsidR="00133DAD" w:rsidRPr="00133DAD">
        <w:rPr>
          <w:sz w:val="24"/>
          <w:szCs w:val="24"/>
          <w:lang w:val="en-GB"/>
        </w:rPr>
        <w:t xml:space="preserve"> </w:t>
      </w:r>
      <w:proofErr w:type="spellStart"/>
      <w:r w:rsidR="00133DAD" w:rsidRPr="00133DAD">
        <w:rPr>
          <w:sz w:val="24"/>
          <w:szCs w:val="24"/>
          <w:lang w:val="en-GB"/>
        </w:rPr>
        <w:t>provedbu</w:t>
      </w:r>
      <w:proofErr w:type="spellEnd"/>
      <w:r w:rsidR="00133DAD" w:rsidRPr="00133DAD">
        <w:rPr>
          <w:sz w:val="24"/>
          <w:szCs w:val="24"/>
          <w:lang w:val="en-GB"/>
        </w:rPr>
        <w:t xml:space="preserve"> </w:t>
      </w:r>
      <w:proofErr w:type="spellStart"/>
      <w:r w:rsidR="00133DAD" w:rsidRPr="00133DAD">
        <w:rPr>
          <w:sz w:val="24"/>
          <w:szCs w:val="24"/>
          <w:lang w:val="en-GB"/>
        </w:rPr>
        <w:t>skraćenog</w:t>
      </w:r>
      <w:proofErr w:type="spellEnd"/>
      <w:r w:rsidR="00133DAD" w:rsidRPr="00133DAD">
        <w:rPr>
          <w:sz w:val="24"/>
          <w:szCs w:val="24"/>
          <w:lang w:val="en-GB"/>
        </w:rPr>
        <w:t xml:space="preserve"> </w:t>
      </w:r>
      <w:proofErr w:type="spellStart"/>
      <w:r w:rsidR="00133DAD" w:rsidRPr="00133DAD">
        <w:rPr>
          <w:sz w:val="24"/>
          <w:szCs w:val="24"/>
          <w:lang w:val="en-GB"/>
        </w:rPr>
        <w:t>stečajnog</w:t>
      </w:r>
      <w:proofErr w:type="spellEnd"/>
      <w:r w:rsidR="00133DAD" w:rsidRPr="00133DAD">
        <w:rPr>
          <w:sz w:val="24"/>
          <w:szCs w:val="24"/>
          <w:lang w:val="en-GB"/>
        </w:rPr>
        <w:t xml:space="preserve"> </w:t>
      </w:r>
      <w:proofErr w:type="spellStart"/>
      <w:r w:rsidR="00133DAD" w:rsidRPr="00133DAD">
        <w:rPr>
          <w:sz w:val="24"/>
          <w:szCs w:val="24"/>
          <w:lang w:val="en-GB"/>
        </w:rPr>
        <w:t>postupka</w:t>
      </w:r>
      <w:proofErr w:type="spellEnd"/>
      <w:r w:rsidR="00133DAD" w:rsidRPr="00133DAD">
        <w:rPr>
          <w:sz w:val="24"/>
          <w:szCs w:val="24"/>
          <w:lang w:val="en-GB"/>
        </w:rPr>
        <w:t xml:space="preserve"> </w:t>
      </w:r>
      <w:proofErr w:type="spellStart"/>
      <w:r w:rsidR="00133DAD" w:rsidRPr="00133DAD">
        <w:rPr>
          <w:sz w:val="24"/>
          <w:szCs w:val="24"/>
          <w:lang w:val="en-GB"/>
        </w:rPr>
        <w:t>nad</w:t>
      </w:r>
      <w:proofErr w:type="spellEnd"/>
      <w:r w:rsidR="00133DAD" w:rsidRPr="00133DAD">
        <w:rPr>
          <w:sz w:val="24"/>
          <w:szCs w:val="24"/>
          <w:lang w:val="en-GB"/>
        </w:rPr>
        <w:t xml:space="preserve"> </w:t>
      </w:r>
      <w:proofErr w:type="spellStart"/>
      <w:r w:rsidR="00133DAD" w:rsidRPr="00133DAD">
        <w:rPr>
          <w:sz w:val="24"/>
          <w:szCs w:val="24"/>
          <w:lang w:val="en-GB"/>
        </w:rPr>
        <w:t>dužnikom</w:t>
      </w:r>
      <w:proofErr w:type="spellEnd"/>
      <w:r w:rsidR="00133DAD" w:rsidRPr="00133DAD">
        <w:rPr>
          <w:sz w:val="24"/>
          <w:szCs w:val="24"/>
          <w:lang w:val="en-GB"/>
        </w:rPr>
        <w:t xml:space="preserve"> </w:t>
      </w:r>
      <w:r w:rsidR="009F6649">
        <w:rPr>
          <w:sz w:val="24"/>
          <w:szCs w:val="24"/>
        </w:rPr>
        <w:t>INTERNET INSTITUT, Krapina, Matije Gupca 63/I, OIB: 34343208149</w:t>
      </w:r>
      <w:r w:rsidR="00C177B1">
        <w:rPr>
          <w:sz w:val="24"/>
          <w:szCs w:val="24"/>
        </w:rPr>
        <w:t>.</w:t>
      </w:r>
    </w:p>
    <w:p w:rsidRDefault="004835C4" w:rsidP="00133DAD" w:rsidR="004835C4">
      <w:pPr>
        <w:jc w:val="both"/>
        <w:rPr>
          <w:sz w:val="24"/>
          <w:szCs w:val="24"/>
        </w:rPr>
      </w:pPr>
    </w:p>
    <w:p w:rsidRDefault="00561D02" w:rsidP="00133DAD" w:rsidR="00133DAD" w:rsidRPr="00133DAD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133DAD" w:rsidRPr="00133DAD">
        <w:rPr>
          <w:sz w:val="24"/>
          <w:szCs w:val="24"/>
        </w:rPr>
        <w:t xml:space="preserve">Prema odredbi čl. 428. st. 1. SZ-a  sud će provesti skraćeni stečajni postupak nad pravnom osobom ako su ispunjene sljedeće pretpostavke: ako nema zaposlenih, ako u Očevidniku redoslijeda osnova za plaćanje ima evidentirane neizvršene osnove za plaćanje u neprekinutom razdoblju od 120 dana, ako nisu ispunjene pretpostavke za pokretanje drugog postupka radi brisanja iz sudskoga registra. </w:t>
      </w:r>
    </w:p>
    <w:p w:rsidRDefault="00561D02" w:rsidP="00133DAD" w:rsidR="00133DAD" w:rsidRPr="00133DAD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133DAD" w:rsidRPr="00133DAD">
        <w:rPr>
          <w:sz w:val="24"/>
          <w:szCs w:val="24"/>
        </w:rPr>
        <w:t>Odredbom čl. 11. st. 3. propisano je da sud po službenoj dužnosti utvrđuje sve činjenice koje su važne za stečajni postupak, te radi toga može izvoditi sve potrebne dokaze.</w:t>
      </w:r>
    </w:p>
    <w:p w:rsidRDefault="00561D02" w:rsidP="00775D92" w:rsidR="00E14B66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775D92">
        <w:rPr>
          <w:sz w:val="24"/>
          <w:szCs w:val="24"/>
        </w:rPr>
        <w:t>P</w:t>
      </w:r>
      <w:r w:rsidR="00133DAD" w:rsidRPr="00133DAD">
        <w:rPr>
          <w:sz w:val="24"/>
          <w:szCs w:val="24"/>
        </w:rPr>
        <w:t>retpostavk</w:t>
      </w:r>
      <w:r w:rsidR="00775D92">
        <w:rPr>
          <w:sz w:val="24"/>
          <w:szCs w:val="24"/>
        </w:rPr>
        <w:t>a</w:t>
      </w:r>
      <w:r w:rsidR="00133DAD" w:rsidRPr="00133DAD">
        <w:rPr>
          <w:sz w:val="24"/>
          <w:szCs w:val="24"/>
        </w:rPr>
        <w:t xml:space="preserve"> za provedbu skraćenog stečajnog postupka</w:t>
      </w:r>
      <w:r w:rsidR="00125559">
        <w:rPr>
          <w:sz w:val="24"/>
          <w:szCs w:val="24"/>
        </w:rPr>
        <w:t xml:space="preserve"> </w:t>
      </w:r>
      <w:r w:rsidR="00775D92">
        <w:rPr>
          <w:sz w:val="24"/>
          <w:szCs w:val="24"/>
        </w:rPr>
        <w:t xml:space="preserve">je </w:t>
      </w:r>
      <w:r w:rsidR="00977412">
        <w:rPr>
          <w:sz w:val="24"/>
          <w:szCs w:val="24"/>
        </w:rPr>
        <w:t xml:space="preserve">okolnost da dužnik nema zaposlenih, </w:t>
      </w:r>
      <w:r w:rsidR="00775D92">
        <w:rPr>
          <w:sz w:val="24"/>
          <w:szCs w:val="24"/>
        </w:rPr>
        <w:t>a</w:t>
      </w:r>
      <w:r w:rsidR="00133DAD">
        <w:rPr>
          <w:sz w:val="24"/>
          <w:szCs w:val="24"/>
        </w:rPr>
        <w:t xml:space="preserve"> </w:t>
      </w:r>
      <w:r w:rsidR="00133DAD" w:rsidRPr="00133DAD">
        <w:rPr>
          <w:sz w:val="24"/>
          <w:szCs w:val="24"/>
        </w:rPr>
        <w:t xml:space="preserve">HRVATSKI ZAVOD ZA MIROVINSKO OSIGURANJE </w:t>
      </w:r>
      <w:r w:rsidR="00977412">
        <w:rPr>
          <w:sz w:val="24"/>
          <w:szCs w:val="24"/>
        </w:rPr>
        <w:t xml:space="preserve">u skladu s odredbama </w:t>
      </w:r>
      <w:r w:rsidR="00133DAD">
        <w:rPr>
          <w:sz w:val="24"/>
          <w:szCs w:val="24"/>
        </w:rPr>
        <w:t>Zakona o mirovinskom osiguranju</w:t>
      </w:r>
      <w:r w:rsidR="00977412">
        <w:rPr>
          <w:sz w:val="24"/>
          <w:szCs w:val="24"/>
        </w:rPr>
        <w:t xml:space="preserve"> vodi propisane evidencije</w:t>
      </w:r>
      <w:r w:rsidR="00775D92">
        <w:rPr>
          <w:sz w:val="24"/>
          <w:szCs w:val="24"/>
        </w:rPr>
        <w:t xml:space="preserve">. Temeljem naprijed navedenog poziva se </w:t>
      </w:r>
      <w:r w:rsidR="00F470AA">
        <w:rPr>
          <w:sz w:val="24"/>
          <w:szCs w:val="24"/>
        </w:rPr>
        <w:t xml:space="preserve"> </w:t>
      </w:r>
      <w:r w:rsidR="00133DAD" w:rsidRPr="00133DAD">
        <w:rPr>
          <w:sz w:val="24"/>
          <w:szCs w:val="24"/>
        </w:rPr>
        <w:t>HRVATSKI ZAVOD ZA MIROVINSKO OSIGURANJE</w:t>
      </w:r>
      <w:r w:rsidR="00977412">
        <w:rPr>
          <w:sz w:val="24"/>
          <w:szCs w:val="24"/>
        </w:rPr>
        <w:t xml:space="preserve"> </w:t>
      </w:r>
      <w:r w:rsidR="00646B30">
        <w:rPr>
          <w:sz w:val="24"/>
          <w:szCs w:val="24"/>
        </w:rPr>
        <w:t>dostaviti podatak naveden</w:t>
      </w:r>
      <w:r w:rsidR="00133DAD">
        <w:rPr>
          <w:sz w:val="24"/>
          <w:szCs w:val="24"/>
        </w:rPr>
        <w:t xml:space="preserve"> u</w:t>
      </w:r>
      <w:r w:rsidR="00F470AA">
        <w:rPr>
          <w:sz w:val="24"/>
          <w:szCs w:val="24"/>
        </w:rPr>
        <w:t xml:space="preserve"> </w:t>
      </w:r>
      <w:r w:rsidR="00977412">
        <w:rPr>
          <w:sz w:val="24"/>
          <w:szCs w:val="24"/>
        </w:rPr>
        <w:t xml:space="preserve">izreci </w:t>
      </w:r>
      <w:r w:rsidR="00F470AA">
        <w:rPr>
          <w:sz w:val="24"/>
          <w:szCs w:val="24"/>
        </w:rPr>
        <w:t xml:space="preserve"> zaključka</w:t>
      </w:r>
      <w:r w:rsidR="00133DAD">
        <w:rPr>
          <w:sz w:val="24"/>
          <w:szCs w:val="24"/>
        </w:rPr>
        <w:t>.</w:t>
      </w:r>
      <w:r w:rsidR="00F470AA">
        <w:rPr>
          <w:sz w:val="24"/>
          <w:szCs w:val="24"/>
        </w:rPr>
        <w:t xml:space="preserve"> </w:t>
      </w:r>
    </w:p>
    <w:p w:rsidRDefault="005F7244" w:rsidP="00DD2B2F" w:rsidR="005F7244">
      <w:pPr>
        <w:jc w:val="center"/>
        <w:rPr>
          <w:sz w:val="24"/>
          <w:szCs w:val="24"/>
        </w:rPr>
      </w:pPr>
    </w:p>
    <w:p w:rsidRDefault="00133DAD" w:rsidP="00DD2B2F" w:rsidR="00CF56FE">
      <w:pPr>
        <w:jc w:val="center"/>
        <w:rPr>
          <w:sz w:val="24"/>
          <w:szCs w:val="24"/>
        </w:rPr>
      </w:pPr>
      <w:r>
        <w:rPr>
          <w:sz w:val="24"/>
          <w:szCs w:val="24"/>
        </w:rPr>
        <w:t>U Zagrebu</w:t>
      </w:r>
      <w:r w:rsidR="006367D6">
        <w:rPr>
          <w:sz w:val="24"/>
          <w:szCs w:val="24"/>
        </w:rPr>
        <w:t>,</w:t>
      </w:r>
      <w:r w:rsidR="00F80EE4" w:rsidRPr="00010102">
        <w:rPr>
          <w:sz w:val="24"/>
          <w:szCs w:val="24"/>
        </w:rPr>
        <w:t xml:space="preserve"> </w:t>
      </w:r>
      <w:r w:rsidR="00B82170">
        <w:rPr>
          <w:sz w:val="24"/>
          <w:szCs w:val="24"/>
        </w:rPr>
        <w:t>1</w:t>
      </w:r>
      <w:r w:rsidR="00330540">
        <w:rPr>
          <w:sz w:val="24"/>
          <w:szCs w:val="24"/>
        </w:rPr>
        <w:t>5</w:t>
      </w:r>
      <w:r w:rsidR="00B82170">
        <w:rPr>
          <w:sz w:val="24"/>
          <w:szCs w:val="24"/>
        </w:rPr>
        <w:t>. srpnja</w:t>
      </w:r>
      <w:r w:rsidR="002C2274">
        <w:rPr>
          <w:sz w:val="24"/>
          <w:szCs w:val="24"/>
        </w:rPr>
        <w:t xml:space="preserve"> </w:t>
      </w:r>
      <w:r w:rsidR="00DB4994">
        <w:rPr>
          <w:sz w:val="24"/>
          <w:szCs w:val="24"/>
        </w:rPr>
        <w:t>2019</w:t>
      </w:r>
      <w:r w:rsidR="00C3261D">
        <w:rPr>
          <w:sz w:val="24"/>
          <w:szCs w:val="24"/>
        </w:rPr>
        <w:t>.g.</w:t>
      </w:r>
    </w:p>
    <w:p w:rsidRDefault="00176746" w:rsidP="00DD2B2F" w:rsidR="00176746">
      <w:pPr>
        <w:jc w:val="center"/>
        <w:rPr>
          <w:sz w:val="24"/>
          <w:szCs w:val="24"/>
        </w:rPr>
      </w:pPr>
    </w:p>
    <w:p w:rsidRDefault="0043052F" w:rsidP="00C946ED" w:rsidR="00CA083A" w:rsidRPr="00D82F3D">
      <w:pPr>
        <w:ind w:firstLine="3" w:left="5661"/>
        <w:jc w:val="right"/>
        <w:rPr>
          <w:sz w:val="24"/>
          <w:szCs w:val="24"/>
        </w:rPr>
      </w:pPr>
      <w:r w:rsidRPr="00D82F3D">
        <w:rPr>
          <w:sz w:val="24"/>
          <w:szCs w:val="24"/>
        </w:rPr>
        <w:t xml:space="preserve">               Sudac:</w:t>
      </w:r>
    </w:p>
    <w:p w:rsidRDefault="00CA083A" w:rsidP="000B5C49" w:rsidR="00D82F3D" w:rsidRPr="00D82F3D">
      <w:pPr>
        <w:jc w:val="right"/>
        <w:rPr>
          <w:sz w:val="24"/>
          <w:szCs w:val="24"/>
        </w:rPr>
      </w:pPr>
      <w:r w:rsidRPr="00D82F3D">
        <w:rPr>
          <w:sz w:val="24"/>
          <w:szCs w:val="24"/>
        </w:rPr>
        <w:t xml:space="preserve"> </w:t>
      </w:r>
      <w:r w:rsidR="000E530D" w:rsidRPr="00D82F3D">
        <w:rPr>
          <w:sz w:val="24"/>
          <w:szCs w:val="24"/>
        </w:rPr>
        <w:t xml:space="preserve"> </w:t>
      </w:r>
      <w:r w:rsidR="00316CB1" w:rsidRPr="00D82F3D">
        <w:rPr>
          <w:sz w:val="24"/>
          <w:szCs w:val="24"/>
        </w:rPr>
        <w:t>Mirna Panjan</w:t>
      </w:r>
      <w:r w:rsidR="00D82F3D" w:rsidRPr="00D82F3D">
        <w:rPr>
          <w:sz w:val="24"/>
          <w:szCs w:val="24"/>
        </w:rPr>
        <w:t>, v.r.</w:t>
      </w:r>
    </w:p>
    <w:p w:rsidRDefault="00D82F3D" w:rsidP="000B5C49" w:rsidR="00D82F3D" w:rsidRPr="00D82F3D">
      <w:pPr>
        <w:jc w:val="right"/>
        <w:rPr>
          <w:sz w:val="24"/>
          <w:szCs w:val="24"/>
        </w:rPr>
      </w:pPr>
    </w:p>
    <w:p w:rsidRDefault="00D82F3D" w:rsidP="000B5C49" w:rsidR="00D82F3D" w:rsidRPr="00D82F3D">
      <w:pPr>
        <w:jc w:val="right"/>
        <w:rPr>
          <w:sz w:val="24"/>
          <w:szCs w:val="24"/>
        </w:rPr>
      </w:pPr>
      <w:r w:rsidRPr="00D82F3D">
        <w:rPr>
          <w:sz w:val="24"/>
          <w:szCs w:val="24"/>
        </w:rPr>
        <w:t xml:space="preserve">Za točnost </w:t>
      </w:r>
      <w:proofErr w:type="spellStart"/>
      <w:r w:rsidRPr="00D82F3D">
        <w:rPr>
          <w:sz w:val="24"/>
          <w:szCs w:val="24"/>
        </w:rPr>
        <w:t>otpravka</w:t>
      </w:r>
      <w:proofErr w:type="spellEnd"/>
      <w:r w:rsidRPr="00D82F3D">
        <w:rPr>
          <w:sz w:val="24"/>
          <w:szCs w:val="24"/>
        </w:rPr>
        <w:t xml:space="preserve"> – ovlašteni službenik</w:t>
      </w:r>
    </w:p>
    <w:p w:rsidRDefault="00D82F3D" w:rsidP="009560BC" w:rsidR="008C040B" w:rsidRPr="00D82F3D">
      <w:pPr>
        <w:jc w:val="right"/>
        <w:rPr>
          <w:sz w:val="24"/>
          <w:szCs w:val="24"/>
        </w:rPr>
      </w:pPr>
      <w:r w:rsidRPr="00D82F3D">
        <w:rPr>
          <w:sz w:val="24"/>
          <w:szCs w:val="24"/>
        </w:rPr>
        <w:t>Marina Ljubić</w:t>
      </w:r>
    </w:p>
    <w:p w:rsidRDefault="0043052F" w:rsidP="00CF56FE" w:rsidR="00CF56FE" w:rsidRPr="00010102">
      <w:pPr>
        <w:jc w:val="both"/>
        <w:rPr>
          <w:sz w:val="24"/>
          <w:szCs w:val="24"/>
        </w:rPr>
      </w:pPr>
      <w:r>
        <w:rPr>
          <w:sz w:val="24"/>
          <w:szCs w:val="24"/>
        </w:rPr>
        <w:t>U</w:t>
      </w:r>
      <w:r w:rsidRPr="00010102">
        <w:rPr>
          <w:sz w:val="24"/>
          <w:szCs w:val="24"/>
        </w:rPr>
        <w:t>puta o pravnom lijeku</w:t>
      </w:r>
      <w:r w:rsidR="00CF56FE" w:rsidRPr="00010102">
        <w:rPr>
          <w:sz w:val="24"/>
          <w:szCs w:val="24"/>
        </w:rPr>
        <w:t>:</w:t>
      </w:r>
    </w:p>
    <w:p w:rsidRDefault="007125DA" w:rsidP="007125DA" w:rsidR="007125DA">
      <w:pPr>
        <w:jc w:val="both"/>
        <w:rPr>
          <w:sz w:val="24"/>
        </w:rPr>
      </w:pPr>
      <w:r>
        <w:rPr>
          <w:sz w:val="24"/>
        </w:rPr>
        <w:t>Protiv ovog zaključka  žalba nije dopuštena (čl. 1</w:t>
      </w:r>
      <w:r w:rsidR="00C1532C">
        <w:rPr>
          <w:sz w:val="24"/>
        </w:rPr>
        <w:t>9.st.</w:t>
      </w:r>
      <w:r w:rsidR="00F470AA">
        <w:rPr>
          <w:sz w:val="24"/>
        </w:rPr>
        <w:t xml:space="preserve"> 7</w:t>
      </w:r>
      <w:r>
        <w:rPr>
          <w:sz w:val="24"/>
        </w:rPr>
        <w:t xml:space="preserve">. SZ-a). </w:t>
      </w:r>
    </w:p>
    <w:p w:rsidRDefault="00176746" w:rsidP="007125DA" w:rsidR="00176746">
      <w:pPr>
        <w:jc w:val="both"/>
        <w:rPr>
          <w:sz w:val="24"/>
        </w:rPr>
      </w:pPr>
    </w:p>
    <w:sectPr w:rsidSect="00DB6ED2" w:rsidR="00176746">
      <w:headerReference w:type="even" r:id="rId10"/>
      <w:headerReference w:type="default" r:id="rId11"/>
      <w:pgSz w:h="16838" w:w="11906"/>
      <w:pgMar w:gutter="0" w:footer="709" w:header="709" w:left="1417" w:bottom="142" w:right="1417" w:top="56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453D5B" w:rsidR="00453D5B">
      <w:r>
        <w:separator/>
      </w:r>
    </w:p>
  </w:endnote>
  <w:endnote w:id="0" w:type="continuationSeparator">
    <w:p w:rsidRDefault="00453D5B" w:rsidR="00453D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453D5B" w:rsidR="00453D5B">
      <w:r>
        <w:separator/>
      </w:r>
    </w:p>
  </w:footnote>
  <w:footnote w:id="0" w:type="continuationSeparator">
    <w:p w:rsidRDefault="00453D5B" w:rsidR="00453D5B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E87384" w:rsidP="00CC7295" w:rsidR="00E87384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1F398D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E87384" w:rsidR="00E87384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E87384" w:rsidP="00CC7295" w:rsidR="00E87384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9F6649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E87384" w:rsidP="00F470AA" w:rsidR="00E87384" w:rsidRPr="00010102">
    <w:pPr>
      <w:pStyle w:val="Zaglavlje"/>
      <w:jc w:val="right"/>
      <w:rPr>
        <w:sz w:val="24"/>
        <w:szCs w:val="24"/>
      </w:rPr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3142AD9"/>
    <w:multiLevelType w:val="hybridMultilevel"/>
    <w:tmpl w:val="89249AF0"/>
    <w:lvl w:tplc="3FCE1ECA" w:ilvl="0">
      <w:start w:val="2"/>
      <w:numFmt w:val="upperRoman"/>
      <w:lvlText w:val="%1."/>
      <w:lvlJc w:val="left"/>
      <w:pPr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1">
    <w:nsid w:val="14C20A1C"/>
    <w:multiLevelType w:val="hybridMultilevel"/>
    <w:tmpl w:val="6B0C48D6"/>
    <w:lvl w:tplc="5216A0AC" w:ilvl="0">
      <w:start w:val="3"/>
      <w:numFmt w:val="upperRoman"/>
      <w:lvlText w:val="%1."/>
      <w:lvlJc w:val="left"/>
      <w:pPr>
        <w:tabs>
          <w:tab w:pos="1875" w:val="num"/>
        </w:tabs>
        <w:ind w:hanging="1155" w:left="187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2">
    <w:nsid w:val="3C111C48"/>
    <w:multiLevelType w:val="hybridMultilevel"/>
    <w:tmpl w:val="27B8329A"/>
    <w:lvl w:tplc="FC423DC6" w:ilvl="0">
      <w:start w:val="1"/>
      <w:numFmt w:val="upperRoman"/>
      <w:lvlText w:val="%1."/>
      <w:lvlJc w:val="left"/>
      <w:pPr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3">
    <w:nsid w:val="3D954C8F"/>
    <w:multiLevelType w:val="hybridMultilevel"/>
    <w:tmpl w:val="592A2A50"/>
    <w:lvl w:tplc="9D5ECA16" w:ilvl="0">
      <w:start w:val="4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4">
    <w:nsid w:val="3E615845"/>
    <w:multiLevelType w:val="singleLevel"/>
    <w:tmpl w:val="4B8A78A0"/>
    <w:lvl w:ilvl="0">
      <w:start w:val="1"/>
      <w:numFmt w:val="decimal"/>
      <w:lvlText w:val="%1."/>
      <w:legacy w:legacyIndent="360" w:legacySpace="120" w:legacy="true"/>
      <w:lvlJc w:val="left"/>
      <w:pPr>
        <w:ind w:hanging="360" w:left="720"/>
      </w:pPr>
    </w:lvl>
  </w:abstractNum>
  <w:abstractNum w:abstractNumId="5">
    <w:nsid w:val="41A8069A"/>
    <w:multiLevelType w:val="hybridMultilevel"/>
    <w:tmpl w:val="92B802B6"/>
    <w:lvl w:tplc="AF8E8D12" w:ilvl="0">
      <w:start w:val="4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6">
    <w:nsid w:val="45F9357E"/>
    <w:multiLevelType w:val="hybridMultilevel"/>
    <w:tmpl w:val="4F6685C2"/>
    <w:lvl w:tplc="E5CEA2A6" w:ilvl="0">
      <w:start w:val="4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7">
    <w:nsid w:val="489540E7"/>
    <w:multiLevelType w:val="hybridMultilevel"/>
    <w:tmpl w:val="6A38421E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8">
    <w:nsid w:val="6FC24459"/>
    <w:multiLevelType w:val="hybridMultilevel"/>
    <w:tmpl w:val="8C447C70"/>
    <w:lvl w:tplc="654808D8" w:ilvl="0">
      <w:start w:val="1"/>
      <w:numFmt w:val="upperRoman"/>
      <w:lvlText w:val="%1."/>
      <w:lvlJc w:val="left"/>
      <w:pPr>
        <w:ind w:hanging="1005" w:left="1713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9">
    <w:nsid w:val="769D392F"/>
    <w:multiLevelType w:val="singleLevel"/>
    <w:tmpl w:val="1C7AE8EA"/>
    <w:lvl w:ilvl="0">
      <w:start w:val="1"/>
      <w:numFmt w:val="upperRoman"/>
      <w:lvlText w:val="%1. "/>
      <w:legacy w:legacyIndent="360" w:legacySpace="0" w:legacy="true"/>
      <w:lvlJc w:val="left"/>
      <w:pPr>
        <w:ind w:hanging="360" w:left="1080"/>
      </w:pPr>
      <w:rPr>
        <w:b w:val="false"/>
        <w:i w:val="false"/>
        <w:sz w:val="22"/>
      </w:rPr>
    </w:lvl>
  </w:abstractNum>
  <w:num w:numId="1">
    <w:abstractNumId w:val="9"/>
  </w:num>
  <w:num w:numId="2">
    <w:abstractNumId w:val="4"/>
    <w:lvlOverride w:ilvl="0">
      <w:startOverride w:val="1"/>
    </w:lvlOverride>
  </w:num>
  <w:num w:numId="3">
    <w:abstractNumId w:val="7"/>
  </w:num>
  <w:num w:numId="4">
    <w:abstractNumId w:val="1"/>
  </w:num>
  <w:num w:numId="5">
    <w:abstractNumId w:val="6"/>
  </w:num>
  <w:num w:numId="6">
    <w:abstractNumId w:val="3"/>
  </w:num>
  <w:num w:numId="7">
    <w:abstractNumId w:val="5"/>
  </w:num>
  <w:num w:numId="8">
    <w:abstractNumId w:val="2"/>
  </w:num>
  <w:num w:numId="9">
    <w:abstractNumId w:val="0"/>
  </w:num>
  <w:num w:numId="10">
    <w:abstractNumId w:val="8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proofState w:grammar="clean" w:spelling="clean"/>
  <w:attachedTemplate r:id="rId1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3C054B"/>
    <w:rsid w:val="00002054"/>
    <w:rsid w:val="000035E4"/>
    <w:rsid w:val="00004060"/>
    <w:rsid w:val="00007E27"/>
    <w:rsid w:val="00010102"/>
    <w:rsid w:val="00014C93"/>
    <w:rsid w:val="000257EF"/>
    <w:rsid w:val="00026500"/>
    <w:rsid w:val="00026663"/>
    <w:rsid w:val="0003191E"/>
    <w:rsid w:val="00041DEA"/>
    <w:rsid w:val="00044F0C"/>
    <w:rsid w:val="000505CC"/>
    <w:rsid w:val="0005243E"/>
    <w:rsid w:val="00053C61"/>
    <w:rsid w:val="00061D14"/>
    <w:rsid w:val="0006290D"/>
    <w:rsid w:val="000631A1"/>
    <w:rsid w:val="00065B44"/>
    <w:rsid w:val="00072D2D"/>
    <w:rsid w:val="00076BB1"/>
    <w:rsid w:val="00082B1E"/>
    <w:rsid w:val="00084F81"/>
    <w:rsid w:val="00085518"/>
    <w:rsid w:val="00085C0D"/>
    <w:rsid w:val="00094078"/>
    <w:rsid w:val="0009424C"/>
    <w:rsid w:val="00097B63"/>
    <w:rsid w:val="000A0166"/>
    <w:rsid w:val="000A19F2"/>
    <w:rsid w:val="000A23AD"/>
    <w:rsid w:val="000A2513"/>
    <w:rsid w:val="000A281F"/>
    <w:rsid w:val="000A3C19"/>
    <w:rsid w:val="000A6083"/>
    <w:rsid w:val="000A759C"/>
    <w:rsid w:val="000B0687"/>
    <w:rsid w:val="000B1CFA"/>
    <w:rsid w:val="000C1C81"/>
    <w:rsid w:val="000C2389"/>
    <w:rsid w:val="000C39EA"/>
    <w:rsid w:val="000C3BA4"/>
    <w:rsid w:val="000C7001"/>
    <w:rsid w:val="000C7745"/>
    <w:rsid w:val="000D2F83"/>
    <w:rsid w:val="000D5090"/>
    <w:rsid w:val="000D61B8"/>
    <w:rsid w:val="000D6FF6"/>
    <w:rsid w:val="000E0148"/>
    <w:rsid w:val="000E42D5"/>
    <w:rsid w:val="000E4EF5"/>
    <w:rsid w:val="000E530D"/>
    <w:rsid w:val="000E666A"/>
    <w:rsid w:val="000E6E2E"/>
    <w:rsid w:val="000E6F7E"/>
    <w:rsid w:val="000F329D"/>
    <w:rsid w:val="000F3354"/>
    <w:rsid w:val="000F3B59"/>
    <w:rsid w:val="001039EA"/>
    <w:rsid w:val="00105801"/>
    <w:rsid w:val="00111921"/>
    <w:rsid w:val="001141DA"/>
    <w:rsid w:val="00116971"/>
    <w:rsid w:val="00123529"/>
    <w:rsid w:val="001238BA"/>
    <w:rsid w:val="00124370"/>
    <w:rsid w:val="00125559"/>
    <w:rsid w:val="001315B4"/>
    <w:rsid w:val="00132874"/>
    <w:rsid w:val="001334EB"/>
    <w:rsid w:val="00133793"/>
    <w:rsid w:val="00133DAD"/>
    <w:rsid w:val="00135BFD"/>
    <w:rsid w:val="00136C3D"/>
    <w:rsid w:val="00140204"/>
    <w:rsid w:val="00141639"/>
    <w:rsid w:val="00143875"/>
    <w:rsid w:val="00144270"/>
    <w:rsid w:val="00145D95"/>
    <w:rsid w:val="0014739C"/>
    <w:rsid w:val="001474FA"/>
    <w:rsid w:val="001524DD"/>
    <w:rsid w:val="00152D25"/>
    <w:rsid w:val="00155803"/>
    <w:rsid w:val="00161E62"/>
    <w:rsid w:val="0016207A"/>
    <w:rsid w:val="00163542"/>
    <w:rsid w:val="0016422E"/>
    <w:rsid w:val="00167C07"/>
    <w:rsid w:val="00172DF9"/>
    <w:rsid w:val="00176746"/>
    <w:rsid w:val="00177433"/>
    <w:rsid w:val="00180268"/>
    <w:rsid w:val="001814D3"/>
    <w:rsid w:val="001864B6"/>
    <w:rsid w:val="00187CDF"/>
    <w:rsid w:val="00192F0E"/>
    <w:rsid w:val="00196805"/>
    <w:rsid w:val="001A028B"/>
    <w:rsid w:val="001A3ABF"/>
    <w:rsid w:val="001A3C39"/>
    <w:rsid w:val="001B0891"/>
    <w:rsid w:val="001B3AD7"/>
    <w:rsid w:val="001B4E58"/>
    <w:rsid w:val="001B5C35"/>
    <w:rsid w:val="001B6E8F"/>
    <w:rsid w:val="001C1529"/>
    <w:rsid w:val="001C3086"/>
    <w:rsid w:val="001C43AC"/>
    <w:rsid w:val="001C5673"/>
    <w:rsid w:val="001D00F9"/>
    <w:rsid w:val="001D1C82"/>
    <w:rsid w:val="001D3F75"/>
    <w:rsid w:val="001E2FEB"/>
    <w:rsid w:val="001E3AE0"/>
    <w:rsid w:val="001E6223"/>
    <w:rsid w:val="001E6967"/>
    <w:rsid w:val="001E6B00"/>
    <w:rsid w:val="001E709C"/>
    <w:rsid w:val="001E7C6D"/>
    <w:rsid w:val="001F398D"/>
    <w:rsid w:val="001F57ED"/>
    <w:rsid w:val="001F7B60"/>
    <w:rsid w:val="0020194A"/>
    <w:rsid w:val="002033C1"/>
    <w:rsid w:val="002037B7"/>
    <w:rsid w:val="00205812"/>
    <w:rsid w:val="00207377"/>
    <w:rsid w:val="0021224E"/>
    <w:rsid w:val="00214202"/>
    <w:rsid w:val="00222854"/>
    <w:rsid w:val="00222A40"/>
    <w:rsid w:val="00224FC5"/>
    <w:rsid w:val="00225694"/>
    <w:rsid w:val="0022610A"/>
    <w:rsid w:val="0023066C"/>
    <w:rsid w:val="00231995"/>
    <w:rsid w:val="00233442"/>
    <w:rsid w:val="00234DE0"/>
    <w:rsid w:val="00244430"/>
    <w:rsid w:val="002452C0"/>
    <w:rsid w:val="00247D0E"/>
    <w:rsid w:val="0025027E"/>
    <w:rsid w:val="00252DBB"/>
    <w:rsid w:val="0026014C"/>
    <w:rsid w:val="00265870"/>
    <w:rsid w:val="00266C87"/>
    <w:rsid w:val="00272716"/>
    <w:rsid w:val="002728CF"/>
    <w:rsid w:val="00272E59"/>
    <w:rsid w:val="00274679"/>
    <w:rsid w:val="00275DC2"/>
    <w:rsid w:val="00281447"/>
    <w:rsid w:val="00281580"/>
    <w:rsid w:val="002827FA"/>
    <w:rsid w:val="002873E3"/>
    <w:rsid w:val="00290426"/>
    <w:rsid w:val="00290A4F"/>
    <w:rsid w:val="002910BE"/>
    <w:rsid w:val="00291B0C"/>
    <w:rsid w:val="00295C8C"/>
    <w:rsid w:val="00296333"/>
    <w:rsid w:val="002A14BD"/>
    <w:rsid w:val="002A1E38"/>
    <w:rsid w:val="002A257B"/>
    <w:rsid w:val="002A3609"/>
    <w:rsid w:val="002B5453"/>
    <w:rsid w:val="002B6238"/>
    <w:rsid w:val="002B69C8"/>
    <w:rsid w:val="002C1CF8"/>
    <w:rsid w:val="002C2274"/>
    <w:rsid w:val="002C37AE"/>
    <w:rsid w:val="002C3D7B"/>
    <w:rsid w:val="002D22FB"/>
    <w:rsid w:val="002D7A70"/>
    <w:rsid w:val="002D7B7B"/>
    <w:rsid w:val="002E00D6"/>
    <w:rsid w:val="002F142A"/>
    <w:rsid w:val="002F1469"/>
    <w:rsid w:val="002F5976"/>
    <w:rsid w:val="002F5F25"/>
    <w:rsid w:val="002F69E0"/>
    <w:rsid w:val="0030184A"/>
    <w:rsid w:val="00302C92"/>
    <w:rsid w:val="00305F37"/>
    <w:rsid w:val="00305FF2"/>
    <w:rsid w:val="00312711"/>
    <w:rsid w:val="0031304E"/>
    <w:rsid w:val="00316960"/>
    <w:rsid w:val="00316CB1"/>
    <w:rsid w:val="00317C2B"/>
    <w:rsid w:val="00321158"/>
    <w:rsid w:val="00322349"/>
    <w:rsid w:val="00330540"/>
    <w:rsid w:val="00336384"/>
    <w:rsid w:val="003416D5"/>
    <w:rsid w:val="0034291A"/>
    <w:rsid w:val="003534A2"/>
    <w:rsid w:val="00355742"/>
    <w:rsid w:val="00357444"/>
    <w:rsid w:val="00357A41"/>
    <w:rsid w:val="00360AA0"/>
    <w:rsid w:val="00360F5B"/>
    <w:rsid w:val="0036683F"/>
    <w:rsid w:val="00367356"/>
    <w:rsid w:val="00367904"/>
    <w:rsid w:val="00373C8D"/>
    <w:rsid w:val="00377FD3"/>
    <w:rsid w:val="0038148F"/>
    <w:rsid w:val="00382A25"/>
    <w:rsid w:val="0038418E"/>
    <w:rsid w:val="003941E8"/>
    <w:rsid w:val="003A1F2B"/>
    <w:rsid w:val="003A3D20"/>
    <w:rsid w:val="003A6DCB"/>
    <w:rsid w:val="003A7525"/>
    <w:rsid w:val="003B058F"/>
    <w:rsid w:val="003B2D22"/>
    <w:rsid w:val="003B560E"/>
    <w:rsid w:val="003B5F98"/>
    <w:rsid w:val="003B703F"/>
    <w:rsid w:val="003B7620"/>
    <w:rsid w:val="003C054B"/>
    <w:rsid w:val="003C12FC"/>
    <w:rsid w:val="003C28D7"/>
    <w:rsid w:val="003C554D"/>
    <w:rsid w:val="003C62F3"/>
    <w:rsid w:val="003C7FA1"/>
    <w:rsid w:val="003D114D"/>
    <w:rsid w:val="003D244E"/>
    <w:rsid w:val="003D3D98"/>
    <w:rsid w:val="003D4FAE"/>
    <w:rsid w:val="003E2C67"/>
    <w:rsid w:val="003E77C1"/>
    <w:rsid w:val="003F0580"/>
    <w:rsid w:val="003F0F90"/>
    <w:rsid w:val="003F2065"/>
    <w:rsid w:val="003F2988"/>
    <w:rsid w:val="003F3C32"/>
    <w:rsid w:val="003F513B"/>
    <w:rsid w:val="003F5A5A"/>
    <w:rsid w:val="00401EB6"/>
    <w:rsid w:val="00402741"/>
    <w:rsid w:val="00404F7B"/>
    <w:rsid w:val="00406012"/>
    <w:rsid w:val="00407EF4"/>
    <w:rsid w:val="00412337"/>
    <w:rsid w:val="00412979"/>
    <w:rsid w:val="00414A26"/>
    <w:rsid w:val="00425F5C"/>
    <w:rsid w:val="0042767A"/>
    <w:rsid w:val="0043052F"/>
    <w:rsid w:val="00430560"/>
    <w:rsid w:val="00430624"/>
    <w:rsid w:val="0043381E"/>
    <w:rsid w:val="004358FC"/>
    <w:rsid w:val="004370D1"/>
    <w:rsid w:val="004370E9"/>
    <w:rsid w:val="00437FE0"/>
    <w:rsid w:val="00440F71"/>
    <w:rsid w:val="00441A85"/>
    <w:rsid w:val="00445362"/>
    <w:rsid w:val="0044712B"/>
    <w:rsid w:val="00450BD5"/>
    <w:rsid w:val="0045260E"/>
    <w:rsid w:val="00453A62"/>
    <w:rsid w:val="00453AB3"/>
    <w:rsid w:val="00453C1F"/>
    <w:rsid w:val="00453D5B"/>
    <w:rsid w:val="004566B3"/>
    <w:rsid w:val="00465B22"/>
    <w:rsid w:val="00474E9B"/>
    <w:rsid w:val="00475264"/>
    <w:rsid w:val="00476D60"/>
    <w:rsid w:val="00477073"/>
    <w:rsid w:val="00480E20"/>
    <w:rsid w:val="00481FD2"/>
    <w:rsid w:val="00482D71"/>
    <w:rsid w:val="004835C4"/>
    <w:rsid w:val="004874E3"/>
    <w:rsid w:val="00490D0A"/>
    <w:rsid w:val="004918E2"/>
    <w:rsid w:val="004922C1"/>
    <w:rsid w:val="004934EF"/>
    <w:rsid w:val="004935F4"/>
    <w:rsid w:val="00495E26"/>
    <w:rsid w:val="00497B2C"/>
    <w:rsid w:val="004A49A5"/>
    <w:rsid w:val="004B05E0"/>
    <w:rsid w:val="004C1980"/>
    <w:rsid w:val="004C1EC4"/>
    <w:rsid w:val="004C351D"/>
    <w:rsid w:val="004C5B14"/>
    <w:rsid w:val="004D060D"/>
    <w:rsid w:val="004D061D"/>
    <w:rsid w:val="004D507F"/>
    <w:rsid w:val="004E07F2"/>
    <w:rsid w:val="004E099E"/>
    <w:rsid w:val="004E245E"/>
    <w:rsid w:val="004E24AE"/>
    <w:rsid w:val="004E38CB"/>
    <w:rsid w:val="004E5638"/>
    <w:rsid w:val="0050050B"/>
    <w:rsid w:val="00503AA9"/>
    <w:rsid w:val="0050568E"/>
    <w:rsid w:val="0050747A"/>
    <w:rsid w:val="00510930"/>
    <w:rsid w:val="0052330E"/>
    <w:rsid w:val="00523599"/>
    <w:rsid w:val="00531CA4"/>
    <w:rsid w:val="00531DE8"/>
    <w:rsid w:val="00535522"/>
    <w:rsid w:val="00536D1C"/>
    <w:rsid w:val="00537993"/>
    <w:rsid w:val="0054009D"/>
    <w:rsid w:val="005459AC"/>
    <w:rsid w:val="0054615D"/>
    <w:rsid w:val="00546DDA"/>
    <w:rsid w:val="005527D9"/>
    <w:rsid w:val="0055329A"/>
    <w:rsid w:val="00554652"/>
    <w:rsid w:val="00554719"/>
    <w:rsid w:val="0055573F"/>
    <w:rsid w:val="00557A08"/>
    <w:rsid w:val="0056105B"/>
    <w:rsid w:val="00561D02"/>
    <w:rsid w:val="00562CA5"/>
    <w:rsid w:val="00563886"/>
    <w:rsid w:val="0056577E"/>
    <w:rsid w:val="00570A62"/>
    <w:rsid w:val="0057131F"/>
    <w:rsid w:val="005723B3"/>
    <w:rsid w:val="00580215"/>
    <w:rsid w:val="0058118F"/>
    <w:rsid w:val="005825A0"/>
    <w:rsid w:val="005849B0"/>
    <w:rsid w:val="00586396"/>
    <w:rsid w:val="00586C17"/>
    <w:rsid w:val="005903C5"/>
    <w:rsid w:val="00590994"/>
    <w:rsid w:val="00590AC2"/>
    <w:rsid w:val="00590C16"/>
    <w:rsid w:val="00591205"/>
    <w:rsid w:val="00596669"/>
    <w:rsid w:val="005A1904"/>
    <w:rsid w:val="005A42F6"/>
    <w:rsid w:val="005A62F4"/>
    <w:rsid w:val="005A7699"/>
    <w:rsid w:val="005A77B1"/>
    <w:rsid w:val="005A7C39"/>
    <w:rsid w:val="005B235B"/>
    <w:rsid w:val="005B2755"/>
    <w:rsid w:val="005B2DB0"/>
    <w:rsid w:val="005B4DB3"/>
    <w:rsid w:val="005B740A"/>
    <w:rsid w:val="005C08EE"/>
    <w:rsid w:val="005C10F2"/>
    <w:rsid w:val="005C1239"/>
    <w:rsid w:val="005C2851"/>
    <w:rsid w:val="005C549F"/>
    <w:rsid w:val="005C5A01"/>
    <w:rsid w:val="005D3D5A"/>
    <w:rsid w:val="005D7FB5"/>
    <w:rsid w:val="005E2056"/>
    <w:rsid w:val="005E372E"/>
    <w:rsid w:val="005E58B1"/>
    <w:rsid w:val="005E5E81"/>
    <w:rsid w:val="005F21E5"/>
    <w:rsid w:val="005F60B9"/>
    <w:rsid w:val="005F6F19"/>
    <w:rsid w:val="005F7244"/>
    <w:rsid w:val="0060103C"/>
    <w:rsid w:val="00606779"/>
    <w:rsid w:val="0060715B"/>
    <w:rsid w:val="006138A3"/>
    <w:rsid w:val="00617664"/>
    <w:rsid w:val="006224C4"/>
    <w:rsid w:val="00631987"/>
    <w:rsid w:val="00633466"/>
    <w:rsid w:val="00633DE9"/>
    <w:rsid w:val="006367D6"/>
    <w:rsid w:val="00643287"/>
    <w:rsid w:val="00643F03"/>
    <w:rsid w:val="00646035"/>
    <w:rsid w:val="00646B30"/>
    <w:rsid w:val="00654CD3"/>
    <w:rsid w:val="006565B1"/>
    <w:rsid w:val="0066091E"/>
    <w:rsid w:val="00666717"/>
    <w:rsid w:val="00671787"/>
    <w:rsid w:val="00671B25"/>
    <w:rsid w:val="00673881"/>
    <w:rsid w:val="00674ED4"/>
    <w:rsid w:val="00676F68"/>
    <w:rsid w:val="0067706E"/>
    <w:rsid w:val="006775ED"/>
    <w:rsid w:val="00695214"/>
    <w:rsid w:val="0069606C"/>
    <w:rsid w:val="006964C3"/>
    <w:rsid w:val="006A0FE2"/>
    <w:rsid w:val="006A453F"/>
    <w:rsid w:val="006A593F"/>
    <w:rsid w:val="006B279F"/>
    <w:rsid w:val="006B33A1"/>
    <w:rsid w:val="006B4A8A"/>
    <w:rsid w:val="006B50D8"/>
    <w:rsid w:val="006B6249"/>
    <w:rsid w:val="006B6CB9"/>
    <w:rsid w:val="006C6CB4"/>
    <w:rsid w:val="006D097B"/>
    <w:rsid w:val="006D242B"/>
    <w:rsid w:val="006D30E1"/>
    <w:rsid w:val="006D4D9D"/>
    <w:rsid w:val="006E00A2"/>
    <w:rsid w:val="006E45D2"/>
    <w:rsid w:val="006E5584"/>
    <w:rsid w:val="006E644E"/>
    <w:rsid w:val="006F70FF"/>
    <w:rsid w:val="006F7DFB"/>
    <w:rsid w:val="00700261"/>
    <w:rsid w:val="007005D5"/>
    <w:rsid w:val="00700A97"/>
    <w:rsid w:val="00704364"/>
    <w:rsid w:val="00705F2E"/>
    <w:rsid w:val="00710A12"/>
    <w:rsid w:val="00710ED1"/>
    <w:rsid w:val="007125DA"/>
    <w:rsid w:val="00712ECB"/>
    <w:rsid w:val="007152B4"/>
    <w:rsid w:val="00720BF9"/>
    <w:rsid w:val="007229E3"/>
    <w:rsid w:val="00723BF6"/>
    <w:rsid w:val="007278E3"/>
    <w:rsid w:val="00727BC8"/>
    <w:rsid w:val="00730966"/>
    <w:rsid w:val="0073119F"/>
    <w:rsid w:val="00731623"/>
    <w:rsid w:val="00732EC6"/>
    <w:rsid w:val="00733E79"/>
    <w:rsid w:val="00736564"/>
    <w:rsid w:val="00736C9F"/>
    <w:rsid w:val="00737CEC"/>
    <w:rsid w:val="00741F5E"/>
    <w:rsid w:val="00742730"/>
    <w:rsid w:val="007468B0"/>
    <w:rsid w:val="00753D8A"/>
    <w:rsid w:val="00756A16"/>
    <w:rsid w:val="0076081A"/>
    <w:rsid w:val="00763CA2"/>
    <w:rsid w:val="00763D01"/>
    <w:rsid w:val="00765040"/>
    <w:rsid w:val="007736ED"/>
    <w:rsid w:val="00773B76"/>
    <w:rsid w:val="00774C49"/>
    <w:rsid w:val="00775279"/>
    <w:rsid w:val="007753CA"/>
    <w:rsid w:val="00775D92"/>
    <w:rsid w:val="0077685D"/>
    <w:rsid w:val="00777CB5"/>
    <w:rsid w:val="0078193C"/>
    <w:rsid w:val="00782EB6"/>
    <w:rsid w:val="00786933"/>
    <w:rsid w:val="0079139B"/>
    <w:rsid w:val="007918E2"/>
    <w:rsid w:val="0079412D"/>
    <w:rsid w:val="007A0A9A"/>
    <w:rsid w:val="007A1BC8"/>
    <w:rsid w:val="007A20E4"/>
    <w:rsid w:val="007A249D"/>
    <w:rsid w:val="007A6CBE"/>
    <w:rsid w:val="007B010E"/>
    <w:rsid w:val="007B4F4E"/>
    <w:rsid w:val="007B64EE"/>
    <w:rsid w:val="007C26F1"/>
    <w:rsid w:val="007C4683"/>
    <w:rsid w:val="007C4DC9"/>
    <w:rsid w:val="007C6476"/>
    <w:rsid w:val="007D1CF5"/>
    <w:rsid w:val="007D1E44"/>
    <w:rsid w:val="007D7E1E"/>
    <w:rsid w:val="007E12F7"/>
    <w:rsid w:val="007E2C7B"/>
    <w:rsid w:val="007E39E4"/>
    <w:rsid w:val="007E3DF6"/>
    <w:rsid w:val="007E79FA"/>
    <w:rsid w:val="007F223E"/>
    <w:rsid w:val="007F5A6D"/>
    <w:rsid w:val="00800A4D"/>
    <w:rsid w:val="0081052A"/>
    <w:rsid w:val="00810DC8"/>
    <w:rsid w:val="00814C2F"/>
    <w:rsid w:val="00815849"/>
    <w:rsid w:val="008221CA"/>
    <w:rsid w:val="00825F11"/>
    <w:rsid w:val="00826864"/>
    <w:rsid w:val="00827A6E"/>
    <w:rsid w:val="0083015F"/>
    <w:rsid w:val="00830D49"/>
    <w:rsid w:val="00830E53"/>
    <w:rsid w:val="00832D93"/>
    <w:rsid w:val="00833134"/>
    <w:rsid w:val="00833B9B"/>
    <w:rsid w:val="0083471A"/>
    <w:rsid w:val="00835990"/>
    <w:rsid w:val="0084102D"/>
    <w:rsid w:val="00843DC0"/>
    <w:rsid w:val="0084527D"/>
    <w:rsid w:val="00851F8B"/>
    <w:rsid w:val="0085333B"/>
    <w:rsid w:val="00854BDB"/>
    <w:rsid w:val="00857A13"/>
    <w:rsid w:val="008600EF"/>
    <w:rsid w:val="00860796"/>
    <w:rsid w:val="008652AB"/>
    <w:rsid w:val="00865E1E"/>
    <w:rsid w:val="00872255"/>
    <w:rsid w:val="0087348C"/>
    <w:rsid w:val="00875C46"/>
    <w:rsid w:val="00877800"/>
    <w:rsid w:val="00877940"/>
    <w:rsid w:val="00883C53"/>
    <w:rsid w:val="00883F7D"/>
    <w:rsid w:val="0088454F"/>
    <w:rsid w:val="00890C84"/>
    <w:rsid w:val="008935AC"/>
    <w:rsid w:val="00895A0F"/>
    <w:rsid w:val="008A6810"/>
    <w:rsid w:val="008B2E16"/>
    <w:rsid w:val="008B4D30"/>
    <w:rsid w:val="008B5163"/>
    <w:rsid w:val="008C040B"/>
    <w:rsid w:val="008C25FC"/>
    <w:rsid w:val="008D07BB"/>
    <w:rsid w:val="008D17C5"/>
    <w:rsid w:val="008D2B79"/>
    <w:rsid w:val="008E4F0B"/>
    <w:rsid w:val="008F39E8"/>
    <w:rsid w:val="0090567E"/>
    <w:rsid w:val="00907560"/>
    <w:rsid w:val="009118FF"/>
    <w:rsid w:val="0091289E"/>
    <w:rsid w:val="00913A5E"/>
    <w:rsid w:val="0092581D"/>
    <w:rsid w:val="0093028D"/>
    <w:rsid w:val="00932CA2"/>
    <w:rsid w:val="00933A26"/>
    <w:rsid w:val="009340D3"/>
    <w:rsid w:val="009365EA"/>
    <w:rsid w:val="00937A83"/>
    <w:rsid w:val="0094342D"/>
    <w:rsid w:val="009461F5"/>
    <w:rsid w:val="0094769C"/>
    <w:rsid w:val="0095075A"/>
    <w:rsid w:val="00955F7E"/>
    <w:rsid w:val="009560BC"/>
    <w:rsid w:val="00970703"/>
    <w:rsid w:val="00970E44"/>
    <w:rsid w:val="00975F7A"/>
    <w:rsid w:val="00977412"/>
    <w:rsid w:val="00983351"/>
    <w:rsid w:val="00983C5A"/>
    <w:rsid w:val="00984AF7"/>
    <w:rsid w:val="00985F50"/>
    <w:rsid w:val="0098602D"/>
    <w:rsid w:val="00987E8F"/>
    <w:rsid w:val="00990A58"/>
    <w:rsid w:val="00993559"/>
    <w:rsid w:val="009A01CB"/>
    <w:rsid w:val="009A1429"/>
    <w:rsid w:val="009A3A57"/>
    <w:rsid w:val="009A4F06"/>
    <w:rsid w:val="009B5D19"/>
    <w:rsid w:val="009B6ABD"/>
    <w:rsid w:val="009C0849"/>
    <w:rsid w:val="009C4B0C"/>
    <w:rsid w:val="009C507F"/>
    <w:rsid w:val="009D0A10"/>
    <w:rsid w:val="009D0A8A"/>
    <w:rsid w:val="009D3583"/>
    <w:rsid w:val="009D3CE4"/>
    <w:rsid w:val="009D5805"/>
    <w:rsid w:val="009D69A3"/>
    <w:rsid w:val="009E1874"/>
    <w:rsid w:val="009F144C"/>
    <w:rsid w:val="009F4ACC"/>
    <w:rsid w:val="009F5D38"/>
    <w:rsid w:val="009F6649"/>
    <w:rsid w:val="009F7800"/>
    <w:rsid w:val="00A0047D"/>
    <w:rsid w:val="00A00569"/>
    <w:rsid w:val="00A04043"/>
    <w:rsid w:val="00A04C6E"/>
    <w:rsid w:val="00A05CBE"/>
    <w:rsid w:val="00A05FB1"/>
    <w:rsid w:val="00A111F1"/>
    <w:rsid w:val="00A13997"/>
    <w:rsid w:val="00A17588"/>
    <w:rsid w:val="00A21146"/>
    <w:rsid w:val="00A21BB6"/>
    <w:rsid w:val="00A251DE"/>
    <w:rsid w:val="00A30EEE"/>
    <w:rsid w:val="00A31D0E"/>
    <w:rsid w:val="00A32DEB"/>
    <w:rsid w:val="00A340C0"/>
    <w:rsid w:val="00A346FA"/>
    <w:rsid w:val="00A358C6"/>
    <w:rsid w:val="00A376A8"/>
    <w:rsid w:val="00A37721"/>
    <w:rsid w:val="00A4167B"/>
    <w:rsid w:val="00A43568"/>
    <w:rsid w:val="00A47737"/>
    <w:rsid w:val="00A517AD"/>
    <w:rsid w:val="00A51E1F"/>
    <w:rsid w:val="00A52FFE"/>
    <w:rsid w:val="00A574D7"/>
    <w:rsid w:val="00A60E78"/>
    <w:rsid w:val="00A62CE1"/>
    <w:rsid w:val="00A67396"/>
    <w:rsid w:val="00A722A9"/>
    <w:rsid w:val="00A74ED8"/>
    <w:rsid w:val="00A801EB"/>
    <w:rsid w:val="00A852CD"/>
    <w:rsid w:val="00A87377"/>
    <w:rsid w:val="00A87E8F"/>
    <w:rsid w:val="00A96D4A"/>
    <w:rsid w:val="00A97EA5"/>
    <w:rsid w:val="00AA4AD8"/>
    <w:rsid w:val="00AA62BD"/>
    <w:rsid w:val="00AB2D2C"/>
    <w:rsid w:val="00AB2E6F"/>
    <w:rsid w:val="00AB59F8"/>
    <w:rsid w:val="00AC089E"/>
    <w:rsid w:val="00AC0C0E"/>
    <w:rsid w:val="00AC1E4F"/>
    <w:rsid w:val="00AC2361"/>
    <w:rsid w:val="00AC3B9B"/>
    <w:rsid w:val="00AC719D"/>
    <w:rsid w:val="00AD17B6"/>
    <w:rsid w:val="00AD2293"/>
    <w:rsid w:val="00AD4A29"/>
    <w:rsid w:val="00AE1097"/>
    <w:rsid w:val="00AE188D"/>
    <w:rsid w:val="00AE369C"/>
    <w:rsid w:val="00AE7DB9"/>
    <w:rsid w:val="00AF065B"/>
    <w:rsid w:val="00AF2117"/>
    <w:rsid w:val="00AF5383"/>
    <w:rsid w:val="00AF6139"/>
    <w:rsid w:val="00AF69D0"/>
    <w:rsid w:val="00AF6D5F"/>
    <w:rsid w:val="00B02F2A"/>
    <w:rsid w:val="00B11874"/>
    <w:rsid w:val="00B11B0F"/>
    <w:rsid w:val="00B13B69"/>
    <w:rsid w:val="00B200A1"/>
    <w:rsid w:val="00B22042"/>
    <w:rsid w:val="00B27D48"/>
    <w:rsid w:val="00B33CF5"/>
    <w:rsid w:val="00B3401D"/>
    <w:rsid w:val="00B36B90"/>
    <w:rsid w:val="00B37BB6"/>
    <w:rsid w:val="00B43D51"/>
    <w:rsid w:val="00B453E7"/>
    <w:rsid w:val="00B46DCB"/>
    <w:rsid w:val="00B476CE"/>
    <w:rsid w:val="00B50611"/>
    <w:rsid w:val="00B51B87"/>
    <w:rsid w:val="00B53434"/>
    <w:rsid w:val="00B572BF"/>
    <w:rsid w:val="00B60AA3"/>
    <w:rsid w:val="00B6154D"/>
    <w:rsid w:val="00B61629"/>
    <w:rsid w:val="00B75AE6"/>
    <w:rsid w:val="00B763CD"/>
    <w:rsid w:val="00B764A6"/>
    <w:rsid w:val="00B77DF3"/>
    <w:rsid w:val="00B82170"/>
    <w:rsid w:val="00B844F1"/>
    <w:rsid w:val="00B86452"/>
    <w:rsid w:val="00B86C1B"/>
    <w:rsid w:val="00B93CA8"/>
    <w:rsid w:val="00B94E3D"/>
    <w:rsid w:val="00B94F04"/>
    <w:rsid w:val="00BA3BA0"/>
    <w:rsid w:val="00BA3F59"/>
    <w:rsid w:val="00BA547B"/>
    <w:rsid w:val="00BB2313"/>
    <w:rsid w:val="00BB4764"/>
    <w:rsid w:val="00BB683E"/>
    <w:rsid w:val="00BB75E3"/>
    <w:rsid w:val="00BC2377"/>
    <w:rsid w:val="00BC3441"/>
    <w:rsid w:val="00BC3AF6"/>
    <w:rsid w:val="00BC458B"/>
    <w:rsid w:val="00BC52F6"/>
    <w:rsid w:val="00BC5EE7"/>
    <w:rsid w:val="00BD2FF1"/>
    <w:rsid w:val="00BE25EC"/>
    <w:rsid w:val="00BE35EA"/>
    <w:rsid w:val="00BF0C60"/>
    <w:rsid w:val="00BF0D88"/>
    <w:rsid w:val="00BF6E8B"/>
    <w:rsid w:val="00C0074B"/>
    <w:rsid w:val="00C00837"/>
    <w:rsid w:val="00C00A6B"/>
    <w:rsid w:val="00C032E9"/>
    <w:rsid w:val="00C03482"/>
    <w:rsid w:val="00C040D0"/>
    <w:rsid w:val="00C06D50"/>
    <w:rsid w:val="00C1532C"/>
    <w:rsid w:val="00C17173"/>
    <w:rsid w:val="00C177B1"/>
    <w:rsid w:val="00C17C50"/>
    <w:rsid w:val="00C21C51"/>
    <w:rsid w:val="00C22422"/>
    <w:rsid w:val="00C22A83"/>
    <w:rsid w:val="00C2725A"/>
    <w:rsid w:val="00C279C5"/>
    <w:rsid w:val="00C279E0"/>
    <w:rsid w:val="00C32124"/>
    <w:rsid w:val="00C3261D"/>
    <w:rsid w:val="00C339A7"/>
    <w:rsid w:val="00C367F4"/>
    <w:rsid w:val="00C40B37"/>
    <w:rsid w:val="00C445D7"/>
    <w:rsid w:val="00C44D07"/>
    <w:rsid w:val="00C45498"/>
    <w:rsid w:val="00C46D62"/>
    <w:rsid w:val="00C47D37"/>
    <w:rsid w:val="00C57F12"/>
    <w:rsid w:val="00C613A3"/>
    <w:rsid w:val="00C61406"/>
    <w:rsid w:val="00C63A96"/>
    <w:rsid w:val="00C6686B"/>
    <w:rsid w:val="00C72048"/>
    <w:rsid w:val="00C73C30"/>
    <w:rsid w:val="00C744A3"/>
    <w:rsid w:val="00C7515E"/>
    <w:rsid w:val="00C75779"/>
    <w:rsid w:val="00C76060"/>
    <w:rsid w:val="00C8441F"/>
    <w:rsid w:val="00C85AE9"/>
    <w:rsid w:val="00C85D84"/>
    <w:rsid w:val="00C9334D"/>
    <w:rsid w:val="00C946ED"/>
    <w:rsid w:val="00C94EB0"/>
    <w:rsid w:val="00C95B19"/>
    <w:rsid w:val="00C96BA0"/>
    <w:rsid w:val="00CA083A"/>
    <w:rsid w:val="00CA1017"/>
    <w:rsid w:val="00CA277A"/>
    <w:rsid w:val="00CA7A54"/>
    <w:rsid w:val="00CA7CD6"/>
    <w:rsid w:val="00CB5EF6"/>
    <w:rsid w:val="00CB6504"/>
    <w:rsid w:val="00CC0E25"/>
    <w:rsid w:val="00CC2E02"/>
    <w:rsid w:val="00CC3BB6"/>
    <w:rsid w:val="00CC3DEF"/>
    <w:rsid w:val="00CC536D"/>
    <w:rsid w:val="00CC65DF"/>
    <w:rsid w:val="00CC7295"/>
    <w:rsid w:val="00CC78A6"/>
    <w:rsid w:val="00CD1E35"/>
    <w:rsid w:val="00CD421D"/>
    <w:rsid w:val="00CE10EE"/>
    <w:rsid w:val="00CE3FD4"/>
    <w:rsid w:val="00CE59FC"/>
    <w:rsid w:val="00CF1D34"/>
    <w:rsid w:val="00CF4ED7"/>
    <w:rsid w:val="00CF56FE"/>
    <w:rsid w:val="00CF683E"/>
    <w:rsid w:val="00CF79DE"/>
    <w:rsid w:val="00D001AA"/>
    <w:rsid w:val="00D02E80"/>
    <w:rsid w:val="00D11FEA"/>
    <w:rsid w:val="00D16DD8"/>
    <w:rsid w:val="00D17166"/>
    <w:rsid w:val="00D2355F"/>
    <w:rsid w:val="00D26ABB"/>
    <w:rsid w:val="00D27741"/>
    <w:rsid w:val="00D27913"/>
    <w:rsid w:val="00D27FB1"/>
    <w:rsid w:val="00D30ED3"/>
    <w:rsid w:val="00D33644"/>
    <w:rsid w:val="00D413EC"/>
    <w:rsid w:val="00D46032"/>
    <w:rsid w:val="00D4629E"/>
    <w:rsid w:val="00D5249A"/>
    <w:rsid w:val="00D546C1"/>
    <w:rsid w:val="00D561E6"/>
    <w:rsid w:val="00D61CCE"/>
    <w:rsid w:val="00D64D25"/>
    <w:rsid w:val="00D6743C"/>
    <w:rsid w:val="00D70237"/>
    <w:rsid w:val="00D70FCA"/>
    <w:rsid w:val="00D73CF7"/>
    <w:rsid w:val="00D75043"/>
    <w:rsid w:val="00D82B57"/>
    <w:rsid w:val="00D82F3D"/>
    <w:rsid w:val="00D85BA5"/>
    <w:rsid w:val="00D87DDC"/>
    <w:rsid w:val="00D91C60"/>
    <w:rsid w:val="00D92AD4"/>
    <w:rsid w:val="00D93D8B"/>
    <w:rsid w:val="00D9570D"/>
    <w:rsid w:val="00DA0776"/>
    <w:rsid w:val="00DA215C"/>
    <w:rsid w:val="00DA2782"/>
    <w:rsid w:val="00DA28CD"/>
    <w:rsid w:val="00DA2904"/>
    <w:rsid w:val="00DB06A4"/>
    <w:rsid w:val="00DB0F23"/>
    <w:rsid w:val="00DB1F61"/>
    <w:rsid w:val="00DB1F72"/>
    <w:rsid w:val="00DB4994"/>
    <w:rsid w:val="00DB6ED2"/>
    <w:rsid w:val="00DB747F"/>
    <w:rsid w:val="00DC0949"/>
    <w:rsid w:val="00DC1538"/>
    <w:rsid w:val="00DC19A1"/>
    <w:rsid w:val="00DC1E56"/>
    <w:rsid w:val="00DC3822"/>
    <w:rsid w:val="00DC3984"/>
    <w:rsid w:val="00DC39CA"/>
    <w:rsid w:val="00DD0BAE"/>
    <w:rsid w:val="00DD1AFA"/>
    <w:rsid w:val="00DD2B2F"/>
    <w:rsid w:val="00DD3C2B"/>
    <w:rsid w:val="00DD658B"/>
    <w:rsid w:val="00DE2012"/>
    <w:rsid w:val="00DE38BC"/>
    <w:rsid w:val="00DE4300"/>
    <w:rsid w:val="00DE4439"/>
    <w:rsid w:val="00DE494E"/>
    <w:rsid w:val="00DE707A"/>
    <w:rsid w:val="00DE73BD"/>
    <w:rsid w:val="00DE7639"/>
    <w:rsid w:val="00DF1AE5"/>
    <w:rsid w:val="00DF357C"/>
    <w:rsid w:val="00E0077E"/>
    <w:rsid w:val="00E03223"/>
    <w:rsid w:val="00E10C40"/>
    <w:rsid w:val="00E13958"/>
    <w:rsid w:val="00E13FBF"/>
    <w:rsid w:val="00E14B66"/>
    <w:rsid w:val="00E152BD"/>
    <w:rsid w:val="00E23EDB"/>
    <w:rsid w:val="00E24336"/>
    <w:rsid w:val="00E24648"/>
    <w:rsid w:val="00E2681D"/>
    <w:rsid w:val="00E35B16"/>
    <w:rsid w:val="00E43476"/>
    <w:rsid w:val="00E43AA6"/>
    <w:rsid w:val="00E47A19"/>
    <w:rsid w:val="00E50594"/>
    <w:rsid w:val="00E50AA2"/>
    <w:rsid w:val="00E52DCD"/>
    <w:rsid w:val="00E5668A"/>
    <w:rsid w:val="00E601B8"/>
    <w:rsid w:val="00E63F6E"/>
    <w:rsid w:val="00E65D5D"/>
    <w:rsid w:val="00E66F2E"/>
    <w:rsid w:val="00E70E54"/>
    <w:rsid w:val="00E73111"/>
    <w:rsid w:val="00E87384"/>
    <w:rsid w:val="00E87A70"/>
    <w:rsid w:val="00E90F15"/>
    <w:rsid w:val="00E911D4"/>
    <w:rsid w:val="00E91BC3"/>
    <w:rsid w:val="00E93AAB"/>
    <w:rsid w:val="00EA0281"/>
    <w:rsid w:val="00EA0B89"/>
    <w:rsid w:val="00EA206D"/>
    <w:rsid w:val="00EA221F"/>
    <w:rsid w:val="00EB46A0"/>
    <w:rsid w:val="00EB5F26"/>
    <w:rsid w:val="00EB7002"/>
    <w:rsid w:val="00EC453C"/>
    <w:rsid w:val="00EC53FD"/>
    <w:rsid w:val="00EC6B71"/>
    <w:rsid w:val="00EC7E37"/>
    <w:rsid w:val="00ED0001"/>
    <w:rsid w:val="00ED37C0"/>
    <w:rsid w:val="00ED49F1"/>
    <w:rsid w:val="00ED583A"/>
    <w:rsid w:val="00ED5DBD"/>
    <w:rsid w:val="00EE0D2B"/>
    <w:rsid w:val="00EF3B03"/>
    <w:rsid w:val="00EF6416"/>
    <w:rsid w:val="00EF6C1B"/>
    <w:rsid w:val="00EF6EB5"/>
    <w:rsid w:val="00F03FD4"/>
    <w:rsid w:val="00F0415A"/>
    <w:rsid w:val="00F110D5"/>
    <w:rsid w:val="00F13EAB"/>
    <w:rsid w:val="00F168EB"/>
    <w:rsid w:val="00F229CF"/>
    <w:rsid w:val="00F23214"/>
    <w:rsid w:val="00F2388E"/>
    <w:rsid w:val="00F2507D"/>
    <w:rsid w:val="00F31EBC"/>
    <w:rsid w:val="00F3554E"/>
    <w:rsid w:val="00F4048A"/>
    <w:rsid w:val="00F408C0"/>
    <w:rsid w:val="00F41AC6"/>
    <w:rsid w:val="00F433D6"/>
    <w:rsid w:val="00F4409E"/>
    <w:rsid w:val="00F44CB5"/>
    <w:rsid w:val="00F45C4C"/>
    <w:rsid w:val="00F46030"/>
    <w:rsid w:val="00F470AA"/>
    <w:rsid w:val="00F47302"/>
    <w:rsid w:val="00F60181"/>
    <w:rsid w:val="00F61ECB"/>
    <w:rsid w:val="00F6227F"/>
    <w:rsid w:val="00F62B0D"/>
    <w:rsid w:val="00F67D2B"/>
    <w:rsid w:val="00F706E2"/>
    <w:rsid w:val="00F711D0"/>
    <w:rsid w:val="00F77D03"/>
    <w:rsid w:val="00F80EE4"/>
    <w:rsid w:val="00F84EE7"/>
    <w:rsid w:val="00F86025"/>
    <w:rsid w:val="00F862D9"/>
    <w:rsid w:val="00F92449"/>
    <w:rsid w:val="00FA3EBE"/>
    <w:rsid w:val="00FA4C1B"/>
    <w:rsid w:val="00FA7247"/>
    <w:rsid w:val="00FA7C26"/>
    <w:rsid w:val="00FB057B"/>
    <w:rsid w:val="00FB242B"/>
    <w:rsid w:val="00FB68D2"/>
    <w:rsid w:val="00FC18FC"/>
    <w:rsid w:val="00FC38F9"/>
    <w:rsid w:val="00FC3DFB"/>
    <w:rsid w:val="00FC3F59"/>
    <w:rsid w:val="00FC776D"/>
    <w:rsid w:val="00FD0A63"/>
    <w:rsid w:val="00FD35AE"/>
    <w:rsid w:val="00FD3D09"/>
    <w:rsid w:val="00FD4948"/>
    <w:rsid w:val="00FD58F9"/>
    <w:rsid w:val="00FD612C"/>
    <w:rsid w:val="00FD6D88"/>
    <w:rsid w:val="00FE341C"/>
    <w:rsid w:val="00FE3E6D"/>
    <w:rsid w:val="00FE75D6"/>
    <w:rsid w:val="00FE7607"/>
    <w:rsid w:val="00FE7936"/>
    <w:rsid w:val="00FE7E4E"/>
    <w:rsid w:val="00FF447A"/>
    <w:rsid w:val="00FF546F"/>
    <w:rsid w:val="00FF5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CF56FE"/>
    <w:pPr>
      <w:overflowPunct w:val="false"/>
      <w:autoSpaceDE w:val="false"/>
      <w:autoSpaceDN w:val="false"/>
      <w:adjustRightInd w:val="false"/>
      <w:textAlignment w:val="baseline"/>
    </w:pPr>
  </w:style>
  <w:style w:styleId="Naslov2" w:type="paragraph">
    <w:name w:val="heading 2"/>
    <w:basedOn w:val="Normal"/>
    <w:next w:val="Normal"/>
    <w:link w:val="Naslov2Char"/>
    <w:qFormat/>
    <w:rsid w:val="00F44CB5"/>
    <w:pPr>
      <w:keepNext/>
      <w:tabs>
        <w:tab w:pos="2520" w:val="center"/>
        <w:tab w:pos="6840" w:val="left"/>
      </w:tabs>
      <w:overflowPunct/>
      <w:autoSpaceDE/>
      <w:autoSpaceDN/>
      <w:adjustRightInd/>
      <w:jc w:val="center"/>
      <w:textAlignment w:val="auto"/>
      <w:outlineLvl w:val="1"/>
    </w:pPr>
    <w:rPr>
      <w:b/>
      <w:bCs/>
      <w:sz w:val="28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CC7295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CC7295"/>
  </w:style>
  <w:style w:styleId="Podnoje" w:type="paragraph">
    <w:name w:val="footer"/>
    <w:basedOn w:val="Normal"/>
    <w:rsid w:val="00CC7295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7125DA"/>
    <w:rPr>
      <w:rFonts w:cs="Tahoma" w:hAnsi="Tahoma" w:ascii="Tahoma"/>
      <w:sz w:val="16"/>
      <w:szCs w:val="16"/>
    </w:rPr>
  </w:style>
  <w:style w:customStyle="true" w:styleId="Naslov2Char" w:type="character">
    <w:name w:val="Naslov 2 Char"/>
    <w:basedOn w:val="Zadanifontodlomka"/>
    <w:link w:val="Naslov2"/>
    <w:rsid w:val="00695214"/>
    <w:rPr>
      <w:b/>
      <w:bCs/>
      <w:sz w:val="28"/>
      <w:szCs w:val="24"/>
    </w:rPr>
  </w:style>
  <w:style w:styleId="Tekstrezerviranogmjesta" w:type="character">
    <w:name w:val="Placeholder Text"/>
    <w:basedOn w:val="Zadanifontodlomka"/>
    <w:uiPriority w:val="99"/>
    <w:semiHidden/>
    <w:rsid w:val="00D82F3D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D82F3D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D82F3D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D82F3D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D82F3D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CF56FE"/>
    <w:pPr>
      <w:overflowPunct w:val="0"/>
      <w:autoSpaceDE w:val="0"/>
      <w:autoSpaceDN w:val="0"/>
      <w:adjustRightInd w:val="0"/>
      <w:textAlignment w:val="baseline"/>
    </w:pPr>
  </w:style>
  <w:style w:styleId="Naslov2" w:type="paragraph">
    <w:name w:val="heading 2"/>
    <w:basedOn w:val="Normal"/>
    <w:next w:val="Normal"/>
    <w:link w:val="Naslov2Char"/>
    <w:qFormat/>
    <w:rsid w:val="00F44CB5"/>
    <w:pPr>
      <w:keepNext/>
      <w:tabs>
        <w:tab w:pos="2520" w:val="center"/>
        <w:tab w:pos="6840" w:val="left"/>
      </w:tabs>
      <w:overflowPunct/>
      <w:autoSpaceDE/>
      <w:autoSpaceDN/>
      <w:adjustRightInd/>
      <w:jc w:val="center"/>
      <w:textAlignment w:val="auto"/>
      <w:outlineLvl w:val="1"/>
    </w:pPr>
    <w:rPr>
      <w:b/>
      <w:bCs/>
      <w:sz w:val="28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CC7295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CC7295"/>
  </w:style>
  <w:style w:styleId="Podnoje" w:type="paragraph">
    <w:name w:val="footer"/>
    <w:basedOn w:val="Normal"/>
    <w:rsid w:val="00CC7295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7125DA"/>
    <w:rPr>
      <w:rFonts w:ascii="Tahoma" w:cs="Tahoma" w:hAnsi="Tahoma"/>
      <w:sz w:val="16"/>
      <w:szCs w:val="16"/>
    </w:rPr>
  </w:style>
  <w:style w:customStyle="1" w:styleId="Naslov2Char" w:type="character">
    <w:name w:val="Naslov 2 Char"/>
    <w:basedOn w:val="Zadanifontodlomka"/>
    <w:link w:val="Naslov2"/>
    <w:rsid w:val="00695214"/>
    <w:rPr>
      <w:b/>
      <w:bCs/>
      <w:sz w:val="28"/>
      <w:szCs w:val="24"/>
    </w:rPr>
  </w:style>
  <w:style w:styleId="Tekstrezerviranogmjesta" w:type="character">
    <w:name w:val="Placeholder Text"/>
    <w:basedOn w:val="Zadanifontodlomka"/>
    <w:uiPriority w:val="99"/>
    <w:semiHidden/>
    <w:rsid w:val="00D82F3D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D82F3D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D82F3D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D82F3D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D82F3D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2242500">
      <w:bodyDiv w:val="true"/>
      <w:marLeft w:val="120"/>
      <w:marRight w:val="120"/>
      <w:marTop w:val="120"/>
      <w:marBottom w:val="12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790589151">
          <w:marLeft w:val="0"/>
          <w:marRight w:val="0"/>
          <w:marTop w:val="6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361907514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232040822">
                  <w:marLeft w:val="3750"/>
                  <w:marRight w:val="0"/>
                  <w:marTop w:val="0"/>
                  <w:marBottom w:val="3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394744146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776049786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521626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138692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3032678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3862181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7697389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325453">
      <w:bodyDiv w:val="true"/>
      <w:marLeft w:val="120"/>
      <w:marRight w:val="120"/>
      <w:marTop w:val="120"/>
      <w:marBottom w:val="12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704597625">
          <w:marLeft w:val="0"/>
          <w:marRight w:val="0"/>
          <w:marTop w:val="6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423234139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819466188">
                  <w:marLeft w:val="3750"/>
                  <w:marRight w:val="0"/>
                  <w:marTop w:val="0"/>
                  <w:marBottom w:val="3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2121728011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792018119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39744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482620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5921304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6065467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3303331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1166265">
      <w:bodyDiv w:val="true"/>
      <w:marLeft w:val="120"/>
      <w:marRight w:val="120"/>
      <w:marTop w:val="120"/>
      <w:marBottom w:val="12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579024755">
          <w:marLeft w:val="0"/>
          <w:marRight w:val="0"/>
          <w:marTop w:val="6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720012806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123309820">
                  <w:marLeft w:val="3750"/>
                  <w:marRight w:val="0"/>
                  <w:marTop w:val="0"/>
                  <w:marBottom w:val="3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710884124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502162620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894506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928074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531673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5423313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5914773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71371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832523723">
      <w:bodyDiv w:val="true"/>
      <w:marLeft w:val="120"/>
      <w:marRight w:val="120"/>
      <w:marTop w:val="120"/>
      <w:marBottom w:val="12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740637259">
          <w:marLeft w:val="0"/>
          <w:marRight w:val="0"/>
          <w:marTop w:val="6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393112298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902371555">
                  <w:marLeft w:val="3750"/>
                  <w:marRight w:val="0"/>
                  <w:marTop w:val="0"/>
                  <w:marBottom w:val="3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622807503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867138441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627349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665399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8407782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0282627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7511232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7839737">
      <w:bodyDiv w:val="true"/>
      <w:marLeft w:val="120"/>
      <w:marRight w:val="120"/>
      <w:marTop w:val="120"/>
      <w:marBottom w:val="12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13402364">
          <w:marLeft w:val="0"/>
          <w:marRight w:val="0"/>
          <w:marTop w:val="6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614046108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799766756">
                  <w:marLeft w:val="3750"/>
                  <w:marRight w:val="0"/>
                  <w:marTop w:val="0"/>
                  <w:marBottom w:val="3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48255589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542277892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191528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3803312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581282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9671974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9797705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931847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15. srpnja 2019.</izvorni_sadrzaj>
    <derivirana_varijabla naziv="DomainObject.DatumDonosenjaOdluke_1">15. srpnja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Mirna</izvorni_sadrzaj>
    <derivirana_varijabla naziv="DomainObject.DonositeljOdluke.Ime_1">Mirna</derivirana_varijabla>
  </DomainObject.DonositeljOdluke.Ime>
  <DomainObject.DonositeljOdluke.Prezime>
    <izvorni_sadrzaj>Panjan</izvorni_sadrzaj>
    <derivirana_varijabla naziv="DomainObject.DonositeljOdluke.Prezime_1">Panjan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1217</izvorni_sadrzaj>
    <derivirana_varijabla naziv="DomainObject.Predmet.Broj_1">1217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24. svibnja 2019.</izvorni_sadrzaj>
    <derivirana_varijabla naziv="DomainObject.Predmet.DatumOsnivanja_1">24. svibnja 2019.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St-1217/2019</izvorni_sadrzaj>
    <derivirana_varijabla naziv="DomainObject.Predmet.OznakaBroj_1">St-1217/2019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INTERNET INSTITUT</izvorni_sadrzaj>
    <derivirana_varijabla naziv="DomainObject.Predmet.ProtustrankaFormated_1">  INTERNET INSTITUT</derivirana_varijabla>
  </DomainObject.Predmet.ProtustrankaFormated>
  <DomainObject.Predmet.ProtustrankaFormatedOIB>
    <izvorni_sadrzaj>  INTERNET INSTITUT, OIB 34343208149</izvorni_sadrzaj>
    <derivirana_varijabla naziv="DomainObject.Predmet.ProtustrankaFormatedOIB_1">  INTERNET INSTITUT, OIB 34343208149</derivirana_varijabla>
  </DomainObject.Predmet.ProtustrankaFormatedOIB>
  <DomainObject.Predmet.ProtustrankaFormatedWithAdress>
    <izvorni_sadrzaj> INTERNET INSTITUT, Matije Gupca 63/I, 49000 Krapina</izvorni_sadrzaj>
    <derivirana_varijabla naziv="DomainObject.Predmet.ProtustrankaFormatedWithAdress_1"> INTERNET INSTITUT, Matije Gupca 63/I, 49000 Krapina</derivirana_varijabla>
  </DomainObject.Predmet.ProtustrankaFormatedWithAdress>
  <DomainObject.Predmet.ProtustrankaFormatedWithAdressOIB>
    <izvorni_sadrzaj> INTERNET INSTITUT, OIB 34343208149, Matije Gupca 63/I, 49000 Krapina</izvorni_sadrzaj>
    <derivirana_varijabla naziv="DomainObject.Predmet.ProtustrankaFormatedWithAdressOIB_1"> INTERNET INSTITUT, OIB 34343208149, Matije Gupca 63/I, 49000 Krapina</derivirana_varijabla>
  </DomainObject.Predmet.ProtustrankaFormatedWithAdressOIB>
  <DomainObject.Predmet.ProtustrankaWithAdress>
    <izvorni_sadrzaj>INTERNET INSTITUT Matije Gupca 63/I, 49000 Krapina</izvorni_sadrzaj>
    <derivirana_varijabla naziv="DomainObject.Predmet.ProtustrankaWithAdress_1">INTERNET INSTITUT Matije Gupca 63/I, 49000 Krapina</derivirana_varijabla>
  </DomainObject.Predmet.ProtustrankaWithAdress>
  <DomainObject.Predmet.ProtustrankaWithAdressOIB>
    <izvorni_sadrzaj>INTERNET INSTITUT, OIB 34343208149, Matije Gupca 63/I, 49000 Krapina</izvorni_sadrzaj>
    <derivirana_varijabla naziv="DomainObject.Predmet.ProtustrankaWithAdressOIB_1">INTERNET INSTITUT, OIB 34343208149, Matije Gupca 63/I, 49000 Krapina</derivirana_varijabla>
  </DomainObject.Predmet.ProtustrankaWithAdressOIB>
  <DomainObject.Predmet.ProtustrankaNazivFormated>
    <izvorni_sadrzaj>INTERNET INSTITUT</izvorni_sadrzaj>
    <derivirana_varijabla naziv="DomainObject.Predmet.ProtustrankaNazivFormated_1">INTERNET INSTITUT</derivirana_varijabla>
  </DomainObject.Predmet.ProtustrankaNazivFormated>
  <DomainObject.Predmet.ProtustrankaNazivFormatedOIB>
    <izvorni_sadrzaj>INTERNET INSTITUT, OIB 34343208149</izvorni_sadrzaj>
    <derivirana_varijabla naziv="DomainObject.Predmet.ProtustrankaNazivFormatedOIB_1">INTERNET INSTITUT, OIB 34343208149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45. - M. Panjan</izvorni_sadrzaj>
    <derivirana_varijabla naziv="DomainObject.Predmet.Referada.Naziv_1">45. - M. Panjan</derivirana_varijabla>
  </DomainObject.Predmet.Referada.Naziv>
  <DomainObject.Predmet.Referada.Oznaka>
    <izvorni_sadrzaj>45. </izvorni_sadrzaj>
    <derivirana_varijabla naziv="DomainObject.Predmet.Referada.Oznaka_1">45. </derivirana_varijabla>
  </DomainObject.Predmet.Referada.Oznaka>
  <DomainObject.Predmet.Referada.Prostorija.Naziv>
    <izvorni_sadrzaj>Soba DZ III 52</izvorni_sadrzaj>
    <derivirana_varijabla naziv="DomainObject.Predmet.Referada.Prostorija.Naziv_1">Soba DZ III 52</derivirana_varijabla>
  </DomainObject.Predmet.Referada.Prostorija.Naziv>
  <DomainObject.Predmet.Referada.Prostorija.Oznaka>
    <izvorni_sadrzaj>DZ III 52</izvorni_sadrzaj>
    <derivirana_varijabla naziv="DomainObject.Predmet.Referada.Prostorija.Oznaka_1">DZ III 52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Mirna Panjan</izvorni_sadrzaj>
    <derivirana_varijabla naziv="DomainObject.Predmet.Referada.Sudac_1">Mirna Panjan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45. - M. Panjan</izvorni_sadrzaj>
    <derivirana_varijabla naziv="DomainObject.Predmet.TrenutnaLokacijaSpisa.Naziv_1">45. - M. Panjan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Marina Ljubić</izvorni_sadrzaj>
    <derivirana_varijabla naziv="DomainObject.Predmet.Zapisnicar_1">Marina Ljubić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INTERNET INSTITUT</item>
    </izvorni_sadrzaj>
    <derivirana_varijabla naziv="DomainObject.Predmet.ProtuStrankaListFormated_1">
      <item>INTERNET INSTITUT</item>
    </derivirana_varijabla>
  </DomainObject.Predmet.ProtuStrankaListFormated>
  <DomainObject.Predmet.ProtuStrankaListFormatedOIB>
    <izvorni_sadrzaj>
      <item>INTERNET INSTITUT, OIB 34343208149</item>
    </izvorni_sadrzaj>
    <derivirana_varijabla naziv="DomainObject.Predmet.ProtuStrankaListFormatedOIB_1">
      <item>INTERNET INSTITUT, OIB 34343208149</item>
    </derivirana_varijabla>
  </DomainObject.Predmet.ProtuStrankaListFormatedOIB>
  <DomainObject.Predmet.ProtuStrankaListFormatedWithAdress>
    <izvorni_sadrzaj>
      <item>INTERNET INSTITUT, Matije Gupca 63/I, 49000 Krapina</item>
    </izvorni_sadrzaj>
    <derivirana_varijabla naziv="DomainObject.Predmet.ProtuStrankaListFormatedWithAdress_1">
      <item>INTERNET INSTITUT, Matije Gupca 63/I, 49000 Krapina</item>
    </derivirana_varijabla>
  </DomainObject.Predmet.ProtuStrankaListFormatedWithAdress>
  <DomainObject.Predmet.ProtuStrankaListFormatedWithAdressOIB>
    <izvorni_sadrzaj>
      <item>INTERNET INSTITUT, OIB 34343208149, Matije Gupca 63/I, 49000 Krapina</item>
    </izvorni_sadrzaj>
    <derivirana_varijabla naziv="DomainObject.Predmet.ProtuStrankaListFormatedWithAdressOIB_1">
      <item>INTERNET INSTITUT, OIB 34343208149, Matije Gupca 63/I, 49000 Krapina</item>
    </derivirana_varijabla>
  </DomainObject.Predmet.ProtuStrankaListFormatedWithAdressOIB>
  <DomainObject.Predmet.ProtuStrankaListNazivFormated>
    <izvorni_sadrzaj>
      <item>INTERNET INSTITUT</item>
    </izvorni_sadrzaj>
    <derivirana_varijabla naziv="DomainObject.Predmet.ProtuStrankaListNazivFormated_1">
      <item>INTERNET INSTITUT</item>
    </derivirana_varijabla>
  </DomainObject.Predmet.ProtuStrankaListNazivFormated>
  <DomainObject.Predmet.ProtuStrankaListNazivFormatedOIB>
    <izvorni_sadrzaj>
      <item>INTERNET INSTITUT, OIB 34343208149</item>
    </izvorni_sadrzaj>
    <derivirana_varijabla naziv="DomainObject.Predmet.ProtuStrankaListNazivFormatedOIB_1">
      <item>INTERNET INSTITUT, OIB 34343208149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15. srpnja 2019.</izvorni_sadrzaj>
    <derivirana_varijabla naziv="DomainObject.Datum_1">15. srpnja 2019.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INTERNET INSTITUT</izvorni_sadrzaj>
    <derivirana_varijabla naziv="DomainObject.Predmet.ProtustrankaIDrugi_1">INTERNET INSTITUT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INTERNET INSTITUT, OIB 34343208149, Matije Gupca 63/I, 49000 Krapina</izvorni_sadrzaj>
    <derivirana_varijabla naziv="DomainObject.Predmet.ProtustrankaIDrugiAdressOIB_1">INTERNET INSTITUT, OIB 34343208149, Matije Gupca 63/I, 49000 Krapina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INTERNET INSTITUT</item>
    </izvorni_sadrzaj>
    <derivirana_varijabla naziv="DomainObject.Predmet.SudioniciListNaziv_1">
      <item>FINA Regionalni centar Zagreb</item>
      <item>INTERNET INSTITUT</item>
    </derivirana_varijabla>
  </DomainObject.Predmet.SudioniciListNaziv>
  <DomainObject.Predmet.SudioniciListAdressOIB>
    <izvorni_sadrzaj>
      <item>FINA Regionalni centar Zagreb, OIB 85821130368, Trg svibanjskih žrtava 1995. 1,10000 Zagreb</item>
      <item>INTERNET INSTITUT, OIB 34343208149, Matije Gupca 63/I,49000 Krapina</item>
    </izvorni_sadrzaj>
    <derivirana_varijabla naziv="DomainObject.Predmet.SudioniciListAdressOIB_1">
      <item>FINA Regionalni centar Zagreb, OIB 85821130368, Trg svibanjskih žrtava 1995. 1,10000 Zagreb</item>
      <item>INTERNET INSTITUT, OIB 34343208149, Matije Gupca 63/I,49000 Krapina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34343208149</item>
    </izvorni_sadrzaj>
    <derivirana_varijabla naziv="DomainObject.Predmet.SudioniciListNazivOIB_1">
      <item>, OIB 85821130368</item>
      <item>, OIB 34343208149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</properties:Pages>
  <properties:Words>323</properties:Words>
  <properties:Characters>1782</properties:Characters>
  <properties:Lines>49</properties:Lines>
  <properties:Paragraphs>21</properties:Paragraphs>
  <properties:TotalTime>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2155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2019-07-11T11:22:00Z</dcterms:created>
  <dc:creator>Korisnik</dc:creator>
  <cp:lastModifiedBy>Marina Radaković</cp:lastModifiedBy>
  <cp:lastPrinted>2018-01-23T13:34:00Z</cp:lastPrinted>
  <dcterms:modified xmlns:xsi="http://www.w3.org/2001/XMLSchema-instance" xsi:type="dcterms:W3CDTF">2019-07-15T06:19:00Z</dcterms:modified>
  <cp:revision>6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Odluka - Zaključak (St-1217-2019.docx)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