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1967e8" w14:paraId="41967e8" w:rsidRDefault="003A5093" w:rsidP="00613F95" w:rsidR="00613F95">
      <w:pPr>
        <w:jc w:val="right"/>
        <w15:collapsed w:val="false"/>
      </w:pPr>
      <w:bookmarkStart w:name="_GoBack" w:id="0"/>
      <w:bookmarkEnd w:id="0"/>
      <w:r>
        <w:t>18 St-1</w:t>
      </w:r>
      <w:r w:rsidR="00FC3DE5">
        <w:t>25</w:t>
      </w:r>
      <w:r>
        <w:t>/18</w:t>
      </w:r>
      <w:r w:rsidR="00C80175">
        <w:t>-5</w:t>
      </w:r>
    </w:p>
    <w:p w:rsidRDefault="00613F95" w:rsidP="00613F95" w:rsidR="00613F95">
      <w:r>
        <w:rPr>
          <w:b/>
          <w:noProof/>
          <w:lang w:eastAsia="hr-HR"/>
        </w:rPr>
        <w:drawing>
          <wp:inline distR="0" distL="0" distB="0" distT="0">
            <wp:extent cy="800100" cx="68580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0100" cx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13F95" w:rsidP="00613F95" w:rsidR="00613F95"/>
    <w:p w:rsidRDefault="00613F95" w:rsidP="00613F95" w:rsidR="00613F95">
      <w:pPr>
        <w:ind w:hanging="720" w:left="360"/>
        <w:rPr>
          <w:b/>
        </w:rPr>
      </w:pPr>
      <w:r>
        <w:rPr>
          <w:b/>
        </w:rPr>
        <w:t xml:space="preserve">     REPUBLIKA HRVATSKA</w:t>
      </w:r>
    </w:p>
    <w:p w:rsidRDefault="00613F95" w:rsidP="00613F95" w:rsidR="00613F95">
      <w:pPr>
        <w:ind w:hanging="720" w:left="360"/>
        <w:rPr>
          <w:sz w:val="22"/>
          <w:szCs w:val="22"/>
        </w:rPr>
      </w:pPr>
      <w:r>
        <w:rPr>
          <w:sz w:val="22"/>
          <w:szCs w:val="22"/>
        </w:rPr>
        <w:t xml:space="preserve">     TRGOVAČKI SUD U OSIJEKU</w:t>
      </w:r>
    </w:p>
    <w:p w:rsidRDefault="00613F95" w:rsidP="00613F95" w:rsidR="00613F95"/>
    <w:p w:rsidRDefault="00613F95" w:rsidP="00613F95" w:rsidR="00613F95"/>
    <w:p w:rsidRDefault="00613F95" w:rsidP="00613F95" w:rsidR="00613F95">
      <w:pPr>
        <w:jc w:val="center"/>
      </w:pPr>
      <w:r>
        <w:t>U IME REPUBLIKE HRVATSKE</w:t>
      </w:r>
    </w:p>
    <w:p w:rsidRDefault="00613F95" w:rsidP="00613F95" w:rsidR="00613F95">
      <w:pPr>
        <w:jc w:val="center"/>
      </w:pPr>
    </w:p>
    <w:p w:rsidRDefault="00613F95" w:rsidP="00613F95" w:rsidR="00613F95">
      <w:pPr>
        <w:jc w:val="center"/>
      </w:pPr>
      <w:r>
        <w:t>R J E Š E N J E</w:t>
      </w:r>
    </w:p>
    <w:p w:rsidRDefault="00613F95" w:rsidP="00613F95" w:rsidR="00613F95"/>
    <w:p w:rsidRDefault="00613F95" w:rsidP="00613F95" w:rsidR="00613F95"/>
    <w:p w:rsidRDefault="00613F95" w:rsidP="001D5002" w:rsidR="00613F95">
      <w:pPr>
        <w:ind w:firstLine="708"/>
        <w:jc w:val="both"/>
      </w:pPr>
      <w:r>
        <w:t xml:space="preserve">Trgovački sud u Osijeku, po sutkinji Nadi Roso, na temelju prijedloga sudskog savjetnika Augustina </w:t>
      </w:r>
      <w:proofErr w:type="spellStart"/>
      <w:r>
        <w:t>Jalšoveca</w:t>
      </w:r>
      <w:proofErr w:type="spellEnd"/>
      <w:r>
        <w:t xml:space="preserve">, u stečajnom predmetu povodom zahtjeva Financijske agencije, Regionalni centar </w:t>
      </w:r>
      <w:r w:rsidR="001D5002">
        <w:t>Osijek</w:t>
      </w:r>
      <w:r>
        <w:t xml:space="preserve">, </w:t>
      </w:r>
      <w:r w:rsidR="001D5002">
        <w:t xml:space="preserve">L. </w:t>
      </w:r>
      <w:proofErr w:type="spellStart"/>
      <w:r w:rsidR="001D5002">
        <w:t>Jagera</w:t>
      </w:r>
      <w:proofErr w:type="spellEnd"/>
      <w:r w:rsidR="001D5002">
        <w:t xml:space="preserve"> 3, Osijek</w:t>
      </w:r>
      <w:r w:rsidR="00006DA9">
        <w:t xml:space="preserve">, </w:t>
      </w:r>
      <w:r>
        <w:t xml:space="preserve">OIB 85821130368 za provedbu skraćenog stečajnog postupka nad dužnikom </w:t>
      </w:r>
      <w:r w:rsidR="00FC3DE5">
        <w:t>DENO-TEX jednostavno društvo s ograničenom odgovornošću za trgovinu, Osijek, Ulica Hrvatske Republike 17/b, MBS: 030175308, OIB: 06565189951</w:t>
      </w:r>
      <w:r w:rsidR="004A322C">
        <w:t xml:space="preserve">, </w:t>
      </w:r>
      <w:r>
        <w:t xml:space="preserve"> dana </w:t>
      </w:r>
      <w:r w:rsidR="003A5093">
        <w:t>09</w:t>
      </w:r>
      <w:r w:rsidR="001D5002">
        <w:t xml:space="preserve">. </w:t>
      </w:r>
      <w:r w:rsidR="003A5093">
        <w:t xml:space="preserve">ožujka </w:t>
      </w:r>
      <w:r w:rsidR="001D5002">
        <w:t xml:space="preserve"> 2018.</w:t>
      </w:r>
      <w:r>
        <w:rPr>
          <w:b/>
        </w:rPr>
        <w:tab/>
      </w:r>
    </w:p>
    <w:p w:rsidRDefault="00613F95" w:rsidP="00613F95" w:rsidR="00613F95">
      <w:pPr>
        <w:tabs>
          <w:tab w:pos="6180" w:val="left"/>
        </w:tabs>
        <w:rPr>
          <w:b/>
        </w:rPr>
      </w:pPr>
    </w:p>
    <w:p w:rsidRDefault="00613F95" w:rsidP="00613F95" w:rsidR="00613F95">
      <w:pPr>
        <w:jc w:val="center"/>
        <w:rPr>
          <w:bCs/>
        </w:rPr>
      </w:pPr>
      <w:r>
        <w:rPr>
          <w:b/>
        </w:rPr>
        <w:t xml:space="preserve">   </w:t>
      </w:r>
      <w:r>
        <w:t xml:space="preserve"> r i j e š i o   j e</w:t>
      </w:r>
    </w:p>
    <w:p w:rsidRDefault="00C80175" w:rsidP="00C80175" w:rsidR="00C80175">
      <w:pPr>
        <w:jc w:val="both"/>
      </w:pPr>
    </w:p>
    <w:p w:rsidRDefault="00C80175" w:rsidP="00C80175" w:rsidR="00613F95">
      <w:pPr>
        <w:ind w:left="660"/>
        <w:jc w:val="both"/>
      </w:pPr>
      <w:r>
        <w:t xml:space="preserve">I. </w:t>
      </w:r>
      <w:r w:rsidR="00613F95">
        <w:t xml:space="preserve">Obustavlja se skraćeni stečajni postupak nad stečajnim dužnikom </w:t>
      </w:r>
      <w:r w:rsidR="00FC3DE5">
        <w:t>DENO-TEX jednostavno društvo s ograničenom odgovornošću za trgovinu, Osijek, Ulica Hrvatske Republike 17/b, MBS: 030175308, OIB: 06565189951</w:t>
      </w:r>
      <w:r>
        <w:t>.</w:t>
      </w:r>
      <w:r w:rsidR="00613F95">
        <w:tab/>
      </w:r>
    </w:p>
    <w:p w:rsidRDefault="00C80175" w:rsidP="00C80175" w:rsidR="00C80175">
      <w:pPr>
        <w:pStyle w:val="Odlomakpopisa"/>
        <w:ind w:left="1440"/>
        <w:jc w:val="both"/>
      </w:pPr>
    </w:p>
    <w:p w:rsidRDefault="00613F95" w:rsidP="00613F95" w:rsidR="00613F95">
      <w:pPr>
        <w:ind w:left="720"/>
        <w:jc w:val="both"/>
      </w:pPr>
      <w:r>
        <w:t>II. Postupak će se nastaviti prema općim odredbama Stečajnog zakona.</w:t>
      </w:r>
    </w:p>
    <w:p w:rsidRDefault="00613F95" w:rsidP="00613F95" w:rsidR="00613F95">
      <w:pPr>
        <w:pStyle w:val="Naslov1"/>
        <w:jc w:val="right"/>
        <w:rPr>
          <w:lang w:val="hr-HR"/>
        </w:rPr>
      </w:pPr>
    </w:p>
    <w:p w:rsidRDefault="00613F95" w:rsidP="00613F95" w:rsidR="00613F95">
      <w:pPr>
        <w:jc w:val="both"/>
      </w:pPr>
    </w:p>
    <w:p w:rsidRDefault="00613F95" w:rsidP="00613F95" w:rsidR="00613F95">
      <w:pPr>
        <w:pStyle w:val="Naslov1"/>
        <w:rPr>
          <w:b w:val="false"/>
          <w:lang w:val="hr-HR"/>
        </w:rPr>
      </w:pPr>
      <w:r>
        <w:rPr>
          <w:b w:val="false"/>
          <w:lang w:val="hr-HR"/>
        </w:rPr>
        <w:t>Obrazloženje</w:t>
      </w:r>
    </w:p>
    <w:p w:rsidRDefault="00613F95" w:rsidP="00613F95" w:rsidR="00613F95">
      <w:pPr>
        <w:jc w:val="center"/>
        <w:rPr>
          <w:b/>
          <w:bCs/>
        </w:rPr>
      </w:pPr>
    </w:p>
    <w:p w:rsidRDefault="00613F95" w:rsidP="00613F95" w:rsidR="00613F95">
      <w:pPr>
        <w:jc w:val="both"/>
        <w:rPr>
          <w:b/>
          <w:bCs/>
        </w:rPr>
      </w:pPr>
    </w:p>
    <w:p w:rsidRDefault="003A5093" w:rsidP="004A322C" w:rsidR="004A322C">
      <w:pPr>
        <w:ind w:firstLine="720"/>
        <w:jc w:val="both"/>
      </w:pPr>
      <w:r>
        <w:t xml:space="preserve">Dana </w:t>
      </w:r>
      <w:r w:rsidR="00FC3DE5">
        <w:t>7</w:t>
      </w:r>
      <w:r w:rsidR="00613F95">
        <w:t>.</w:t>
      </w:r>
      <w:r w:rsidR="00E974A9">
        <w:t xml:space="preserve"> </w:t>
      </w:r>
      <w:r>
        <w:t>veljače   2018</w:t>
      </w:r>
      <w:r w:rsidR="00613F95">
        <w:t xml:space="preserve">. </w:t>
      </w:r>
      <w:r>
        <w:t xml:space="preserve"> </w:t>
      </w:r>
      <w:r w:rsidR="00613F95">
        <w:t xml:space="preserve">na ovome Sudu zaprimljen je zahtjev za pokretanje skraćenog stečajnog postupka Financijske agencije, Regionalnog centra </w:t>
      </w:r>
      <w:r w:rsidR="001D5002">
        <w:t>Osijek</w:t>
      </w:r>
      <w:r w:rsidR="00006DA9">
        <w:t xml:space="preserve">, </w:t>
      </w:r>
      <w:r w:rsidR="00613F95">
        <w:t xml:space="preserve"> Klasa: 110-07/</w:t>
      </w:r>
      <w:r>
        <w:t>18</w:t>
      </w:r>
      <w:r w:rsidR="00C80175">
        <w:t xml:space="preserve">-01/04, </w:t>
      </w:r>
      <w:proofErr w:type="spellStart"/>
      <w:r w:rsidR="00C80175">
        <w:t>Ur.broj</w:t>
      </w:r>
      <w:proofErr w:type="spellEnd"/>
      <w:r w:rsidR="00C80175">
        <w:t>: 04</w:t>
      </w:r>
      <w:r>
        <w:t>-06-18</w:t>
      </w:r>
      <w:r w:rsidR="00C80175">
        <w:t>-</w:t>
      </w:r>
      <w:r w:rsidR="00FC3DE5">
        <w:t>607</w:t>
      </w:r>
      <w:r w:rsidR="00613F95">
        <w:t xml:space="preserve"> od </w:t>
      </w:r>
      <w:r w:rsidR="00FC3DE5">
        <w:t>6</w:t>
      </w:r>
      <w:r>
        <w:t>. veljače 2018</w:t>
      </w:r>
      <w:r w:rsidR="00613F95">
        <w:t xml:space="preserve">. nad stečajnim dužnikom </w:t>
      </w:r>
      <w:r w:rsidR="00FC3DE5">
        <w:t>DENO-TEX jednostavno društvo s ograničenom odgovornošću za trgovinu, Osijek, Ulica Hrvatske Republike 17/b, MBS: 030175308, OIB: 06565189951</w:t>
      </w:r>
    </w:p>
    <w:p w:rsidRDefault="00613F95" w:rsidP="00613F95" w:rsidR="00613F95">
      <w:pPr>
        <w:ind w:firstLine="720"/>
        <w:jc w:val="both"/>
      </w:pPr>
    </w:p>
    <w:p w:rsidRDefault="00613F95" w:rsidP="001D5002" w:rsidR="00613F95">
      <w:pPr>
        <w:ind w:firstLine="720"/>
        <w:jc w:val="both"/>
      </w:pPr>
    </w:p>
    <w:p w:rsidRDefault="00613F95" w:rsidP="001D5002" w:rsidR="00613F95">
      <w:pPr>
        <w:jc w:val="both"/>
      </w:pPr>
      <w:r>
        <w:t>Nakon izvršenog u</w:t>
      </w:r>
      <w:r w:rsidR="00006DA9">
        <w:t xml:space="preserve">vida u sudski registar, sud je </w:t>
      </w:r>
      <w:r w:rsidR="00FC3DE5">
        <w:t>16</w:t>
      </w:r>
      <w:r w:rsidR="003E353B">
        <w:t xml:space="preserve">. </w:t>
      </w:r>
      <w:r w:rsidR="003A5093">
        <w:t>veljače</w:t>
      </w:r>
      <w:r w:rsidR="001D5002">
        <w:t xml:space="preserve"> 2018</w:t>
      </w:r>
      <w:r>
        <w:t xml:space="preserve">. sukladno čl. 430. Stečajnog zakona (Narodne novine, broj: 71/15; u daljnjem tekstu SZ) objavio Oglas na mrežnoj stranici e-oglasna ploča sudova kojim je utvrdio ukupni iznos evidentiranog duga stečajnog dužnika, pozvao osobu ovlaštenu za zastupanje stečajnog dužnika da u roku od 15 dana od dana objave oglasa podnese sudu javnobilježnički ovjerovljeni </w:t>
      </w:r>
      <w:proofErr w:type="spellStart"/>
      <w:r>
        <w:t>prokazni</w:t>
      </w:r>
      <w:proofErr w:type="spellEnd"/>
      <w:r>
        <w:t xml:space="preserve"> popis imovine i obveza dužnika na propisanom obrascu te također pozvao vjerovnike dužnika da najkasnije u roku od 45 dana od dana objave oglasa predlože otvaranje stečajnog postupka nad dužnikom te da uplate predujam u iznosu od 10.000,00 kuna za pokriće troškova postupka na žiro račun ovoga suda. </w:t>
      </w:r>
    </w:p>
    <w:p w:rsidRDefault="00613F95" w:rsidP="001D5002" w:rsidR="00613F95">
      <w:pPr>
        <w:tabs>
          <w:tab w:pos="2070" w:val="left"/>
        </w:tabs>
        <w:ind w:firstLine="720"/>
        <w:jc w:val="both"/>
      </w:pPr>
    </w:p>
    <w:p w:rsidRDefault="003A5093" w:rsidP="003A5093" w:rsidR="001D5002">
      <w:pPr>
        <w:tabs>
          <w:tab w:pos="2070" w:val="left"/>
        </w:tabs>
        <w:ind w:firstLine="720"/>
        <w:jc w:val="center"/>
      </w:pPr>
      <w:r>
        <w:lastRenderedPageBreak/>
        <w:t>2</w:t>
      </w:r>
    </w:p>
    <w:p w:rsidRDefault="001D5002" w:rsidP="001D5002" w:rsidR="001D5002">
      <w:pPr>
        <w:tabs>
          <w:tab w:pos="2070" w:val="left"/>
        </w:tabs>
        <w:ind w:firstLine="720"/>
        <w:jc w:val="both"/>
      </w:pPr>
    </w:p>
    <w:p w:rsidRDefault="001D5002" w:rsidP="001D5002" w:rsidR="001D5002">
      <w:pPr>
        <w:tabs>
          <w:tab w:pos="2070" w:val="left"/>
        </w:tabs>
        <w:ind w:firstLine="720"/>
        <w:jc w:val="both"/>
      </w:pPr>
    </w:p>
    <w:p w:rsidRDefault="001D5002" w:rsidP="001D5002" w:rsidR="001D5002">
      <w:pPr>
        <w:tabs>
          <w:tab w:pos="2070" w:val="left"/>
        </w:tabs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FC6A71">
        <w:t>18 St-</w:t>
      </w:r>
      <w:r w:rsidR="003A5093">
        <w:t>1</w:t>
      </w:r>
      <w:r w:rsidR="00FC3DE5">
        <w:t>25</w:t>
      </w:r>
      <w:r w:rsidR="003A5093">
        <w:t>/18</w:t>
      </w:r>
      <w:r w:rsidR="00C80175">
        <w:t>-5</w:t>
      </w:r>
    </w:p>
    <w:p w:rsidRDefault="001D5002" w:rsidP="001D5002" w:rsidR="001D5002">
      <w:pPr>
        <w:tabs>
          <w:tab w:pos="2070" w:val="left"/>
        </w:tabs>
        <w:ind w:firstLine="720"/>
        <w:jc w:val="both"/>
      </w:pPr>
    </w:p>
    <w:p w:rsidRDefault="001D5002" w:rsidP="001D5002" w:rsidR="001D5002">
      <w:pPr>
        <w:tabs>
          <w:tab w:pos="2070" w:val="left"/>
        </w:tabs>
        <w:ind w:firstLine="720"/>
        <w:jc w:val="both"/>
      </w:pPr>
    </w:p>
    <w:p w:rsidRDefault="001D5002" w:rsidP="001D5002" w:rsidR="001D5002">
      <w:pPr>
        <w:tabs>
          <w:tab w:pos="2070" w:val="left"/>
        </w:tabs>
        <w:ind w:firstLine="720"/>
        <w:jc w:val="both"/>
      </w:pPr>
    </w:p>
    <w:p w:rsidRDefault="000B0918" w:rsidP="001D5002" w:rsidR="00613F95">
      <w:pPr>
        <w:tabs>
          <w:tab w:pos="2070" w:val="left"/>
        </w:tabs>
        <w:ind w:firstLine="720"/>
        <w:jc w:val="both"/>
      </w:pPr>
      <w:r>
        <w:t xml:space="preserve">Dana </w:t>
      </w:r>
      <w:r w:rsidR="003A5093">
        <w:t>28</w:t>
      </w:r>
      <w:r w:rsidR="00E974A9">
        <w:t xml:space="preserve">. </w:t>
      </w:r>
      <w:r w:rsidR="001D5002">
        <w:t>veljače 2018</w:t>
      </w:r>
      <w:r w:rsidR="00613F95">
        <w:t>. zaprimljen je podnesak Županijskog državnog odvjetništva u Osijeku, broj: S</w:t>
      </w:r>
      <w:r w:rsidR="003E353B">
        <w:t>-DO-</w:t>
      </w:r>
      <w:r w:rsidR="003A5093">
        <w:t>5</w:t>
      </w:r>
      <w:r w:rsidR="00FC3DE5">
        <w:t>6</w:t>
      </w:r>
      <w:r w:rsidR="001D5002">
        <w:t>/2018</w:t>
      </w:r>
      <w:r>
        <w:t xml:space="preserve"> od </w:t>
      </w:r>
      <w:r w:rsidR="003A5093">
        <w:t>27</w:t>
      </w:r>
      <w:r w:rsidR="003E353B">
        <w:t xml:space="preserve">. </w:t>
      </w:r>
      <w:r w:rsidR="001D5002">
        <w:t>veljače 2018</w:t>
      </w:r>
      <w:r w:rsidR="00613F95">
        <w:t>. kojim je na posebnom obrascu sukladno čl. 16. SZ-a dostavljen prijedlog vjerovnika Republike Hrvatske, Ministarstva financija, za otvaranje stečajnog postupka nad predmetnim stečajnim dužnikom iz razloga što prema</w:t>
      </w:r>
      <w:r w:rsidR="00E974A9">
        <w:t xml:space="preserve"> istom ima tražbinu u iznosu od </w:t>
      </w:r>
      <w:r w:rsidR="0065014B">
        <w:t xml:space="preserve">31.062,34 </w:t>
      </w:r>
      <w:r w:rsidR="00006DA9">
        <w:t xml:space="preserve"> kuna</w:t>
      </w:r>
      <w:r w:rsidR="006A2447">
        <w:t xml:space="preserve">, a koja se temelji </w:t>
      </w:r>
      <w:r w:rsidR="00C80175">
        <w:t xml:space="preserve">na vjerodostojnoj ispravi – </w:t>
      </w:r>
      <w:proofErr w:type="spellStart"/>
      <w:r w:rsidR="00C80175">
        <w:t>izlistu</w:t>
      </w:r>
      <w:proofErr w:type="spellEnd"/>
      <w:r w:rsidR="00C80175">
        <w:t xml:space="preserve"> ovjerenih knjigovodstvenih kartica Ministarstva financija, Porezne uprave.</w:t>
      </w:r>
      <w:r w:rsidR="00613F95">
        <w:t xml:space="preserve"> Također, vjerovnik je naveo da kod stečajnog dužnika postoji stečajni razlog i to nesposobnost za plaćanje, obzirom je stečajni dužnik</w:t>
      </w:r>
      <w:r w:rsidR="003A5093">
        <w:t xml:space="preserve"> na dan 2</w:t>
      </w:r>
      <w:r w:rsidR="00576138">
        <w:t>1</w:t>
      </w:r>
      <w:r w:rsidR="00722360">
        <w:t xml:space="preserve">. </w:t>
      </w:r>
      <w:r w:rsidR="003A5093">
        <w:t xml:space="preserve">veljače </w:t>
      </w:r>
      <w:r w:rsidR="00576138">
        <w:t xml:space="preserve"> 2018</w:t>
      </w:r>
      <w:r w:rsidR="00722360">
        <w:t>.</w:t>
      </w:r>
      <w:r w:rsidR="00613F95">
        <w:t xml:space="preserve"> prema podacima iz Potvrde o b</w:t>
      </w:r>
      <w:r w:rsidR="00006DA9">
        <w:t>lokadi, u neprekidnoj blokadi</w:t>
      </w:r>
      <w:r w:rsidR="00576138">
        <w:t xml:space="preserve"> </w:t>
      </w:r>
      <w:r w:rsidR="003A5093">
        <w:t>1</w:t>
      </w:r>
      <w:r w:rsidR="00392066">
        <w:t>35</w:t>
      </w:r>
      <w:r w:rsidR="00722360">
        <w:t xml:space="preserve"> dana.</w:t>
      </w:r>
      <w:r w:rsidR="00613F95">
        <w:t xml:space="preserve"> a u Očevidniku o redoslijedu plaćanja iskazani su dospjeli nepodmireni nalozi </w:t>
      </w:r>
      <w:r w:rsidR="003A5093">
        <w:t>za plaćanje u ukupnom iznosu od 19.</w:t>
      </w:r>
      <w:r w:rsidR="00392066">
        <w:t>770,65</w:t>
      </w:r>
      <w:r w:rsidR="003E353B">
        <w:t xml:space="preserve"> </w:t>
      </w:r>
      <w:r w:rsidR="00613F95">
        <w:t xml:space="preserve"> kuna.</w:t>
      </w:r>
    </w:p>
    <w:p w:rsidRDefault="00613F95" w:rsidP="00613F95" w:rsidR="00613F95">
      <w:pPr>
        <w:tabs>
          <w:tab w:pos="2070" w:val="left"/>
        </w:tabs>
        <w:ind w:firstLine="720"/>
        <w:jc w:val="both"/>
      </w:pPr>
      <w:r>
        <w:tab/>
      </w:r>
    </w:p>
    <w:p w:rsidRDefault="00613F95" w:rsidP="00613F95" w:rsidR="00613F95">
      <w:pPr>
        <w:ind w:firstLine="720"/>
        <w:jc w:val="both"/>
      </w:pPr>
      <w:r>
        <w:t>Slijedom navedenog, skraćeni stečajni postupak je obustavljen i isti će se nastaviti primjenom općih odredaba Stečajnog zakona, sukladno čl. 433. SZ-a, obzirom nisu ispunjene pretpostavke za istodobno otvaranje i zaključenje skraćenog stečajnog postupka u smislu čl. 431. SZ-a.</w:t>
      </w:r>
    </w:p>
    <w:p w:rsidRDefault="00613F95" w:rsidP="00613F95" w:rsidR="00613F95">
      <w:pPr>
        <w:ind w:firstLine="720"/>
        <w:jc w:val="both"/>
      </w:pPr>
    </w:p>
    <w:p w:rsidRDefault="00613F95" w:rsidP="00613F95" w:rsidR="00613F95">
      <w:pPr>
        <w:jc w:val="both"/>
        <w:rPr>
          <w:bCs/>
        </w:rPr>
      </w:pPr>
      <w:r>
        <w:t xml:space="preserve">                                               </w:t>
      </w:r>
      <w:r>
        <w:rPr>
          <w:bCs/>
        </w:rPr>
        <w:t xml:space="preserve">U Osijeku,  </w:t>
      </w:r>
      <w:r w:rsidR="003A5093">
        <w:rPr>
          <w:bCs/>
        </w:rPr>
        <w:t>9</w:t>
      </w:r>
      <w:r w:rsidR="00576138">
        <w:rPr>
          <w:bCs/>
        </w:rPr>
        <w:t xml:space="preserve">. </w:t>
      </w:r>
      <w:r w:rsidR="003A5093">
        <w:rPr>
          <w:bCs/>
        </w:rPr>
        <w:t xml:space="preserve">ožujka </w:t>
      </w:r>
      <w:r w:rsidR="00576138">
        <w:rPr>
          <w:bCs/>
        </w:rPr>
        <w:t xml:space="preserve"> 2018.</w:t>
      </w:r>
      <w:r>
        <w:rPr>
          <w:bCs/>
        </w:rPr>
        <w:t xml:space="preserve"> </w:t>
      </w:r>
    </w:p>
    <w:p w:rsidRDefault="00613F95" w:rsidP="00613F95" w:rsidR="00613F95">
      <w:pPr>
        <w:jc w:val="both"/>
        <w:rPr>
          <w:b/>
          <w:bCs/>
        </w:rPr>
      </w:pPr>
    </w:p>
    <w:p w:rsidRDefault="00613F95" w:rsidP="00613F95" w:rsidR="00613F95">
      <w:pPr>
        <w:pStyle w:val="Naslov2"/>
        <w:rPr>
          <w:b w:val="false"/>
          <w:lang w:val="hr-HR"/>
        </w:rPr>
      </w:pPr>
      <w:r>
        <w:rPr>
          <w:b w:val="false"/>
          <w:lang w:val="hr-HR"/>
        </w:rPr>
        <w:t>Zapisničar:      </w:t>
      </w:r>
    </w:p>
    <w:p w:rsidRDefault="00722360" w:rsidP="00613F95" w:rsidR="00613F95">
      <w:pPr>
        <w:pStyle w:val="Naslov2"/>
        <w:rPr>
          <w:b w:val="false"/>
          <w:lang w:val="hr-HR"/>
        </w:rPr>
      </w:pPr>
      <w:r>
        <w:rPr>
          <w:b w:val="false"/>
          <w:lang w:val="hr-HR"/>
        </w:rPr>
        <w:t xml:space="preserve">Gordana </w:t>
      </w:r>
      <w:proofErr w:type="spellStart"/>
      <w:r>
        <w:rPr>
          <w:b w:val="false"/>
          <w:lang w:val="hr-HR"/>
        </w:rPr>
        <w:t>Harc</w:t>
      </w:r>
      <w:proofErr w:type="spellEnd"/>
      <w:r>
        <w:rPr>
          <w:b w:val="false"/>
          <w:lang w:val="hr-HR"/>
        </w:rPr>
        <w:t xml:space="preserve"> </w:t>
      </w:r>
    </w:p>
    <w:p w:rsidRDefault="00613F95" w:rsidP="00613F95" w:rsidR="00613F95">
      <w:pPr>
        <w:pStyle w:val="Naslov2"/>
        <w:rPr>
          <w:b w:val="false"/>
          <w:lang w:val="hr-HR"/>
        </w:rPr>
      </w:pPr>
    </w:p>
    <w:p w:rsidRDefault="00613F95" w:rsidP="00613F95" w:rsidR="00613F95">
      <w:pPr>
        <w:pStyle w:val="Naslov2"/>
        <w:rPr>
          <w:b w:val="false"/>
          <w:lang w:val="hr-HR"/>
        </w:rPr>
      </w:pPr>
      <w:r>
        <w:rPr>
          <w:lang w:val="hr-HR"/>
        </w:rPr>
        <w:t xml:space="preserve">                                                                                  </w:t>
      </w:r>
      <w:r>
        <w:rPr>
          <w:lang w:val="hr-HR"/>
        </w:rPr>
        <w:tab/>
      </w:r>
      <w:r>
        <w:rPr>
          <w:b w:val="false"/>
          <w:lang w:val="hr-HR"/>
        </w:rPr>
        <w:tab/>
        <w:t xml:space="preserve">              Sudac</w:t>
      </w:r>
    </w:p>
    <w:p w:rsidRDefault="00613F95" w:rsidP="00613F95" w:rsidR="00613F95">
      <w:pPr>
        <w:pStyle w:val="Naslov2"/>
        <w:rPr>
          <w:b w:val="false"/>
          <w:lang w:val="hr-HR"/>
        </w:rPr>
      </w:pP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  <w:t xml:space="preserve">           Nada Roso</w:t>
      </w:r>
    </w:p>
    <w:p w:rsidRDefault="00613F95" w:rsidP="00613F95" w:rsidR="00613F95">
      <w:pPr>
        <w:pStyle w:val="Naslov2"/>
        <w:rPr>
          <w:b w:val="false"/>
          <w:lang w:val="hr-HR"/>
        </w:rPr>
      </w:pPr>
    </w:p>
    <w:p w:rsidRDefault="00613F95" w:rsidP="00613F95" w:rsidR="00613F95">
      <w:pPr>
        <w:pStyle w:val="Naslov2"/>
        <w:rPr>
          <w:b w:val="false"/>
          <w:lang w:val="hr-HR"/>
        </w:rPr>
      </w:pP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  <w:t xml:space="preserve">      Sudski savjetnik</w:t>
      </w:r>
    </w:p>
    <w:p w:rsidRDefault="00613F95" w:rsidP="00613F95" w:rsidR="00613F95">
      <w:pPr>
        <w:pStyle w:val="Naslov2"/>
        <w:rPr>
          <w:b w:val="false"/>
          <w:lang w:val="hr-HR"/>
        </w:rPr>
      </w:pP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</w:r>
      <w:r>
        <w:rPr>
          <w:b w:val="false"/>
          <w:lang w:val="hr-HR"/>
        </w:rPr>
        <w:tab/>
        <w:t xml:space="preserve">      Augustin Jalšovec</w:t>
      </w:r>
    </w:p>
    <w:p w:rsidRDefault="00613F95" w:rsidP="00613F95" w:rsidR="00613F95">
      <w:pPr>
        <w:pStyle w:val="Tijeloteksta"/>
        <w:rPr>
          <w:lang w:val="hr-HR"/>
        </w:rPr>
      </w:pPr>
      <w:r>
        <w:rPr>
          <w:lang w:val="hr-HR"/>
        </w:rPr>
        <w:t>UPUTA O PRAVNOM LIJEKU:</w:t>
      </w:r>
    </w:p>
    <w:p w:rsidRDefault="00613F95" w:rsidP="00613F95" w:rsidR="00613F95">
      <w:pPr>
        <w:jc w:val="both"/>
        <w:rPr>
          <w:b/>
          <w:bCs/>
        </w:rPr>
      </w:pPr>
      <w:r>
        <w:t xml:space="preserve">Protiv ovog rješenja nezadovoljna stranka može putem ovog suda izjaviti žalbu Visokom trgovačkom sudu Republike Hrvatske u Zagrebu u roku od 8 dana pismeno u 3 primjerka. </w:t>
      </w:r>
    </w:p>
    <w:p w:rsidRDefault="00613F95" w:rsidP="00613F95" w:rsidR="00613F95">
      <w:pPr>
        <w:pStyle w:val="Tijeloteksta"/>
      </w:pPr>
      <w:r>
        <w:t xml:space="preserve">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Default="00613F95" w:rsidP="00613F95" w:rsidR="00613F95">
      <w:pPr>
        <w:jc w:val="both"/>
        <w:rPr>
          <w:bCs/>
        </w:rPr>
      </w:pPr>
      <w:r>
        <w:rPr>
          <w:bCs/>
        </w:rPr>
        <w:t>D N A :</w:t>
      </w:r>
    </w:p>
    <w:p w:rsidRDefault="00722360" w:rsidP="00613F95" w:rsidR="00613F95">
      <w:pPr>
        <w:numPr>
          <w:ilvl w:val="0"/>
          <w:numId w:val="1"/>
        </w:numPr>
        <w:jc w:val="both"/>
      </w:pPr>
      <w:r>
        <w:t xml:space="preserve">FINA, RC </w:t>
      </w:r>
      <w:r w:rsidR="00576138">
        <w:t>Osijek</w:t>
      </w:r>
    </w:p>
    <w:p w:rsidRDefault="00613F95" w:rsidP="00613F95" w:rsidR="00613F95">
      <w:pPr>
        <w:numPr>
          <w:ilvl w:val="0"/>
          <w:numId w:val="1"/>
        </w:numPr>
        <w:jc w:val="both"/>
      </w:pPr>
      <w:r>
        <w:t>ŽDO Osijek</w:t>
      </w:r>
    </w:p>
    <w:p w:rsidRDefault="00613F95" w:rsidP="00613F95" w:rsidR="00613F95">
      <w:pPr>
        <w:numPr>
          <w:ilvl w:val="0"/>
          <w:numId w:val="1"/>
        </w:numPr>
        <w:jc w:val="both"/>
      </w:pPr>
      <w:r>
        <w:t>Stečajni dužnik</w:t>
      </w:r>
    </w:p>
    <w:p w:rsidRDefault="00613F95" w:rsidP="00613F95" w:rsidR="00613F95">
      <w:pPr>
        <w:numPr>
          <w:ilvl w:val="0"/>
          <w:numId w:val="1"/>
        </w:numPr>
        <w:jc w:val="both"/>
      </w:pPr>
      <w:r>
        <w:t xml:space="preserve">e-oglasna ploča suda </w:t>
      </w:r>
    </w:p>
    <w:p w:rsidRDefault="00613F95" w:rsidP="00613F95" w:rsidR="00613F95">
      <w:pPr>
        <w:numPr>
          <w:ilvl w:val="0"/>
          <w:numId w:val="1"/>
        </w:numPr>
        <w:jc w:val="both"/>
      </w:pPr>
      <w:r>
        <w:t>riješeno obustavom</w:t>
      </w:r>
    </w:p>
    <w:p w:rsidRDefault="00576138" w:rsidP="00613F95" w:rsidR="00613F95">
      <w:pPr>
        <w:numPr>
          <w:ilvl w:val="0"/>
          <w:numId w:val="1"/>
        </w:numPr>
        <w:jc w:val="both"/>
      </w:pPr>
      <w:r>
        <w:t xml:space="preserve">kal. </w:t>
      </w:r>
      <w:r w:rsidR="003A5093">
        <w:t>09/04</w:t>
      </w:r>
    </w:p>
    <w:p w:rsidRDefault="00613F95" w:rsidP="00613F95" w:rsidR="00613F95">
      <w:pPr>
        <w:jc w:val="both"/>
      </w:pPr>
    </w:p>
    <w:p w:rsidRDefault="00613F95" w:rsidP="00613F95" w:rsidR="00613F95">
      <w:pPr>
        <w:ind w:left="360"/>
        <w:jc w:val="both"/>
      </w:pPr>
    </w:p>
    <w:p w:rsidRDefault="009972C4" w:rsidR="00740489"/>
    <w:sectPr w:rsidR="00740489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D5002" w:rsidP="001D5002" w:rsidR="001D5002">
      <w:r>
        <w:separator/>
      </w:r>
    </w:p>
  </w:endnote>
  <w:endnote w:id="0" w:type="continuationSeparator">
    <w:p w:rsidRDefault="001D5002" w:rsidP="001D5002" w:rsidR="001D5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D5002" w:rsidP="001D5002" w:rsidR="001D5002">
      <w:r>
        <w:separator/>
      </w:r>
    </w:p>
  </w:footnote>
  <w:footnote w:id="0" w:type="continuationSeparator">
    <w:p w:rsidRDefault="001D5002" w:rsidP="001D5002" w:rsidR="001D50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A5093" w:rsidR="003A5093">
    <w:pPr>
      <w:pStyle w:val="Zaglavlje"/>
      <w:jc w:val="center"/>
    </w:pPr>
  </w:p>
  <w:p w:rsidRDefault="003A5093" w:rsidR="003A509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44E59"/>
    <w:multiLevelType w:val="hybridMultilevel"/>
    <w:tmpl w:val="087CD102"/>
    <w:lvl w:tplc="DAE6347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DCB3324"/>
    <w:multiLevelType w:val="hybridMultilevel"/>
    <w:tmpl w:val="67EEA20E"/>
    <w:lvl w:tplc="1242B886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23B400F"/>
    <w:multiLevelType w:val="hybridMultilevel"/>
    <w:tmpl w:val="77A2DC5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3">
    <w:nsid w:val="3393466C"/>
    <w:multiLevelType w:val="hybridMultilevel"/>
    <w:tmpl w:val="00E22BC0"/>
    <w:lvl w:tplc="1556EFD2" w:ilvl="0">
      <w:start w:val="1"/>
      <w:numFmt w:val="low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38972E17"/>
    <w:multiLevelType w:val="hybridMultilevel"/>
    <w:tmpl w:val="AD6457F8"/>
    <w:lvl w:tplc="9ED280F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56320392"/>
    <w:multiLevelType w:val="hybridMultilevel"/>
    <w:tmpl w:val="909AE206"/>
    <w:lvl w:tplc="5D12F856" w:ilvl="0">
      <w:start w:val="1"/>
      <w:numFmt w:val="low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6AC272F1"/>
    <w:multiLevelType w:val="hybridMultilevel"/>
    <w:tmpl w:val="0F4C5ABA"/>
    <w:lvl w:tplc="84320548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13F95"/>
    <w:rsid w:val="00006DA9"/>
    <w:rsid w:val="000B0918"/>
    <w:rsid w:val="000C44BC"/>
    <w:rsid w:val="001B3A1E"/>
    <w:rsid w:val="001D5002"/>
    <w:rsid w:val="001E6B0A"/>
    <w:rsid w:val="002629A1"/>
    <w:rsid w:val="00376B87"/>
    <w:rsid w:val="00392066"/>
    <w:rsid w:val="003A5093"/>
    <w:rsid w:val="003E353B"/>
    <w:rsid w:val="003F137C"/>
    <w:rsid w:val="003F5F0D"/>
    <w:rsid w:val="004A322C"/>
    <w:rsid w:val="00576138"/>
    <w:rsid w:val="00613F95"/>
    <w:rsid w:val="0065014B"/>
    <w:rsid w:val="00653A4D"/>
    <w:rsid w:val="006A2447"/>
    <w:rsid w:val="006C6863"/>
    <w:rsid w:val="00722360"/>
    <w:rsid w:val="009972C4"/>
    <w:rsid w:val="00AB247B"/>
    <w:rsid w:val="00C80175"/>
    <w:rsid w:val="00D23854"/>
    <w:rsid w:val="00E974A9"/>
    <w:rsid w:val="00FC3DE5"/>
    <w:rsid w:val="00FC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13F95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styleId="Naslov1" w:type="paragraph">
    <w:name w:val="heading 1"/>
    <w:basedOn w:val="Normal"/>
    <w:link w:val="Naslov1Char"/>
    <w:qFormat/>
    <w:rsid w:val="00613F95"/>
    <w:pPr>
      <w:keepNext/>
      <w:jc w:val="center"/>
      <w:outlineLvl w:val="0"/>
    </w:pPr>
    <w:rPr>
      <w:b/>
      <w:bCs/>
      <w:kern w:val="36"/>
      <w:lang w:val="en-US"/>
    </w:rPr>
  </w:style>
  <w:style w:styleId="Naslov2" w:type="paragraph">
    <w:name w:val="heading 2"/>
    <w:basedOn w:val="Normal"/>
    <w:link w:val="Naslov2Char"/>
    <w:semiHidden/>
    <w:unhideWhenUsed/>
    <w:qFormat/>
    <w:rsid w:val="00613F95"/>
    <w:pPr>
      <w:keepNext/>
      <w:jc w:val="both"/>
      <w:outlineLvl w:val="1"/>
    </w:pPr>
    <w:rPr>
      <w:b/>
      <w:bCs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613F95"/>
    <w:rPr>
      <w:rFonts w:cs="Times New Roman" w:eastAsia="Times New Roman" w:hAnsi="Times New Roman" w:ascii="Times New Roman"/>
      <w:b/>
      <w:bCs/>
      <w:kern w:val="36"/>
      <w:sz w:val="24"/>
      <w:szCs w:val="24"/>
      <w:lang w:val="en-US"/>
    </w:rPr>
  </w:style>
  <w:style w:customStyle="true" w:styleId="Naslov2Char" w:type="character">
    <w:name w:val="Naslov 2 Char"/>
    <w:basedOn w:val="Zadanifontodlomka"/>
    <w:link w:val="Naslov2"/>
    <w:semiHidden/>
    <w:rsid w:val="00613F95"/>
    <w:rPr>
      <w:rFonts w:cs="Times New Roman" w:eastAsia="Times New Roman" w:hAnsi="Times New Roman" w:ascii="Times New Roman"/>
      <w:b/>
      <w:bCs/>
      <w:sz w:val="24"/>
      <w:szCs w:val="24"/>
      <w:lang w:val="en-US"/>
    </w:rPr>
  </w:style>
  <w:style w:styleId="Tijeloteksta" w:type="paragraph">
    <w:name w:val="Body Text"/>
    <w:basedOn w:val="Normal"/>
    <w:link w:val="TijelotekstaChar"/>
    <w:semiHidden/>
    <w:unhideWhenUsed/>
    <w:rsid w:val="00613F95"/>
    <w:pPr>
      <w:jc w:val="both"/>
    </w:pPr>
    <w:rPr>
      <w:lang w:val="en-US"/>
    </w:rPr>
  </w:style>
  <w:style w:customStyle="true" w:styleId="TijelotekstaChar" w:type="character">
    <w:name w:val="Tijelo teksta Char"/>
    <w:basedOn w:val="Zadanifontodlomka"/>
    <w:link w:val="Tijeloteksta"/>
    <w:semiHidden/>
    <w:rsid w:val="00613F95"/>
    <w:rPr>
      <w:rFonts w:cs="Times New Roman" w:eastAsia="Times New Roman" w:hAnsi="Times New Roman" w:ascii="Times New Roman"/>
      <w:sz w:val="24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13F9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13F95"/>
    <w:rPr>
      <w:rFonts w:cs="Tahoma" w:eastAsia="Times New Roman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A322C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1D500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1D5002"/>
    <w:rPr>
      <w:rFonts w:cs="Times New Roman" w:eastAsia="Times New Roman" w:hAnsi="Times New Roman" w:ascii="Times New Roman"/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1D500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1D5002"/>
    <w:rPr>
      <w:rFonts w:cs="Times New Roman" w:eastAsia="Times New Roman" w:hAnsi="Times New Roman" w:ascii="Times New Roman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9972C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972C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972C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972C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972C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13F95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styleId="Naslov1" w:type="paragraph">
    <w:name w:val="heading 1"/>
    <w:basedOn w:val="Normal"/>
    <w:link w:val="Naslov1Char"/>
    <w:qFormat/>
    <w:rsid w:val="00613F95"/>
    <w:pPr>
      <w:keepNext/>
      <w:jc w:val="center"/>
      <w:outlineLvl w:val="0"/>
    </w:pPr>
    <w:rPr>
      <w:b/>
      <w:bCs/>
      <w:kern w:val="36"/>
      <w:lang w:val="en-US"/>
    </w:rPr>
  </w:style>
  <w:style w:styleId="Naslov2" w:type="paragraph">
    <w:name w:val="heading 2"/>
    <w:basedOn w:val="Normal"/>
    <w:link w:val="Naslov2Char"/>
    <w:semiHidden/>
    <w:unhideWhenUsed/>
    <w:qFormat/>
    <w:rsid w:val="00613F95"/>
    <w:pPr>
      <w:keepNext/>
      <w:jc w:val="both"/>
      <w:outlineLvl w:val="1"/>
    </w:pPr>
    <w:rPr>
      <w:b/>
      <w:bCs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613F95"/>
    <w:rPr>
      <w:rFonts w:ascii="Times New Roman" w:cs="Times New Roman" w:eastAsia="Times New Roman" w:hAnsi="Times New Roman"/>
      <w:b/>
      <w:bCs/>
      <w:kern w:val="36"/>
      <w:sz w:val="24"/>
      <w:szCs w:val="24"/>
      <w:lang w:val="en-US"/>
    </w:rPr>
  </w:style>
  <w:style w:customStyle="1" w:styleId="Naslov2Char" w:type="character">
    <w:name w:val="Naslov 2 Char"/>
    <w:basedOn w:val="Zadanifontodlomka"/>
    <w:link w:val="Naslov2"/>
    <w:semiHidden/>
    <w:rsid w:val="00613F95"/>
    <w:rPr>
      <w:rFonts w:ascii="Times New Roman" w:cs="Times New Roman" w:eastAsia="Times New Roman" w:hAnsi="Times New Roman"/>
      <w:b/>
      <w:bCs/>
      <w:sz w:val="24"/>
      <w:szCs w:val="24"/>
      <w:lang w:val="en-US"/>
    </w:rPr>
  </w:style>
  <w:style w:styleId="Tijeloteksta" w:type="paragraph">
    <w:name w:val="Body Text"/>
    <w:basedOn w:val="Normal"/>
    <w:link w:val="TijelotekstaChar"/>
    <w:semiHidden/>
    <w:unhideWhenUsed/>
    <w:rsid w:val="00613F95"/>
    <w:pPr>
      <w:jc w:val="both"/>
    </w:pPr>
    <w:rPr>
      <w:lang w:val="en-US"/>
    </w:rPr>
  </w:style>
  <w:style w:customStyle="1" w:styleId="TijelotekstaChar" w:type="character">
    <w:name w:val="Tijelo teksta Char"/>
    <w:basedOn w:val="Zadanifontodlomka"/>
    <w:link w:val="Tijeloteksta"/>
    <w:semiHidden/>
    <w:rsid w:val="00613F95"/>
    <w:rPr>
      <w:rFonts w:ascii="Times New Roman" w:cs="Times New Roman" w:eastAsia="Times New Roman" w:hAnsi="Times New Roman"/>
      <w:sz w:val="24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13F9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13F95"/>
    <w:rPr>
      <w:rFonts w:ascii="Tahoma" w:cs="Tahoma" w:eastAsia="Times New Roman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A322C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1D500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1D5002"/>
    <w:rPr>
      <w:rFonts w:ascii="Times New Roman" w:cs="Times New Roman" w:eastAsia="Times New Roman" w:hAnsi="Times New Roman"/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1D500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1D5002"/>
    <w:rPr>
      <w:rFonts w:ascii="Times New Roman" w:cs="Times New Roman" w:eastAsia="Times New Roman" w:hAnsi="Times New Roman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9972C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972C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972C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972C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972C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353027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ožujka 2018.</izvorni_sadrzaj>
    <derivirana_varijabla naziv="DomainObject.DatumDonosenjaOdluke_1">9. ožujka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Augustin</izvorni_sadrzaj>
    <derivirana_varijabla naziv="DomainObject.DonositeljOdluke.Ime_1">Augustin</derivirana_varijabla>
  </DomainObject.DonositeljOdluke.Ime>
  <DomainObject.DonositeljOdluke.Prezime>
    <izvorni_sadrzaj>Jalšovec</izvorni_sadrzaj>
    <derivirana_varijabla naziv="DomainObject.DonositeljOdluke.Prezime_1">Jalšovec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</izvorni_sadrzaj>
    <derivirana_varijabla naziv="DomainObject.Predmet.Broj_1">125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veljače 2018.</izvorni_sadrzaj>
    <derivirana_varijabla naziv="DomainObject.Predmet.DatumOsnivanja_1">7.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St-125/2018</izvorni_sadrzaj>
    <derivirana_varijabla naziv="DomainObject.Predmet.OznakaBroj_1">St-125/2018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DENO-TEX jednostavno društvo s ograničenom odgovornošću za trgovinu</izvorni_sadrzaj>
    <derivirana_varijabla naziv="DomainObject.Predmet.ProtustrankaFormated_1">  DENO-TEX jednostavno društvo s ograničenom odgovornošću za trgovinu</derivirana_varijabla>
  </DomainObject.Predmet.ProtustrankaFormated>
  <DomainObject.Predmet.ProtustrankaFormatedOIB>
    <izvorni_sadrzaj>  DENO-TEX jednostavno društvo s ograničenom odgovornošću za trgovinu, OIB 06565189951</izvorni_sadrzaj>
    <derivirana_varijabla naziv="DomainObject.Predmet.ProtustrankaFormatedOIB_1">  DENO-TEX jednostavno društvo s ograničenom odgovornošću za trgovinu, OIB 06565189951</derivirana_varijabla>
  </DomainObject.Predmet.ProtustrankaFormatedOIB>
  <DomainObject.Predmet.ProtustrankaFormatedWithAdress>
    <izvorni_sadrzaj> DENO-TEX jednostavno društvo s ograničenom odgovornošću za trgovinu, Ulica Hrvatske Republike 17/b, 31000 Osijek</izvorni_sadrzaj>
    <derivirana_varijabla naziv="DomainObject.Predmet.ProtustrankaFormatedWithAdress_1"> DENO-TEX jednostavno društvo s ograničenom odgovornošću za trgovinu, Ulica Hrvatske Republike 17/b, 31000 Osijek</derivirana_varijabla>
  </DomainObject.Predmet.ProtustrankaFormatedWithAdress>
  <DomainObject.Predmet.ProtustrankaFormatedWithAdressOIB>
    <izvorni_sadrzaj> DENO-TEX jednostavno društvo s ograničenom odgovornošću za trgovinu, OIB 06565189951, Ulica Hrvatske Republike 17/b, 31000 Osijek</izvorni_sadrzaj>
    <derivirana_varijabla naziv="DomainObject.Predmet.ProtustrankaFormatedWithAdressOIB_1"> DENO-TEX jednostavno društvo s ograničenom odgovornošću za trgovinu, OIB 06565189951, Ulica Hrvatske Republike 17/b, 31000 Osijek</derivirana_varijabla>
  </DomainObject.Predmet.ProtustrankaFormatedWithAdressOIB>
  <DomainObject.Predmet.ProtustrankaWithAdress>
    <izvorni_sadrzaj>DENO-TEX jednostavno društvo s ograničenom odgovornošću za trgovinu Ulica Hrvatske Republike 17/b, 31000 Osijek</izvorni_sadrzaj>
    <derivirana_varijabla naziv="DomainObject.Predmet.ProtustrankaWithAdress_1">DENO-TEX jednostavno društvo s ograničenom odgovornošću za trgovinu Ulica Hrvatske Republike 17/b, 31000 Osijek</derivirana_varijabla>
  </DomainObject.Predmet.ProtustrankaWithAdress>
  <DomainObject.Predmet.ProtustrankaWithAdressOIB>
    <izvorni_sadrzaj>DENO-TEX jednostavno društvo s ograničenom odgovornošću za trgovinu, OIB 06565189951, Ulica Hrvatske Republike 17/b, 31000 Osijek</izvorni_sadrzaj>
    <derivirana_varijabla naziv="DomainObject.Predmet.ProtustrankaWithAdressOIB_1">DENO-TEX jednostavno društvo s ograničenom odgovornošću za trgovinu, OIB 06565189951, Ulica Hrvatske Republike 17/b, 31000 Osijek</derivirana_varijabla>
  </DomainObject.Predmet.ProtustrankaWithAdressOIB>
  <DomainObject.Predmet.ProtustrankaNazivFormated>
    <izvorni_sadrzaj>DENO-TEX jednostavno društvo s ograničenom odgovornošću za trgovinu</izvorni_sadrzaj>
    <derivirana_varijabla naziv="DomainObject.Predmet.ProtustrankaNazivFormated_1">DENO-TEX jednostavno društvo s ograničenom odgovornošću za trgovinu</derivirana_varijabla>
  </DomainObject.Predmet.ProtustrankaNazivFormated>
  <DomainObject.Predmet.ProtustrankaNazivFormatedOIB>
    <izvorni_sadrzaj>DENO-TEX jednostavno društvo s ograničenom odgovornošću za trgovinu, OIB 06565189951</izvorni_sadrzaj>
    <derivirana_varijabla naziv="DomainObject.Predmet.ProtustrankaNazivFormatedOIB_1">DENO-TEX jednostavno društvo s ograničenom odgovornošću za trgovinu, OIB 06565189951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18. Referada</izvorni_sadrzaj>
    <derivirana_varijabla naziv="DomainObject.Predmet.Referada.Naziv_1">18. Referada</derivirana_varijabla>
  </DomainObject.Predmet.Referada.Naziv>
  <DomainObject.Predmet.Referada.Oznaka>
    <izvorni_sadrzaj>18</izvorni_sadrzaj>
    <derivirana_varijabla naziv="DomainObject.Predmet.Referada.Oznaka_1">18</derivirana_varijabla>
  </DomainObject.Predmet.Referada.Oznaka>
  <DomainObject.Predmet.Referada.Prostorija.Naziv>
    <izvorni_sadrzaj>Soba 40/II</izvorni_sadrzaj>
    <derivirana_varijabla naziv="DomainObject.Predmet.Referada.Prostorija.Naziv_1">Soba 40/II</derivirana_varijabla>
  </DomainObject.Predmet.Referada.Prostorija.Naziv>
  <DomainObject.Predmet.Referada.Prostorija.Oznaka>
    <izvorni_sadrzaj>Soba 40/II</izvorni_sadrzaj>
    <derivirana_varijabla naziv="DomainObject.Predmet.Referada.Prostorija.Oznaka_1">Soba 40/II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Augustin Jalšovec</izvorni_sadrzaj>
    <derivirana_varijabla naziv="DomainObject.Predmet.Referada.Sudac_1">Augustin Jalšovec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RC OSIJEK</izvorni_sadrzaj>
    <derivirana_varijabla naziv="DomainObject.Predmet.StrankaFormated_1">  FINA RC OSIJEK</derivirana_varijabla>
  </DomainObject.Predmet.StrankaFormated>
  <DomainObject.Predmet.StrankaFormatedOIB>
    <izvorni_sadrzaj>  FINA RC OSIJEK, OIB 85821130368</izvorni_sadrzaj>
    <derivirana_varijabla naziv="DomainObject.Predmet.StrankaFormatedOIB_1">  FINA RC OSIJEK, OIB 85821130368</derivirana_varijabla>
  </DomainObject.Predmet.StrankaFormatedOIB>
  <DomainObject.Predmet.StrankaFormatedWithAdress>
    <izvorni_sadrzaj> FINA RC OSIJEK</izvorni_sadrzaj>
    <derivirana_varijabla naziv="DomainObject.Predmet.StrankaFormatedWithAdress_1"> FINA RC OSIJEK</derivirana_varijabla>
  </DomainObject.Predmet.StrankaFormatedWithAdress>
  <DomainObject.Predmet.StrankaFormatedWithAdressOIB>
    <izvorni_sadrzaj> FINA RC OSIJEK, OIB 85821130368</izvorni_sadrzaj>
    <derivirana_varijabla naziv="DomainObject.Predmet.StrankaFormatedWithAdressOIB_1"> FINA RC OSIJEK, OIB 85821130368</derivirana_varijabla>
  </DomainObject.Predmet.StrankaFormatedWithAdressOIB>
  <DomainObject.Predmet.StrankaWithAdress>
    <izvorni_sadrzaj>FINA RC OSIJEK </izvorni_sadrzaj>
    <derivirana_varijabla naziv="DomainObject.Predmet.StrankaWithAdress_1">FINA RC OSIJEK </derivirana_varijabla>
  </DomainObject.Predmet.StrankaWithAdress>
  <DomainObject.Predmet.StrankaWithAdressOIB>
    <izvorni_sadrzaj>FINA RC OSIJEK, OIB 85821130368</izvorni_sadrzaj>
    <derivirana_varijabla naziv="DomainObject.Predmet.StrankaWithAdressOIB_1">FINA RC OSIJEK, OIB 85821130368</derivirana_varijabla>
  </DomainObject.Predmet.StrankaWithAdressOIB>
  <DomainObject.Predmet.StrankaNazivFormated>
    <izvorni_sadrzaj>FINA RC OSIJEK</izvorni_sadrzaj>
    <derivirana_varijabla naziv="DomainObject.Predmet.StrankaNazivFormated_1">FINA RC OSIJEK</derivirana_varijabla>
  </DomainObject.Predmet.StrankaNazivFormated>
  <DomainObject.Predmet.StrankaNazivFormatedOIB>
    <izvorni_sadrzaj>FINA RC OSIJEK, OIB 85821130368</izvorni_sadrzaj>
    <derivirana_varijabla naziv="DomainObject.Predmet.StrankaNazivFormatedOIB_1">FINA RC OSIJEK,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18. Referada</izvorni_sadrzaj>
    <derivirana_varijabla naziv="DomainObject.Predmet.TrenutnaLokacijaSpisa.Naziv_1">18.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Gordana Harc</izvorni_sadrzaj>
    <derivirana_varijabla naziv="DomainObject.Predmet.Zapisnicar_1">Gordana Harc</derivirana_varijabla>
  </DomainObject.Predmet.Zapisnicar>
  <DomainObject.Predmet.StrankaListFormated>
    <izvorni_sadrzaj>
      <item>FINA RC OSIJEK</item>
    </izvorni_sadrzaj>
    <derivirana_varijabla naziv="DomainObject.Predmet.StrankaListFormated_1">
      <item>FINA RC OSIJEK</item>
    </derivirana_varijabla>
  </DomainObject.Predmet.StrankaListFormated>
  <DomainObject.Predmet.StrankaListFormatedOIB>
    <izvorni_sadrzaj>
      <item>FINA RC OSIJEK, OIB 85821130368</item>
    </izvorni_sadrzaj>
    <derivirana_varijabla naziv="DomainObject.Predmet.StrankaListFormatedOIB_1">
      <item>FINA RC OSIJEK, OIB 85821130368</item>
    </derivirana_varijabla>
  </DomainObject.Predmet.StrankaListFormatedOIB>
  <DomainObject.Predmet.StrankaListFormatedWithAdress>
    <izvorni_sadrzaj>
      <item>FINA RC OSIJEK</item>
    </izvorni_sadrzaj>
    <derivirana_varijabla naziv="DomainObject.Predmet.StrankaListFormatedWithAdress_1">
      <item>FINA RC OSIJEK</item>
    </derivirana_varijabla>
  </DomainObject.Predmet.StrankaListFormatedWithAdress>
  <DomainObject.Predmet.StrankaListFormatedWithAdressOIB>
    <izvorni_sadrzaj>
      <item>FINA RC OSIJEK, OIB 85821130368</item>
    </izvorni_sadrzaj>
    <derivirana_varijabla naziv="DomainObject.Predmet.StrankaListFormatedWithAdressOIB_1">
      <item>FINA RC OSIJEK, OIB 85821130368</item>
    </derivirana_varijabla>
  </DomainObject.Predmet.StrankaListFormatedWithAdressOIB>
  <DomainObject.Predmet.StrankaListNazivFormated>
    <izvorni_sadrzaj>
      <item>FINA RC OSIJEK</item>
    </izvorni_sadrzaj>
    <derivirana_varijabla naziv="DomainObject.Predmet.StrankaListNazivFormated_1">
      <item>FINA RC OSIJEK</item>
    </derivirana_varijabla>
  </DomainObject.Predmet.StrankaListNazivFormated>
  <DomainObject.Predmet.StrankaListNazivFormatedOIB>
    <izvorni_sadrzaj>
      <item>FINA RC OSIJEK, OIB 85821130368</item>
    </izvorni_sadrzaj>
    <derivirana_varijabla naziv="DomainObject.Predmet.StrankaListNazivFormatedOIB_1">
      <item>FINA RC OSIJEK, OIB 85821130368</item>
    </derivirana_varijabla>
  </DomainObject.Predmet.StrankaListNazivFormatedOIB>
  <DomainObject.Predmet.ProtuStrankaListFormated>
    <izvorni_sadrzaj>
      <item>DENO-TEX jednostavno društvo s ograničenom odgovornošću za trgovinu</item>
    </izvorni_sadrzaj>
    <derivirana_varijabla naziv="DomainObject.Predmet.ProtuStrankaListFormated_1">
      <item>DENO-TEX jednostavno društvo s ograničenom odgovornošću za trgovinu</item>
    </derivirana_varijabla>
  </DomainObject.Predmet.ProtuStrankaListFormated>
  <DomainObject.Predmet.ProtuStrankaListFormatedOIB>
    <izvorni_sadrzaj>
      <item>DENO-TEX jednostavno društvo s ograničenom odgovornošću za trgovinu, OIB 06565189951</item>
    </izvorni_sadrzaj>
    <derivirana_varijabla naziv="DomainObject.Predmet.ProtuStrankaListFormatedOIB_1">
      <item>DENO-TEX jednostavno društvo s ograničenom odgovornošću za trgovinu, OIB 06565189951</item>
    </derivirana_varijabla>
  </DomainObject.Predmet.ProtuStrankaListFormatedOIB>
  <DomainObject.Predmet.ProtuStrankaListFormatedWithAdress>
    <izvorni_sadrzaj>
      <item>DENO-TEX jednostavno društvo s ograničenom odgovornošću za trgovinu, Ulica Hrvatske Republike 17/b, 31000 Osijek</item>
    </izvorni_sadrzaj>
    <derivirana_varijabla naziv="DomainObject.Predmet.ProtuStrankaListFormatedWithAdress_1">
      <item>DENO-TEX jednostavno društvo s ograničenom odgovornošću za trgovinu, Ulica Hrvatske Republike 17/b, 31000 Osijek</item>
    </derivirana_varijabla>
  </DomainObject.Predmet.ProtuStrankaListFormatedWithAdress>
  <DomainObject.Predmet.ProtuStrankaListFormatedWithAdressOIB>
    <izvorni_sadrzaj>
      <item>DENO-TEX jednostavno društvo s ograničenom odgovornošću za trgovinu, OIB 06565189951, Ulica Hrvatske Republike 17/b, 31000 Osijek</item>
    </izvorni_sadrzaj>
    <derivirana_varijabla naziv="DomainObject.Predmet.ProtuStrankaListFormatedWithAdressOIB_1">
      <item>DENO-TEX jednostavno društvo s ograničenom odgovornošću za trgovinu, OIB 06565189951, Ulica Hrvatske Republike 17/b, 31000 Osijek</item>
    </derivirana_varijabla>
  </DomainObject.Predmet.ProtuStrankaListFormatedWithAdressOIB>
  <DomainObject.Predmet.ProtuStrankaListNazivFormated>
    <izvorni_sadrzaj>
      <item>DENO-TEX jednostavno društvo s ograničenom odgovornošću za trgovinu</item>
    </izvorni_sadrzaj>
    <derivirana_varijabla naziv="DomainObject.Predmet.ProtuStrankaListNazivFormated_1">
      <item>DENO-TEX jednostavno društvo s ograničenom odgovornošću za trgovinu</item>
    </derivirana_varijabla>
  </DomainObject.Predmet.ProtuStrankaListNazivFormated>
  <DomainObject.Predmet.ProtuStrankaListNazivFormatedOIB>
    <izvorni_sadrzaj>
      <item>DENO-TEX jednostavno društvo s ograničenom odgovornošću za trgovinu, OIB 06565189951</item>
    </izvorni_sadrzaj>
    <derivirana_varijabla naziv="DomainObject.Predmet.ProtuStrankaListNazivFormatedOIB_1">
      <item>DENO-TEX jednostavno društvo s ograničenom odgovornošću za trgovinu, OIB 06565189951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ožujka 2018.</izvorni_sadrzaj>
    <derivirana_varijabla naziv="DomainObject.Datum_1">12. ožujka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RC OSIJEK</izvorni_sadrzaj>
    <derivirana_varijabla naziv="DomainObject.Predmet.StrankaIDrugi_1">FINA RC OSIJEK</derivirana_varijabla>
  </DomainObject.Predmet.StrankaIDrugi>
  <DomainObject.Predmet.ProtustrankaIDrugi>
    <izvorni_sadrzaj>DENO-TEX jednostavno društvo s ograničenom odgovornošću za trgovinu</izvorni_sadrzaj>
    <derivirana_varijabla naziv="DomainObject.Predmet.ProtustrankaIDrugi_1">DENO-TEX jednostavno društvo s ograničenom odgovornošću za trgovinu</derivirana_varijabla>
  </DomainObject.Predmet.ProtustrankaIDrugi>
  <DomainObject.Predmet.StrankaIDrugiAdressOIB>
    <izvorni_sadrzaj>FINA RC OSIJEK, OIB 85821130368</izvorni_sadrzaj>
    <derivirana_varijabla naziv="DomainObject.Predmet.StrankaIDrugiAdressOIB_1">FINA RC OSIJEK, OIB 85821130368</derivirana_varijabla>
  </DomainObject.Predmet.StrankaIDrugiAdressOIB>
  <DomainObject.Predmet.ProtustrankaIDrugiAdressOIB>
    <izvorni_sadrzaj>DENO-TEX jednostavno društvo s ograničenom odgovornošću za trgovinu, OIB 06565189951, Ulica Hrvatske Republike 17/b, 31000 Osijek</izvorni_sadrzaj>
    <derivirana_varijabla naziv="DomainObject.Predmet.ProtustrankaIDrugiAdressOIB_1">DENO-TEX jednostavno društvo s ograničenom odgovornošću za trgovinu, OIB 06565189951, Ulica Hrvatske Republike 17/b,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RC OSIJEK</item>
      <item>DENO-TEX jednostavno društvo s ograničenom odgovornošću za trgovinu</item>
    </izvorni_sadrzaj>
    <derivirana_varijabla naziv="DomainObject.Predmet.SudioniciListNaziv_1">
      <item>FINA RC OSIJEK</item>
      <item>DENO-TEX jednostavno društvo s ograničenom odgovornošću za trgovinu</item>
    </derivirana_varijabla>
  </DomainObject.Predmet.SudioniciListNaziv>
  <DomainObject.Predmet.SudioniciListAdressOIB>
    <izvorni_sadrzaj>
      <item>FINA RC OSIJEK, OIB 85821130368</item>
      <item>DENO-TEX jednostavno društvo s ograničenom odgovornošću za trgovinu, OIB 06565189951, Ulica Hrvatske Republike 17/b,31000 Osijek</item>
    </izvorni_sadrzaj>
    <derivirana_varijabla naziv="DomainObject.Predmet.SudioniciListAdressOIB_1">
      <item>FINA RC OSIJEK, OIB 85821130368</item>
      <item>DENO-TEX jednostavno društvo s ograničenom odgovornošću za trgovinu, OIB 06565189951, Ulica Hrvatske Republike 17/b,31000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06565189951</item>
    </izvorni_sadrzaj>
    <derivirana_varijabla naziv="DomainObject.Predmet.SudioniciListNazivOIB_1">
      <item>, OIB 85821130368</item>
      <item>, OIB 06565189951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519</properties:Words>
  <properties:Characters>3035</properties:Characters>
  <properties:Lines>94</properties:Lines>
  <properties:Paragraphs>32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3906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2018-03-08T12:48:00Z</dcterms:created>
  <dc:creator>Gordana Harc</dc:creator>
  <cp:lastModifiedBy>Gordana Harc</cp:lastModifiedBy>
  <cp:lastPrinted>2018-03-08T12:47:00Z</cp:lastPrinted>
  <dcterms:modified xmlns:xsi="http://www.w3.org/2001/XMLSchema-instance" xsi:type="dcterms:W3CDTF">2018-03-12T12:41:00Z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obustavi skraćenog stečajnog postupka (18 St-125-18 OS (obustava ŽDO).docx)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