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953367" w14:paraId="a953367" w:rsidRDefault="00BC6732" w:rsidR="00BC6732" w:rsidRPr="00A77FAA">
      <w:pPr>
        <w15:collapsed w:val="false"/>
        <w:rPr>
          <w:rFonts w:hAnsi="Times New Roman" w:ascii="Times New Roman"/>
          <w:szCs w:val="24"/>
          <w:lang w:val="hr-HR"/>
        </w:rPr>
      </w:pPr>
      <w:bookmarkStart w:name="_GoBack" w:id="0"/>
      <w:bookmarkEnd w:id="0"/>
      <w:r w:rsidRPr="00A77FAA">
        <w:rPr>
          <w:rFonts w:hAnsi="Times New Roman" w:ascii="Times New Roman"/>
          <w:noProof/>
          <w:szCs w:val="24"/>
          <w:lang w:val="hr-HR"/>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2F3C53" w:rsidP="002F3C53" w:rsidR="002F3C53" w:rsidRPr="00A77FAA">
      <w:pPr>
        <w:jc w:val="both"/>
        <w:rPr>
          <w:rFonts w:hAnsi="Times New Roman" w:ascii="Times New Roman"/>
          <w:szCs w:val="24"/>
          <w:lang w:val="hr-HR"/>
        </w:rPr>
      </w:pPr>
      <w:r w:rsidRPr="00A77FAA">
        <w:rPr>
          <w:rFonts w:hAnsi="Times New Roman" w:ascii="Times New Roman"/>
          <w:szCs w:val="24"/>
          <w:lang w:val="hr-HR"/>
        </w:rPr>
        <w:t>REPUBLIKA  HRVATSKA</w:t>
      </w:r>
    </w:p>
    <w:p w:rsidRDefault="002F3C53" w:rsidP="002F3C53" w:rsidR="002F3C53" w:rsidRPr="00A77FAA">
      <w:pPr>
        <w:jc w:val="both"/>
        <w:rPr>
          <w:rFonts w:hAnsi="Times New Roman" w:ascii="Times New Roman"/>
          <w:szCs w:val="24"/>
          <w:lang w:val="hr-HR"/>
        </w:rPr>
      </w:pPr>
      <w:r w:rsidRPr="00A77FAA">
        <w:rPr>
          <w:rFonts w:hAnsi="Times New Roman" w:ascii="Times New Roman"/>
          <w:szCs w:val="24"/>
          <w:lang w:val="hr-HR"/>
        </w:rPr>
        <w:t>TRGOVAČKI SUD U ZAGREBU</w:t>
      </w:r>
      <w:r w:rsidRPr="00A77FAA">
        <w:rPr>
          <w:rFonts w:hAnsi="Times New Roman" w:ascii="Times New Roman"/>
          <w:szCs w:val="24"/>
          <w:lang w:val="hr-HR"/>
        </w:rPr>
        <w:tab/>
      </w:r>
      <w:r w:rsidRPr="00A77FAA">
        <w:rPr>
          <w:rFonts w:hAnsi="Times New Roman" w:ascii="Times New Roman"/>
          <w:szCs w:val="24"/>
          <w:lang w:val="hr-HR"/>
        </w:rPr>
        <w:tab/>
      </w:r>
      <w:r w:rsidRPr="00A77FAA">
        <w:rPr>
          <w:rFonts w:hAnsi="Times New Roman" w:ascii="Times New Roman"/>
          <w:szCs w:val="24"/>
          <w:lang w:val="hr-HR"/>
        </w:rPr>
        <w:tab/>
      </w:r>
      <w:r w:rsidRPr="00A77FAA">
        <w:rPr>
          <w:rFonts w:hAnsi="Times New Roman" w:ascii="Times New Roman"/>
          <w:szCs w:val="24"/>
          <w:lang w:val="hr-HR"/>
        </w:rPr>
        <w:tab/>
      </w:r>
      <w:r w:rsidRPr="00A77FAA">
        <w:rPr>
          <w:rFonts w:hAnsi="Times New Roman" w:ascii="Times New Roman"/>
          <w:szCs w:val="24"/>
          <w:lang w:val="hr-HR"/>
        </w:rPr>
        <w:tab/>
        <w:t xml:space="preserve"> </w:t>
      </w:r>
    </w:p>
    <w:p w:rsidRDefault="002F3C53" w:rsidP="002F3C53" w:rsidR="002F3C53" w:rsidRPr="00A77FAA">
      <w:pPr>
        <w:jc w:val="both"/>
        <w:rPr>
          <w:rFonts w:hAnsi="Times New Roman" w:ascii="Times New Roman"/>
          <w:szCs w:val="24"/>
          <w:lang w:val="hr-HR"/>
        </w:rPr>
      </w:pPr>
      <w:r w:rsidRPr="00A77FAA">
        <w:rPr>
          <w:rFonts w:hAnsi="Times New Roman" w:ascii="Times New Roman"/>
          <w:szCs w:val="24"/>
          <w:lang w:val="hr-HR"/>
        </w:rPr>
        <w:t>Zagreb, Amruševa 2/II</w:t>
      </w:r>
    </w:p>
    <w:p w:rsidRDefault="002F3C53" w:rsidP="002F3C53" w:rsidR="002F3C53" w:rsidRPr="00A77FAA">
      <w:pPr>
        <w:jc w:val="both"/>
        <w:rPr>
          <w:rFonts w:hAnsi="Times New Roman" w:ascii="Times New Roman"/>
          <w:szCs w:val="24"/>
          <w:lang w:val="hr-HR"/>
        </w:rPr>
      </w:pPr>
      <w:r w:rsidRPr="00A77FAA">
        <w:rPr>
          <w:rFonts w:hAnsi="Times New Roman" w:ascii="Times New Roman"/>
          <w:szCs w:val="24"/>
          <w:lang w:val="hr-HR"/>
        </w:rPr>
        <w:tab/>
      </w:r>
      <w:r w:rsidRPr="00A77FAA">
        <w:rPr>
          <w:rFonts w:hAnsi="Times New Roman" w:ascii="Times New Roman"/>
          <w:szCs w:val="24"/>
          <w:lang w:val="hr-HR"/>
        </w:rPr>
        <w:tab/>
      </w:r>
      <w:r w:rsidRPr="00A77FAA">
        <w:rPr>
          <w:rFonts w:hAnsi="Times New Roman" w:ascii="Times New Roman"/>
          <w:szCs w:val="24"/>
          <w:lang w:val="hr-HR"/>
        </w:rPr>
        <w:tab/>
      </w:r>
    </w:p>
    <w:p w:rsidRDefault="002F3C53" w:rsidP="002F3C53" w:rsidR="002F3C53" w:rsidRPr="00A77FAA">
      <w:pPr>
        <w:overflowPunct w:val="false"/>
        <w:autoSpaceDE w:val="false"/>
        <w:autoSpaceDN w:val="false"/>
        <w:adjustRightInd w:val="false"/>
        <w:ind w:firstLine="720"/>
        <w:jc w:val="right"/>
        <w:textAlignment w:val="baseline"/>
        <w:rPr>
          <w:rFonts w:hAnsi="Times New Roman" w:ascii="Times New Roman"/>
          <w:szCs w:val="24"/>
          <w:lang w:val="hr-HR"/>
        </w:rPr>
      </w:pPr>
      <w:r w:rsidRPr="00A77FAA">
        <w:rPr>
          <w:rFonts w:hAnsi="Times New Roman" w:ascii="Times New Roman"/>
          <w:szCs w:val="24"/>
          <w:lang w:val="hr-HR"/>
        </w:rPr>
        <w:t xml:space="preserve">                                        85. St-</w:t>
      </w:r>
      <w:r w:rsidR="00387993">
        <w:rPr>
          <w:rFonts w:hAnsi="Times New Roman" w:ascii="Times New Roman"/>
          <w:szCs w:val="24"/>
          <w:lang w:val="hr-HR"/>
        </w:rPr>
        <w:t>4986/16</w:t>
      </w:r>
    </w:p>
    <w:p w:rsidRDefault="002F3C53" w:rsidP="002F3C53" w:rsidR="002F3C53" w:rsidRPr="00A77FAA">
      <w:pPr>
        <w:overflowPunct w:val="false"/>
        <w:autoSpaceDE w:val="false"/>
        <w:autoSpaceDN w:val="false"/>
        <w:adjustRightInd w:val="false"/>
        <w:ind w:firstLine="720"/>
        <w:jc w:val="center"/>
        <w:textAlignment w:val="baseline"/>
        <w:rPr>
          <w:rFonts w:hAnsi="Times New Roman" w:ascii="Times New Roman"/>
          <w:szCs w:val="24"/>
          <w:lang w:val="hr-HR"/>
        </w:rPr>
      </w:pPr>
    </w:p>
    <w:p w:rsidRDefault="002F3C53" w:rsidP="002F3C53" w:rsidR="002F3C53" w:rsidRPr="00A77FAA">
      <w:pPr>
        <w:jc w:val="center"/>
        <w:rPr>
          <w:rFonts w:hAnsi="Times New Roman" w:ascii="Times New Roman"/>
          <w:szCs w:val="24"/>
          <w:lang w:val="hr-HR"/>
        </w:rPr>
      </w:pPr>
      <w:r w:rsidRPr="00A77FAA">
        <w:rPr>
          <w:rFonts w:hAnsi="Times New Roman" w:ascii="Times New Roman"/>
          <w:szCs w:val="24"/>
          <w:lang w:val="hr-HR"/>
        </w:rPr>
        <w:t>U  I M E  R E P U B L I K E  H R V A T S K E</w:t>
      </w:r>
    </w:p>
    <w:p w:rsidRDefault="002F3C53" w:rsidP="002F3C53" w:rsidR="002F3C53" w:rsidRPr="00A77FAA">
      <w:pPr>
        <w:jc w:val="center"/>
        <w:rPr>
          <w:rFonts w:hAnsi="Times New Roman" w:ascii="Times New Roman"/>
          <w:szCs w:val="24"/>
          <w:lang w:val="hr-HR"/>
        </w:rPr>
      </w:pPr>
    </w:p>
    <w:p w:rsidRDefault="002F3C53" w:rsidP="002F3C53" w:rsidR="002F3C53" w:rsidRPr="00A77FAA">
      <w:pPr>
        <w:jc w:val="center"/>
        <w:rPr>
          <w:rFonts w:hAnsi="Times New Roman" w:ascii="Times New Roman"/>
          <w:szCs w:val="24"/>
          <w:lang w:val="hr-HR"/>
        </w:rPr>
      </w:pPr>
      <w:r w:rsidRPr="00A77FAA">
        <w:rPr>
          <w:rFonts w:hAnsi="Times New Roman" w:ascii="Times New Roman"/>
          <w:szCs w:val="24"/>
          <w:lang w:val="hr-HR"/>
        </w:rPr>
        <w:t>R J E Š E N J E</w:t>
      </w:r>
    </w:p>
    <w:p w:rsidRDefault="002F3C53" w:rsidP="002F3C53" w:rsidR="002F3C53" w:rsidRPr="00A77FAA">
      <w:pPr>
        <w:jc w:val="both"/>
        <w:rPr>
          <w:rFonts w:hAnsi="Times New Roman" w:ascii="Times New Roman"/>
          <w:szCs w:val="24"/>
          <w:lang w:val="hr-HR"/>
        </w:rPr>
      </w:pPr>
    </w:p>
    <w:p w:rsidRDefault="00463A3D" w:rsidP="001775A2" w:rsidR="002F3C53" w:rsidRPr="00463A3D">
      <w:pPr>
        <w:overflowPunct w:val="false"/>
        <w:autoSpaceDE w:val="false"/>
        <w:autoSpaceDN w:val="false"/>
        <w:adjustRightInd w:val="false"/>
        <w:ind w:firstLine="720"/>
        <w:jc w:val="both"/>
        <w:textAlignment w:val="baseline"/>
        <w:rPr>
          <w:rFonts w:hAnsi="Times New Roman" w:ascii="Times New Roman"/>
          <w:szCs w:val="24"/>
          <w:lang w:val="hr-HR"/>
        </w:rPr>
      </w:pPr>
      <w:r w:rsidRPr="00463A3D">
        <w:rPr>
          <w:rFonts w:hAnsi="Times New Roman" w:ascii="Times New Roman"/>
          <w:lang w:val="hr-HR"/>
        </w:rPr>
        <w:t>Trgovački sud u Zagrebu, po sucu mr.sc. Ivani Koštarić Fegeš, u skraćenom stečajnom postupku u povodu zahtjeva FINANCIJSKE AGENCIJE iz Zagreba, Ulica grada Vukovara 70, za provedbu skraćenog stečajnog postupka nad dužnikom IMOSGRAD d.o.o., Samobor, Cvjetno naselje 26, OIB: 92739195684</w:t>
      </w:r>
      <w:r w:rsidR="002F3C53" w:rsidRPr="00463A3D">
        <w:rPr>
          <w:rFonts w:hAnsi="Times New Roman" w:ascii="Times New Roman"/>
          <w:szCs w:val="24"/>
          <w:lang w:val="hr-HR"/>
        </w:rPr>
        <w:t xml:space="preserve">, </w:t>
      </w:r>
      <w:r w:rsidR="00387993" w:rsidRPr="00463A3D">
        <w:rPr>
          <w:rFonts w:hAnsi="Times New Roman" w:ascii="Times New Roman"/>
          <w:szCs w:val="24"/>
          <w:lang w:val="hr-HR"/>
        </w:rPr>
        <w:t>3</w:t>
      </w:r>
      <w:r w:rsidR="002F3C53" w:rsidRPr="00463A3D">
        <w:rPr>
          <w:rFonts w:hAnsi="Times New Roman" w:ascii="Times New Roman"/>
          <w:szCs w:val="24"/>
          <w:lang w:val="hr-HR"/>
        </w:rPr>
        <w:t xml:space="preserve">. </w:t>
      </w:r>
      <w:r w:rsidR="00387993" w:rsidRPr="00463A3D">
        <w:rPr>
          <w:rFonts w:hAnsi="Times New Roman" w:ascii="Times New Roman"/>
          <w:szCs w:val="24"/>
          <w:lang w:val="hr-HR"/>
        </w:rPr>
        <w:t>srpnja</w:t>
      </w:r>
      <w:r w:rsidR="002F3C53" w:rsidRPr="00463A3D">
        <w:rPr>
          <w:rFonts w:hAnsi="Times New Roman" w:ascii="Times New Roman"/>
          <w:szCs w:val="24"/>
          <w:lang w:val="hr-HR"/>
        </w:rPr>
        <w:t xml:space="preserve"> 2017.,</w:t>
      </w:r>
    </w:p>
    <w:p w:rsidRDefault="002F3C53" w:rsidP="00B04D13" w:rsidR="00463A3D">
      <w:pPr>
        <w:jc w:val="both"/>
        <w:rPr>
          <w:rFonts w:hAnsi="Times New Roman" w:ascii="Times New Roman"/>
          <w:szCs w:val="24"/>
          <w:lang w:val="hr-HR"/>
        </w:rPr>
      </w:pPr>
      <w:r w:rsidRPr="00A77FAA">
        <w:rPr>
          <w:rFonts w:hAnsi="Times New Roman" w:ascii="Times New Roman"/>
          <w:szCs w:val="24"/>
          <w:lang w:val="hr-HR"/>
        </w:rPr>
        <w:tab/>
      </w:r>
      <w:r w:rsidRPr="00A77FAA">
        <w:rPr>
          <w:rFonts w:hAnsi="Times New Roman" w:ascii="Times New Roman"/>
          <w:szCs w:val="24"/>
          <w:lang w:val="hr-HR"/>
        </w:rPr>
        <w:tab/>
      </w:r>
      <w:r w:rsidRPr="00A77FAA">
        <w:rPr>
          <w:rFonts w:hAnsi="Times New Roman" w:ascii="Times New Roman"/>
          <w:szCs w:val="24"/>
          <w:lang w:val="hr-HR"/>
        </w:rPr>
        <w:tab/>
      </w:r>
      <w:r w:rsidRPr="00A77FAA">
        <w:rPr>
          <w:rFonts w:hAnsi="Times New Roman" w:ascii="Times New Roman"/>
          <w:szCs w:val="24"/>
          <w:lang w:val="hr-HR"/>
        </w:rPr>
        <w:tab/>
      </w:r>
      <w:r w:rsidRPr="00A77FAA">
        <w:rPr>
          <w:rFonts w:hAnsi="Times New Roman" w:ascii="Times New Roman"/>
          <w:szCs w:val="24"/>
          <w:lang w:val="hr-HR"/>
        </w:rPr>
        <w:tab/>
      </w:r>
    </w:p>
    <w:p w:rsidRDefault="002F3C53" w:rsidP="00463A3D" w:rsidR="002F3C53" w:rsidRPr="00A77FAA">
      <w:pPr>
        <w:jc w:val="center"/>
        <w:rPr>
          <w:rFonts w:hAnsi="Times New Roman" w:ascii="Times New Roman"/>
          <w:szCs w:val="24"/>
          <w:lang w:val="hr-HR"/>
        </w:rPr>
      </w:pPr>
      <w:r w:rsidRPr="00A77FAA">
        <w:rPr>
          <w:rFonts w:hAnsi="Times New Roman" w:ascii="Times New Roman"/>
          <w:szCs w:val="24"/>
          <w:lang w:val="hr-HR"/>
        </w:rPr>
        <w:t>r i j e š i o    j e</w:t>
      </w:r>
    </w:p>
    <w:p w:rsidRDefault="002F3C53" w:rsidP="002F3C53" w:rsidR="002F3C53" w:rsidRPr="00A77FAA">
      <w:pPr>
        <w:jc w:val="both"/>
        <w:rPr>
          <w:rFonts w:hAnsi="Times New Roman" w:ascii="Times New Roman"/>
          <w:szCs w:val="24"/>
          <w:lang w:val="hr-HR"/>
        </w:rPr>
      </w:pPr>
    </w:p>
    <w:p w:rsidRDefault="002F3C53" w:rsidP="002F3C53" w:rsidR="002F3C53" w:rsidRPr="00A77FAA">
      <w:pPr>
        <w:jc w:val="both"/>
        <w:rPr>
          <w:rFonts w:hAnsi="Times New Roman" w:ascii="Times New Roman"/>
          <w:szCs w:val="24"/>
          <w:lang w:val="hr-HR"/>
        </w:rPr>
      </w:pPr>
      <w:r w:rsidRPr="00A77FAA">
        <w:rPr>
          <w:rFonts w:hAnsi="Times New Roman" w:ascii="Times New Roman"/>
          <w:szCs w:val="24"/>
          <w:lang w:val="hr-HR"/>
        </w:rPr>
        <w:t xml:space="preserve"> </w:t>
      </w:r>
      <w:r w:rsidRPr="00A77FAA">
        <w:rPr>
          <w:rFonts w:hAnsi="Times New Roman" w:ascii="Times New Roman"/>
          <w:szCs w:val="24"/>
          <w:lang w:val="hr-HR"/>
        </w:rPr>
        <w:tab/>
        <w:t xml:space="preserve">Obustavlja se skraćeni stečajni postupak nad dužnikom </w:t>
      </w:r>
      <w:r w:rsidR="00463A3D" w:rsidRPr="00463A3D">
        <w:rPr>
          <w:rFonts w:hAnsi="Times New Roman" w:ascii="Times New Roman"/>
          <w:lang w:val="hr-HR"/>
        </w:rPr>
        <w:t>IMOSGRAD d.o.o., Samobor, Cvjetno naselje 26, OIB: 92739195684</w:t>
      </w:r>
      <w:r w:rsidRPr="00A77FAA">
        <w:rPr>
          <w:rFonts w:hAnsi="Times New Roman" w:ascii="Times New Roman"/>
          <w:szCs w:val="24"/>
          <w:lang w:val="hr-HR"/>
        </w:rPr>
        <w:t>.</w:t>
      </w:r>
    </w:p>
    <w:p w:rsidRDefault="002F3C53" w:rsidP="002F3C53" w:rsidR="002F3C53" w:rsidRPr="00A77FAA">
      <w:pPr>
        <w:jc w:val="both"/>
        <w:rPr>
          <w:rFonts w:hAnsi="Times New Roman" w:ascii="Times New Roman"/>
          <w:szCs w:val="24"/>
          <w:lang w:val="hr-HR"/>
        </w:rPr>
      </w:pPr>
    </w:p>
    <w:p w:rsidRDefault="002F3C53" w:rsidP="002F3C53" w:rsidR="002F3C53" w:rsidRPr="00A77FAA">
      <w:pPr>
        <w:jc w:val="both"/>
        <w:rPr>
          <w:rFonts w:hAnsi="Times New Roman" w:ascii="Times New Roman"/>
          <w:szCs w:val="24"/>
          <w:lang w:val="hr-HR"/>
        </w:rPr>
      </w:pPr>
      <w:r w:rsidRPr="00A77FAA">
        <w:rPr>
          <w:rFonts w:hAnsi="Times New Roman" w:ascii="Times New Roman"/>
          <w:szCs w:val="24"/>
          <w:lang w:val="hr-HR"/>
        </w:rPr>
        <w:tab/>
      </w:r>
      <w:r w:rsidRPr="00A77FAA">
        <w:rPr>
          <w:rFonts w:hAnsi="Times New Roman" w:ascii="Times New Roman"/>
          <w:szCs w:val="24"/>
          <w:lang w:val="hr-HR"/>
        </w:rPr>
        <w:tab/>
      </w:r>
      <w:r w:rsidRPr="00A77FAA">
        <w:rPr>
          <w:rFonts w:hAnsi="Times New Roman" w:ascii="Times New Roman"/>
          <w:szCs w:val="24"/>
          <w:lang w:val="hr-HR"/>
        </w:rPr>
        <w:tab/>
      </w:r>
      <w:r w:rsidRPr="00A77FAA">
        <w:rPr>
          <w:rFonts w:hAnsi="Times New Roman" w:ascii="Times New Roman"/>
          <w:szCs w:val="24"/>
          <w:lang w:val="hr-HR"/>
        </w:rPr>
        <w:tab/>
      </w:r>
      <w:r w:rsidRPr="00A77FAA">
        <w:rPr>
          <w:rFonts w:hAnsi="Times New Roman" w:ascii="Times New Roman"/>
          <w:szCs w:val="24"/>
          <w:lang w:val="hr-HR"/>
        </w:rPr>
        <w:tab/>
        <w:t>Obrazloženje</w:t>
      </w:r>
    </w:p>
    <w:p w:rsidRDefault="002F3C53" w:rsidP="002F3C53" w:rsidR="002F3C53" w:rsidRPr="00A77FAA">
      <w:pPr>
        <w:jc w:val="both"/>
        <w:rPr>
          <w:rFonts w:hAnsi="Times New Roman" w:ascii="Times New Roman"/>
          <w:szCs w:val="24"/>
          <w:lang w:val="hr-HR"/>
        </w:rPr>
      </w:pPr>
    </w:p>
    <w:p w:rsidRDefault="00D713A0" w:rsidP="00D713A0" w:rsidR="00D713A0" w:rsidRPr="00D713A0">
      <w:pPr>
        <w:ind w:firstLine="720"/>
        <w:jc w:val="both"/>
        <w:rPr>
          <w:rFonts w:hAnsi="Times New Roman" w:ascii="Times New Roman"/>
          <w:lang w:val="hr-HR"/>
        </w:rPr>
      </w:pPr>
      <w:r w:rsidRPr="00D713A0">
        <w:rPr>
          <w:rFonts w:hAnsi="Times New Roman" w:ascii="Times New Roman"/>
          <w:lang w:val="hr-HR"/>
        </w:rPr>
        <w:t>Financijska agencija podnijela je, 20. lipnja 2016., zahtjev za provedbu skraćenog stečajnog postupka nad dužnikom IMOSGRAD d.o.o., Samobor, Cvjetno naselje 26, OIB: 92739195684, na temelju odredbe čl. 429. st. 1. Stečajnog zakona (“Narodne novine” broj 71/15, dalje: SZ). U zahtjevu se u bitnome navodi kako je na dan 15. lipnja 2016. dužnik u Očevidniku redoslijeda osnova za plaćanje imao evidentirane neizvršene osnove za plaćanje u neprekinutom razdoblju od 120 dana u ukupnom iznosu od 1.988.886,83 kn, te nije imao zaposlenih. Iz</w:t>
      </w:r>
      <w:r>
        <w:rPr>
          <w:rFonts w:hAnsi="Times New Roman" w:ascii="Times New Roman"/>
          <w:lang w:val="hr-HR"/>
        </w:rPr>
        <w:t xml:space="preserve"> </w:t>
      </w:r>
      <w:r w:rsidRPr="00D713A0">
        <w:rPr>
          <w:rFonts w:hAnsi="Times New Roman" w:ascii="Times New Roman"/>
          <w:lang w:val="hr-HR"/>
        </w:rPr>
        <w:t>potvrde Hrvatskog zavoda za mirovinsko osiguranje (list 15. spisa) proizlazi kako dužnik nema zaposlenih.</w:t>
      </w:r>
    </w:p>
    <w:p w:rsidRDefault="00D713A0" w:rsidP="00D713A0" w:rsidR="00D713A0" w:rsidRPr="00D713A0">
      <w:pPr>
        <w:ind w:firstLine="720"/>
        <w:jc w:val="both"/>
        <w:rPr>
          <w:rFonts w:hAnsi="Times New Roman" w:ascii="Times New Roman"/>
          <w:lang w:val="hr-HR"/>
        </w:rPr>
      </w:pPr>
    </w:p>
    <w:p w:rsidRDefault="00D713A0" w:rsidP="00D713A0" w:rsidR="00D713A0">
      <w:pPr>
        <w:ind w:firstLine="708"/>
        <w:jc w:val="both"/>
        <w:rPr>
          <w:rFonts w:hAnsi="Times New Roman" w:ascii="Times New Roman"/>
          <w:lang w:val="hr-HR"/>
        </w:rPr>
      </w:pPr>
      <w:r w:rsidRPr="00D713A0">
        <w:rPr>
          <w:rFonts w:hAnsi="Times New Roman" w:ascii="Times New Roman"/>
          <w:lang w:val="hr-HR"/>
        </w:rPr>
        <w:t>Nakon uvida u sudski registar za dužnika, sud je oglasom od 2. ožujka 2017., koji je istoga dana objavljen na mrežnoj stranici e-oglasna ploča ovoga suda, pozvao osobe ovlaštene za zastupanje dužnika po zakonu u roku od 15 dana od dana objave oglasa, podnijeti sudu javnobilježnički ovjerovljen popis imovine i obveza dužnika na propisanom obrascu te je pozvao dužnikove vjerovnike u roku od 45 dana od dana objave oglasa, predložiti otvaranje stečajnog postupka nad dužnikom i po pozivu suda predujmiti sredstva za namirenje troškova postupka, uz upozorenje na pravne posljedice ne postupanja po pozivu iz navedenog oglasa iz čl. 431. SZ-a.</w:t>
      </w:r>
    </w:p>
    <w:p w:rsidRDefault="00D713A0" w:rsidP="00D713A0" w:rsidR="00D713A0">
      <w:pPr>
        <w:ind w:firstLine="708"/>
        <w:jc w:val="both"/>
        <w:rPr>
          <w:rFonts w:hAnsi="Times New Roman" w:ascii="Times New Roman"/>
          <w:lang w:val="hr-HR"/>
        </w:rPr>
      </w:pPr>
    </w:p>
    <w:p w:rsidRDefault="00D713A0" w:rsidP="00D713A0" w:rsidR="00D713A0" w:rsidRPr="00A77FAA">
      <w:pPr>
        <w:ind w:firstLine="709"/>
        <w:jc w:val="both"/>
        <w:rPr>
          <w:rFonts w:hAnsi="Times New Roman" w:ascii="Times New Roman"/>
          <w:szCs w:val="24"/>
          <w:lang w:val="hr-HR"/>
        </w:rPr>
      </w:pPr>
      <w:r w:rsidRPr="00A77FAA">
        <w:rPr>
          <w:rFonts w:hAnsi="Times New Roman" w:ascii="Times New Roman"/>
          <w:szCs w:val="24"/>
          <w:lang w:val="hr-HR"/>
        </w:rPr>
        <w:t xml:space="preserve">Prema odredbi čl. 431. st. 1. SZ-a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 smatrat će se da je dužnik nesposoban za plaćanje. U slučaju iz stavka 1. toga članka </w:t>
      </w:r>
      <w:r w:rsidRPr="00A77FAA">
        <w:rPr>
          <w:rFonts w:hAnsi="Times New Roman" w:ascii="Times New Roman"/>
          <w:szCs w:val="24"/>
          <w:lang w:val="hr-HR"/>
        </w:rPr>
        <w:lastRenderedPageBreak/>
        <w:t>sud će po službenoj dužnosti donijeti rješenje o otvaranju i zaključenju skraćenoga stečajnog postupka. Odredbe članaka 132. i 133. te članaka 286. − 292. SZ-a primijenit će se na odgovarajući način (čl. 432. st. 2. SZ).</w:t>
      </w:r>
    </w:p>
    <w:p w:rsidRDefault="00D713A0" w:rsidP="00D713A0" w:rsidR="00D713A0" w:rsidRPr="00A77FAA">
      <w:pPr>
        <w:jc w:val="both"/>
        <w:rPr>
          <w:rFonts w:hAnsi="Times New Roman" w:ascii="Times New Roman"/>
          <w:szCs w:val="24"/>
          <w:lang w:val="hr-HR"/>
        </w:rPr>
      </w:pPr>
    </w:p>
    <w:p w:rsidRDefault="00D713A0" w:rsidP="00D713A0" w:rsidR="00D713A0" w:rsidRPr="00A77FAA">
      <w:pPr>
        <w:jc w:val="both"/>
        <w:rPr>
          <w:rFonts w:hAnsi="Times New Roman" w:ascii="Times New Roman"/>
          <w:szCs w:val="24"/>
          <w:lang w:val="hr-HR"/>
        </w:rPr>
      </w:pPr>
      <w:r w:rsidRPr="00A77FAA">
        <w:rPr>
          <w:rFonts w:hAnsi="Times New Roman" w:ascii="Times New Roman"/>
          <w:szCs w:val="24"/>
          <w:lang w:val="hr-HR"/>
        </w:rPr>
        <w:tab/>
        <w:t xml:space="preserve">Nadalje, odredbama čl. 433. SZ-a propisano je da ako nisu ispunjene pretpostavke za istodobno otvaranje i zaključenje skraćenoga stečajnog postupka u smislu odredbe članka 431. </w:t>
      </w:r>
      <w:r>
        <w:rPr>
          <w:rFonts w:hAnsi="Times New Roman" w:ascii="Times New Roman"/>
          <w:szCs w:val="24"/>
          <w:lang w:val="hr-HR"/>
        </w:rPr>
        <w:t>toga</w:t>
      </w:r>
      <w:r w:rsidRPr="00A77FAA">
        <w:rPr>
          <w:rFonts w:hAnsi="Times New Roman" w:ascii="Times New Roman"/>
          <w:szCs w:val="24"/>
          <w:lang w:val="hr-HR"/>
        </w:rPr>
        <w:t xml:space="preserve"> Zakona, sud će obustaviti skraćeni stečajni postupak i odgovarajućom primjenom općih odredbi stečajnoga postupka </w:t>
      </w:r>
      <w:r>
        <w:rPr>
          <w:rFonts w:hAnsi="Times New Roman" w:ascii="Times New Roman"/>
          <w:szCs w:val="24"/>
          <w:lang w:val="hr-HR"/>
        </w:rPr>
        <w:t>toga</w:t>
      </w:r>
      <w:r w:rsidRPr="00A77FAA">
        <w:rPr>
          <w:rFonts w:hAnsi="Times New Roman" w:ascii="Times New Roman"/>
          <w:szCs w:val="24"/>
          <w:lang w:val="hr-HR"/>
        </w:rPr>
        <w:t xml:space="preserve"> Zakona donijeti rješenje o pokretanju prethodnoga postupka odnosno otvaranju stečajnoga postupka.</w:t>
      </w:r>
    </w:p>
    <w:p w:rsidRDefault="00D713A0" w:rsidP="00D713A0" w:rsidR="00D713A0">
      <w:pPr>
        <w:ind w:firstLine="708"/>
        <w:jc w:val="both"/>
        <w:rPr>
          <w:rFonts w:hAnsi="Times New Roman" w:ascii="Times New Roman"/>
          <w:lang w:val="hr-HR"/>
        </w:rPr>
      </w:pPr>
    </w:p>
    <w:p w:rsidRDefault="00D713A0" w:rsidP="00D713A0" w:rsidR="00D713A0" w:rsidRPr="00D713A0">
      <w:pPr>
        <w:ind w:firstLine="708"/>
        <w:jc w:val="both"/>
        <w:rPr>
          <w:rFonts w:hAnsi="Times New Roman" w:ascii="Times New Roman"/>
          <w:color w:val="000000"/>
          <w:lang w:val="hr-HR"/>
        </w:rPr>
      </w:pPr>
      <w:r w:rsidRPr="00D713A0">
        <w:rPr>
          <w:rFonts w:hAnsi="Times New Roman" w:ascii="Times New Roman"/>
          <w:color w:val="000000"/>
          <w:lang w:val="hr-HR"/>
        </w:rPr>
        <w:t xml:space="preserve">Prema odredbi čl. 109. st. 2. u vezi s odredbom čl. 431. SZ-a, vjerovnik je ovlašten podnijeti prijedlog za otvaranje stečajnog postupka ako učini vjerojatnim postojanje svoje tražbine i stečajnoga razloga. Smatrat će se da je vjerovnik učinio vjerojatnim postojanje svoje tražbine ako njezino postojanje temelji na ovršnoj ispravi ili nepravomoćnoj sudskoj ili upravnoj odluci.  </w:t>
      </w:r>
    </w:p>
    <w:p w:rsidRDefault="00D713A0" w:rsidP="00D713A0" w:rsidR="00D713A0" w:rsidRPr="00D713A0">
      <w:pPr>
        <w:ind w:firstLine="709"/>
        <w:jc w:val="both"/>
        <w:rPr>
          <w:rFonts w:hAnsi="Times New Roman" w:ascii="Times New Roman"/>
          <w:lang w:val="hr-HR"/>
        </w:rPr>
      </w:pPr>
    </w:p>
    <w:p w:rsidRDefault="00D713A0" w:rsidP="00D713A0" w:rsidR="00D713A0" w:rsidRPr="00D713A0">
      <w:pPr>
        <w:ind w:firstLine="709"/>
        <w:jc w:val="both"/>
        <w:rPr>
          <w:rFonts w:hAnsi="Times New Roman" w:ascii="Times New Roman"/>
          <w:lang w:val="hr-HR"/>
        </w:rPr>
      </w:pPr>
      <w:r>
        <w:rPr>
          <w:rFonts w:hAnsi="Times New Roman" w:ascii="Times New Roman"/>
          <w:lang w:val="hr-HR"/>
        </w:rPr>
        <w:t xml:space="preserve">U konkretnom slučaju </w:t>
      </w:r>
      <w:r w:rsidRPr="00D713A0">
        <w:rPr>
          <w:rFonts w:hAnsi="Times New Roman" w:ascii="Times New Roman"/>
          <w:lang w:val="hr-HR"/>
        </w:rPr>
        <w:t>Tin Matić i partneri odvjetničko društvo d.o.o., Zagreb, Vlaška 95, OIB: 08908355669 je, kao vjerovnik, 3. travnja 2017., podnio prijedlog za otvaranje stečajnog postupka nad dužnikom u bitnome navodeći kako ima novčanu tražbinu prema dužniku u iznosu od 216.821,02 kn (koji iznos uključuje i pripadajuću zakonsku zateznu kamatu) koja se temelji na ovršnoj ispravi – pravomoćnoj i ovršnoj presudi Trgovačkog suda u Zagrebu, poslovni broj Povrv-2272/15 od 10. prosinca 2015. (list 23.-27. spisa), te vjerodostojnoj ispravi – računu broj 39/2017-VL-01 od 2. ožujka 2017. (list 28. spisa), koje je dostavio uz prijedlog. Uvidom u navedenu ovršnu ispravu u bitnome je utvrđeno kako je ovdje dužniku kao tuženiku naloženo platiti navedenom vjerovniku kao tužitelju iznos od 95.625,00 kn zajedno sa zakonskom zateznom kamatom od 8. ožujka 2015. do 31. srpnja 2015. u visini od 15% godišnje, a od 1. kolovoza 2015. do isplate uvećanjem prosječne kamatne stope na stanja kredita odobrenih na razdoblje dulje od godine dana nefinancijskim trgovačkim društvima izračunate za referentno razdoblje koje prethodi tekućem polugodištu za pet postotnih poena (točka II. izreke navedene presude) i iznos od 3.023,31 kn (točka III. izreke navedene presude). Osim toga, uvidom u obračun kamata broj 17. (list 21. spisa) utvrđeno je kako po osnovi zakonskih zateznih kamata na iznos od 3.032,31 kn dužnik duguje navedenom vjerovniku iznos od 393,09 kn. Nadalje, uvidom u navedenu vjerodostojnu ispravu u bitnome je utvrđeno kako ovdje dužnik kao naručitelj usluge duguje navedenom vjerovniku ukupan iznos od 95.625,00 kn. Osim toga, uvidom u obračun kamata broj 18. (list 22. spisa) utvrđeno je kako po osnovi zakonskih zateznih kamata na iznos od 95.625,00 kn dužnik duguje navedenom vjerovniku iznos od 532,57 kn. Uzevši u obzir navedeno utvrđeno je kako je navedeni vjerovnik učinio vjerojatnim postojanje tražbine prema dužniku.</w:t>
      </w:r>
    </w:p>
    <w:p w:rsidRDefault="00D713A0" w:rsidP="00D713A0" w:rsidR="00D713A0" w:rsidRPr="00D713A0">
      <w:pPr>
        <w:ind w:firstLine="709"/>
        <w:jc w:val="both"/>
        <w:rPr>
          <w:rFonts w:hAnsi="Times New Roman" w:ascii="Times New Roman"/>
          <w:lang w:val="hr-HR"/>
        </w:rPr>
      </w:pPr>
    </w:p>
    <w:p w:rsidRDefault="00D713A0" w:rsidP="00D713A0" w:rsidR="00D713A0" w:rsidRPr="00D713A0">
      <w:pPr>
        <w:ind w:firstLine="720"/>
        <w:jc w:val="both"/>
        <w:rPr>
          <w:rFonts w:hAnsi="Times New Roman" w:ascii="Times New Roman"/>
          <w:lang w:val="hr-HR"/>
        </w:rPr>
      </w:pPr>
      <w:r w:rsidRPr="00D713A0">
        <w:rPr>
          <w:rFonts w:hAnsi="Times New Roman" w:ascii="Times New Roman"/>
          <w:lang w:val="hr-HR"/>
        </w:rPr>
        <w:t>Nadalje, navedeni vjerovnik u prijedlogu za otvaranje stečajnog postupka navodi kako kod dužnika postoji stečajni razlog jer u očevidniku redoslijeda osnova za plaćanje ima evidentirane, neizvršene osnove za plaćanje u neprekinutom razdoblju od 120 dana u iznosu od 1.988.886,83 kn. Iz Potvrde o neizvršenim osnovama za plaćanje (list 65. spisa) proizlazi kako je na dan 17. svibnja 2017. dužnik u očevidniku redoslijeda osnova za plaćanje imao evidentirane neizvršene osnove za plaćanje u neprekinutom razdoblju od 455 dana. Budući da dužnik u očevidniku o redoslijedu plaćanja ima evidentirane neizvršene osnove za plaćanje u razdoblju dužem od 60 dana, zbog čega se, u skladu s odredbom čl. 6. st. 2. podstavak 1. SZ-a, smatra da je nesposoban za plaćanje, to je vjerovnik učinio vjerojatnim i postojanje stečajnog razloga nesposobnosti za plaćanje u smislu odredaba čl. 6. SZ-a.</w:t>
      </w:r>
    </w:p>
    <w:p w:rsidRDefault="00551FCE" w:rsidP="00551FCE" w:rsidR="00551FCE">
      <w:pPr>
        <w:tabs>
          <w:tab w:pos="1800" w:val="num"/>
        </w:tabs>
        <w:ind w:firstLine="708"/>
        <w:jc w:val="both"/>
        <w:rPr>
          <w:rFonts w:hAnsi="Times New Roman" w:ascii="Times New Roman"/>
          <w:lang w:val="hr-HR"/>
        </w:rPr>
      </w:pPr>
      <w:r w:rsidRPr="00D713A0">
        <w:rPr>
          <w:rFonts w:hAnsi="Times New Roman" w:ascii="Times New Roman"/>
          <w:lang w:val="hr-HR"/>
        </w:rPr>
        <w:lastRenderedPageBreak/>
        <w:t>Odredbom čl. 114. st. 1. SZ-a propisano je kako je podnositelj prijedloga za otvaranje stečajnog postupka dužan platiti predujam u iznosu od 1.000,00 kuna u Fond za namirenje troškova stečajnog postupka te po nalogu suda u roku od 8 dana dodatni iznos predujma koji ne može biti viši od 20.000,00 kuna. Dakle, podnositelj prijedloga već prilikom podnošenja prijedloga mora uplatiti predujam u iznosu od 1.000,00 kuna u Fond za namirenje troškova stečajnog postupka. Osim toga, podnositelj prijedloga, dužan je, po nalogu suda, uplatiti dodatni iznos predujma koji ne može biti viši od 20.000,00 kuna.</w:t>
      </w:r>
    </w:p>
    <w:p w:rsidRDefault="00551FCE" w:rsidP="00551FCE" w:rsidR="00551FCE">
      <w:pPr>
        <w:tabs>
          <w:tab w:pos="1800" w:val="num"/>
        </w:tabs>
        <w:ind w:firstLine="708"/>
        <w:jc w:val="both"/>
        <w:rPr>
          <w:rFonts w:hAnsi="Times New Roman" w:ascii="Times New Roman"/>
          <w:lang w:val="hr-HR"/>
        </w:rPr>
      </w:pPr>
    </w:p>
    <w:p w:rsidRDefault="00551FCE" w:rsidP="00551FCE" w:rsidR="00551FCE" w:rsidRPr="00551FCE">
      <w:pPr>
        <w:ind w:firstLine="720"/>
        <w:jc w:val="both"/>
        <w:rPr>
          <w:rFonts w:hAnsi="Times New Roman" w:ascii="Times New Roman"/>
          <w:lang w:val="hr-HR"/>
        </w:rPr>
      </w:pPr>
      <w:r w:rsidRPr="00551FCE">
        <w:rPr>
          <w:rFonts w:hAnsi="Times New Roman" w:ascii="Times New Roman"/>
          <w:lang w:val="hr-HR"/>
        </w:rPr>
        <w:t>Iz Obavijesti o osiguranju sredstava za namirenje troškova stečajnog postupka, sadržanoj u zahtjevu za provedbu skraćenoga stečajnoga postupka, proizlazi kako u konkretnom slučaju nema zaplijenjenih novčanih sredstava na ime predujma za namirenje troškova stečajnog postupka.</w:t>
      </w:r>
    </w:p>
    <w:p w:rsidRDefault="00551FCE" w:rsidP="00551FCE" w:rsidR="00551FCE" w:rsidRPr="00551FCE">
      <w:pPr>
        <w:tabs>
          <w:tab w:pos="1800" w:val="num"/>
        </w:tabs>
        <w:ind w:firstLine="708"/>
        <w:jc w:val="both"/>
        <w:rPr>
          <w:rFonts w:hAnsi="Times New Roman" w:ascii="Times New Roman"/>
          <w:lang w:val="hr-HR"/>
        </w:rPr>
      </w:pPr>
    </w:p>
    <w:p w:rsidRDefault="0080048E" w:rsidP="0080048E" w:rsidR="00551FCE" w:rsidRPr="00D713A0">
      <w:pPr>
        <w:tabs>
          <w:tab w:pos="1800" w:val="num"/>
        </w:tabs>
        <w:ind w:firstLine="708"/>
        <w:jc w:val="both"/>
        <w:rPr>
          <w:rFonts w:hAnsi="Times New Roman" w:ascii="Times New Roman"/>
          <w:szCs w:val="24"/>
          <w:lang w:val="hr-HR"/>
        </w:rPr>
      </w:pPr>
      <w:r>
        <w:rPr>
          <w:rFonts w:hAnsi="Times New Roman" w:ascii="Times New Roman"/>
          <w:lang w:val="hr-HR"/>
        </w:rPr>
        <w:t>U</w:t>
      </w:r>
      <w:r w:rsidR="00114AD6">
        <w:rPr>
          <w:rFonts w:hAnsi="Times New Roman" w:ascii="Times New Roman"/>
          <w:lang w:val="hr-HR"/>
        </w:rPr>
        <w:t>vidom u preslik</w:t>
      </w:r>
      <w:r>
        <w:rPr>
          <w:rFonts w:hAnsi="Times New Roman" w:ascii="Times New Roman"/>
          <w:lang w:val="hr-HR"/>
        </w:rPr>
        <w:t>e</w:t>
      </w:r>
      <w:r w:rsidR="00114AD6">
        <w:rPr>
          <w:rFonts w:hAnsi="Times New Roman" w:ascii="Times New Roman"/>
          <w:lang w:val="hr-HR"/>
        </w:rPr>
        <w:t xml:space="preserve"> naloga za plaćanje (list 132.</w:t>
      </w:r>
      <w:r>
        <w:rPr>
          <w:rFonts w:hAnsi="Times New Roman" w:ascii="Times New Roman"/>
          <w:lang w:val="hr-HR"/>
        </w:rPr>
        <w:t xml:space="preserve"> – 133. </w:t>
      </w:r>
      <w:r w:rsidR="00114AD6">
        <w:rPr>
          <w:rFonts w:hAnsi="Times New Roman" w:ascii="Times New Roman"/>
          <w:lang w:val="hr-HR"/>
        </w:rPr>
        <w:t xml:space="preserve"> spisa) utvrđeno je kako je n</w:t>
      </w:r>
      <w:r>
        <w:rPr>
          <w:rFonts w:hAnsi="Times New Roman" w:ascii="Times New Roman"/>
          <w:lang w:val="hr-HR"/>
        </w:rPr>
        <w:t xml:space="preserve">avedeni vjerovnik, </w:t>
      </w:r>
      <w:r w:rsidR="00114AD6">
        <w:rPr>
          <w:rFonts w:hAnsi="Times New Roman" w:ascii="Times New Roman"/>
          <w:lang w:val="hr-HR"/>
        </w:rPr>
        <w:t>19. lipnja 2017., up</w:t>
      </w:r>
      <w:r>
        <w:rPr>
          <w:rFonts w:hAnsi="Times New Roman" w:ascii="Times New Roman"/>
          <w:lang w:val="hr-HR"/>
        </w:rPr>
        <w:t xml:space="preserve">latio predujam u iznosu od </w:t>
      </w:r>
      <w:r w:rsidRPr="00D713A0">
        <w:rPr>
          <w:rFonts w:hAnsi="Times New Roman" w:ascii="Times New Roman"/>
          <w:lang w:val="hr-HR"/>
        </w:rPr>
        <w:t>1.000,00 kuna u Fond za namirenje troškova stečajnog postupka</w:t>
      </w:r>
      <w:r>
        <w:rPr>
          <w:rFonts w:hAnsi="Times New Roman" w:ascii="Times New Roman"/>
          <w:lang w:val="hr-HR"/>
        </w:rPr>
        <w:t xml:space="preserve"> i dodatni iznos predujma od 5.000,00 kn u skladu s rješenjem ovoga suda od 13. lipnja 2017., koje je istoga dana objavljeno na mrežnoj stranici e-oglasna ploča ovoga suda.</w:t>
      </w:r>
    </w:p>
    <w:p w:rsidRDefault="00551FCE" w:rsidP="002B6470" w:rsidR="00551FCE">
      <w:pPr>
        <w:jc w:val="both"/>
        <w:rPr>
          <w:rFonts w:hAnsi="Times New Roman" w:ascii="Times New Roman"/>
          <w:szCs w:val="24"/>
          <w:lang w:val="hr-HR"/>
        </w:rPr>
      </w:pPr>
    </w:p>
    <w:p w:rsidRDefault="002B6470" w:rsidP="0080048E" w:rsidR="00A77FAA" w:rsidRPr="00A77FAA">
      <w:pPr>
        <w:jc w:val="both"/>
        <w:rPr>
          <w:rFonts w:hAnsi="Times New Roman" w:ascii="Times New Roman"/>
          <w:szCs w:val="24"/>
          <w:lang w:val="hr-HR"/>
        </w:rPr>
      </w:pPr>
      <w:r w:rsidRPr="00A77FAA">
        <w:rPr>
          <w:rFonts w:hAnsi="Times New Roman" w:ascii="Times New Roman"/>
          <w:szCs w:val="24"/>
          <w:lang w:val="hr-HR"/>
        </w:rPr>
        <w:tab/>
      </w:r>
      <w:r w:rsidR="000F76B5">
        <w:rPr>
          <w:rFonts w:hAnsi="Times New Roman" w:ascii="Times New Roman"/>
          <w:szCs w:val="24"/>
          <w:lang w:val="hr-HR"/>
        </w:rPr>
        <w:t xml:space="preserve">S obzirom na to da je </w:t>
      </w:r>
      <w:r w:rsidR="00AB1F90" w:rsidRPr="00A77FAA">
        <w:rPr>
          <w:rFonts w:hAnsi="Times New Roman" w:ascii="Times New Roman"/>
          <w:szCs w:val="24"/>
          <w:lang w:val="hr-HR"/>
        </w:rPr>
        <w:t xml:space="preserve">navedeni vjerovnik </w:t>
      </w:r>
      <w:r w:rsidRPr="00A77FAA">
        <w:rPr>
          <w:rFonts w:hAnsi="Times New Roman" w:ascii="Times New Roman"/>
          <w:szCs w:val="24"/>
          <w:lang w:val="hr-HR"/>
        </w:rPr>
        <w:t>u roku 45 dana od dana objave oglasa</w:t>
      </w:r>
      <w:r w:rsidR="000F76B5">
        <w:rPr>
          <w:rFonts w:hAnsi="Times New Roman" w:ascii="Times New Roman"/>
          <w:szCs w:val="24"/>
          <w:lang w:val="hr-HR"/>
        </w:rPr>
        <w:t xml:space="preserve"> (koji je u konkretnom slučaju objavljen </w:t>
      </w:r>
      <w:r w:rsidR="0080048E">
        <w:rPr>
          <w:rFonts w:hAnsi="Times New Roman" w:ascii="Times New Roman"/>
          <w:szCs w:val="24"/>
          <w:lang w:val="hr-HR"/>
        </w:rPr>
        <w:t>2</w:t>
      </w:r>
      <w:r w:rsidR="000F76B5" w:rsidRPr="00A77FAA">
        <w:rPr>
          <w:rFonts w:hAnsi="Times New Roman" w:ascii="Times New Roman"/>
          <w:szCs w:val="24"/>
          <w:lang w:val="hr-HR"/>
        </w:rPr>
        <w:t xml:space="preserve">. </w:t>
      </w:r>
      <w:r w:rsidR="0080048E">
        <w:rPr>
          <w:rFonts w:hAnsi="Times New Roman" w:ascii="Times New Roman"/>
          <w:szCs w:val="24"/>
          <w:lang w:val="hr-HR"/>
        </w:rPr>
        <w:t>ožujka 2017</w:t>
      </w:r>
      <w:r w:rsidR="000F76B5" w:rsidRPr="00A77FAA">
        <w:rPr>
          <w:rFonts w:hAnsi="Times New Roman" w:ascii="Times New Roman"/>
          <w:szCs w:val="24"/>
          <w:lang w:val="hr-HR"/>
        </w:rPr>
        <w:t>.</w:t>
      </w:r>
      <w:r w:rsidR="000F76B5">
        <w:rPr>
          <w:rFonts w:hAnsi="Times New Roman" w:ascii="Times New Roman"/>
          <w:szCs w:val="24"/>
          <w:lang w:val="hr-HR"/>
        </w:rPr>
        <w:t>)</w:t>
      </w:r>
      <w:r w:rsidR="0006128B">
        <w:rPr>
          <w:rFonts w:hAnsi="Times New Roman" w:ascii="Times New Roman"/>
          <w:szCs w:val="24"/>
          <w:lang w:val="hr-HR"/>
        </w:rPr>
        <w:t xml:space="preserve"> </w:t>
      </w:r>
      <w:r w:rsidRPr="00A77FAA">
        <w:rPr>
          <w:rFonts w:hAnsi="Times New Roman" w:ascii="Times New Roman"/>
          <w:szCs w:val="24"/>
          <w:lang w:val="hr-HR"/>
        </w:rPr>
        <w:t xml:space="preserve">predložio </w:t>
      </w:r>
      <w:r w:rsidR="00AB1F90" w:rsidRPr="00A77FAA">
        <w:rPr>
          <w:rFonts w:hAnsi="Times New Roman" w:ascii="Times New Roman"/>
          <w:szCs w:val="24"/>
          <w:lang w:val="hr-HR"/>
        </w:rPr>
        <w:t>otvaranj</w:t>
      </w:r>
      <w:r w:rsidR="000F76B5">
        <w:rPr>
          <w:rFonts w:hAnsi="Times New Roman" w:ascii="Times New Roman"/>
          <w:szCs w:val="24"/>
          <w:lang w:val="hr-HR"/>
        </w:rPr>
        <w:t>e</w:t>
      </w:r>
      <w:r w:rsidR="00AB1F90" w:rsidRPr="00A77FAA">
        <w:rPr>
          <w:rFonts w:hAnsi="Times New Roman" w:ascii="Times New Roman"/>
          <w:szCs w:val="24"/>
          <w:lang w:val="hr-HR"/>
        </w:rPr>
        <w:t xml:space="preserve"> stečajnog</w:t>
      </w:r>
      <w:r w:rsidR="000F76B5">
        <w:rPr>
          <w:rFonts w:hAnsi="Times New Roman" w:ascii="Times New Roman"/>
          <w:szCs w:val="24"/>
          <w:lang w:val="hr-HR"/>
        </w:rPr>
        <w:t>a</w:t>
      </w:r>
      <w:r w:rsidR="00AB1F90" w:rsidRPr="00A77FAA">
        <w:rPr>
          <w:rFonts w:hAnsi="Times New Roman" w:ascii="Times New Roman"/>
          <w:szCs w:val="24"/>
          <w:lang w:val="hr-HR"/>
        </w:rPr>
        <w:t xml:space="preserve"> postupka nad dužnikom, </w:t>
      </w:r>
      <w:r w:rsidR="0080048E">
        <w:rPr>
          <w:rFonts w:hAnsi="Times New Roman" w:ascii="Times New Roman"/>
          <w:szCs w:val="24"/>
          <w:lang w:val="hr-HR"/>
        </w:rPr>
        <w:t xml:space="preserve">te je, po pozivu suda, </w:t>
      </w:r>
      <w:r w:rsidR="0028425E">
        <w:rPr>
          <w:rFonts w:hAnsi="Times New Roman" w:ascii="Times New Roman"/>
          <w:szCs w:val="24"/>
          <w:lang w:val="hr-HR"/>
        </w:rPr>
        <w:t>predujmio sredstva za namirenje troškova postupka u zatraženom iznosu</w:t>
      </w:r>
      <w:r w:rsidR="0080048E">
        <w:rPr>
          <w:rFonts w:hAnsi="Times New Roman" w:ascii="Times New Roman"/>
          <w:szCs w:val="24"/>
          <w:lang w:val="hr-HR"/>
        </w:rPr>
        <w:t xml:space="preserve">, </w:t>
      </w:r>
      <w:r w:rsidR="000F76B5">
        <w:rPr>
          <w:rFonts w:hAnsi="Times New Roman" w:ascii="Times New Roman"/>
          <w:szCs w:val="24"/>
          <w:lang w:val="hr-HR"/>
        </w:rPr>
        <w:t xml:space="preserve">to je, </w:t>
      </w:r>
      <w:r w:rsidR="00A77FAA" w:rsidRPr="00A77FAA">
        <w:rPr>
          <w:rFonts w:hAnsi="Times New Roman" w:ascii="Times New Roman"/>
          <w:szCs w:val="24"/>
          <w:lang w:val="hr-HR"/>
        </w:rPr>
        <w:t xml:space="preserve">uzevši u obzir navedeno, na temelju </w:t>
      </w:r>
      <w:r w:rsidRPr="00A77FAA">
        <w:rPr>
          <w:rFonts w:hAnsi="Times New Roman" w:ascii="Times New Roman"/>
          <w:szCs w:val="24"/>
          <w:lang w:val="hr-HR"/>
        </w:rPr>
        <w:t>odred</w:t>
      </w:r>
      <w:r w:rsidR="00A77FAA" w:rsidRPr="00A77FAA">
        <w:rPr>
          <w:rFonts w:hAnsi="Times New Roman" w:ascii="Times New Roman"/>
          <w:szCs w:val="24"/>
          <w:lang w:val="hr-HR"/>
        </w:rPr>
        <w:t>a</w:t>
      </w:r>
      <w:r w:rsidRPr="00A77FAA">
        <w:rPr>
          <w:rFonts w:hAnsi="Times New Roman" w:ascii="Times New Roman"/>
          <w:szCs w:val="24"/>
          <w:lang w:val="hr-HR"/>
        </w:rPr>
        <w:t>b</w:t>
      </w:r>
      <w:r w:rsidR="00A77FAA" w:rsidRPr="00A77FAA">
        <w:rPr>
          <w:rFonts w:hAnsi="Times New Roman" w:ascii="Times New Roman"/>
          <w:szCs w:val="24"/>
          <w:lang w:val="hr-HR"/>
        </w:rPr>
        <w:t>a</w:t>
      </w:r>
      <w:r w:rsidRPr="00A77FAA">
        <w:rPr>
          <w:rFonts w:hAnsi="Times New Roman" w:ascii="Times New Roman"/>
          <w:szCs w:val="24"/>
          <w:lang w:val="hr-HR"/>
        </w:rPr>
        <w:t xml:space="preserve"> čl. 433. SZ-a</w:t>
      </w:r>
      <w:r w:rsidR="00A77FAA" w:rsidRPr="00A77FAA">
        <w:rPr>
          <w:rFonts w:hAnsi="Times New Roman" w:ascii="Times New Roman"/>
          <w:szCs w:val="24"/>
          <w:lang w:val="hr-HR"/>
        </w:rPr>
        <w:t>, odlučeno kao u izreci ovog rješenja.</w:t>
      </w:r>
    </w:p>
    <w:p w:rsidRDefault="00A77FAA" w:rsidP="002B6470" w:rsidR="00A77FAA" w:rsidRPr="00A77FAA">
      <w:pPr>
        <w:ind w:firstLine="720"/>
        <w:jc w:val="both"/>
        <w:rPr>
          <w:rFonts w:hAnsi="Times New Roman" w:ascii="Times New Roman"/>
          <w:szCs w:val="24"/>
          <w:lang w:val="hr-HR"/>
        </w:rPr>
      </w:pPr>
    </w:p>
    <w:p w:rsidRDefault="00EC6F8C" w:rsidP="00A77FAA" w:rsidR="002B6470" w:rsidRPr="00A77FAA">
      <w:pPr>
        <w:ind w:firstLine="720"/>
        <w:jc w:val="both"/>
        <w:rPr>
          <w:rFonts w:hAnsi="Times New Roman" w:ascii="Times New Roman"/>
          <w:szCs w:val="24"/>
          <w:lang w:val="hr-HR"/>
        </w:rPr>
      </w:pPr>
      <w:r>
        <w:rPr>
          <w:rFonts w:hAnsi="Times New Roman" w:ascii="Times New Roman"/>
          <w:szCs w:val="24"/>
          <w:lang w:val="hr-HR"/>
        </w:rPr>
        <w:t>Podredno se napominje</w:t>
      </w:r>
      <w:r w:rsidR="002B6470" w:rsidRPr="00A77FAA">
        <w:rPr>
          <w:rFonts w:hAnsi="Times New Roman" w:ascii="Times New Roman"/>
          <w:szCs w:val="24"/>
          <w:lang w:val="hr-HR"/>
        </w:rPr>
        <w:t xml:space="preserve"> kako će sud, po pravomoćnosti ovog rješenja, odgovarajućom primjenom općih odredbi stečajnoga postupka propisanih Stečajnim zakonom donijeti rješenje o pokretanju prethodnoga postupka odnosno otvaranju stečajnoga postupka.</w:t>
      </w:r>
    </w:p>
    <w:p w:rsidRDefault="002F3C53" w:rsidP="002F3C53" w:rsidR="002F3C53" w:rsidRPr="00A77FAA">
      <w:pPr>
        <w:jc w:val="center"/>
        <w:rPr>
          <w:rFonts w:hAnsi="Times New Roman" w:ascii="Times New Roman"/>
          <w:szCs w:val="24"/>
          <w:lang w:val="hr-HR"/>
        </w:rPr>
      </w:pPr>
      <w:r w:rsidRPr="00A77FAA">
        <w:rPr>
          <w:rFonts w:hAnsi="Times New Roman" w:ascii="Times New Roman"/>
          <w:szCs w:val="24"/>
          <w:lang w:val="hr-HR"/>
        </w:rPr>
        <w:t xml:space="preserve">U Zagrebu </w:t>
      </w:r>
      <w:r w:rsidR="00387993">
        <w:rPr>
          <w:rFonts w:hAnsi="Times New Roman" w:ascii="Times New Roman"/>
          <w:szCs w:val="24"/>
          <w:lang w:val="hr-HR"/>
        </w:rPr>
        <w:t>3</w:t>
      </w:r>
      <w:r w:rsidRPr="00A77FAA">
        <w:rPr>
          <w:rFonts w:hAnsi="Times New Roman" w:ascii="Times New Roman"/>
          <w:szCs w:val="24"/>
          <w:lang w:val="hr-HR"/>
        </w:rPr>
        <w:t xml:space="preserve">. </w:t>
      </w:r>
      <w:r w:rsidR="00387993">
        <w:rPr>
          <w:rFonts w:hAnsi="Times New Roman" w:ascii="Times New Roman"/>
          <w:szCs w:val="24"/>
          <w:lang w:val="hr-HR"/>
        </w:rPr>
        <w:t>srpnja</w:t>
      </w:r>
      <w:r w:rsidRPr="00A77FAA">
        <w:rPr>
          <w:rFonts w:hAnsi="Times New Roman" w:ascii="Times New Roman"/>
          <w:szCs w:val="24"/>
          <w:lang w:val="hr-HR"/>
        </w:rPr>
        <w:t xml:space="preserve"> 2017.</w:t>
      </w:r>
    </w:p>
    <w:p w:rsidRDefault="002F3C53" w:rsidP="002F3C53" w:rsidR="002F3C53" w:rsidRPr="00A77FAA">
      <w:pPr>
        <w:ind w:firstLine="720" w:left="5040"/>
        <w:jc w:val="center"/>
        <w:rPr>
          <w:rFonts w:hAnsi="Times New Roman" w:ascii="Times New Roman"/>
          <w:szCs w:val="24"/>
          <w:lang w:val="hr-HR"/>
        </w:rPr>
      </w:pPr>
      <w:r w:rsidRPr="00A77FAA">
        <w:rPr>
          <w:rFonts w:hAnsi="Times New Roman" w:ascii="Times New Roman"/>
          <w:szCs w:val="24"/>
          <w:lang w:val="hr-HR"/>
        </w:rPr>
        <w:t>SUDAC</w:t>
      </w:r>
    </w:p>
    <w:p w:rsidRDefault="002F3C53" w:rsidP="000D7EA6" w:rsidR="002F3C53" w:rsidRPr="00A77FAA">
      <w:pPr>
        <w:ind w:left="5040"/>
        <w:rPr>
          <w:rFonts w:hAnsi="Times New Roman" w:ascii="Times New Roman"/>
          <w:szCs w:val="24"/>
          <w:lang w:val="hr-HR"/>
        </w:rPr>
      </w:pPr>
      <w:r w:rsidRPr="00A77FAA">
        <w:rPr>
          <w:rFonts w:hAnsi="Times New Roman" w:ascii="Times New Roman"/>
          <w:szCs w:val="24"/>
          <w:lang w:val="hr-HR"/>
        </w:rPr>
        <w:t>mr.sc. Ivana Koštarić Fegeš</w:t>
      </w:r>
      <w:r w:rsidR="000D7EA6">
        <w:rPr>
          <w:rFonts w:hAnsi="Times New Roman" w:ascii="Times New Roman"/>
          <w:szCs w:val="24"/>
          <w:lang w:val="hr-HR"/>
        </w:rPr>
        <w:t>, v.r.</w:t>
      </w:r>
    </w:p>
    <w:p w:rsidRDefault="002E1AA1" w:rsidP="002F3C53" w:rsidR="002E1AA1">
      <w:pPr>
        <w:overflowPunct w:val="false"/>
        <w:autoSpaceDE w:val="false"/>
        <w:autoSpaceDN w:val="false"/>
        <w:adjustRightInd w:val="false"/>
        <w:textAlignment w:val="baseline"/>
        <w:rPr>
          <w:rFonts w:hAnsi="Times New Roman" w:ascii="Times New Roman"/>
          <w:b/>
          <w:szCs w:val="24"/>
          <w:lang w:val="hr-HR"/>
        </w:rPr>
      </w:pPr>
    </w:p>
    <w:p w:rsidRDefault="002F3C53" w:rsidP="002F3C53" w:rsidR="002F3C53" w:rsidRPr="00A77FAA">
      <w:pPr>
        <w:overflowPunct w:val="false"/>
        <w:autoSpaceDE w:val="false"/>
        <w:autoSpaceDN w:val="false"/>
        <w:adjustRightInd w:val="false"/>
        <w:textAlignment w:val="baseline"/>
        <w:rPr>
          <w:rFonts w:hAnsi="Times New Roman" w:ascii="Times New Roman"/>
          <w:b/>
          <w:szCs w:val="24"/>
          <w:lang w:val="hr-HR"/>
        </w:rPr>
      </w:pPr>
      <w:r w:rsidRPr="00A77FAA">
        <w:rPr>
          <w:rFonts w:hAnsi="Times New Roman" w:ascii="Times New Roman"/>
          <w:b/>
          <w:szCs w:val="24"/>
          <w:lang w:val="hr-HR"/>
        </w:rPr>
        <w:t>UPUTA O PRAVNOM LIJEKU</w:t>
      </w:r>
    </w:p>
    <w:p w:rsidRDefault="002F3C53" w:rsidP="002F3C53" w:rsidR="002F3C53" w:rsidRPr="00A77FAA">
      <w:pPr>
        <w:overflowPunct w:val="false"/>
        <w:autoSpaceDE w:val="false"/>
        <w:autoSpaceDN w:val="false"/>
        <w:adjustRightInd w:val="false"/>
        <w:jc w:val="both"/>
        <w:textAlignment w:val="baseline"/>
        <w:rPr>
          <w:rFonts w:hAnsi="Times New Roman" w:ascii="Times New Roman"/>
          <w:szCs w:val="24"/>
          <w:lang w:val="hr-HR"/>
        </w:rPr>
      </w:pPr>
      <w:r w:rsidRPr="00A77FAA">
        <w:rPr>
          <w:rFonts w:hAnsi="Times New Roman" w:ascii="Times New Roman"/>
          <w:szCs w:val="24"/>
          <w:lang w:val="hr-HR"/>
        </w:rPr>
        <w:t xml:space="preserve">Protiv ovog rješenja, nezadovoljna stranka može uložiti žalbu Visokom trgovačkom sudu Republike Hrvatske u roku od 8 dana </w:t>
      </w:r>
      <w:r w:rsidR="009B3C28" w:rsidRPr="00A77FAA">
        <w:rPr>
          <w:rFonts w:hAnsi="Times New Roman" w:ascii="Times New Roman"/>
          <w:szCs w:val="24"/>
          <w:lang w:val="hr-HR"/>
        </w:rPr>
        <w:t xml:space="preserve">od dostave </w:t>
      </w:r>
      <w:r w:rsidRPr="00A77FAA">
        <w:rPr>
          <w:rFonts w:hAnsi="Times New Roman" w:ascii="Times New Roman"/>
          <w:szCs w:val="24"/>
          <w:lang w:val="hr-HR"/>
        </w:rPr>
        <w:t xml:space="preserve">rješenja, a ulaže se putem ovog suda u 2 primjerka za sud i po 1 za svaku protivnu stranku. </w:t>
      </w:r>
    </w:p>
    <w:p w:rsidRDefault="0006128B" w:rsidP="002F3C53" w:rsidR="0006128B">
      <w:pPr>
        <w:jc w:val="both"/>
        <w:rPr>
          <w:rFonts w:hAnsi="Times New Roman" w:ascii="Times New Roman"/>
          <w:szCs w:val="24"/>
          <w:lang w:val="hr-HR"/>
        </w:rPr>
      </w:pPr>
    </w:p>
    <w:p w:rsidRDefault="000D7EA6" w:rsidP="000D7EA6" w:rsidR="000D7EA6">
      <w:pPr>
        <w:autoSpaceDE w:val="false"/>
        <w:autoSpaceDN w:val="false"/>
        <w:adjustRightInd w:val="false"/>
        <w:jc w:val="both"/>
        <w:rPr>
          <w:rFonts w:hAnsi="Times New Roman" w:ascii="Times New Roman"/>
          <w:szCs w:val="24"/>
          <w:lang w:val="hr-HR"/>
        </w:rPr>
      </w:pPr>
      <w:r>
        <w:rPr>
          <w:rFonts w:hAnsi="Times New Roman" w:ascii="Times New Roman"/>
          <w:szCs w:val="24"/>
          <w:lang w:val="hr-HR"/>
        </w:rPr>
        <w:t>Za točnost otpravka - ovlašteni službenik</w:t>
      </w:r>
    </w:p>
    <w:p w:rsidRDefault="000D7EA6" w:rsidP="000D7EA6" w:rsidR="00F34093" w:rsidRPr="00A77FAA">
      <w:pPr>
        <w:rPr>
          <w:rFonts w:hAnsi="Times New Roman" w:ascii="Times New Roman"/>
          <w:szCs w:val="24"/>
          <w:lang w:val="hr-HR"/>
        </w:rPr>
      </w:pPr>
      <w:r>
        <w:rPr>
          <w:rFonts w:hAnsi="Times New Roman" w:ascii="Times New Roman"/>
          <w:szCs w:val="24"/>
          <w:lang w:val="hr-HR"/>
        </w:rPr>
        <w:t>Petra Čiček</w:t>
      </w:r>
    </w:p>
    <w:p w:rsidRDefault="00A20843" w:rsidP="00A20843" w:rsidR="00A20843" w:rsidRPr="00A77FAA">
      <w:pPr>
        <w:jc w:val="both"/>
        <w:rPr>
          <w:rFonts w:hAnsi="Times New Roman" w:ascii="Times New Roman"/>
          <w:szCs w:val="24"/>
          <w:lang w:val="hr-HR"/>
        </w:rPr>
      </w:pPr>
      <w:r w:rsidRPr="00A77FAA">
        <w:rPr>
          <w:rFonts w:hAnsi="Times New Roman" w:ascii="Times New Roman"/>
          <w:szCs w:val="24"/>
          <w:lang w:val="hr-HR"/>
        </w:rPr>
        <w:tab/>
      </w:r>
    </w:p>
    <w:p w:rsidRDefault="0091753F" w:rsidP="00A20843" w:rsidR="00F92F0D" w:rsidRPr="00A77FAA">
      <w:pPr>
        <w:jc w:val="both"/>
        <w:rPr>
          <w:rFonts w:hAnsi="Times New Roman" w:ascii="Times New Roman"/>
          <w:szCs w:val="24"/>
          <w:lang w:val="hr-HR"/>
        </w:rPr>
      </w:pPr>
      <w:r w:rsidRPr="00A77FAA">
        <w:rPr>
          <w:rFonts w:hAnsi="Times New Roman" w:ascii="Times New Roman"/>
          <w:szCs w:val="24"/>
          <w:lang w:val="hr-HR"/>
        </w:rPr>
        <w:tab/>
      </w:r>
    </w:p>
    <w:p w:rsidRDefault="00464EAF" w:rsidP="002B6470" w:rsidR="00711333" w:rsidRPr="00A77FAA">
      <w:pPr>
        <w:jc w:val="both"/>
        <w:rPr>
          <w:rFonts w:hAnsi="Times New Roman" w:ascii="Times New Roman"/>
          <w:szCs w:val="24"/>
          <w:lang w:val="hr-HR"/>
        </w:rPr>
      </w:pPr>
      <w:r w:rsidRPr="00A77FAA">
        <w:rPr>
          <w:rFonts w:hAnsi="Times New Roman" w:ascii="Times New Roman"/>
          <w:szCs w:val="24"/>
          <w:lang w:val="hr-HR"/>
        </w:rPr>
        <w:tab/>
      </w:r>
    </w:p>
    <w:sectPr w:rsidSect="00BC6732" w:rsidR="00711333" w:rsidRPr="00A77FAA">
      <w:headerReference w:type="even" r:id="rId10"/>
      <w:headerReference w:type="default" r:id="rId11"/>
      <w:pgSz w:code="9" w:h="16840" w:w="11907"/>
      <w:pgMar w:gutter="0" w:footer="720" w:header="720" w:left="1985" w:bottom="993" w:right="1418" w:top="1418"/>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101E8" w:rsidR="00A101E8">
      <w:r>
        <w:separator/>
      </w:r>
    </w:p>
  </w:endnote>
  <w:endnote w:id="0" w:type="continuationSeparator">
    <w:p w:rsidRDefault="00A101E8" w:rsidR="00A101E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101E8" w:rsidR="00A101E8">
      <w:r>
        <w:separator/>
      </w:r>
    </w:p>
  </w:footnote>
  <w:footnote w:id="0" w:type="continuationSeparator">
    <w:p w:rsidRDefault="00A101E8" w:rsidR="00A101E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94454" w:rsidP="005A713C" w:rsidR="004A4385">
    <w:pPr>
      <w:pStyle w:val="Zaglavlje"/>
      <w:framePr w:y="1" w:xAlign="center" w:vAnchor="text" w:hAnchor="margin" w:wrap="around"/>
      <w:rPr>
        <w:rStyle w:val="Brojstranice"/>
      </w:rPr>
    </w:pPr>
    <w:r>
      <w:rPr>
        <w:rStyle w:val="Brojstranice"/>
      </w:rPr>
      <w:fldChar w:fldCharType="begin"/>
    </w:r>
    <w:r w:rsidR="004A4385">
      <w:rPr>
        <w:rStyle w:val="Brojstranice"/>
      </w:rPr>
      <w:instrText xml:space="preserve">PAGE  </w:instrText>
    </w:r>
    <w:r>
      <w:rPr>
        <w:rStyle w:val="Brojstranice"/>
      </w:rPr>
      <w:fldChar w:fldCharType="end"/>
    </w:r>
  </w:p>
  <w:p w:rsidRDefault="004A4385" w:rsidR="004A438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94454" w:rsidP="005A713C" w:rsidR="004A4385" w:rsidRPr="00F34093">
    <w:pPr>
      <w:pStyle w:val="Zaglavlje"/>
      <w:framePr w:y="1" w:xAlign="center" w:vAnchor="text" w:hAnchor="margin" w:wrap="around"/>
      <w:rPr>
        <w:rStyle w:val="Brojstranice"/>
        <w:rFonts w:hAnsi="Times New Roman" w:ascii="Times New Roman"/>
      </w:rPr>
    </w:pPr>
    <w:r w:rsidRPr="00F34093">
      <w:rPr>
        <w:rStyle w:val="Brojstranice"/>
        <w:rFonts w:hAnsi="Times New Roman" w:ascii="Times New Roman"/>
      </w:rPr>
      <w:fldChar w:fldCharType="begin"/>
    </w:r>
    <w:r w:rsidR="004A4385" w:rsidRPr="00F34093">
      <w:rPr>
        <w:rStyle w:val="Brojstranice"/>
        <w:rFonts w:hAnsi="Times New Roman" w:ascii="Times New Roman"/>
      </w:rPr>
      <w:instrText xml:space="preserve">PAGE  </w:instrText>
    </w:r>
    <w:r w:rsidRPr="00F34093">
      <w:rPr>
        <w:rStyle w:val="Brojstranice"/>
        <w:rFonts w:hAnsi="Times New Roman" w:ascii="Times New Roman"/>
      </w:rPr>
      <w:fldChar w:fldCharType="separate"/>
    </w:r>
    <w:r w:rsidR="000D7EA6">
      <w:rPr>
        <w:rStyle w:val="Brojstranice"/>
        <w:rFonts w:hAnsi="Times New Roman" w:ascii="Times New Roman"/>
        <w:noProof/>
      </w:rPr>
      <w:t>3</w:t>
    </w:r>
    <w:r w:rsidRPr="00F34093">
      <w:rPr>
        <w:rStyle w:val="Brojstranice"/>
        <w:rFonts w:hAnsi="Times New Roman" w:ascii="Times New Roman"/>
      </w:rPr>
      <w:fldChar w:fldCharType="end"/>
    </w:r>
  </w:p>
  <w:p w:rsidRDefault="002F3C53" w:rsidP="00BD649B" w:rsidR="004A4385" w:rsidRPr="00B168AE">
    <w:pPr>
      <w:pStyle w:val="Zaglavlje"/>
      <w:jc w:val="right"/>
      <w:rPr>
        <w:rFonts w:hAnsi="Times New Roman" w:ascii="Times New Roman"/>
        <w:szCs w:val="24"/>
      </w:rPr>
    </w:pPr>
    <w:r>
      <w:rPr>
        <w:rFonts w:hAnsi="Times New Roman" w:ascii="Times New Roman"/>
        <w:szCs w:val="24"/>
      </w:rPr>
      <w:t>85</w:t>
    </w:r>
    <w:r w:rsidR="0068282D">
      <w:rPr>
        <w:rFonts w:hAnsi="Times New Roman" w:ascii="Times New Roman"/>
        <w:szCs w:val="24"/>
      </w:rPr>
      <w:t>. St-</w:t>
    </w:r>
    <w:r w:rsidR="00387993">
      <w:rPr>
        <w:rFonts w:hAnsi="Times New Roman" w:ascii="Times New Roman"/>
        <w:szCs w:val="24"/>
      </w:rPr>
      <w:t>4986/16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E938D3"/>
    <w:multiLevelType w:val="hybridMultilevel"/>
    <w:tmpl w:val="47DC13BC"/>
    <w:lvl w:tplc="8D7EA270" w:ilvl="0">
      <w:start w:val="1"/>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1">
    <w:nsid w:val="13AE33A2"/>
    <w:multiLevelType w:val="hybridMultilevel"/>
    <w:tmpl w:val="99C6DEC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2FB04072"/>
    <w:multiLevelType w:val="hybridMultilevel"/>
    <w:tmpl w:val="66DA1D78"/>
    <w:lvl w:tplc="889C6C5C" w:ilvl="0">
      <w:start w:val="1"/>
      <w:numFmt w:val="decimal"/>
      <w:lvlText w:val="%1."/>
      <w:lvlJc w:val="left"/>
      <w:pPr>
        <w:tabs>
          <w:tab w:pos="1080" w:val="num"/>
        </w:tabs>
        <w:ind w:hanging="360" w:left="108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3">
    <w:nsid w:val="442B718D"/>
    <w:multiLevelType w:val="hybridMultilevel"/>
    <w:tmpl w:val="462A1E7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 w:numId="2">
    <w:abstractNumId w:val="2"/>
  </w:num>
  <w:num w:numId="3">
    <w:abstractNumId w:val="1"/>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97BA9"/>
    <w:rsid w:val="000017A2"/>
    <w:rsid w:val="00005603"/>
    <w:rsid w:val="00025631"/>
    <w:rsid w:val="00026EE2"/>
    <w:rsid w:val="00035E27"/>
    <w:rsid w:val="00041293"/>
    <w:rsid w:val="0006128B"/>
    <w:rsid w:val="00067482"/>
    <w:rsid w:val="0006762B"/>
    <w:rsid w:val="00073859"/>
    <w:rsid w:val="000B5A32"/>
    <w:rsid w:val="000B609B"/>
    <w:rsid w:val="000C57EC"/>
    <w:rsid w:val="000D7EA6"/>
    <w:rsid w:val="000F339C"/>
    <w:rsid w:val="000F60F4"/>
    <w:rsid w:val="000F76B5"/>
    <w:rsid w:val="00112B50"/>
    <w:rsid w:val="00114AD6"/>
    <w:rsid w:val="00130ABF"/>
    <w:rsid w:val="001333B3"/>
    <w:rsid w:val="00140F6C"/>
    <w:rsid w:val="001576A3"/>
    <w:rsid w:val="00161295"/>
    <w:rsid w:val="00163C90"/>
    <w:rsid w:val="001775A2"/>
    <w:rsid w:val="00182088"/>
    <w:rsid w:val="00186B75"/>
    <w:rsid w:val="001901E0"/>
    <w:rsid w:val="00194EBF"/>
    <w:rsid w:val="001A22BB"/>
    <w:rsid w:val="001C44B8"/>
    <w:rsid w:val="001C4CB4"/>
    <w:rsid w:val="00214938"/>
    <w:rsid w:val="00257F6E"/>
    <w:rsid w:val="00275665"/>
    <w:rsid w:val="0028425E"/>
    <w:rsid w:val="00284525"/>
    <w:rsid w:val="00291D59"/>
    <w:rsid w:val="00295991"/>
    <w:rsid w:val="002A0BE2"/>
    <w:rsid w:val="002A2DE3"/>
    <w:rsid w:val="002B6470"/>
    <w:rsid w:val="002C147D"/>
    <w:rsid w:val="002E02D4"/>
    <w:rsid w:val="002E1AA1"/>
    <w:rsid w:val="002F3C53"/>
    <w:rsid w:val="00302FCB"/>
    <w:rsid w:val="00324D4E"/>
    <w:rsid w:val="00325BC7"/>
    <w:rsid w:val="00327E9E"/>
    <w:rsid w:val="00335CD1"/>
    <w:rsid w:val="003406C1"/>
    <w:rsid w:val="00340E22"/>
    <w:rsid w:val="003474BF"/>
    <w:rsid w:val="003524DF"/>
    <w:rsid w:val="0036028F"/>
    <w:rsid w:val="0036561D"/>
    <w:rsid w:val="00372F0D"/>
    <w:rsid w:val="00376A41"/>
    <w:rsid w:val="00387993"/>
    <w:rsid w:val="003A137F"/>
    <w:rsid w:val="003A6429"/>
    <w:rsid w:val="003C021E"/>
    <w:rsid w:val="003C37CB"/>
    <w:rsid w:val="003C7406"/>
    <w:rsid w:val="003C7BA0"/>
    <w:rsid w:val="003D3B21"/>
    <w:rsid w:val="003E5697"/>
    <w:rsid w:val="00431FD5"/>
    <w:rsid w:val="00440E47"/>
    <w:rsid w:val="00463A3D"/>
    <w:rsid w:val="00464EAF"/>
    <w:rsid w:val="004717F7"/>
    <w:rsid w:val="00485140"/>
    <w:rsid w:val="004A4385"/>
    <w:rsid w:val="004B15A9"/>
    <w:rsid w:val="004B4712"/>
    <w:rsid w:val="004C3E80"/>
    <w:rsid w:val="004D2E5F"/>
    <w:rsid w:val="004D31F6"/>
    <w:rsid w:val="004D6EFB"/>
    <w:rsid w:val="004E3CA8"/>
    <w:rsid w:val="004F79F7"/>
    <w:rsid w:val="00505B02"/>
    <w:rsid w:val="00514219"/>
    <w:rsid w:val="00551FCE"/>
    <w:rsid w:val="00565D6E"/>
    <w:rsid w:val="00583809"/>
    <w:rsid w:val="00586FF5"/>
    <w:rsid w:val="005940E9"/>
    <w:rsid w:val="005A2A50"/>
    <w:rsid w:val="005A3213"/>
    <w:rsid w:val="005A713C"/>
    <w:rsid w:val="005B1816"/>
    <w:rsid w:val="005B18D5"/>
    <w:rsid w:val="005F7685"/>
    <w:rsid w:val="00626D4C"/>
    <w:rsid w:val="00627967"/>
    <w:rsid w:val="006356C5"/>
    <w:rsid w:val="006370A1"/>
    <w:rsid w:val="0064041D"/>
    <w:rsid w:val="006425EE"/>
    <w:rsid w:val="0067762B"/>
    <w:rsid w:val="00680F33"/>
    <w:rsid w:val="0068282D"/>
    <w:rsid w:val="00685FBA"/>
    <w:rsid w:val="006A36FF"/>
    <w:rsid w:val="006A5185"/>
    <w:rsid w:val="006C0C9D"/>
    <w:rsid w:val="006C314D"/>
    <w:rsid w:val="006E16E6"/>
    <w:rsid w:val="006E488E"/>
    <w:rsid w:val="006F1FA2"/>
    <w:rsid w:val="006F2DB4"/>
    <w:rsid w:val="006F6D4E"/>
    <w:rsid w:val="00711333"/>
    <w:rsid w:val="007122F4"/>
    <w:rsid w:val="00764304"/>
    <w:rsid w:val="00767FB1"/>
    <w:rsid w:val="00781DF4"/>
    <w:rsid w:val="007A29F9"/>
    <w:rsid w:val="007A3924"/>
    <w:rsid w:val="007B28F7"/>
    <w:rsid w:val="007C6968"/>
    <w:rsid w:val="0080048E"/>
    <w:rsid w:val="008470E7"/>
    <w:rsid w:val="0085631A"/>
    <w:rsid w:val="00862D18"/>
    <w:rsid w:val="00871A45"/>
    <w:rsid w:val="0088276B"/>
    <w:rsid w:val="008C06FE"/>
    <w:rsid w:val="008C5861"/>
    <w:rsid w:val="00902EEE"/>
    <w:rsid w:val="00915528"/>
    <w:rsid w:val="0091753F"/>
    <w:rsid w:val="00946A86"/>
    <w:rsid w:val="009526AF"/>
    <w:rsid w:val="00965B7C"/>
    <w:rsid w:val="009668DE"/>
    <w:rsid w:val="00997BA9"/>
    <w:rsid w:val="009A7E24"/>
    <w:rsid w:val="009B215C"/>
    <w:rsid w:val="009B3C28"/>
    <w:rsid w:val="00A02DFD"/>
    <w:rsid w:val="00A101E8"/>
    <w:rsid w:val="00A11C2C"/>
    <w:rsid w:val="00A20843"/>
    <w:rsid w:val="00A517CE"/>
    <w:rsid w:val="00A73365"/>
    <w:rsid w:val="00A77FAA"/>
    <w:rsid w:val="00A93140"/>
    <w:rsid w:val="00A95334"/>
    <w:rsid w:val="00AB1F90"/>
    <w:rsid w:val="00AB7883"/>
    <w:rsid w:val="00AE42BB"/>
    <w:rsid w:val="00AE6E9B"/>
    <w:rsid w:val="00B03169"/>
    <w:rsid w:val="00B04D13"/>
    <w:rsid w:val="00B168AE"/>
    <w:rsid w:val="00B34AB1"/>
    <w:rsid w:val="00B34C70"/>
    <w:rsid w:val="00B4055C"/>
    <w:rsid w:val="00B43C9A"/>
    <w:rsid w:val="00B5469E"/>
    <w:rsid w:val="00BB593D"/>
    <w:rsid w:val="00BB7066"/>
    <w:rsid w:val="00BC09C0"/>
    <w:rsid w:val="00BC3226"/>
    <w:rsid w:val="00BC6732"/>
    <w:rsid w:val="00BD1239"/>
    <w:rsid w:val="00BD5CF6"/>
    <w:rsid w:val="00BD649B"/>
    <w:rsid w:val="00BF0C89"/>
    <w:rsid w:val="00C01640"/>
    <w:rsid w:val="00C17466"/>
    <w:rsid w:val="00C17F3C"/>
    <w:rsid w:val="00C35157"/>
    <w:rsid w:val="00C4489F"/>
    <w:rsid w:val="00C524B4"/>
    <w:rsid w:val="00C624C3"/>
    <w:rsid w:val="00C84468"/>
    <w:rsid w:val="00C94454"/>
    <w:rsid w:val="00CA6259"/>
    <w:rsid w:val="00CB0F3B"/>
    <w:rsid w:val="00CE31C3"/>
    <w:rsid w:val="00CE4F54"/>
    <w:rsid w:val="00CF2939"/>
    <w:rsid w:val="00D03A92"/>
    <w:rsid w:val="00D1024B"/>
    <w:rsid w:val="00D1797E"/>
    <w:rsid w:val="00D56D4B"/>
    <w:rsid w:val="00D713A0"/>
    <w:rsid w:val="00D714C9"/>
    <w:rsid w:val="00DA5E50"/>
    <w:rsid w:val="00DE7483"/>
    <w:rsid w:val="00E01B33"/>
    <w:rsid w:val="00E02E12"/>
    <w:rsid w:val="00E05F88"/>
    <w:rsid w:val="00E15098"/>
    <w:rsid w:val="00E67442"/>
    <w:rsid w:val="00EA4124"/>
    <w:rsid w:val="00EC6F8C"/>
    <w:rsid w:val="00EE5750"/>
    <w:rsid w:val="00F149A4"/>
    <w:rsid w:val="00F2280A"/>
    <w:rsid w:val="00F2613A"/>
    <w:rsid w:val="00F34093"/>
    <w:rsid w:val="00F62A72"/>
    <w:rsid w:val="00F904E6"/>
    <w:rsid w:val="00F92F0D"/>
    <w:rsid w:val="00F93C00"/>
    <w:rsid w:val="00FB55C8"/>
    <w:rsid w:val="00FD0F8B"/>
    <w:rsid w:val="00FE56F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rFonts w:hAnsi="Arial" w:ascii="Arial"/>
      <w:sz w:val="24"/>
      <w:lang w:val="en-G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626D4C"/>
    <w:pPr>
      <w:tabs>
        <w:tab w:pos="4536" w:val="center"/>
        <w:tab w:pos="9072" w:val="right"/>
      </w:tabs>
    </w:pPr>
  </w:style>
  <w:style w:styleId="Brojstranice" w:type="character">
    <w:name w:val="page number"/>
    <w:basedOn w:val="Zadanifontodlomka"/>
    <w:rsid w:val="00626D4C"/>
  </w:style>
  <w:style w:styleId="Podnoje" w:type="paragraph">
    <w:name w:val="footer"/>
    <w:basedOn w:val="Normal"/>
    <w:rsid w:val="00626D4C"/>
    <w:pPr>
      <w:tabs>
        <w:tab w:pos="4536" w:val="center"/>
        <w:tab w:pos="9072" w:val="right"/>
      </w:tabs>
    </w:pPr>
  </w:style>
  <w:style w:styleId="Tekstbalonia" w:type="paragraph">
    <w:name w:val="Balloon Text"/>
    <w:basedOn w:val="Normal"/>
    <w:semiHidden/>
    <w:rsid w:val="003D3B21"/>
    <w:rPr>
      <w:rFonts w:cs="Tahoma" w:hAnsi="Tahoma" w:ascii="Tahoma"/>
      <w:sz w:val="16"/>
      <w:szCs w:val="16"/>
    </w:rPr>
  </w:style>
  <w:style w:styleId="Hiperveza" w:type="character">
    <w:name w:val="Hyperlink"/>
    <w:rsid w:val="00B5469E"/>
    <w:rPr>
      <w:color w:val="000000"/>
      <w:u w:val="single"/>
    </w:rPr>
  </w:style>
  <w:style w:customStyle="true" w:styleId="Default" w:type="paragraph">
    <w:name w:val="Default"/>
    <w:rsid w:val="00A20843"/>
    <w:pPr>
      <w:autoSpaceDE w:val="false"/>
      <w:autoSpaceDN w:val="false"/>
      <w:adjustRightInd w:val="false"/>
    </w:pPr>
    <w:rPr>
      <w:color w:val="000000"/>
      <w:sz w:val="24"/>
      <w:szCs w:val="24"/>
    </w:rPr>
  </w:style>
  <w:style w:styleId="Odlomakpopisa" w:type="paragraph">
    <w:name w:val="List Paragraph"/>
    <w:basedOn w:val="Normal"/>
    <w:uiPriority w:val="34"/>
    <w:qFormat/>
    <w:rsid w:val="006C314D"/>
    <w:pPr>
      <w:ind w:left="720"/>
      <w:contextualSpacing/>
    </w:pPr>
  </w:style>
  <w:style w:styleId="Tekstrezerviranogmjesta" w:type="character">
    <w:name w:val="Placeholder Text"/>
    <w:basedOn w:val="Zadanifontodlomka"/>
    <w:uiPriority w:val="99"/>
    <w:semiHidden/>
    <w:rsid w:val="000D7EA6"/>
    <w:rPr>
      <w:color w:val="808080"/>
      <w:bdr w:space="0" w:sz="0" w:color="auto" w:val="none"/>
      <w:shd w:fill="auto" w:color="auto" w:val="clear"/>
    </w:rPr>
  </w:style>
  <w:style w:customStyle="true" w:styleId="eSPISCCParagraphDefaultFont" w:type="character">
    <w:name w:val="eSPIS_CC_Paragraph Default Font"/>
    <w:basedOn w:val="Zadanifontodlomka"/>
    <w:rsid w:val="000D7EA6"/>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0D7EA6"/>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0D7EA6"/>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0D7EA6"/>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rFonts w:ascii="Arial" w:hAnsi="Arial"/>
      <w:sz w:val="24"/>
      <w:lang w:val="en-G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626D4C"/>
    <w:pPr>
      <w:tabs>
        <w:tab w:pos="4536" w:val="center"/>
        <w:tab w:pos="9072" w:val="right"/>
      </w:tabs>
    </w:pPr>
  </w:style>
  <w:style w:styleId="Brojstranice" w:type="character">
    <w:name w:val="page number"/>
    <w:basedOn w:val="Zadanifontodlomka"/>
    <w:rsid w:val="00626D4C"/>
  </w:style>
  <w:style w:styleId="Podnoje" w:type="paragraph">
    <w:name w:val="footer"/>
    <w:basedOn w:val="Normal"/>
    <w:rsid w:val="00626D4C"/>
    <w:pPr>
      <w:tabs>
        <w:tab w:pos="4536" w:val="center"/>
        <w:tab w:pos="9072" w:val="right"/>
      </w:tabs>
    </w:pPr>
  </w:style>
  <w:style w:styleId="Tekstbalonia" w:type="paragraph">
    <w:name w:val="Balloon Text"/>
    <w:basedOn w:val="Normal"/>
    <w:semiHidden/>
    <w:rsid w:val="003D3B21"/>
    <w:rPr>
      <w:rFonts w:ascii="Tahoma" w:cs="Tahoma" w:hAnsi="Tahoma"/>
      <w:sz w:val="16"/>
      <w:szCs w:val="16"/>
    </w:rPr>
  </w:style>
  <w:style w:styleId="Hiperveza" w:type="character">
    <w:name w:val="Hyperlink"/>
    <w:rsid w:val="00B5469E"/>
    <w:rPr>
      <w:color w:val="000000"/>
      <w:u w:val="single"/>
    </w:rPr>
  </w:style>
  <w:style w:customStyle="1" w:styleId="Default" w:type="paragraph">
    <w:name w:val="Default"/>
    <w:rsid w:val="00A20843"/>
    <w:pPr>
      <w:autoSpaceDE w:val="0"/>
      <w:autoSpaceDN w:val="0"/>
      <w:adjustRightInd w:val="0"/>
    </w:pPr>
    <w:rPr>
      <w:color w:val="000000"/>
      <w:sz w:val="24"/>
      <w:szCs w:val="24"/>
    </w:rPr>
  </w:style>
  <w:style w:styleId="Odlomakpopisa" w:type="paragraph">
    <w:name w:val="List Paragraph"/>
    <w:basedOn w:val="Normal"/>
    <w:uiPriority w:val="34"/>
    <w:qFormat/>
    <w:rsid w:val="006C314D"/>
    <w:pPr>
      <w:ind w:left="720"/>
      <w:contextualSpacing/>
    </w:pPr>
  </w:style>
  <w:style w:styleId="Tekstrezerviranogmjesta" w:type="character">
    <w:name w:val="Placeholder Text"/>
    <w:basedOn w:val="Zadanifontodlomka"/>
    <w:uiPriority w:val="99"/>
    <w:semiHidden/>
    <w:rsid w:val="000D7EA6"/>
    <w:rPr>
      <w:color w:val="808080"/>
      <w:bdr w:color="auto" w:space="0" w:sz="0" w:val="none"/>
      <w:shd w:color="auto" w:fill="auto" w:val="clear"/>
    </w:rPr>
  </w:style>
  <w:style w:customStyle="1" w:styleId="eSPISCCParagraphDefaultFont" w:type="character">
    <w:name w:val="eSPIS_CC_Paragraph Default Font"/>
    <w:basedOn w:val="Zadanifontodlomka"/>
    <w:rsid w:val="000D7EA6"/>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0D7EA6"/>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0D7EA6"/>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0D7EA6"/>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400630">
      <w:bodyDiv w:val="true"/>
      <w:marLeft w:val="80"/>
      <w:marRight w:val="80"/>
      <w:marTop w:val="80"/>
      <w:marBottom w:val="80"/>
      <w:divBdr>
        <w:top w:space="0" w:sz="0" w:color="auto" w:val="none"/>
        <w:left w:space="0" w:sz="0" w:color="auto" w:val="none"/>
        <w:bottom w:space="0" w:sz="0" w:color="auto" w:val="none"/>
        <w:right w:space="0" w:sz="0" w:color="auto" w:val="none"/>
      </w:divBdr>
      <w:divsChild>
        <w:div w:id="1544639584">
          <w:marLeft w:val="0"/>
          <w:marRight w:val="0"/>
          <w:marTop w:val="40"/>
          <w:marBottom w:val="0"/>
          <w:divBdr>
            <w:top w:space="0" w:sz="0" w:color="auto" w:val="none"/>
            <w:left w:space="0" w:sz="0" w:color="auto" w:val="none"/>
            <w:bottom w:space="0" w:sz="0" w:color="auto" w:val="none"/>
            <w:right w:space="0" w:sz="0" w:color="auto" w:val="none"/>
          </w:divBdr>
          <w:divsChild>
            <w:div w:id="1302922686">
              <w:marLeft w:val="0"/>
              <w:marRight w:val="0"/>
              <w:marTop w:val="0"/>
              <w:marBottom w:val="0"/>
              <w:divBdr>
                <w:top w:space="0" w:sz="0" w:color="auto" w:val="none"/>
                <w:left w:space="0" w:sz="0" w:color="auto" w:val="none"/>
                <w:bottom w:space="0" w:sz="0" w:color="auto" w:val="none"/>
                <w:right w:space="0" w:sz="0" w:color="auto" w:val="none"/>
              </w:divBdr>
              <w:divsChild>
                <w:div w:id="2138336342">
                  <w:marLeft w:val="2500"/>
                  <w:marRight w:val="0"/>
                  <w:marTop w:val="0"/>
                  <w:marBottom w:val="200"/>
                  <w:divBdr>
                    <w:top w:space="0" w:sz="0" w:color="auto" w:val="none"/>
                    <w:left w:space="0" w:sz="0" w:color="auto" w:val="none"/>
                    <w:bottom w:space="0" w:sz="0" w:color="auto" w:val="none"/>
                    <w:right w:space="0" w:sz="0" w:color="auto" w:val="none"/>
                  </w:divBdr>
                  <w:divsChild>
                    <w:div w:id="1187670710">
                      <w:marLeft w:val="0"/>
                      <w:marRight w:val="0"/>
                      <w:marTop w:val="0"/>
                      <w:marBottom w:val="0"/>
                      <w:divBdr>
                        <w:top w:space="0" w:sz="0" w:color="auto" w:val="none"/>
                        <w:left w:space="0" w:sz="0" w:color="auto" w:val="none"/>
                        <w:bottom w:space="0" w:sz="0" w:color="auto" w:val="none"/>
                        <w:right w:space="0" w:sz="0" w:color="auto" w:val="none"/>
                      </w:divBdr>
                      <w:divsChild>
                        <w:div w:id="2061904694">
                          <w:marLeft w:val="0"/>
                          <w:marRight w:val="0"/>
                          <w:marTop w:val="0"/>
                          <w:marBottom w:val="0"/>
                          <w:divBdr>
                            <w:top w:space="0" w:sz="0" w:color="auto" w:val="none"/>
                            <w:left w:space="0" w:sz="0" w:color="auto" w:val="none"/>
                            <w:bottom w:space="0" w:sz="0" w:color="auto" w:val="none"/>
                            <w:right w:space="0" w:sz="0" w:color="auto" w:val="none"/>
                          </w:divBdr>
                          <w:divsChild>
                            <w:div w:id="868763199">
                              <w:marLeft w:val="0"/>
                              <w:marRight w:val="0"/>
                              <w:marTop w:val="0"/>
                              <w:marBottom w:val="0"/>
                              <w:divBdr>
                                <w:top w:space="0" w:sz="0" w:color="auto" w:val="none"/>
                                <w:left w:space="0" w:sz="0" w:color="auto" w:val="none"/>
                                <w:bottom w:space="0" w:sz="0" w:color="auto" w:val="none"/>
                                <w:right w:space="0" w:sz="0" w:color="auto" w:val="none"/>
                              </w:divBdr>
                              <w:divsChild>
                                <w:div w:id="1702822637">
                                  <w:marLeft w:val="0"/>
                                  <w:marRight w:val="0"/>
                                  <w:marTop w:val="0"/>
                                  <w:marBottom w:val="0"/>
                                  <w:divBdr>
                                    <w:top w:space="0" w:sz="0" w:color="auto" w:val="none"/>
                                    <w:left w:space="0" w:sz="0" w:color="auto" w:val="none"/>
                                    <w:bottom w:space="0" w:sz="0" w:color="auto" w:val="none"/>
                                    <w:right w:space="0" w:sz="0" w:color="auto" w:val="none"/>
                                  </w:divBdr>
                                  <w:divsChild>
                                    <w:div w:id="1413234808">
                                      <w:marLeft w:val="0"/>
                                      <w:marRight w:val="0"/>
                                      <w:marTop w:val="0"/>
                                      <w:marBottom w:val="0"/>
                                      <w:divBdr>
                                        <w:top w:space="0" w:sz="0" w:color="auto" w:val="none"/>
                                        <w:left w:space="0" w:sz="0" w:color="auto" w:val="none"/>
                                        <w:bottom w:space="0" w:sz="0" w:color="auto" w:val="none"/>
                                        <w:right w:space="0" w:sz="0" w:color="auto" w:val="none"/>
                                      </w:divBdr>
                                      <w:divsChild>
                                        <w:div w:id="1818447426">
                                          <w:marLeft w:val="0"/>
                                          <w:marRight w:val="0"/>
                                          <w:marTop w:val="0"/>
                                          <w:marBottom w:val="0"/>
                                          <w:divBdr>
                                            <w:top w:space="0" w:sz="0" w:color="auto" w:val="none"/>
                                            <w:left w:space="0" w:sz="0" w:color="auto" w:val="none"/>
                                            <w:bottom w:space="0" w:sz="0" w:color="auto" w:val="none"/>
                                            <w:right w:space="0" w:sz="0" w:color="auto" w:val="none"/>
                                          </w:divBdr>
                                          <w:divsChild>
                                            <w:div w:id="152721460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81377109">
      <w:bodyDiv w:val="true"/>
      <w:marLeft w:val="80"/>
      <w:marRight w:val="80"/>
      <w:marTop w:val="80"/>
      <w:marBottom w:val="80"/>
      <w:divBdr>
        <w:top w:space="0" w:sz="0" w:color="auto" w:val="none"/>
        <w:left w:space="0" w:sz="0" w:color="auto" w:val="none"/>
        <w:bottom w:space="0" w:sz="0" w:color="auto" w:val="none"/>
        <w:right w:space="0" w:sz="0" w:color="auto" w:val="none"/>
      </w:divBdr>
      <w:divsChild>
        <w:div w:id="1965230314">
          <w:marLeft w:val="0"/>
          <w:marRight w:val="0"/>
          <w:marTop w:val="40"/>
          <w:marBottom w:val="0"/>
          <w:divBdr>
            <w:top w:space="0" w:sz="0" w:color="auto" w:val="none"/>
            <w:left w:space="0" w:sz="0" w:color="auto" w:val="none"/>
            <w:bottom w:space="0" w:sz="0" w:color="auto" w:val="none"/>
            <w:right w:space="0" w:sz="0" w:color="auto" w:val="none"/>
          </w:divBdr>
          <w:divsChild>
            <w:div w:id="343628612">
              <w:marLeft w:val="0"/>
              <w:marRight w:val="0"/>
              <w:marTop w:val="0"/>
              <w:marBottom w:val="0"/>
              <w:divBdr>
                <w:top w:space="0" w:sz="0" w:color="auto" w:val="none"/>
                <w:left w:space="0" w:sz="0" w:color="auto" w:val="none"/>
                <w:bottom w:space="0" w:sz="0" w:color="auto" w:val="none"/>
                <w:right w:space="0" w:sz="0" w:color="auto" w:val="none"/>
              </w:divBdr>
              <w:divsChild>
                <w:div w:id="1732382862">
                  <w:marLeft w:val="2500"/>
                  <w:marRight w:val="0"/>
                  <w:marTop w:val="0"/>
                  <w:marBottom w:val="200"/>
                  <w:divBdr>
                    <w:top w:space="0" w:sz="0" w:color="auto" w:val="none"/>
                    <w:left w:space="0" w:sz="0" w:color="auto" w:val="none"/>
                    <w:bottom w:space="0" w:sz="0" w:color="auto" w:val="none"/>
                    <w:right w:space="0" w:sz="0" w:color="auto" w:val="none"/>
                  </w:divBdr>
                  <w:divsChild>
                    <w:div w:id="1768040613">
                      <w:marLeft w:val="0"/>
                      <w:marRight w:val="0"/>
                      <w:marTop w:val="0"/>
                      <w:marBottom w:val="0"/>
                      <w:divBdr>
                        <w:top w:space="0" w:sz="0" w:color="auto" w:val="none"/>
                        <w:left w:space="0" w:sz="0" w:color="auto" w:val="none"/>
                        <w:bottom w:space="0" w:sz="0" w:color="auto" w:val="none"/>
                        <w:right w:space="0" w:sz="0" w:color="auto" w:val="none"/>
                      </w:divBdr>
                      <w:divsChild>
                        <w:div w:id="1269120474">
                          <w:marLeft w:val="0"/>
                          <w:marRight w:val="0"/>
                          <w:marTop w:val="0"/>
                          <w:marBottom w:val="0"/>
                          <w:divBdr>
                            <w:top w:space="0" w:sz="0" w:color="auto" w:val="none"/>
                            <w:left w:space="0" w:sz="0" w:color="auto" w:val="none"/>
                            <w:bottom w:space="0" w:sz="0" w:color="auto" w:val="none"/>
                            <w:right w:space="0" w:sz="0" w:color="auto" w:val="none"/>
                          </w:divBdr>
                          <w:divsChild>
                            <w:div w:id="1995715613">
                              <w:marLeft w:val="0"/>
                              <w:marRight w:val="0"/>
                              <w:marTop w:val="0"/>
                              <w:marBottom w:val="0"/>
                              <w:divBdr>
                                <w:top w:space="0" w:sz="0" w:color="auto" w:val="none"/>
                                <w:left w:space="0" w:sz="0" w:color="auto" w:val="none"/>
                                <w:bottom w:space="0" w:sz="0" w:color="auto" w:val="none"/>
                                <w:right w:space="0" w:sz="0" w:color="auto" w:val="none"/>
                              </w:divBdr>
                              <w:divsChild>
                                <w:div w:id="1204824086">
                                  <w:marLeft w:val="0"/>
                                  <w:marRight w:val="0"/>
                                  <w:marTop w:val="0"/>
                                  <w:marBottom w:val="0"/>
                                  <w:divBdr>
                                    <w:top w:space="0" w:sz="0" w:color="auto" w:val="none"/>
                                    <w:left w:space="0" w:sz="0" w:color="auto" w:val="none"/>
                                    <w:bottom w:space="0" w:sz="0" w:color="auto" w:val="none"/>
                                    <w:right w:space="0" w:sz="0" w:color="auto" w:val="none"/>
                                  </w:divBdr>
                                  <w:divsChild>
                                    <w:div w:id="1135178835">
                                      <w:marLeft w:val="0"/>
                                      <w:marRight w:val="0"/>
                                      <w:marTop w:val="0"/>
                                      <w:marBottom w:val="0"/>
                                      <w:divBdr>
                                        <w:top w:space="0" w:sz="0" w:color="auto" w:val="none"/>
                                        <w:left w:space="0" w:sz="0" w:color="auto" w:val="none"/>
                                        <w:bottom w:space="0" w:sz="0" w:color="auto" w:val="none"/>
                                        <w:right w:space="0" w:sz="0" w:color="auto" w:val="none"/>
                                      </w:divBdr>
                                      <w:divsChild>
                                        <w:div w:id="654994374">
                                          <w:marLeft w:val="0"/>
                                          <w:marRight w:val="0"/>
                                          <w:marTop w:val="0"/>
                                          <w:marBottom w:val="0"/>
                                          <w:divBdr>
                                            <w:top w:space="0" w:sz="0" w:color="auto" w:val="none"/>
                                            <w:left w:space="0" w:sz="0" w:color="auto" w:val="none"/>
                                            <w:bottom w:space="0" w:sz="0" w:color="auto" w:val="none"/>
                                            <w:right w:space="0" w:sz="0" w:color="auto" w:val="none"/>
                                          </w:divBdr>
                                          <w:divsChild>
                                            <w:div w:id="182342709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483739281">
      <w:bodyDiv w:val="true"/>
      <w:marLeft w:val="80"/>
      <w:marRight w:val="80"/>
      <w:marTop w:val="80"/>
      <w:marBottom w:val="80"/>
      <w:divBdr>
        <w:top w:space="0" w:sz="0" w:color="auto" w:val="none"/>
        <w:left w:space="0" w:sz="0" w:color="auto" w:val="none"/>
        <w:bottom w:space="0" w:sz="0" w:color="auto" w:val="none"/>
        <w:right w:space="0" w:sz="0" w:color="auto" w:val="none"/>
      </w:divBdr>
      <w:divsChild>
        <w:div w:id="986474150">
          <w:marLeft w:val="0"/>
          <w:marRight w:val="0"/>
          <w:marTop w:val="40"/>
          <w:marBottom w:val="0"/>
          <w:divBdr>
            <w:top w:space="0" w:sz="0" w:color="auto" w:val="none"/>
            <w:left w:space="0" w:sz="0" w:color="auto" w:val="none"/>
            <w:bottom w:space="0" w:sz="0" w:color="auto" w:val="none"/>
            <w:right w:space="0" w:sz="0" w:color="auto" w:val="none"/>
          </w:divBdr>
          <w:divsChild>
            <w:div w:id="1300573322">
              <w:marLeft w:val="0"/>
              <w:marRight w:val="0"/>
              <w:marTop w:val="0"/>
              <w:marBottom w:val="0"/>
              <w:divBdr>
                <w:top w:space="0" w:sz="0" w:color="auto" w:val="none"/>
                <w:left w:space="0" w:sz="0" w:color="auto" w:val="none"/>
                <w:bottom w:space="0" w:sz="0" w:color="auto" w:val="none"/>
                <w:right w:space="0" w:sz="0" w:color="auto" w:val="none"/>
              </w:divBdr>
              <w:divsChild>
                <w:div w:id="1263730817">
                  <w:marLeft w:val="2500"/>
                  <w:marRight w:val="0"/>
                  <w:marTop w:val="0"/>
                  <w:marBottom w:val="200"/>
                  <w:divBdr>
                    <w:top w:space="0" w:sz="0" w:color="auto" w:val="none"/>
                    <w:left w:space="0" w:sz="0" w:color="auto" w:val="none"/>
                    <w:bottom w:space="0" w:sz="0" w:color="auto" w:val="none"/>
                    <w:right w:space="0" w:sz="0" w:color="auto" w:val="none"/>
                  </w:divBdr>
                  <w:divsChild>
                    <w:div w:id="1337030296">
                      <w:marLeft w:val="0"/>
                      <w:marRight w:val="0"/>
                      <w:marTop w:val="0"/>
                      <w:marBottom w:val="0"/>
                      <w:divBdr>
                        <w:top w:space="0" w:sz="0" w:color="auto" w:val="none"/>
                        <w:left w:space="0" w:sz="0" w:color="auto" w:val="none"/>
                        <w:bottom w:space="0" w:sz="0" w:color="auto" w:val="none"/>
                        <w:right w:space="0" w:sz="0" w:color="auto" w:val="none"/>
                      </w:divBdr>
                      <w:divsChild>
                        <w:div w:id="1628581096">
                          <w:marLeft w:val="0"/>
                          <w:marRight w:val="0"/>
                          <w:marTop w:val="0"/>
                          <w:marBottom w:val="0"/>
                          <w:divBdr>
                            <w:top w:space="0" w:sz="0" w:color="auto" w:val="none"/>
                            <w:left w:space="0" w:sz="0" w:color="auto" w:val="none"/>
                            <w:bottom w:space="0" w:sz="0" w:color="auto" w:val="none"/>
                            <w:right w:space="0" w:sz="0" w:color="auto" w:val="none"/>
                          </w:divBdr>
                          <w:divsChild>
                            <w:div w:id="850073043">
                              <w:marLeft w:val="0"/>
                              <w:marRight w:val="0"/>
                              <w:marTop w:val="0"/>
                              <w:marBottom w:val="0"/>
                              <w:divBdr>
                                <w:top w:space="0" w:sz="0" w:color="auto" w:val="none"/>
                                <w:left w:space="0" w:sz="0" w:color="auto" w:val="none"/>
                                <w:bottom w:space="0" w:sz="0" w:color="auto" w:val="none"/>
                                <w:right w:space="0" w:sz="0" w:color="auto" w:val="none"/>
                              </w:divBdr>
                              <w:divsChild>
                                <w:div w:id="426115697">
                                  <w:marLeft w:val="0"/>
                                  <w:marRight w:val="0"/>
                                  <w:marTop w:val="0"/>
                                  <w:marBottom w:val="0"/>
                                  <w:divBdr>
                                    <w:top w:space="0" w:sz="0" w:color="auto" w:val="none"/>
                                    <w:left w:space="0" w:sz="0" w:color="auto" w:val="none"/>
                                    <w:bottom w:space="0" w:sz="0" w:color="auto" w:val="none"/>
                                    <w:right w:space="0" w:sz="0" w:color="auto" w:val="none"/>
                                  </w:divBdr>
                                  <w:divsChild>
                                    <w:div w:id="458692627">
                                      <w:marLeft w:val="0"/>
                                      <w:marRight w:val="0"/>
                                      <w:marTop w:val="0"/>
                                      <w:marBottom w:val="0"/>
                                      <w:divBdr>
                                        <w:top w:space="0" w:sz="0" w:color="auto" w:val="none"/>
                                        <w:left w:space="0" w:sz="0" w:color="auto" w:val="none"/>
                                        <w:bottom w:space="0" w:sz="0" w:color="auto" w:val="none"/>
                                        <w:right w:space="0" w:sz="0" w:color="auto" w:val="none"/>
                                      </w:divBdr>
                                      <w:divsChild>
                                        <w:div w:id="939097488">
                                          <w:marLeft w:val="0"/>
                                          <w:marRight w:val="0"/>
                                          <w:marTop w:val="0"/>
                                          <w:marBottom w:val="0"/>
                                          <w:divBdr>
                                            <w:top w:space="0" w:sz="0" w:color="auto" w:val="none"/>
                                            <w:left w:space="0" w:sz="0" w:color="auto" w:val="none"/>
                                            <w:bottom w:space="0" w:sz="0" w:color="auto" w:val="none"/>
                                            <w:right w:space="0" w:sz="0" w:color="auto" w:val="none"/>
                                          </w:divBdr>
                                          <w:divsChild>
                                            <w:div w:id="65850608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32714590">
      <w:bodyDiv w:val="true"/>
      <w:marLeft w:val="80"/>
      <w:marRight w:val="80"/>
      <w:marTop w:val="80"/>
      <w:marBottom w:val="80"/>
      <w:divBdr>
        <w:top w:space="0" w:sz="0" w:color="auto" w:val="none"/>
        <w:left w:space="0" w:sz="0" w:color="auto" w:val="none"/>
        <w:bottom w:space="0" w:sz="0" w:color="auto" w:val="none"/>
        <w:right w:space="0" w:sz="0" w:color="auto" w:val="none"/>
      </w:divBdr>
      <w:divsChild>
        <w:div w:id="424033178">
          <w:marLeft w:val="0"/>
          <w:marRight w:val="0"/>
          <w:marTop w:val="40"/>
          <w:marBottom w:val="0"/>
          <w:divBdr>
            <w:top w:space="0" w:sz="0" w:color="auto" w:val="none"/>
            <w:left w:space="0" w:sz="0" w:color="auto" w:val="none"/>
            <w:bottom w:space="0" w:sz="0" w:color="auto" w:val="none"/>
            <w:right w:space="0" w:sz="0" w:color="auto" w:val="none"/>
          </w:divBdr>
          <w:divsChild>
            <w:div w:id="1493519299">
              <w:marLeft w:val="0"/>
              <w:marRight w:val="0"/>
              <w:marTop w:val="0"/>
              <w:marBottom w:val="0"/>
              <w:divBdr>
                <w:top w:space="0" w:sz="0" w:color="auto" w:val="none"/>
                <w:left w:space="0" w:sz="0" w:color="auto" w:val="none"/>
                <w:bottom w:space="0" w:sz="0" w:color="auto" w:val="none"/>
                <w:right w:space="0" w:sz="0" w:color="auto" w:val="none"/>
              </w:divBdr>
              <w:divsChild>
                <w:div w:id="446900085">
                  <w:marLeft w:val="2500"/>
                  <w:marRight w:val="0"/>
                  <w:marTop w:val="0"/>
                  <w:marBottom w:val="200"/>
                  <w:divBdr>
                    <w:top w:space="0" w:sz="0" w:color="auto" w:val="none"/>
                    <w:left w:space="0" w:sz="0" w:color="auto" w:val="none"/>
                    <w:bottom w:space="0" w:sz="0" w:color="auto" w:val="none"/>
                    <w:right w:space="0" w:sz="0" w:color="auto" w:val="none"/>
                  </w:divBdr>
                  <w:divsChild>
                    <w:div w:id="1845628569">
                      <w:marLeft w:val="0"/>
                      <w:marRight w:val="0"/>
                      <w:marTop w:val="0"/>
                      <w:marBottom w:val="0"/>
                      <w:divBdr>
                        <w:top w:space="0" w:sz="0" w:color="auto" w:val="none"/>
                        <w:left w:space="0" w:sz="0" w:color="auto" w:val="none"/>
                        <w:bottom w:space="0" w:sz="0" w:color="auto" w:val="none"/>
                        <w:right w:space="0" w:sz="0" w:color="auto" w:val="none"/>
                      </w:divBdr>
                      <w:divsChild>
                        <w:div w:id="2007173834">
                          <w:marLeft w:val="0"/>
                          <w:marRight w:val="0"/>
                          <w:marTop w:val="0"/>
                          <w:marBottom w:val="0"/>
                          <w:divBdr>
                            <w:top w:space="0" w:sz="0" w:color="auto" w:val="none"/>
                            <w:left w:space="0" w:sz="0" w:color="auto" w:val="none"/>
                            <w:bottom w:space="0" w:sz="0" w:color="auto" w:val="none"/>
                            <w:right w:space="0" w:sz="0" w:color="auto" w:val="none"/>
                          </w:divBdr>
                          <w:divsChild>
                            <w:div w:id="869532475">
                              <w:marLeft w:val="0"/>
                              <w:marRight w:val="0"/>
                              <w:marTop w:val="0"/>
                              <w:marBottom w:val="0"/>
                              <w:divBdr>
                                <w:top w:space="0" w:sz="0" w:color="auto" w:val="none"/>
                                <w:left w:space="0" w:sz="0" w:color="auto" w:val="none"/>
                                <w:bottom w:space="0" w:sz="0" w:color="auto" w:val="none"/>
                                <w:right w:space="0" w:sz="0" w:color="auto" w:val="none"/>
                              </w:divBdr>
                              <w:divsChild>
                                <w:div w:id="260840421">
                                  <w:marLeft w:val="0"/>
                                  <w:marRight w:val="0"/>
                                  <w:marTop w:val="0"/>
                                  <w:marBottom w:val="0"/>
                                  <w:divBdr>
                                    <w:top w:space="0" w:sz="0" w:color="auto" w:val="none"/>
                                    <w:left w:space="0" w:sz="0" w:color="auto" w:val="none"/>
                                    <w:bottom w:space="0" w:sz="0" w:color="auto" w:val="none"/>
                                    <w:right w:space="0" w:sz="0" w:color="auto" w:val="none"/>
                                  </w:divBdr>
                                  <w:divsChild>
                                    <w:div w:id="1187325802">
                                      <w:marLeft w:val="0"/>
                                      <w:marRight w:val="0"/>
                                      <w:marTop w:val="0"/>
                                      <w:marBottom w:val="0"/>
                                      <w:divBdr>
                                        <w:top w:space="0" w:sz="0" w:color="auto" w:val="none"/>
                                        <w:left w:space="0" w:sz="0" w:color="auto" w:val="none"/>
                                        <w:bottom w:space="0" w:sz="0" w:color="auto" w:val="none"/>
                                        <w:right w:space="0" w:sz="0" w:color="auto" w:val="none"/>
                                      </w:divBdr>
                                      <w:divsChild>
                                        <w:div w:id="284695546">
                                          <w:marLeft w:val="0"/>
                                          <w:marRight w:val="0"/>
                                          <w:marTop w:val="0"/>
                                          <w:marBottom w:val="0"/>
                                          <w:divBdr>
                                            <w:top w:space="0" w:sz="0" w:color="auto" w:val="none"/>
                                            <w:left w:space="0" w:sz="0" w:color="auto" w:val="none"/>
                                            <w:bottom w:space="0" w:sz="0" w:color="auto" w:val="none"/>
                                            <w:right w:space="0" w:sz="0" w:color="auto" w:val="none"/>
                                          </w:divBdr>
                                          <w:divsChild>
                                            <w:div w:id="16667729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721714896">
      <w:bodyDiv w:val="true"/>
      <w:marLeft w:val="80"/>
      <w:marRight w:val="80"/>
      <w:marTop w:val="80"/>
      <w:marBottom w:val="80"/>
      <w:divBdr>
        <w:top w:space="0" w:sz="0" w:color="auto" w:val="none"/>
        <w:left w:space="0" w:sz="0" w:color="auto" w:val="none"/>
        <w:bottom w:space="0" w:sz="0" w:color="auto" w:val="none"/>
        <w:right w:space="0" w:sz="0" w:color="auto" w:val="none"/>
      </w:divBdr>
      <w:divsChild>
        <w:div w:id="875121964">
          <w:marLeft w:val="0"/>
          <w:marRight w:val="0"/>
          <w:marTop w:val="40"/>
          <w:marBottom w:val="0"/>
          <w:divBdr>
            <w:top w:space="0" w:sz="0" w:color="auto" w:val="none"/>
            <w:left w:space="0" w:sz="0" w:color="auto" w:val="none"/>
            <w:bottom w:space="0" w:sz="0" w:color="auto" w:val="none"/>
            <w:right w:space="0" w:sz="0" w:color="auto" w:val="none"/>
          </w:divBdr>
          <w:divsChild>
            <w:div w:id="1624266626">
              <w:marLeft w:val="0"/>
              <w:marRight w:val="0"/>
              <w:marTop w:val="0"/>
              <w:marBottom w:val="0"/>
              <w:divBdr>
                <w:top w:space="0" w:sz="0" w:color="auto" w:val="none"/>
                <w:left w:space="0" w:sz="0" w:color="auto" w:val="none"/>
                <w:bottom w:space="0" w:sz="0" w:color="auto" w:val="none"/>
                <w:right w:space="0" w:sz="0" w:color="auto" w:val="none"/>
              </w:divBdr>
              <w:divsChild>
                <w:div w:id="1003624335">
                  <w:marLeft w:val="2500"/>
                  <w:marRight w:val="0"/>
                  <w:marTop w:val="0"/>
                  <w:marBottom w:val="200"/>
                  <w:divBdr>
                    <w:top w:space="0" w:sz="0" w:color="auto" w:val="none"/>
                    <w:left w:space="0" w:sz="0" w:color="auto" w:val="none"/>
                    <w:bottom w:space="0" w:sz="0" w:color="auto" w:val="none"/>
                    <w:right w:space="0" w:sz="0" w:color="auto" w:val="none"/>
                  </w:divBdr>
                  <w:divsChild>
                    <w:div w:id="2070229864">
                      <w:marLeft w:val="0"/>
                      <w:marRight w:val="0"/>
                      <w:marTop w:val="0"/>
                      <w:marBottom w:val="0"/>
                      <w:divBdr>
                        <w:top w:space="0" w:sz="0" w:color="auto" w:val="none"/>
                        <w:left w:space="0" w:sz="0" w:color="auto" w:val="none"/>
                        <w:bottom w:space="0" w:sz="0" w:color="auto" w:val="none"/>
                        <w:right w:space="0" w:sz="0" w:color="auto" w:val="none"/>
                      </w:divBdr>
                      <w:divsChild>
                        <w:div w:id="1133330166">
                          <w:marLeft w:val="0"/>
                          <w:marRight w:val="0"/>
                          <w:marTop w:val="0"/>
                          <w:marBottom w:val="0"/>
                          <w:divBdr>
                            <w:top w:space="0" w:sz="0" w:color="auto" w:val="none"/>
                            <w:left w:space="0" w:sz="0" w:color="auto" w:val="none"/>
                            <w:bottom w:space="0" w:sz="0" w:color="auto" w:val="none"/>
                            <w:right w:space="0" w:sz="0" w:color="auto" w:val="none"/>
                          </w:divBdr>
                          <w:divsChild>
                            <w:div w:id="65229785">
                              <w:marLeft w:val="0"/>
                              <w:marRight w:val="0"/>
                              <w:marTop w:val="0"/>
                              <w:marBottom w:val="0"/>
                              <w:divBdr>
                                <w:top w:space="0" w:sz="0" w:color="auto" w:val="none"/>
                                <w:left w:space="0" w:sz="0" w:color="auto" w:val="none"/>
                                <w:bottom w:space="0" w:sz="0" w:color="auto" w:val="none"/>
                                <w:right w:space="0" w:sz="0" w:color="auto" w:val="none"/>
                              </w:divBdr>
                              <w:divsChild>
                                <w:div w:id="1075469929">
                                  <w:marLeft w:val="0"/>
                                  <w:marRight w:val="0"/>
                                  <w:marTop w:val="0"/>
                                  <w:marBottom w:val="0"/>
                                  <w:divBdr>
                                    <w:top w:space="0" w:sz="0" w:color="auto" w:val="none"/>
                                    <w:left w:space="0" w:sz="0" w:color="auto" w:val="none"/>
                                    <w:bottom w:space="0" w:sz="0" w:color="auto" w:val="none"/>
                                    <w:right w:space="0" w:sz="0" w:color="auto" w:val="none"/>
                                  </w:divBdr>
                                  <w:divsChild>
                                    <w:div w:id="1682587931">
                                      <w:marLeft w:val="0"/>
                                      <w:marRight w:val="0"/>
                                      <w:marTop w:val="0"/>
                                      <w:marBottom w:val="0"/>
                                      <w:divBdr>
                                        <w:top w:space="0" w:sz="0" w:color="auto" w:val="none"/>
                                        <w:left w:space="0" w:sz="0" w:color="auto" w:val="none"/>
                                        <w:bottom w:space="0" w:sz="0" w:color="auto" w:val="none"/>
                                        <w:right w:space="0" w:sz="0" w:color="auto" w:val="none"/>
                                      </w:divBdr>
                                      <w:divsChild>
                                        <w:div w:id="834758669">
                                          <w:marLeft w:val="0"/>
                                          <w:marRight w:val="0"/>
                                          <w:marTop w:val="0"/>
                                          <w:marBottom w:val="0"/>
                                          <w:divBdr>
                                            <w:top w:space="0" w:sz="0" w:color="auto" w:val="none"/>
                                            <w:left w:space="0" w:sz="0" w:color="auto" w:val="none"/>
                                            <w:bottom w:space="0" w:sz="0" w:color="auto" w:val="none"/>
                                            <w:right w:space="0" w:sz="0" w:color="auto" w:val="none"/>
                                          </w:divBdr>
                                          <w:divsChild>
                                            <w:div w:id="14871539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197736006">
      <w:bodyDiv w:val="true"/>
      <w:marLeft w:val="80"/>
      <w:marRight w:val="80"/>
      <w:marTop w:val="80"/>
      <w:marBottom w:val="80"/>
      <w:divBdr>
        <w:top w:space="0" w:sz="0" w:color="auto" w:val="none"/>
        <w:left w:space="0" w:sz="0" w:color="auto" w:val="none"/>
        <w:bottom w:space="0" w:sz="0" w:color="auto" w:val="none"/>
        <w:right w:space="0" w:sz="0" w:color="auto" w:val="none"/>
      </w:divBdr>
      <w:divsChild>
        <w:div w:id="275872935">
          <w:marLeft w:val="0"/>
          <w:marRight w:val="0"/>
          <w:marTop w:val="40"/>
          <w:marBottom w:val="0"/>
          <w:divBdr>
            <w:top w:space="0" w:sz="0" w:color="auto" w:val="none"/>
            <w:left w:space="0" w:sz="0" w:color="auto" w:val="none"/>
            <w:bottom w:space="0" w:sz="0" w:color="auto" w:val="none"/>
            <w:right w:space="0" w:sz="0" w:color="auto" w:val="none"/>
          </w:divBdr>
          <w:divsChild>
            <w:div w:id="811949360">
              <w:marLeft w:val="0"/>
              <w:marRight w:val="0"/>
              <w:marTop w:val="0"/>
              <w:marBottom w:val="0"/>
              <w:divBdr>
                <w:top w:space="0" w:sz="0" w:color="auto" w:val="none"/>
                <w:left w:space="0" w:sz="0" w:color="auto" w:val="none"/>
                <w:bottom w:space="0" w:sz="0" w:color="auto" w:val="none"/>
                <w:right w:space="0" w:sz="0" w:color="auto" w:val="none"/>
              </w:divBdr>
              <w:divsChild>
                <w:div w:id="1305157632">
                  <w:marLeft w:val="2500"/>
                  <w:marRight w:val="0"/>
                  <w:marTop w:val="0"/>
                  <w:marBottom w:val="200"/>
                  <w:divBdr>
                    <w:top w:space="0" w:sz="0" w:color="auto" w:val="none"/>
                    <w:left w:space="0" w:sz="0" w:color="auto" w:val="none"/>
                    <w:bottom w:space="0" w:sz="0" w:color="auto" w:val="none"/>
                    <w:right w:space="0" w:sz="0" w:color="auto" w:val="none"/>
                  </w:divBdr>
                  <w:divsChild>
                    <w:div w:id="775827001">
                      <w:marLeft w:val="0"/>
                      <w:marRight w:val="0"/>
                      <w:marTop w:val="0"/>
                      <w:marBottom w:val="0"/>
                      <w:divBdr>
                        <w:top w:space="0" w:sz="0" w:color="auto" w:val="none"/>
                        <w:left w:space="0" w:sz="0" w:color="auto" w:val="none"/>
                        <w:bottom w:space="0" w:sz="0" w:color="auto" w:val="none"/>
                        <w:right w:space="0" w:sz="0" w:color="auto" w:val="none"/>
                      </w:divBdr>
                      <w:divsChild>
                        <w:div w:id="522667684">
                          <w:marLeft w:val="0"/>
                          <w:marRight w:val="0"/>
                          <w:marTop w:val="0"/>
                          <w:marBottom w:val="0"/>
                          <w:divBdr>
                            <w:top w:space="0" w:sz="0" w:color="auto" w:val="none"/>
                            <w:left w:space="0" w:sz="0" w:color="auto" w:val="none"/>
                            <w:bottom w:space="0" w:sz="0" w:color="auto" w:val="none"/>
                            <w:right w:space="0" w:sz="0" w:color="auto" w:val="none"/>
                          </w:divBdr>
                          <w:divsChild>
                            <w:div w:id="1393579919">
                              <w:marLeft w:val="0"/>
                              <w:marRight w:val="0"/>
                              <w:marTop w:val="0"/>
                              <w:marBottom w:val="0"/>
                              <w:divBdr>
                                <w:top w:space="0" w:sz="0" w:color="auto" w:val="none"/>
                                <w:left w:space="0" w:sz="0" w:color="auto" w:val="none"/>
                                <w:bottom w:space="0" w:sz="0" w:color="auto" w:val="none"/>
                                <w:right w:space="0" w:sz="0" w:color="auto" w:val="none"/>
                              </w:divBdr>
                              <w:divsChild>
                                <w:div w:id="1145898897">
                                  <w:marLeft w:val="0"/>
                                  <w:marRight w:val="0"/>
                                  <w:marTop w:val="0"/>
                                  <w:marBottom w:val="0"/>
                                  <w:divBdr>
                                    <w:top w:space="0" w:sz="0" w:color="auto" w:val="none"/>
                                    <w:left w:space="0" w:sz="0" w:color="auto" w:val="none"/>
                                    <w:bottom w:space="0" w:sz="0" w:color="auto" w:val="none"/>
                                    <w:right w:space="0" w:sz="0" w:color="auto" w:val="none"/>
                                  </w:divBdr>
                                  <w:divsChild>
                                    <w:div w:id="1486703346">
                                      <w:marLeft w:val="0"/>
                                      <w:marRight w:val="0"/>
                                      <w:marTop w:val="0"/>
                                      <w:marBottom w:val="0"/>
                                      <w:divBdr>
                                        <w:top w:space="0" w:sz="0" w:color="auto" w:val="none"/>
                                        <w:left w:space="0" w:sz="0" w:color="auto" w:val="none"/>
                                        <w:bottom w:space="0" w:sz="0" w:color="auto" w:val="none"/>
                                        <w:right w:space="0" w:sz="0" w:color="auto" w:val="none"/>
                                      </w:divBdr>
                                      <w:divsChild>
                                        <w:div w:id="967709086">
                                          <w:marLeft w:val="0"/>
                                          <w:marRight w:val="0"/>
                                          <w:marTop w:val="0"/>
                                          <w:marBottom w:val="0"/>
                                          <w:divBdr>
                                            <w:top w:space="0" w:sz="0" w:color="auto" w:val="none"/>
                                            <w:left w:space="0" w:sz="0" w:color="auto" w:val="none"/>
                                            <w:bottom w:space="0" w:sz="0" w:color="auto" w:val="none"/>
                                            <w:right w:space="0" w:sz="0" w:color="auto" w:val="none"/>
                                          </w:divBdr>
                                          <w:divsChild>
                                            <w:div w:id="86201968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28884083">
      <w:bodyDiv w:val="true"/>
      <w:marLeft w:val="80"/>
      <w:marRight w:val="80"/>
      <w:marTop w:val="80"/>
      <w:marBottom w:val="80"/>
      <w:divBdr>
        <w:top w:space="0" w:sz="0" w:color="auto" w:val="none"/>
        <w:left w:space="0" w:sz="0" w:color="auto" w:val="none"/>
        <w:bottom w:space="0" w:sz="0" w:color="auto" w:val="none"/>
        <w:right w:space="0" w:sz="0" w:color="auto" w:val="none"/>
      </w:divBdr>
      <w:divsChild>
        <w:div w:id="2073888157">
          <w:marLeft w:val="0"/>
          <w:marRight w:val="0"/>
          <w:marTop w:val="40"/>
          <w:marBottom w:val="0"/>
          <w:divBdr>
            <w:top w:space="0" w:sz="0" w:color="auto" w:val="none"/>
            <w:left w:space="0" w:sz="0" w:color="auto" w:val="none"/>
            <w:bottom w:space="0" w:sz="0" w:color="auto" w:val="none"/>
            <w:right w:space="0" w:sz="0" w:color="auto" w:val="none"/>
          </w:divBdr>
          <w:divsChild>
            <w:div w:id="474369826">
              <w:marLeft w:val="0"/>
              <w:marRight w:val="0"/>
              <w:marTop w:val="0"/>
              <w:marBottom w:val="0"/>
              <w:divBdr>
                <w:top w:space="0" w:sz="0" w:color="auto" w:val="none"/>
                <w:left w:space="0" w:sz="0" w:color="auto" w:val="none"/>
                <w:bottom w:space="0" w:sz="0" w:color="auto" w:val="none"/>
                <w:right w:space="0" w:sz="0" w:color="auto" w:val="none"/>
              </w:divBdr>
              <w:divsChild>
                <w:div w:id="414516285">
                  <w:marLeft w:val="2500"/>
                  <w:marRight w:val="0"/>
                  <w:marTop w:val="0"/>
                  <w:marBottom w:val="200"/>
                  <w:divBdr>
                    <w:top w:space="0" w:sz="0" w:color="auto" w:val="none"/>
                    <w:left w:space="0" w:sz="0" w:color="auto" w:val="none"/>
                    <w:bottom w:space="0" w:sz="0" w:color="auto" w:val="none"/>
                    <w:right w:space="0" w:sz="0" w:color="auto" w:val="none"/>
                  </w:divBdr>
                  <w:divsChild>
                    <w:div w:id="672225834">
                      <w:marLeft w:val="0"/>
                      <w:marRight w:val="0"/>
                      <w:marTop w:val="0"/>
                      <w:marBottom w:val="0"/>
                      <w:divBdr>
                        <w:top w:space="0" w:sz="0" w:color="auto" w:val="none"/>
                        <w:left w:space="0" w:sz="0" w:color="auto" w:val="none"/>
                        <w:bottom w:space="0" w:sz="0" w:color="auto" w:val="none"/>
                        <w:right w:space="0" w:sz="0" w:color="auto" w:val="none"/>
                      </w:divBdr>
                      <w:divsChild>
                        <w:div w:id="960916632">
                          <w:marLeft w:val="0"/>
                          <w:marRight w:val="0"/>
                          <w:marTop w:val="0"/>
                          <w:marBottom w:val="0"/>
                          <w:divBdr>
                            <w:top w:space="0" w:sz="0" w:color="auto" w:val="none"/>
                            <w:left w:space="0" w:sz="0" w:color="auto" w:val="none"/>
                            <w:bottom w:space="0" w:sz="0" w:color="auto" w:val="none"/>
                            <w:right w:space="0" w:sz="0" w:color="auto" w:val="none"/>
                          </w:divBdr>
                          <w:divsChild>
                            <w:div w:id="1088191905">
                              <w:marLeft w:val="0"/>
                              <w:marRight w:val="0"/>
                              <w:marTop w:val="0"/>
                              <w:marBottom w:val="0"/>
                              <w:divBdr>
                                <w:top w:space="0" w:sz="0" w:color="auto" w:val="none"/>
                                <w:left w:space="0" w:sz="0" w:color="auto" w:val="none"/>
                                <w:bottom w:space="0" w:sz="0" w:color="auto" w:val="none"/>
                                <w:right w:space="0" w:sz="0" w:color="auto" w:val="none"/>
                              </w:divBdr>
                              <w:divsChild>
                                <w:div w:id="409231078">
                                  <w:marLeft w:val="0"/>
                                  <w:marRight w:val="0"/>
                                  <w:marTop w:val="0"/>
                                  <w:marBottom w:val="0"/>
                                  <w:divBdr>
                                    <w:top w:space="0" w:sz="0" w:color="auto" w:val="none"/>
                                    <w:left w:space="0" w:sz="0" w:color="auto" w:val="none"/>
                                    <w:bottom w:space="0" w:sz="0" w:color="auto" w:val="none"/>
                                    <w:right w:space="0" w:sz="0" w:color="auto" w:val="none"/>
                                  </w:divBdr>
                                  <w:divsChild>
                                    <w:div w:id="1432702218">
                                      <w:marLeft w:val="0"/>
                                      <w:marRight w:val="0"/>
                                      <w:marTop w:val="0"/>
                                      <w:marBottom w:val="0"/>
                                      <w:divBdr>
                                        <w:top w:space="0" w:sz="0" w:color="auto" w:val="none"/>
                                        <w:left w:space="0" w:sz="0" w:color="auto" w:val="none"/>
                                        <w:bottom w:space="0" w:sz="0" w:color="auto" w:val="none"/>
                                        <w:right w:space="0" w:sz="0" w:color="auto" w:val="none"/>
                                      </w:divBdr>
                                      <w:divsChild>
                                        <w:div w:id="551693474">
                                          <w:marLeft w:val="0"/>
                                          <w:marRight w:val="0"/>
                                          <w:marTop w:val="0"/>
                                          <w:marBottom w:val="0"/>
                                          <w:divBdr>
                                            <w:top w:space="0" w:sz="0" w:color="auto" w:val="none"/>
                                            <w:left w:space="0" w:sz="0" w:color="auto" w:val="none"/>
                                            <w:bottom w:space="0" w:sz="0" w:color="auto" w:val="none"/>
                                            <w:right w:space="0" w:sz="0" w:color="auto" w:val="none"/>
                                          </w:divBdr>
                                          <w:divsChild>
                                            <w:div w:id="6148661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66777042">
      <w:bodyDiv w:val="true"/>
      <w:marLeft w:val="80"/>
      <w:marRight w:val="80"/>
      <w:marTop w:val="80"/>
      <w:marBottom w:val="80"/>
      <w:divBdr>
        <w:top w:space="0" w:sz="0" w:color="auto" w:val="none"/>
        <w:left w:space="0" w:sz="0" w:color="auto" w:val="none"/>
        <w:bottom w:space="0" w:sz="0" w:color="auto" w:val="none"/>
        <w:right w:space="0" w:sz="0" w:color="auto" w:val="none"/>
      </w:divBdr>
      <w:divsChild>
        <w:div w:id="190581202">
          <w:marLeft w:val="0"/>
          <w:marRight w:val="0"/>
          <w:marTop w:val="40"/>
          <w:marBottom w:val="0"/>
          <w:divBdr>
            <w:top w:space="0" w:sz="0" w:color="auto" w:val="none"/>
            <w:left w:space="0" w:sz="0" w:color="auto" w:val="none"/>
            <w:bottom w:space="0" w:sz="0" w:color="auto" w:val="none"/>
            <w:right w:space="0" w:sz="0" w:color="auto" w:val="none"/>
          </w:divBdr>
          <w:divsChild>
            <w:div w:id="30307693">
              <w:marLeft w:val="0"/>
              <w:marRight w:val="0"/>
              <w:marTop w:val="0"/>
              <w:marBottom w:val="0"/>
              <w:divBdr>
                <w:top w:space="0" w:sz="0" w:color="auto" w:val="none"/>
                <w:left w:space="0" w:sz="0" w:color="auto" w:val="none"/>
                <w:bottom w:space="0" w:sz="0" w:color="auto" w:val="none"/>
                <w:right w:space="0" w:sz="0" w:color="auto" w:val="none"/>
              </w:divBdr>
              <w:divsChild>
                <w:div w:id="725298683">
                  <w:marLeft w:val="2500"/>
                  <w:marRight w:val="0"/>
                  <w:marTop w:val="0"/>
                  <w:marBottom w:val="200"/>
                  <w:divBdr>
                    <w:top w:space="0" w:sz="0" w:color="auto" w:val="none"/>
                    <w:left w:space="0" w:sz="0" w:color="auto" w:val="none"/>
                    <w:bottom w:space="0" w:sz="0" w:color="auto" w:val="none"/>
                    <w:right w:space="0" w:sz="0" w:color="auto" w:val="none"/>
                  </w:divBdr>
                  <w:divsChild>
                    <w:div w:id="2045399163">
                      <w:marLeft w:val="0"/>
                      <w:marRight w:val="0"/>
                      <w:marTop w:val="0"/>
                      <w:marBottom w:val="0"/>
                      <w:divBdr>
                        <w:top w:space="0" w:sz="0" w:color="auto" w:val="none"/>
                        <w:left w:space="0" w:sz="0" w:color="auto" w:val="none"/>
                        <w:bottom w:space="0" w:sz="0" w:color="auto" w:val="none"/>
                        <w:right w:space="0" w:sz="0" w:color="auto" w:val="none"/>
                      </w:divBdr>
                      <w:divsChild>
                        <w:div w:id="1103265117">
                          <w:marLeft w:val="0"/>
                          <w:marRight w:val="0"/>
                          <w:marTop w:val="0"/>
                          <w:marBottom w:val="0"/>
                          <w:divBdr>
                            <w:top w:space="0" w:sz="0" w:color="auto" w:val="none"/>
                            <w:left w:space="0" w:sz="0" w:color="auto" w:val="none"/>
                            <w:bottom w:space="0" w:sz="0" w:color="auto" w:val="none"/>
                            <w:right w:space="0" w:sz="0" w:color="auto" w:val="none"/>
                          </w:divBdr>
                          <w:divsChild>
                            <w:div w:id="1780181198">
                              <w:marLeft w:val="0"/>
                              <w:marRight w:val="0"/>
                              <w:marTop w:val="0"/>
                              <w:marBottom w:val="0"/>
                              <w:divBdr>
                                <w:top w:space="0" w:sz="0" w:color="auto" w:val="none"/>
                                <w:left w:space="0" w:sz="0" w:color="auto" w:val="none"/>
                                <w:bottom w:space="0" w:sz="0" w:color="auto" w:val="none"/>
                                <w:right w:space="0" w:sz="0" w:color="auto" w:val="none"/>
                              </w:divBdr>
                              <w:divsChild>
                                <w:div w:id="1598176563">
                                  <w:marLeft w:val="0"/>
                                  <w:marRight w:val="0"/>
                                  <w:marTop w:val="0"/>
                                  <w:marBottom w:val="0"/>
                                  <w:divBdr>
                                    <w:top w:space="0" w:sz="0" w:color="auto" w:val="none"/>
                                    <w:left w:space="0" w:sz="0" w:color="auto" w:val="none"/>
                                    <w:bottom w:space="0" w:sz="0" w:color="auto" w:val="none"/>
                                    <w:right w:space="0" w:sz="0" w:color="auto" w:val="none"/>
                                  </w:divBdr>
                                  <w:divsChild>
                                    <w:div w:id="618029455">
                                      <w:marLeft w:val="0"/>
                                      <w:marRight w:val="0"/>
                                      <w:marTop w:val="0"/>
                                      <w:marBottom w:val="0"/>
                                      <w:divBdr>
                                        <w:top w:space="0" w:sz="0" w:color="auto" w:val="none"/>
                                        <w:left w:space="0" w:sz="0" w:color="auto" w:val="none"/>
                                        <w:bottom w:space="0" w:sz="0" w:color="auto" w:val="none"/>
                                        <w:right w:space="0" w:sz="0" w:color="auto" w:val="none"/>
                                      </w:divBdr>
                                      <w:divsChild>
                                        <w:div w:id="640811483">
                                          <w:marLeft w:val="0"/>
                                          <w:marRight w:val="0"/>
                                          <w:marTop w:val="0"/>
                                          <w:marBottom w:val="0"/>
                                          <w:divBdr>
                                            <w:top w:space="0" w:sz="0" w:color="auto" w:val="none"/>
                                            <w:left w:space="0" w:sz="0" w:color="auto" w:val="none"/>
                                            <w:bottom w:space="0" w:sz="0" w:color="auto" w:val="none"/>
                                            <w:right w:space="0" w:sz="0" w:color="auto" w:val="none"/>
                                          </w:divBdr>
                                          <w:divsChild>
                                            <w:div w:id="205168305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560244048">
      <w:bodyDiv w:val="true"/>
      <w:marLeft w:val="80"/>
      <w:marRight w:val="80"/>
      <w:marTop w:val="80"/>
      <w:marBottom w:val="80"/>
      <w:divBdr>
        <w:top w:space="0" w:sz="0" w:color="auto" w:val="none"/>
        <w:left w:space="0" w:sz="0" w:color="auto" w:val="none"/>
        <w:bottom w:space="0" w:sz="0" w:color="auto" w:val="none"/>
        <w:right w:space="0" w:sz="0" w:color="auto" w:val="none"/>
      </w:divBdr>
      <w:divsChild>
        <w:div w:id="1946185658">
          <w:marLeft w:val="0"/>
          <w:marRight w:val="0"/>
          <w:marTop w:val="40"/>
          <w:marBottom w:val="0"/>
          <w:divBdr>
            <w:top w:space="0" w:sz="0" w:color="auto" w:val="none"/>
            <w:left w:space="0" w:sz="0" w:color="auto" w:val="none"/>
            <w:bottom w:space="0" w:sz="0" w:color="auto" w:val="none"/>
            <w:right w:space="0" w:sz="0" w:color="auto" w:val="none"/>
          </w:divBdr>
          <w:divsChild>
            <w:div w:id="51200628">
              <w:marLeft w:val="0"/>
              <w:marRight w:val="0"/>
              <w:marTop w:val="0"/>
              <w:marBottom w:val="0"/>
              <w:divBdr>
                <w:top w:space="0" w:sz="0" w:color="auto" w:val="none"/>
                <w:left w:space="0" w:sz="0" w:color="auto" w:val="none"/>
                <w:bottom w:space="0" w:sz="0" w:color="auto" w:val="none"/>
                <w:right w:space="0" w:sz="0" w:color="auto" w:val="none"/>
              </w:divBdr>
              <w:divsChild>
                <w:div w:id="1889877366">
                  <w:marLeft w:val="2500"/>
                  <w:marRight w:val="0"/>
                  <w:marTop w:val="0"/>
                  <w:marBottom w:val="200"/>
                  <w:divBdr>
                    <w:top w:space="0" w:sz="0" w:color="auto" w:val="none"/>
                    <w:left w:space="0" w:sz="0" w:color="auto" w:val="none"/>
                    <w:bottom w:space="0" w:sz="0" w:color="auto" w:val="none"/>
                    <w:right w:space="0" w:sz="0" w:color="auto" w:val="none"/>
                  </w:divBdr>
                  <w:divsChild>
                    <w:div w:id="1140071679">
                      <w:marLeft w:val="0"/>
                      <w:marRight w:val="0"/>
                      <w:marTop w:val="0"/>
                      <w:marBottom w:val="0"/>
                      <w:divBdr>
                        <w:top w:space="0" w:sz="0" w:color="auto" w:val="none"/>
                        <w:left w:space="0" w:sz="0" w:color="auto" w:val="none"/>
                        <w:bottom w:space="0" w:sz="0" w:color="auto" w:val="none"/>
                        <w:right w:space="0" w:sz="0" w:color="auto" w:val="none"/>
                      </w:divBdr>
                      <w:divsChild>
                        <w:div w:id="1860120921">
                          <w:marLeft w:val="0"/>
                          <w:marRight w:val="0"/>
                          <w:marTop w:val="0"/>
                          <w:marBottom w:val="0"/>
                          <w:divBdr>
                            <w:top w:space="0" w:sz="0" w:color="auto" w:val="none"/>
                            <w:left w:space="0" w:sz="0" w:color="auto" w:val="none"/>
                            <w:bottom w:space="0" w:sz="0" w:color="auto" w:val="none"/>
                            <w:right w:space="0" w:sz="0" w:color="auto" w:val="none"/>
                          </w:divBdr>
                          <w:divsChild>
                            <w:div w:id="1331323827">
                              <w:marLeft w:val="0"/>
                              <w:marRight w:val="0"/>
                              <w:marTop w:val="0"/>
                              <w:marBottom w:val="0"/>
                              <w:divBdr>
                                <w:top w:space="0" w:sz="0" w:color="auto" w:val="none"/>
                                <w:left w:space="0" w:sz="0" w:color="auto" w:val="none"/>
                                <w:bottom w:space="0" w:sz="0" w:color="auto" w:val="none"/>
                                <w:right w:space="0" w:sz="0" w:color="auto" w:val="none"/>
                              </w:divBdr>
                              <w:divsChild>
                                <w:div w:id="711999865">
                                  <w:marLeft w:val="0"/>
                                  <w:marRight w:val="0"/>
                                  <w:marTop w:val="0"/>
                                  <w:marBottom w:val="0"/>
                                  <w:divBdr>
                                    <w:top w:space="0" w:sz="0" w:color="auto" w:val="none"/>
                                    <w:left w:space="0" w:sz="0" w:color="auto" w:val="none"/>
                                    <w:bottom w:space="0" w:sz="0" w:color="auto" w:val="none"/>
                                    <w:right w:space="0" w:sz="0" w:color="auto" w:val="none"/>
                                  </w:divBdr>
                                  <w:divsChild>
                                    <w:div w:id="1375156606">
                                      <w:marLeft w:val="0"/>
                                      <w:marRight w:val="0"/>
                                      <w:marTop w:val="0"/>
                                      <w:marBottom w:val="0"/>
                                      <w:divBdr>
                                        <w:top w:space="0" w:sz="0" w:color="auto" w:val="none"/>
                                        <w:left w:space="0" w:sz="0" w:color="auto" w:val="none"/>
                                        <w:bottom w:space="0" w:sz="0" w:color="auto" w:val="none"/>
                                        <w:right w:space="0" w:sz="0" w:color="auto" w:val="none"/>
                                      </w:divBdr>
                                      <w:divsChild>
                                        <w:div w:id="257492567">
                                          <w:marLeft w:val="0"/>
                                          <w:marRight w:val="0"/>
                                          <w:marTop w:val="0"/>
                                          <w:marBottom w:val="0"/>
                                          <w:divBdr>
                                            <w:top w:space="0" w:sz="0" w:color="auto" w:val="none"/>
                                            <w:left w:space="0" w:sz="0" w:color="auto" w:val="none"/>
                                            <w:bottom w:space="0" w:sz="0" w:color="auto" w:val="none"/>
                                            <w:right w:space="0" w:sz="0" w:color="auto" w:val="none"/>
                                          </w:divBdr>
                                          <w:divsChild>
                                            <w:div w:id="191339148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 srpnja 2017.</izvorni_sadrzaj>
    <derivirana_varijabla naziv="DomainObject.DatumDonosenjaOdluke_1">3. srpnja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St-4986/2016-16</izvorni_sadrzaj>
    <derivirana_varijabla naziv="DomainObject.Oznaka_1">St-4986/2016-16</derivirana_varijabla>
  </DomainObject.Oznaka>
  <DomainObject.DonositeljOdluke.Ime>
    <izvorni_sadrzaj>Ivana</izvorni_sadrzaj>
    <derivirana_varijabla naziv="DomainObject.DonositeljOdluke.Ime_1">Ivana</derivirana_varijabla>
  </DomainObject.DonositeljOdluke.Ime>
  <DomainObject.DonositeljOdluke.Prezime>
    <izvorni_sadrzaj>Koštarić Fegeš</izvorni_sadrzaj>
    <derivirana_varijabla naziv="DomainObject.DonositeljOdluke.Prezime_1">Koštarić Fegeš</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4986</izvorni_sadrzaj>
    <derivirana_varijabla naziv="DomainObject.Predmet.Broj_1">4986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lipnja 2016.</izvorni_sadrzaj>
    <derivirana_varijabla naziv="DomainObject.Predmet.DatumOsnivanja_1">21.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3. srpnja 2017.</izvorni_sadrzaj>
    <derivirana_varijabla naziv="DomainObject.Predmet.DatumRjesavanja_1">3. srpnja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St-4986/2016</izvorni_sadrzaj>
    <derivirana_varijabla naziv="DomainObject.Predmet.OznakaBroj_1">St-4986/2016</derivirana_varijabla>
  </DomainObject.Predmet.OznakaBroj>
  <DomainObject.Predmet.OznakaBrojOptuznogAkta>
    <izvorni_sadrzaj/>
    <derivirana_varijabla naziv="DomainObject.Predmet.OznakaBrojOptuznogAkta_1"/>
  </DomainObject.Predmet.OznakaBrojOptuznogAkta>
  <DomainObject.Predmet.PredmetRijesio.Ime>
    <izvorni_sadrzaj>Ivana</izvorni_sadrzaj>
    <derivirana_varijabla naziv="DomainObject.Predmet.PredmetRijesio.Ime_1">Ivana</derivirana_varijabla>
  </DomainObject.Predmet.PredmetRijesio.Ime>
  <DomainObject.Predmet.PredmetRijesio.Oib>
    <izvorni_sadrzaj>65585569789</izvorni_sadrzaj>
    <derivirana_varijabla naziv="DomainObject.Predmet.PredmetRijesio.Oib_1">65585569789</derivirana_varijabla>
  </DomainObject.Predmet.PredmetRijesio.Oib>
  <DomainObject.Predmet.PredmetRijesio.Prezime>
    <izvorni_sadrzaj>Koštarić Fegeš</izvorni_sadrzaj>
    <derivirana_varijabla naziv="DomainObject.Predmet.PredmetRijesio.Prezime_1">Koštarić Fegeš</derivirana_varijabla>
  </DomainObject.Predmet.PredmetRijesio.Prezime>
  <DomainObject.Predmet.PrimjedbaSuca>
    <izvorni_sadrzaj/>
    <derivirana_varijabla naziv="DomainObject.Predmet.PrimjedbaSuca_1"/>
  </DomainObject.Predmet.PrimjedbaSuca>
  <DomainObject.Predmet.ProtustrankaFormated>
    <izvorni_sadrzaj>  IMOSGRAD d.o.o.</izvorni_sadrzaj>
    <derivirana_varijabla naziv="DomainObject.Predmet.ProtustrankaFormated_1">  IMOSGRAD d.o.o.</derivirana_varijabla>
  </DomainObject.Predmet.ProtustrankaFormated>
  <DomainObject.Predmet.ProtustrankaFormatedOIB>
    <izvorni_sadrzaj>  IMOSGRAD d.o.o., OIB 92739195684</izvorni_sadrzaj>
    <derivirana_varijabla naziv="DomainObject.Predmet.ProtustrankaFormatedOIB_1">  IMOSGRAD d.o.o., OIB 92739195684</derivirana_varijabla>
  </DomainObject.Predmet.ProtustrankaFormatedOIB>
  <DomainObject.Predmet.ProtustrankaFormatedWithAdress>
    <izvorni_sadrzaj> IMOSGRAD d.o.o., Cvjetno naselje 26, 10430 Samobor</izvorni_sadrzaj>
    <derivirana_varijabla naziv="DomainObject.Predmet.ProtustrankaFormatedWithAdress_1"> IMOSGRAD d.o.o., Cvjetno naselje 26, 10430 Samobor</derivirana_varijabla>
  </DomainObject.Predmet.ProtustrankaFormatedWithAdress>
  <DomainObject.Predmet.ProtustrankaFormatedWithAdressOIB>
    <izvorni_sadrzaj> IMOSGRAD d.o.o., OIB 92739195684, Cvjetno naselje 26, 10430 Samobor</izvorni_sadrzaj>
    <derivirana_varijabla naziv="DomainObject.Predmet.ProtustrankaFormatedWithAdressOIB_1"> IMOSGRAD d.o.o., OIB 92739195684, Cvjetno naselje 26, 10430 Samobor</derivirana_varijabla>
  </DomainObject.Predmet.ProtustrankaFormatedWithAdressOIB>
  <DomainObject.Predmet.ProtustrankaWithAdress>
    <izvorni_sadrzaj>IMOSGRAD d.o.o. Cvjetno naselje 26, 10430 Samobor</izvorni_sadrzaj>
    <derivirana_varijabla naziv="DomainObject.Predmet.ProtustrankaWithAdress_1">IMOSGRAD d.o.o. Cvjetno naselje 26, 10430 Samobor</derivirana_varijabla>
  </DomainObject.Predmet.ProtustrankaWithAdress>
  <DomainObject.Predmet.ProtustrankaWithAdressOIB>
    <izvorni_sadrzaj>IMOSGRAD d.o.o., OIB 92739195684, Cvjetno naselje 26, 10430 Samobor</izvorni_sadrzaj>
    <derivirana_varijabla naziv="DomainObject.Predmet.ProtustrankaWithAdressOIB_1">IMOSGRAD d.o.o., OIB 92739195684, Cvjetno naselje 26, 10430 Samobor</derivirana_varijabla>
  </DomainObject.Predmet.ProtustrankaWithAdressOIB>
  <DomainObject.Predmet.ProtustrankaNazivFormated>
    <izvorni_sadrzaj>IMOSGRAD d.o.o.</izvorni_sadrzaj>
    <derivirana_varijabla naziv="DomainObject.Predmet.ProtustrankaNazivFormated_1">IMOSGRAD d.o.o.</derivirana_varijabla>
  </DomainObject.Predmet.ProtustrankaNazivFormated>
  <DomainObject.Predmet.ProtustrankaNazivFormatedOIB>
    <izvorni_sadrzaj>IMOSGRAD d.o.o., OIB 92739195684</izvorni_sadrzaj>
    <derivirana_varijabla naziv="DomainObject.Predmet.ProtustrankaNazivFormatedOIB_1">IMOSGRAD d.o.o., OIB 92739195684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85.St - I. Koštarić Fegeš</izvorni_sadrzaj>
    <derivirana_varijabla naziv="DomainObject.Predmet.Referada.Naziv_1">85.St - I. Koštarić Fegeš</derivirana_varijabla>
  </DomainObject.Predmet.Referada.Naziv>
  <DomainObject.Predmet.Referada.Oznaka>
    <izvorni_sadrzaj>85.St</izvorni_sadrzaj>
    <derivirana_varijabla naziv="DomainObject.Predmet.Referada.Oznaka_1">85.St</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Ivana Koštarić Fegeš</izvorni_sadrzaj>
    <derivirana_varijabla naziv="DomainObject.Predmet.Referada.Sudac_1">Ivana Koštarić Fegeš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Tin Matić i partneri odvjetničko društvo, društvo s ograničenom odgovornošću</izvorni_sadrzaj>
    <derivirana_varijabla naziv="DomainObject.Predmet.StrankaFormated_1">  FINA Regionalni centar Zagreb; Tin Matić i partneri odvjetničko društvo, društvo s ograničenom odgovornošću</derivirana_varijabla>
  </DomainObject.Predmet.StrankaFormated>
  <DomainObject.Predmet.StrankaFormatedOIB>
    <izvorni_sadrzaj>  FINA Regionalni centar Zagreb, OIB 85821130368; Tin Matić i partneri odvjetničko društvo, društvo s ograničenom odgovornošću, OIB 08908355669</izvorni_sadrzaj>
    <derivirana_varijabla naziv="DomainObject.Predmet.StrankaFormatedOIB_1">  FINA Regionalni centar Zagreb, OIB 85821130368; Tin Matić i partneri odvjetničko društvo, društvo s ograničenom odgovornošću, OIB 08908355669</derivirana_varijabla>
  </DomainObject.Predmet.StrankaFormatedOIB>
  <DomainObject.Predmet.StrankaFormatedWithAdress>
    <izvorni_sadrzaj> FINA Regionalni centar Zagreb, Trg svibanjskih žrtava 1995. br. 1, 10000 Zagreb; Tin Matić i partneri odvjetničko društvo, društvo s ograničenom odgovornošću, Vlaška 95, 10000 Zagreb</izvorni_sadrzaj>
    <derivirana_varijabla naziv="DomainObject.Predmet.StrankaFormatedWithAdress_1"> FINA Regionalni centar Zagreb, Trg svibanjskih žrtava 1995. br. 1, 10000 Zagreb; Tin Matić i partneri odvjetničko društvo, društvo s ograničenom odgovornošću, Vlaška 95, 10000 Zagreb</derivirana_varijabla>
  </DomainObject.Predmet.StrankaFormatedWithAdress>
  <DomainObject.Predmet.StrankaFormatedWithAdressOIB>
    <izvorni_sadrzaj> FINA Regionalni centar Zagreb, OIB 85821130368, Trg svibanjskih žrtava 1995. br. 1, 10000 Zagreb; Tin Matić i partneri odvjetničko društvo, društvo s ograničenom odgovornošću, OIB 08908355669, Vlaška 95, 10000 Zagreb</izvorni_sadrzaj>
    <derivirana_varijabla naziv="DomainObject.Predmet.StrankaFormatedWithAdressOIB_1"> FINA Regionalni centar Zagreb, OIB 85821130368, Trg svibanjskih žrtava 1995. br. 1, 10000 Zagreb; Tin Matić i partneri odvjetničko društvo, društvo s ograničenom odgovornošću, OIB 08908355669, Vlaška 95, 10000 Zagreb</derivirana_varijabla>
  </DomainObject.Predmet.StrankaFormatedWithAdressOIB>
  <DomainObject.Predmet.StrankaWithAdress>
    <izvorni_sadrzaj>FINA Regionalni centar Zagreb Trg svibanjskih žrtava 1995. br. 1,10000 Zagreb,Tin Matić i partneri odvjetničko društvo, društvo s ograničenom odgovornošću Vlaška 95,10000 Zagreb</izvorni_sadrzaj>
    <derivirana_varijabla naziv="DomainObject.Predmet.StrankaWithAdress_1">FINA Regionalni centar Zagreb Trg svibanjskih žrtava 1995. br. 1,10000 Zagreb,Tin Matić i partneri odvjetničko društvo, društvo s ograničenom odgovornošću Vlaška 95,10000 Zagreb</derivirana_varijabla>
  </DomainObject.Predmet.StrankaWithAdress>
  <DomainObject.Predmet.StrankaWithAdressOIB>
    <izvorni_sadrzaj>FINA Regionalni centar Zagreb, OIB 85821130368, Trg svibanjskih žrtava 1995. br. 1,10000 Zagreb,Tin Matić i partneri odvjetničko društvo, društvo s ograničenom odgovornošću, OIB 08908355669, Vlaška 95,10000 Zagreb</izvorni_sadrzaj>
    <derivirana_varijabla naziv="DomainObject.Predmet.StrankaWithAdressOIB_1">FINA Regionalni centar Zagreb, OIB 85821130368, Trg svibanjskih žrtava 1995. br. 1,10000 Zagreb,Tin Matić i partneri odvjetničko društvo, društvo s ograničenom odgovornošću, OIB 08908355669, Vlaška 95,10000 Zagreb</derivirana_varijabla>
  </DomainObject.Predmet.StrankaWithAdressOIB>
  <DomainObject.Predmet.StrankaNazivFormated>
    <izvorni_sadrzaj>FINA Regionalni centar Zagreb,Tin Matić i partneri odvjetničko društvo, društvo s ograničenom odgovornošću</izvorni_sadrzaj>
    <derivirana_varijabla naziv="DomainObject.Predmet.StrankaNazivFormated_1">FINA Regionalni centar Zagreb,Tin Matić i partneri odvjetničko društvo, društvo s ograničenom odgovornošću</derivirana_varijabla>
  </DomainObject.Predmet.StrankaNazivFormated>
  <DomainObject.Predmet.StrankaNazivFormatedOIB>
    <izvorni_sadrzaj>FINA Regionalni centar Zagreb, OIB 85821130368,Tin Matić i partneri odvjetničko društvo, društvo s ograničenom odgovornošću, OIB 08908355669</izvorni_sadrzaj>
    <derivirana_varijabla naziv="DomainObject.Predmet.StrankaNazivFormatedOIB_1">FINA Regionalni centar Zagreb, OIB 85821130368,Tin Matić i partneri odvjetničko društvo, društvo s ograničenom odgovornošću, OIB 08908355669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85.St - I. Koštarić Fegeš</izvorni_sadrzaj>
    <derivirana_varijabla naziv="DomainObject.Predmet.TrenutnaLokacijaSpisa.Naziv_1">85.St - I. Koštarić Fegeš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Petra Čiček</izvorni_sadrzaj>
    <derivirana_varijabla naziv="DomainObject.Predmet.Zapisnicar_1">Petra Čiček</derivirana_varijabla>
  </DomainObject.Predmet.Zapisnicar>
  <DomainObject.Predmet.StrankaListFormated>
    <izvorni_sadrzaj>
      <item>FINA Regionalni centar Zagreb</item>
      <item>Tin Matić i partneri odvjetničko društvo, društvo s ograničenom odgovornošću</item>
    </izvorni_sadrzaj>
    <derivirana_varijabla naziv="DomainObject.Predmet.StrankaListFormated_1">
      <item>FINA Regionalni centar Zagreb</item>
      <item>Tin Matić i partneri odvjetničko društvo, društvo s ograničenom odgovornošću</item>
    </derivirana_varijabla>
  </DomainObject.Predmet.StrankaListFormated>
  <DomainObject.Predmet.StrankaListFormatedOIB>
    <izvorni_sadrzaj>
      <item>FINA Regionalni centar Zagreb, OIB 85821130368</item>
      <item>Tin Matić i partneri odvjetničko društvo, društvo s ograničenom odgovornošću, OIB 08908355669</item>
    </izvorni_sadrzaj>
    <derivirana_varijabla naziv="DomainObject.Predmet.StrankaListFormatedOIB_1">
      <item>FINA Regionalni centar Zagreb, OIB 85821130368</item>
      <item>Tin Matić i partneri odvjetničko društvo, društvo s ograničenom odgovornošću, OIB 08908355669</item>
    </derivirana_varijabla>
  </DomainObject.Predmet.StrankaListFormatedOIB>
  <DomainObject.Predmet.StrankaListFormatedWithAdress>
    <izvorni_sadrzaj>
      <item>FINA Regionalni centar Zagreb, Trg svibanjskih žrtava 1995. br. 1, 10000 Zagreb</item>
      <item>Tin Matić i partneri odvjetničko društvo, društvo s ograničenom odgovornošću, Vlaška 95, 10000 Zagreb</item>
    </izvorni_sadrzaj>
    <derivirana_varijabla naziv="DomainObject.Predmet.StrankaListFormatedWithAdress_1">
      <item>FINA Regionalni centar Zagreb, Trg svibanjskih žrtava 1995. br. 1, 10000 Zagreb</item>
      <item>Tin Matić i partneri odvjetničko društvo, društvo s ograničenom odgovornošću, Vlaška 95, 10000 Zagreb</item>
    </derivirana_varijabla>
  </DomainObject.Predmet.StrankaListFormatedWithAdress>
  <DomainObject.Predmet.StrankaListFormatedWithAdressOIB>
    <izvorni_sadrzaj>
      <item>FINA Regionalni centar Zagreb, OIB 85821130368, Trg svibanjskih žrtava 1995. br. 1, 10000 Zagreb</item>
      <item>Tin Matić i partneri odvjetničko društvo, društvo s ograničenom odgovornošću, OIB 08908355669, Vlaška 95, 10000 Zagreb</item>
    </izvorni_sadrzaj>
    <derivirana_varijabla naziv="DomainObject.Predmet.StrankaListFormatedWithAdressOIB_1">
      <item>FINA Regionalni centar Zagreb, OIB 85821130368, Trg svibanjskih žrtava 1995. br. 1, 10000 Zagreb</item>
      <item>Tin Matić i partneri odvjetničko društvo, društvo s ograničenom odgovornošću, OIB 08908355669, Vlaška 95, 10000 Zagreb</item>
    </derivirana_varijabla>
  </DomainObject.Predmet.StrankaListFormatedWithAdressOIB>
  <DomainObject.Predmet.StrankaListNazivFormated>
    <izvorni_sadrzaj>
      <item>FINA Regionalni centar Zagreb</item>
      <item>Tin Matić i partneri odvjetničko društvo, društvo s ograničenom odgovornošću</item>
    </izvorni_sadrzaj>
    <derivirana_varijabla naziv="DomainObject.Predmet.StrankaListNazivFormated_1">
      <item>FINA Regionalni centar Zagreb</item>
      <item>Tin Matić i partneri odvjetničko društvo, društvo s ograničenom odgovornošću</item>
    </derivirana_varijabla>
  </DomainObject.Predmet.StrankaListNazivFormated>
  <DomainObject.Predmet.StrankaListNazivFormatedOIB>
    <izvorni_sadrzaj>
      <item>FINA Regionalni centar Zagreb, OIB 85821130368</item>
      <item>Tin Matić i partneri odvjetničko društvo, društvo s ograničenom odgovornošću, OIB 08908355669</item>
    </izvorni_sadrzaj>
    <derivirana_varijabla naziv="DomainObject.Predmet.StrankaListNazivFormatedOIB_1">
      <item>FINA Regionalni centar Zagreb, OIB 85821130368</item>
      <item>Tin Matić i partneri odvjetničko društvo, društvo s ograničenom odgovornošću, OIB 08908355669</item>
    </derivirana_varijabla>
  </DomainObject.Predmet.StrankaListNazivFormatedOIB>
  <DomainObject.Predmet.ProtuStrankaListFormated>
    <izvorni_sadrzaj>
      <item>IMOSGRAD d.o.o.</item>
    </izvorni_sadrzaj>
    <derivirana_varijabla naziv="DomainObject.Predmet.ProtuStrankaListFormated_1">
      <item>IMOSGRAD d.o.o.</item>
    </derivirana_varijabla>
  </DomainObject.Predmet.ProtuStrankaListFormated>
  <DomainObject.Predmet.ProtuStrankaListFormatedOIB>
    <izvorni_sadrzaj>
      <item>IMOSGRAD d.o.o., OIB 92739195684</item>
    </izvorni_sadrzaj>
    <derivirana_varijabla naziv="DomainObject.Predmet.ProtuStrankaListFormatedOIB_1">
      <item>IMOSGRAD d.o.o., OIB 92739195684</item>
    </derivirana_varijabla>
  </DomainObject.Predmet.ProtuStrankaListFormatedOIB>
  <DomainObject.Predmet.ProtuStrankaListFormatedWithAdress>
    <izvorni_sadrzaj>
      <item>IMOSGRAD d.o.o., Cvjetno naselje 26, 10430 Samobor</item>
    </izvorni_sadrzaj>
    <derivirana_varijabla naziv="DomainObject.Predmet.ProtuStrankaListFormatedWithAdress_1">
      <item>IMOSGRAD d.o.o., Cvjetno naselje 26, 10430 Samobor</item>
    </derivirana_varijabla>
  </DomainObject.Predmet.ProtuStrankaListFormatedWithAdress>
  <DomainObject.Predmet.ProtuStrankaListFormatedWithAdressOIB>
    <izvorni_sadrzaj>
      <item>IMOSGRAD d.o.o., OIB 92739195684, Cvjetno naselje 26, 10430 Samobor</item>
    </izvorni_sadrzaj>
    <derivirana_varijabla naziv="DomainObject.Predmet.ProtuStrankaListFormatedWithAdressOIB_1">
      <item>IMOSGRAD d.o.o., OIB 92739195684, Cvjetno naselje 26, 10430 Samobor</item>
    </derivirana_varijabla>
  </DomainObject.Predmet.ProtuStrankaListFormatedWithAdressOIB>
  <DomainObject.Predmet.ProtuStrankaListNazivFormated>
    <izvorni_sadrzaj>
      <item>IMOSGRAD d.o.o.</item>
    </izvorni_sadrzaj>
    <derivirana_varijabla naziv="DomainObject.Predmet.ProtuStrankaListNazivFormated_1">
      <item>IMOSGRAD d.o.o.</item>
    </derivirana_varijabla>
  </DomainObject.Predmet.ProtuStrankaListNazivFormated>
  <DomainObject.Predmet.ProtuStrankaListNazivFormatedOIB>
    <izvorni_sadrzaj>
      <item>IMOSGRAD d.o.o., OIB 92739195684</item>
    </izvorni_sadrzaj>
    <derivirana_varijabla naziv="DomainObject.Predmet.ProtuStrankaListNazivFormatedOIB_1">
      <item>IMOSGRAD d.o.o., OIB 92739195684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 srpnja 2017.</izvorni_sadrzaj>
    <derivirana_varijabla naziv="DomainObject.Datum_1">3. srpnja 2017.</derivirana_varijabla>
  </DomainObject.Datum>
  <DomainObject.PoslovniBrojDokumenta>
    <izvorni_sadrzaj>St-4986/2016-16</izvorni_sadrzaj>
    <derivirana_varijabla naziv="DomainObject.PoslovniBrojDokumenta_1">St-4986/2016-16</derivirana_varijabla>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IMOSGRAD d.o.o.</izvorni_sadrzaj>
    <derivirana_varijabla naziv="DomainObject.Predmet.ProtustrankaIDrugi_1">IMOSGRAD d.o.o.</derivirana_varijabla>
  </DomainObject.Predmet.ProtustrankaIDrugi>
  <DomainObject.Predmet.StrankaIDrugiAdressOIB>
    <izvorni_sadrzaj>FINA Regionalni centar Zagreb, OIB 85821130368, Trg svibanjskih žrtava 1995. br. 1, 10000 Zagreb i dr.</izvorni_sadrzaj>
    <derivirana_varijabla naziv="DomainObject.Predmet.StrankaIDrugiAdressOIB_1">FINA Regionalni centar Zagreb, OIB 85821130368, Trg svibanjskih žrtava 1995. br. 1, 10000 Zagreb i dr.</derivirana_varijabla>
  </DomainObject.Predmet.StrankaIDrugiAdressOIB>
  <DomainObject.Predmet.ProtustrankaIDrugiAdressOIB>
    <izvorni_sadrzaj>IMOSGRAD d.o.o., OIB 92739195684, Cvjetno naselje 26, 10430 Samobor</izvorni_sadrzaj>
    <derivirana_varijabla naziv="DomainObject.Predmet.ProtustrankaIDrugiAdressOIB_1">IMOSGRAD d.o.o., OIB 92739195684, Cvjetno naselje 26, 10430 Samobor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 srpnja 2017.</izvorni_sadrzaj>
    <derivirana_varijabla naziv="DomainObject.Predmet.OdlukaRjesenje.DatumDonosenjaOdluke_1">3. srpnja 2017.</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St-4986/2016-16</izvorni_sadrzaj>
    <derivirana_varijabla naziv="DomainObject.Predmet.OdlukaRjesenje.Oznaka_1">St-4986/2016-16</derivirana_varijabla>
  </DomainObject.Predmet.OdlukaRjesenje.Oznaka>
  <DomainObject.Predmet.SudioniciListNaziv>
    <izvorni_sadrzaj>
      <item>FINA Regionalni centar Zagreb</item>
      <item>IMOSGRAD d.o.o.</item>
      <item>Tin Matić i partneri odvjetničko društvo, društvo s ograničenom odgovornošću</item>
    </izvorni_sadrzaj>
    <derivirana_varijabla naziv="DomainObject.Predmet.SudioniciListNaziv_1">
      <item>FINA Regionalni centar Zagreb</item>
      <item>IMOSGRAD d.o.o.</item>
      <item>Tin Matić i partneri odvjetničko društvo, društvo s ograničenom odgovornošću</item>
    </derivirana_varijabla>
  </DomainObject.Predmet.SudioniciListNaziv>
  <DomainObject.Predmet.SudioniciListAdressOIB>
    <izvorni_sadrzaj>
      <item>FINA Regionalni centar Zagreb, OIB 85821130368, Trg svibanjskih žrtava 1995. br. 1,10000 Zagreb</item>
      <item>IMOSGRAD d.o.o., OIB 92739195684, Cvjetno naselje 26,10430 Samobor</item>
      <item>Tin Matić i partneri odvjetničko društvo, društvo s ograničenom odgovornošću, OIB 08908355669, Vlaška 95,10000 Zagreb</item>
    </izvorni_sadrzaj>
    <derivirana_varijabla naziv="DomainObject.Predmet.SudioniciListAdressOIB_1">
      <item>FINA Regionalni centar Zagreb, OIB 85821130368, Trg svibanjskih žrtava 1995. br. 1,10000 Zagreb</item>
      <item>IMOSGRAD d.o.o., OIB 92739195684, Cvjetno naselje 26,10430 Samobor</item>
      <item>Tin Matić i partneri odvjetničko društvo, društvo s ograničenom odgovornošću, OIB 08908355669, Vlaška 95,10000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92739195684</item>
      <item>, OIB 08908355669</item>
    </izvorni_sadrzaj>
    <derivirana_varijabla naziv="DomainObject.Predmet.SudioniciListNazivOIB_1">
      <item>, OIB 85821130368</item>
      <item>, OIB 92739195684</item>
      <item>, OIB 08908355669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Hrvatska gospodarska banka</properties:Company>
  <properties:Pages>3</properties:Pages>
  <properties:Words>1302</properties:Words>
  <properties:Characters>7147</properties:Characters>
  <properties:Lines>143</properties:Lines>
  <properties:Paragraphs>29</properties:Paragraphs>
  <properties:TotalTime>273</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8500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2017-02-28T12:19:00Z</dcterms:created>
  <dc:creator>Sudsko vijeæe</dc:creator>
  <cp:lastModifiedBy>Petra Čiček</cp:lastModifiedBy>
  <cp:lastPrinted>2017-07-03T12:54:00Z</cp:lastPrinted>
  <dcterms:modified xmlns:xsi="http://www.w3.org/2001/XMLSchema-instance" xsi:type="dcterms:W3CDTF">2017-07-03T12:54:00Z</dcterms:modified>
  <cp:revision>61</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St-4986/2016-16 / Odluka - Rješenje o obustavi skraćenog stečajnog postupka</vt:lpwstr>
  </prop:property>
  <prop:property name="CC_coloring" pid="4" fmtid="{D5CDD505-2E9C-101B-9397-08002B2CF9AE}">
    <vt:bool>false</vt:bool>
  </prop:property>
  <prop:property name="BrojStranica" pid="5" fmtid="{D5CDD505-2E9C-101B-9397-08002B2CF9AE}">
    <vt:i4>3</vt:i4>
  </prop:property>
</prop:Properties>
</file>