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9C5689" w:rsidR="00325398" w:rsidP="00572798" w:rsidRDefault="00572798" w14:paraId="e6ba588" w14:textId="e6ba588">
      <w:pPr>
        <w:tabs>
          <w:tab w:val="left" w:pos="6150"/>
        </w:tabs>
        <w15:collapsed w:val="false"/>
      </w:pPr>
      <w:bookmarkStart w:name="_GoBack" w:id="0"/>
      <w:bookmarkEnd w:id="0"/>
      <w:r w:rsidRPr="009C5689">
        <w:tab/>
      </w:r>
    </w:p>
    <w:p w:rsidRPr="009C5689" w:rsidR="008613BD" w:rsidP="00572798" w:rsidRDefault="008613BD">
      <w:pPr>
        <w:tabs>
          <w:tab w:val="left" w:pos="6150"/>
        </w:tabs>
        <w:rPr>
          <w:b/>
        </w:rPr>
      </w:pPr>
    </w:p>
    <w:p w:rsidRPr="009C5689" w:rsidR="009C6F6E" w:rsidP="009C6F6E" w:rsidRDefault="00325398">
      <w:r w:rsidRPr="009C5689">
        <w:t xml:space="preserve">              </w:t>
      </w:r>
      <w:r w:rsidRPr="009C5689" w:rsidR="005E4AB8">
        <w:rPr>
          <w:noProof/>
        </w:rPr>
        <w:drawing>
          <wp:inline distT="0" distB="0" distL="0" distR="0">
            <wp:extent cx="723900" cy="962025"/>
            <wp:effectExtent l="0" t="0" r="0" b="9525"/>
            <wp:docPr id="1" name="Picture 2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Picture 2"/>
                    <pic:cNvPicPr>
                      <a:picLocks noChangeAspect="true" noChangeArrowheads="true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3900" cy="962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C5689">
        <w:t xml:space="preserve">              </w:t>
      </w:r>
    </w:p>
    <w:p w:rsidRPr="009C5689" w:rsidR="00325398" w:rsidP="009C6F6E" w:rsidRDefault="00325398">
      <w:r w:rsidRPr="009C5689">
        <w:t>REPUBLIKA HRVATSKA</w:t>
      </w:r>
      <w:r w:rsidRPr="009C5689" w:rsidR="00572798">
        <w:t xml:space="preserve"> </w:t>
      </w:r>
    </w:p>
    <w:p w:rsidRPr="009C5689" w:rsidR="00325398" w:rsidP="00325398" w:rsidRDefault="001766F1">
      <w:r>
        <w:t xml:space="preserve">  </w:t>
      </w:r>
      <w:r w:rsidRPr="009C5689" w:rsidR="00325398">
        <w:t>Trgovački sud u Zagrebu</w:t>
      </w:r>
    </w:p>
    <w:p w:rsidRPr="009C5689" w:rsidR="00325398" w:rsidP="00325398" w:rsidRDefault="009C6F6E">
      <w:r w:rsidRPr="009C5689">
        <w:t xml:space="preserve">  </w:t>
      </w:r>
      <w:r w:rsidR="001766F1">
        <w:t xml:space="preserve">  </w:t>
      </w:r>
      <w:r w:rsidRPr="009C5689" w:rsidR="00325398">
        <w:t>Zagreb, Amruševa 2/II</w:t>
      </w:r>
    </w:p>
    <w:p w:rsidRPr="009C5689" w:rsidR="00ED6AA8" w:rsidP="00325398" w:rsidRDefault="00ED6AA8"/>
    <w:p w:rsidRPr="009C5689" w:rsidR="00ED6AA8" w:rsidP="00325398" w:rsidRDefault="00ED6AA8"/>
    <w:p w:rsidRPr="009C5689" w:rsidR="00325398" w:rsidP="00325398" w:rsidRDefault="00325398"/>
    <w:p w:rsidRPr="009C5689" w:rsidR="00ED6AA8" w:rsidP="009C6F6E" w:rsidRDefault="00325398">
      <w:pPr>
        <w:jc w:val="both"/>
        <w:rPr>
          <w:sz w:val="40"/>
          <w:szCs w:val="40"/>
        </w:rPr>
      </w:pPr>
      <w:r w:rsidRPr="009C5689">
        <w:t xml:space="preserve"> </w:t>
      </w:r>
      <w:r w:rsidRPr="009C5689" w:rsidR="00ED6AA8">
        <w:tab/>
      </w:r>
      <w:r w:rsidRPr="009C5689" w:rsidR="009C6F6E">
        <w:t>Trgovački sud u</w:t>
      </w:r>
      <w:r w:rsidRPr="009C5689">
        <w:t xml:space="preserve"> Z</w:t>
      </w:r>
      <w:r w:rsidRPr="009C5689" w:rsidR="009C6F6E">
        <w:t>agrebu</w:t>
      </w:r>
      <w:r w:rsidRPr="009C5689">
        <w:t>, u skraćenom stečajnom postupku</w:t>
      </w:r>
      <w:r w:rsidRPr="009C5689" w:rsidR="008155EE">
        <w:t xml:space="preserve"> pod poslovnim brojem </w:t>
      </w:r>
      <w:r w:rsidR="00347884">
        <w:t xml:space="preserve"> </w:t>
      </w:r>
      <w:r w:rsidRPr="009C5689" w:rsidR="008155EE">
        <w:t>St-</w:t>
      </w:r>
      <w:r w:rsidR="008D7314">
        <w:t>2178</w:t>
      </w:r>
      <w:r w:rsidR="00420098">
        <w:t>/1</w:t>
      </w:r>
      <w:r w:rsidR="00E5130D">
        <w:t>9</w:t>
      </w:r>
      <w:r w:rsidRPr="009C5689" w:rsidR="001F6933">
        <w:t>,</w:t>
      </w:r>
      <w:r w:rsidRPr="009C5689">
        <w:t xml:space="preserve"> temeljem odredbe članka </w:t>
      </w:r>
      <w:r w:rsidRPr="009C5689" w:rsidR="00AC4528">
        <w:t>430.</w:t>
      </w:r>
      <w:r w:rsidRPr="009C5689">
        <w:t xml:space="preserve"> Stečajnog zakona</w:t>
      </w:r>
      <w:r w:rsidRPr="009C5689" w:rsidR="008155EE">
        <w:t xml:space="preserve"> </w:t>
      </w:r>
      <w:r w:rsidRPr="009C5689" w:rsidR="00A72573">
        <w:t>(“Narodne novine” broj 71/15, dalje: SZ</w:t>
      </w:r>
      <w:r w:rsidRPr="009C5689">
        <w:t>)</w:t>
      </w:r>
      <w:r w:rsidRPr="009C5689" w:rsidR="008155EE">
        <w:t>,</w:t>
      </w:r>
      <w:r w:rsidRPr="009C5689">
        <w:t xml:space="preserve"> dana </w:t>
      </w:r>
      <w:r w:rsidR="00086ACC">
        <w:t>22</w:t>
      </w:r>
      <w:r w:rsidR="005614CB">
        <w:t>. listopada</w:t>
      </w:r>
      <w:r w:rsidR="00E5130D">
        <w:t xml:space="preserve"> 2019</w:t>
      </w:r>
      <w:r w:rsidRPr="009C5689" w:rsidR="00590AEF">
        <w:t>.</w:t>
      </w:r>
      <w:r w:rsidRPr="009C5689">
        <w:t>,</w:t>
      </w:r>
      <w:r w:rsidRPr="009C5689" w:rsidR="00F034D3">
        <w:t xml:space="preserve"> </w:t>
      </w:r>
      <w:r w:rsidRPr="009C5689">
        <w:t>objavljuje</w:t>
      </w:r>
      <w:r w:rsidRPr="009C5689" w:rsidR="008155EE">
        <w:t>:</w:t>
      </w:r>
    </w:p>
    <w:p w:rsidR="00837FD2" w:rsidP="00325398" w:rsidRDefault="00837FD2">
      <w:pPr>
        <w:jc w:val="center"/>
        <w:rPr>
          <w:b/>
        </w:rPr>
      </w:pPr>
    </w:p>
    <w:p w:rsidRPr="009C5689" w:rsidR="00325398" w:rsidP="00325398" w:rsidRDefault="00325398">
      <w:pPr>
        <w:jc w:val="center"/>
        <w:rPr>
          <w:b/>
        </w:rPr>
      </w:pPr>
      <w:r w:rsidRPr="009C5689">
        <w:rPr>
          <w:b/>
        </w:rPr>
        <w:t>O G L A S</w:t>
      </w:r>
    </w:p>
    <w:p w:rsidRPr="009C5689" w:rsidR="00325398" w:rsidP="00325398" w:rsidRDefault="00325398">
      <w:pPr>
        <w:rPr>
          <w:b/>
        </w:rPr>
      </w:pPr>
    </w:p>
    <w:p w:rsidRPr="009C5689" w:rsidR="00D66226" w:rsidP="008B4E69" w:rsidRDefault="00822950">
      <w:pPr>
        <w:jc w:val="both"/>
      </w:pPr>
      <w:r w:rsidRPr="009C5689">
        <w:t xml:space="preserve">I </w:t>
      </w:r>
      <w:r w:rsidRPr="009C5689" w:rsidR="009C6F6E">
        <w:tab/>
      </w:r>
      <w:r w:rsidRPr="009C5689" w:rsidR="008155EE">
        <w:t>Z</w:t>
      </w:r>
      <w:r w:rsidRPr="009C5689" w:rsidR="00D66226">
        <w:t xml:space="preserve">a </w:t>
      </w:r>
      <w:r w:rsidRPr="009C5689" w:rsidR="00AC4528">
        <w:t>dužnik</w:t>
      </w:r>
      <w:r w:rsidRPr="009C5689">
        <w:t xml:space="preserve">a </w:t>
      </w:r>
      <w:r w:rsidR="008D7314">
        <w:t>NIZ PROJEKT d.o.o., Zagreb, Ukrinska ulica 4</w:t>
      </w:r>
      <w:r w:rsidR="00420098">
        <w:t>,</w:t>
      </w:r>
      <w:r w:rsidRPr="00451166" w:rsidR="00420098">
        <w:t xml:space="preserve"> OIB: </w:t>
      </w:r>
      <w:r w:rsidRPr="008D7314" w:rsidR="008D7314">
        <w:t>20082346943</w:t>
      </w:r>
      <w:r w:rsidR="00014D0C">
        <w:t>.</w:t>
      </w:r>
    </w:p>
    <w:p w:rsidRPr="009C5689" w:rsidR="00D01B78" w:rsidP="00D01B78" w:rsidRDefault="00D01B78">
      <w:pPr>
        <w:pStyle w:val="Odlomakpopisa"/>
        <w:ind w:left="1428"/>
      </w:pPr>
    </w:p>
    <w:p w:rsidRPr="009C5689" w:rsidR="00AC4528" w:rsidP="00822950" w:rsidRDefault="009C6F6E">
      <w:r w:rsidRPr="009C5689">
        <w:t>II</w:t>
      </w:r>
      <w:r w:rsidRPr="009C5689">
        <w:tab/>
      </w:r>
      <w:r w:rsidRPr="009C5689" w:rsidR="00AC4528">
        <w:t>Iznos duga evidentiran na temelju neizvršenih osnova za plaćanje</w:t>
      </w:r>
      <w:r w:rsidRPr="009C5689" w:rsidR="00822950">
        <w:t xml:space="preserve"> je </w:t>
      </w:r>
      <w:r w:rsidR="008D7314">
        <w:t>381.361,75</w:t>
      </w:r>
      <w:r w:rsidR="00420098">
        <w:t xml:space="preserve"> </w:t>
      </w:r>
      <w:r w:rsidRPr="009C5689" w:rsidR="00AC4528">
        <w:t>kn</w:t>
      </w:r>
      <w:r w:rsidRPr="009C5689" w:rsidR="005F4627">
        <w:t>.</w:t>
      </w:r>
    </w:p>
    <w:p w:rsidRPr="009C5689" w:rsidR="00AC4528" w:rsidP="00AC4528" w:rsidRDefault="00AC4528">
      <w:pPr>
        <w:ind w:left="360"/>
      </w:pPr>
      <w:r w:rsidRPr="009C5689">
        <w:t xml:space="preserve"> </w:t>
      </w:r>
    </w:p>
    <w:p w:rsidRPr="009C5689" w:rsidR="00D66226" w:rsidP="009C6F6E" w:rsidRDefault="009C6F6E">
      <w:pPr>
        <w:jc w:val="both"/>
      </w:pPr>
      <w:r w:rsidRPr="009C5689">
        <w:t>III</w:t>
      </w:r>
      <w:r w:rsidRPr="009C5689">
        <w:tab/>
      </w:r>
      <w:r w:rsidRPr="009C5689" w:rsidR="00D66226">
        <w:t>Pozivaju se osobe ovlaštene za zastupanje dužnika po zakonu u roku</w:t>
      </w:r>
      <w:r w:rsidRPr="009C5689" w:rsidR="00413F4C">
        <w:t xml:space="preserve"> </w:t>
      </w:r>
      <w:r w:rsidRPr="009C5689" w:rsidR="00D66226">
        <w:t>15 dana od dana objave oglasa</w:t>
      </w:r>
      <w:r w:rsidRPr="009C5689" w:rsidR="00413F4C">
        <w:t>, pozivom na gornji broj spisa,</w:t>
      </w:r>
      <w:r w:rsidRPr="009C5689" w:rsidR="00D66226">
        <w:t xml:space="preserve"> podnijeti sudu javnobilježnički ovjerovljen popis imovine i obveza na propisanom obrascu</w:t>
      </w:r>
      <w:r w:rsidRPr="009C5689" w:rsidR="005F4627">
        <w:t>.</w:t>
      </w:r>
    </w:p>
    <w:p w:rsidRPr="009C5689" w:rsidR="00D01B78" w:rsidP="00D66226" w:rsidRDefault="00D01B78">
      <w:pPr>
        <w:ind w:firstLine="720"/>
        <w:jc w:val="both"/>
      </w:pPr>
    </w:p>
    <w:p w:rsidRPr="009C5689" w:rsidR="00D66226" w:rsidP="009C6F6E" w:rsidRDefault="009C6F6E">
      <w:pPr>
        <w:jc w:val="both"/>
      </w:pPr>
      <w:r w:rsidRPr="009C5689">
        <w:t>IV</w:t>
      </w:r>
      <w:r w:rsidRPr="009C5689">
        <w:tab/>
      </w:r>
      <w:r w:rsidRPr="009C5689" w:rsidR="00D66226">
        <w:t>Pozivaju se vjerovnici dužnika najkasnije u roku od 45 dana od dana objave ovog oglasa</w:t>
      </w:r>
      <w:r w:rsidRPr="009C5689" w:rsidR="00413F4C">
        <w:t>,</w:t>
      </w:r>
      <w:r w:rsidRPr="009C5689" w:rsidR="00D66226">
        <w:t xml:space="preserve"> </w:t>
      </w:r>
      <w:r w:rsidRPr="009C5689" w:rsidR="00D01B78">
        <w:t>pozivom na gornji broj spisa</w:t>
      </w:r>
      <w:r w:rsidRPr="009C5689" w:rsidR="00413F4C">
        <w:t>,</w:t>
      </w:r>
      <w:r w:rsidRPr="009C5689" w:rsidR="00D01B78">
        <w:t xml:space="preserve"> </w:t>
      </w:r>
      <w:r w:rsidRPr="009C5689" w:rsidR="00D66226">
        <w:t>predložiti otvaranje stečajnog postupka</w:t>
      </w:r>
      <w:r w:rsidRPr="009C5689" w:rsidR="001F6933">
        <w:t>, te po pozivu suda predujmiti sredstva za namirenje troškova postupka</w:t>
      </w:r>
      <w:r w:rsidRPr="009C5689" w:rsidR="00D66226">
        <w:t>.</w:t>
      </w:r>
    </w:p>
    <w:p w:rsidRPr="009C5689" w:rsidR="00D01B78" w:rsidP="00D01B78" w:rsidRDefault="00D01B78">
      <w:pPr>
        <w:pStyle w:val="Odlomakpopisa"/>
      </w:pPr>
    </w:p>
    <w:p w:rsidRPr="009C5689" w:rsidR="001F6933" w:rsidP="009C6F6E" w:rsidRDefault="00262CA3">
      <w:pPr>
        <w:jc w:val="both"/>
      </w:pPr>
      <w:r w:rsidRPr="009C5689">
        <w:t>V</w:t>
      </w:r>
      <w:r w:rsidRPr="009C5689">
        <w:tab/>
      </w:r>
      <w:r w:rsidRPr="009C5689" w:rsidR="001F6933">
        <w:t>UPOZORENJE:</w:t>
      </w:r>
    </w:p>
    <w:p w:rsidRPr="009C5689" w:rsidR="00F034D3" w:rsidP="009C6F6E" w:rsidRDefault="00D01B78">
      <w:pPr>
        <w:jc w:val="both"/>
      </w:pPr>
      <w:r w:rsidRPr="009C5689">
        <w:t xml:space="preserve">Ako osobe ovlaštene za zastupanje dužnika po zakonu u roku od 15 dana ne podnesu popis imovine i obveza dužnika ili ako iz tog popisa proizlazi da dužnik ima imovinu koja nije dostatna za namirenje predvidivih troškova stečajnog postupka, </w:t>
      </w:r>
      <w:r w:rsidRPr="009C5689" w:rsidR="00F034D3">
        <w:t xml:space="preserve">ili </w:t>
      </w:r>
      <w:r w:rsidRPr="009C5689">
        <w:t xml:space="preserve"> ako u roku od 45 dana niti jedan vjerovnik ne predloži otvaranje stečajnog postupka i ne predujmi sredstva za namirenje troškova postupka, smatrat će se da je dužnik nesposoban za plaćanje. </w:t>
      </w:r>
    </w:p>
    <w:p w:rsidRPr="009C5689" w:rsidR="00D66226" w:rsidP="009C6F6E" w:rsidRDefault="00D01B78">
      <w:pPr>
        <w:jc w:val="both"/>
      </w:pPr>
      <w:r w:rsidRPr="009C5689">
        <w:t xml:space="preserve">U </w:t>
      </w:r>
      <w:r w:rsidRPr="009C5689" w:rsidR="00F034D3">
        <w:t>t</w:t>
      </w:r>
      <w:r w:rsidRPr="009C5689">
        <w:t>om slučaju sud će po službenoj dužnosti donijeti rješenje o otvaranju i zaključenju skraćenog stečajnog postupka</w:t>
      </w:r>
      <w:r w:rsidRPr="009C5689" w:rsidR="001F6933">
        <w:t>.</w:t>
      </w:r>
    </w:p>
    <w:p w:rsidRPr="009C5689" w:rsidR="008155EE" w:rsidP="00325398" w:rsidRDefault="008155EE">
      <w:pPr>
        <w:jc w:val="center"/>
      </w:pPr>
    </w:p>
    <w:p w:rsidRPr="009C5689" w:rsidR="00325398" w:rsidP="00325398" w:rsidRDefault="00325398">
      <w:pPr>
        <w:jc w:val="center"/>
      </w:pPr>
      <w:r w:rsidRPr="009C5689">
        <w:t>Zagreb,</w:t>
      </w:r>
      <w:r w:rsidRPr="009C5689" w:rsidR="00590AEF">
        <w:t xml:space="preserve"> </w:t>
      </w:r>
      <w:r w:rsidR="00086ACC">
        <w:t>22</w:t>
      </w:r>
      <w:r w:rsidR="00CF54BB">
        <w:t>. listopada</w:t>
      </w:r>
      <w:r w:rsidR="001552B1">
        <w:t xml:space="preserve"> 2019</w:t>
      </w:r>
      <w:r w:rsidRPr="009C5689" w:rsidR="00590AEF">
        <w:t>.</w:t>
      </w:r>
    </w:p>
    <w:p w:rsidRPr="009C5689" w:rsidR="00325398" w:rsidP="00325398" w:rsidRDefault="00325398"/>
    <w:p w:rsidRPr="009C5689" w:rsidR="00325398" w:rsidP="00325398" w:rsidRDefault="00325398">
      <w:pPr>
        <w:jc w:val="right"/>
      </w:pPr>
      <w:r w:rsidRPr="009C5689">
        <w:t xml:space="preserve">        </w:t>
      </w:r>
      <w:r w:rsidRPr="009C5689" w:rsidR="005D476D">
        <w:t>Sudac:</w:t>
      </w:r>
    </w:p>
    <w:p w:rsidRPr="009C5689" w:rsidR="00F8310C" w:rsidP="00572798" w:rsidRDefault="00325398">
      <w:pPr>
        <w:jc w:val="right"/>
      </w:pPr>
      <w:r w:rsidRPr="009C5689">
        <w:t xml:space="preserve">     </w:t>
      </w:r>
      <w:r w:rsidR="00B93860">
        <w:t>mr.sc. Ana Nagy</w:t>
      </w:r>
    </w:p>
    <w:p w:rsidRPr="009C5689" w:rsidR="00F8310C" w:rsidP="00572798" w:rsidRDefault="00F8310C">
      <w:pPr>
        <w:jc w:val="right"/>
      </w:pPr>
    </w:p>
    <w:p w:rsidRPr="009C5689" w:rsidR="00F8310C" w:rsidP="00F8310C" w:rsidRDefault="00F8310C"/>
    <w:sectPr w:rsidRPr="009C5689" w:rsidR="00F8310C" w:rsidSect="00ED6AA8">
      <w:headerReference w:type="even" r:id="rId11"/>
      <w:headerReference w:type="default" r:id="rId12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AC2E3E" w:rsidRDefault="00AC2E3E">
      <w:r>
        <w:separator/>
      </w:r>
    </w:p>
  </w:endnote>
  <w:endnote w:type="continuationSeparator" w:id="0">
    <w:p w:rsidR="00AC2E3E" w:rsidRDefault="00AC2E3E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AC2E3E" w:rsidRDefault="00AC2E3E">
      <w:r>
        <w:separator/>
      </w:r>
    </w:p>
  </w:footnote>
  <w:footnote w:type="continuationSeparator" w:id="0">
    <w:p w:rsidR="00AC2E3E" w:rsidRDefault="00AC2E3E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3D35F9" w:rsidP="00920CA0" w:rsidRDefault="003D35F9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="003D35F9" w:rsidRDefault="003D35F9">
    <w:pPr>
      <w:pStyle w:val="Zaglavlje"/>
    </w:pPr>
  </w:p>
</w:hdr>
</file>

<file path=word/header2.xml><?xml version="1.0" encoding="utf-8"?>
<w:hd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3D35F9" w:rsidP="00920CA0" w:rsidRDefault="003D35F9">
    <w:pPr>
      <w:pStyle w:val="Zaglavlje"/>
      <w:framePr w:wrap="around" w:hAnchor="margin" w:vAnchor="text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822950">
      <w:rPr>
        <w:rStyle w:val="Brojstranice"/>
        <w:noProof/>
      </w:rPr>
      <w:t>2</w:t>
    </w:r>
    <w:r>
      <w:rPr>
        <w:rStyle w:val="Brojstranice"/>
      </w:rPr>
      <w:fldChar w:fldCharType="end"/>
    </w:r>
  </w:p>
  <w:p w:rsidR="003D35F9" w:rsidRDefault="003D35F9">
    <w:pPr>
      <w:pStyle w:val="Zaglavlje"/>
    </w:pPr>
  </w:p>
</w:hdr>
</file>

<file path=word/numbering.xml><?xml version="1.0" encoding="utf-8"?>
<w:numbering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6E042CE"/>
    <w:multiLevelType w:val="hybridMultilevel"/>
    <w:tmpl w:val="5CD6F2E2"/>
    <w:lvl w:ilvl="0" w:tplc="769A7740">
      <w:start w:val="1"/>
      <w:numFmt w:val="upperRoman"/>
      <w:lvlText w:val="%1."/>
      <w:lvlJc w:val="left"/>
      <w:pPr>
        <w:ind w:left="1428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37951EA0"/>
    <w:multiLevelType w:val="hybridMultilevel"/>
    <w:tmpl w:val="DD28EABE"/>
    <w:lvl w:ilvl="0" w:tplc="3D86990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B0B54B0"/>
    <w:multiLevelType w:val="hybridMultilevel"/>
    <w:tmpl w:val="E3FCC842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6B700636"/>
    <w:multiLevelType w:val="hybridMultilevel"/>
    <w:tmpl w:val="901C1E78"/>
    <w:lvl w:ilvl="0" w:tplc="0C602C5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DF863C2"/>
    <w:multiLevelType w:val="hybridMultilevel"/>
    <w:tmpl w:val="C442891E"/>
    <w:lvl w:ilvl="0" w:tplc="1F22CF1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1"/>
  </w:num>
  <w:num w:numId="5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embedSystemFonts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5398"/>
    <w:rsid w:val="00013893"/>
    <w:rsid w:val="00014D0C"/>
    <w:rsid w:val="00086ACC"/>
    <w:rsid w:val="00114EAD"/>
    <w:rsid w:val="00146F7D"/>
    <w:rsid w:val="001552B1"/>
    <w:rsid w:val="001766F1"/>
    <w:rsid w:val="00185571"/>
    <w:rsid w:val="001E50FB"/>
    <w:rsid w:val="001F6933"/>
    <w:rsid w:val="00230A63"/>
    <w:rsid w:val="00262CA3"/>
    <w:rsid w:val="00263D6D"/>
    <w:rsid w:val="00264D19"/>
    <w:rsid w:val="002877DF"/>
    <w:rsid w:val="002928FE"/>
    <w:rsid w:val="00297E94"/>
    <w:rsid w:val="002B758E"/>
    <w:rsid w:val="00325398"/>
    <w:rsid w:val="00347884"/>
    <w:rsid w:val="003620E9"/>
    <w:rsid w:val="003658F0"/>
    <w:rsid w:val="0038246E"/>
    <w:rsid w:val="003A2595"/>
    <w:rsid w:val="003B45FE"/>
    <w:rsid w:val="003D35F9"/>
    <w:rsid w:val="003E3A15"/>
    <w:rsid w:val="00413F4C"/>
    <w:rsid w:val="00420098"/>
    <w:rsid w:val="004878CD"/>
    <w:rsid w:val="004B337A"/>
    <w:rsid w:val="004B4293"/>
    <w:rsid w:val="004D196A"/>
    <w:rsid w:val="004F3962"/>
    <w:rsid w:val="0051490E"/>
    <w:rsid w:val="0053446F"/>
    <w:rsid w:val="005614CB"/>
    <w:rsid w:val="00572798"/>
    <w:rsid w:val="00590AEF"/>
    <w:rsid w:val="00591994"/>
    <w:rsid w:val="005A0039"/>
    <w:rsid w:val="005D476D"/>
    <w:rsid w:val="005E4AB8"/>
    <w:rsid w:val="005F0073"/>
    <w:rsid w:val="005F4627"/>
    <w:rsid w:val="00627F6A"/>
    <w:rsid w:val="00657B8E"/>
    <w:rsid w:val="00663C9A"/>
    <w:rsid w:val="006F2523"/>
    <w:rsid w:val="00722BDB"/>
    <w:rsid w:val="007715C3"/>
    <w:rsid w:val="007B5AFD"/>
    <w:rsid w:val="007D3828"/>
    <w:rsid w:val="007D5A5D"/>
    <w:rsid w:val="00805E53"/>
    <w:rsid w:val="008155EE"/>
    <w:rsid w:val="00822950"/>
    <w:rsid w:val="00837FD2"/>
    <w:rsid w:val="008613BD"/>
    <w:rsid w:val="00863025"/>
    <w:rsid w:val="00871F01"/>
    <w:rsid w:val="008778EA"/>
    <w:rsid w:val="008B4E69"/>
    <w:rsid w:val="008D134A"/>
    <w:rsid w:val="008D7314"/>
    <w:rsid w:val="008F786C"/>
    <w:rsid w:val="00920CA0"/>
    <w:rsid w:val="009419D8"/>
    <w:rsid w:val="009C5689"/>
    <w:rsid w:val="009C6F6E"/>
    <w:rsid w:val="009D4F16"/>
    <w:rsid w:val="00A51E81"/>
    <w:rsid w:val="00A55356"/>
    <w:rsid w:val="00A71431"/>
    <w:rsid w:val="00A72573"/>
    <w:rsid w:val="00A80641"/>
    <w:rsid w:val="00AC2E3E"/>
    <w:rsid w:val="00AC4528"/>
    <w:rsid w:val="00AD027A"/>
    <w:rsid w:val="00B82F18"/>
    <w:rsid w:val="00B93860"/>
    <w:rsid w:val="00C021CA"/>
    <w:rsid w:val="00C375B9"/>
    <w:rsid w:val="00C836B9"/>
    <w:rsid w:val="00C958E9"/>
    <w:rsid w:val="00CB5397"/>
    <w:rsid w:val="00CE3AE4"/>
    <w:rsid w:val="00CE7362"/>
    <w:rsid w:val="00CF54BB"/>
    <w:rsid w:val="00D01B78"/>
    <w:rsid w:val="00D50705"/>
    <w:rsid w:val="00D66226"/>
    <w:rsid w:val="00D93745"/>
    <w:rsid w:val="00E5130D"/>
    <w:rsid w:val="00E7728A"/>
    <w:rsid w:val="00EC3302"/>
    <w:rsid w:val="00ED6AA8"/>
    <w:rsid w:val="00EF30E9"/>
    <w:rsid w:val="00EF3903"/>
    <w:rsid w:val="00F034D3"/>
    <w:rsid w:val="00F66FD3"/>
    <w:rsid w:val="00F8310C"/>
    <w:rsid w:val="00FD2D0B"/>
    <w:rsid w:val="00FD78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true" w:defUnhideWhenUsed="true" w:defQFormat="false" w:count="267">
    <w:lsdException w:name="Normal" w:semiHidden="false" w:unhideWhenUsed="false" w:qFormat="true"/>
    <w:lsdException w:name="heading 1" w:semiHidden="false" w:unhideWhenUsed="false" w:qFormat="true"/>
    <w:lsdException w:name="heading 2" w:qFormat="true"/>
    <w:lsdException w:name="heading 3" w:qFormat="true"/>
    <w:lsdException w:name="heading 4" w:qFormat="true"/>
    <w:lsdException w:name="heading 5" w:qFormat="true"/>
    <w:lsdException w:name="heading 6" w:qFormat="true"/>
    <w:lsdException w:name="heading 7" w:qFormat="true"/>
    <w:lsdException w:name="heading 8" w:qFormat="true"/>
    <w:lsdException w:name="heading 9" w:qFormat="true"/>
    <w:lsdException w:name="caption" w:qFormat="true"/>
    <w:lsdException w:name="List Number" w:semiHidden="false" w:unhideWhenUsed="false"/>
    <w:lsdException w:name="List 4" w:semiHidden="false" w:unhideWhenUsed="false"/>
    <w:lsdException w:name="List 5" w:semiHidden="false" w:unhideWhenUsed="false"/>
    <w:lsdException w:name="Title" w:semiHidden="false" w:unhideWhenUsed="false" w:qFormat="true"/>
    <w:lsdException w:name="Subtitle" w:semiHidden="false" w:unhideWhenUsed="false" w:qFormat="true"/>
    <w:lsdException w:name="Salutation" w:semiHidden="false" w:unhideWhenUsed="false"/>
    <w:lsdException w:name="Date" w:semiHidden="false" w:unhideWhenUsed="false"/>
    <w:lsdException w:name="Body Text First Indent" w:semiHidden="false" w:unhideWhenUsed="false"/>
    <w:lsdException w:name="Strong" w:semiHidden="false" w:unhideWhenUsed="false" w:qFormat="true"/>
    <w:lsdException w:name="Emphasis" w:semiHidden="false" w:unhideWhenUsed="false" w:qFormat="true"/>
    <w:lsdException w:name="Table Grid" w:semiHidden="false" w:unhideWhenUsed="false"/>
    <w:lsdException w:name="Placeholder Text" w:uiPriority="99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iPriority="99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Normal" w:default="true">
    <w:name w:val="Normal"/>
    <w:qFormat/>
    <w:rPr>
      <w:sz w:val="24"/>
      <w:szCs w:val="24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Tekstbalonia">
    <w:name w:val="Balloon Text"/>
    <w:basedOn w:val="Normal"/>
    <w:semiHidden/>
    <w:rsid w:val="004F3962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rsid w:val="00ED6AA8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ED6AA8"/>
  </w:style>
  <w:style w:type="paragraph" w:styleId="Odlomakpopisa">
    <w:name w:val="List Paragraph"/>
    <w:basedOn w:val="Normal"/>
    <w:uiPriority w:val="34"/>
    <w:qFormat/>
    <w:rsid w:val="00AC4528"/>
    <w:pPr>
      <w:ind w:left="720"/>
      <w:contextualSpacing/>
    </w:pPr>
  </w:style>
  <w:style w:type="character" w:styleId="Tekstrezerviranogmjesta">
    <w:name w:val="Placeholder Text"/>
    <w:basedOn w:val="Zadanifontodlomka"/>
    <w:uiPriority w:val="99"/>
    <w:semiHidden/>
    <w:rsid w:val="008778EA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8778EA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8778EA"/>
    <w:rPr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8778EA"/>
    <w:rPr>
      <w:rFonts w:ascii="Times New Roman" w:hAnsi="Times New Roman" w:cs="Times New Roman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8778EA"/>
    <w:rPr>
      <w:rFonts w:ascii="Times New Roman" w:hAnsi="Times New Roman" w:cs="Times New Roman"/>
      <w:sz w:val="24"/>
      <w:bdr w:val="none" w:color="auto" w:sz="0" w:space="0"/>
      <w:shd w:val="clear" w:color="auto" w:fill="CCFFCC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1" w:defUIPriority="0" w:defUnhideWhenUsed="1">
    <w:lsdException w:name="Normal" w:qFormat="1" w:semiHidden="0" w:unhideWhenUsed="0"/>
    <w:lsdException w:name="heading 1" w:qFormat="1" w:semiHidden="0" w:unhideWhenUsed="0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qFormat="1" w:semiHidden="0" w:unhideWhenUsed="0"/>
    <w:lsdException w:name="Subtitle" w:qFormat="1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qFormat="1" w:semiHidden="0" w:unhideWhenUsed="0"/>
    <w:lsdException w:name="Emphasis" w:qFormat="1" w:semiHidden="0" w:unhideWhenUsed="0"/>
    <w:lsdException w:name="Table Grid" w:semiHidden="0" w:unhideWhenUsed="0"/>
    <w:lsdException w:name="Placeholder Text" w:uiPriority="99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Pr>
      <w:sz w:val="24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4F3962"/>
    <w:rPr>
      <w:rFonts w:ascii="Tahoma" w:cs="Tahoma" w:hAnsi="Tahoma"/>
      <w:sz w:val="16"/>
      <w:szCs w:val="16"/>
    </w:rPr>
  </w:style>
  <w:style w:styleId="Zaglavlje" w:type="paragraph">
    <w:name w:val="header"/>
    <w:basedOn w:val="Normal"/>
    <w:rsid w:val="00ED6AA8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ED6AA8"/>
  </w:style>
  <w:style w:styleId="Odlomakpopisa" w:type="paragraph">
    <w:name w:val="List Paragraph"/>
    <w:basedOn w:val="Normal"/>
    <w:uiPriority w:val="34"/>
    <w:qFormat/>
    <w:rsid w:val="00AC4528"/>
    <w:pPr>
      <w:ind w:left="720"/>
      <w:contextualSpacing/>
    </w:pPr>
  </w:style>
  <w:style w:styleId="Tekstrezerviranogmjesta" w:type="character">
    <w:name w:val="Placeholder Text"/>
    <w:basedOn w:val="Zadanifontodlomka"/>
    <w:uiPriority w:val="99"/>
    <w:semiHidden/>
    <w:rsid w:val="008778EA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8778EA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8778EA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8778EA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8778EA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footnotes.xml" Type="http://schemas.openxmlformats.org/officeDocument/2006/relationships/footnotes" Id="rId8"/><Relationship Target="fontTable.xml" Type="http://schemas.openxmlformats.org/officeDocument/2006/relationships/fontTable" Id="rId13"/><Relationship Target="numbering.xml" Type="http://schemas.openxmlformats.org/officeDocument/2006/relationships/numbering" Id="rId3"/><Relationship Target="webSettings.xml" Type="http://schemas.openxmlformats.org/officeDocument/2006/relationships/webSettings" Id="rId7"/><Relationship Target="header2.xml" Type="http://schemas.openxmlformats.org/officeDocument/2006/relationships/header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settings.xml" Type="http://schemas.openxmlformats.org/officeDocument/2006/relationships/settings" Id="rId6"/><Relationship Target="header1.xml" Type="http://schemas.openxmlformats.org/officeDocument/2006/relationships/header" Id="rId11"/><Relationship Target="stylesWithEffects.xml" Type="http://schemas.microsoft.com/office/2007/relationships/stylesWithEffects" Id="rId5"/><Relationship Target="media/image1.png" Type="http://schemas.openxmlformats.org/officeDocument/2006/relationships/image" Id="rId10"/><Relationship Target="styles.xml" Type="http://schemas.openxmlformats.org/officeDocument/2006/relationships/styles" Id="rId4"/><Relationship Target="endnotes.xml" Type="http://schemas.openxmlformats.org/officeDocument/2006/relationships/endnotes" Id="rId9"/><Relationship Target="theme/theme1.xml" Type="http://schemas.openxmlformats.org/officeDocument/2006/relationships/them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22. listopada 2019.</izvorni_sadrzaj>
    <derivirana_varijabla naziv="DomainObject.DatumDonosenjaOdluke_1">22. listopada 2019.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mr.sc.Ana</izvorni_sadrzaj>
    <derivirana_varijabla naziv="DomainObject.DonositeljOdluke.Ime_1">mr.sc.Ana</derivirana_varijabla>
  </DomainObject.DonositeljOdluke.Ime>
  <DomainObject.DonositeljOdluke.Prezime>
    <izvorni_sadrzaj>Nagy</izvorni_sadrzaj>
    <derivirana_varijabla naziv="DomainObject.DonositeljOdluke.Prezime_1">Nagy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2178</izvorni_sadrzaj>
    <derivirana_varijabla naziv="DomainObject.Predmet.Broj_1">2178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4. rujna 2019.</izvorni_sadrzaj>
    <derivirana_varijabla naziv="DomainObject.Predmet.DatumIzradeOptuznogAkta_1">4. rujna 2019.</derivirana_varijabla>
  </DomainObject.Predmet.DatumIzradeOptuznogAkta>
  <DomainObject.Predmet.DatumIzradeOptuznogAktaFormated>
    <izvorni_sadrzaj>4.9.2019.</izvorni_sadrzaj>
    <derivirana_varijabla naziv="DomainObject.Predmet.DatumIzradeOptuznogAktaFormated_1">4.9.2019.</derivirana_varijabla>
  </DomainObject.Predmet.DatumIzradeOptuznogAktaFormated>
  <DomainObject.Predmet.DatumOsnivanja>
    <izvorni_sadrzaj>5. rujna 2019.</izvorni_sadrzaj>
    <derivirana_varijabla naziv="DomainObject.Predmet.DatumOsnivanja_1">5. rujna 2019.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4. rujna 2019.</izvorni_sadrzaj>
    <derivirana_varijabla naziv="DomainObject.Predmet.DatumPrimitkaOptuznogAkta_1">4. rujna 2019.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St-2178/2019</izvorni_sadrzaj>
    <derivirana_varijabla naziv="DomainObject.Predmet.OznakaBroj_1">St-2178/2019</derivirana_varijabla>
  </DomainObject.Predmet.OznakaBroj>
  <DomainObject.Predmet.OznakaBrojOptuznogAkta>
    <izvorni_sadrzaj>04-06-19-3807</izvorni_sadrzaj>
    <derivirana_varijabla naziv="DomainObject.Predmet.OznakaBrojOptuznogAkta_1">04-06-19-3807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NIZ PROJEKT d.o.o.</izvorni_sadrzaj>
    <derivirana_varijabla naziv="DomainObject.Predmet.ProtustrankaFormated_1">  NIZ PROJEKT d.o.o.</derivirana_varijabla>
  </DomainObject.Predmet.ProtustrankaFormated>
  <DomainObject.Predmet.ProtustrankaFormatedOIB>
    <izvorni_sadrzaj>  NIZ PROJEKT d.o.o., OIB 20082346943</izvorni_sadrzaj>
    <derivirana_varijabla naziv="DomainObject.Predmet.ProtustrankaFormatedOIB_1">  NIZ PROJEKT d.o.o., OIB 20082346943</derivirana_varijabla>
  </DomainObject.Predmet.ProtustrankaFormatedOIB>
  <DomainObject.Predmet.ProtustrankaFormatedWithAdress>
    <izvorni_sadrzaj> NIZ PROJEKT d.o.o., Ukrinska ulica 4, 10000 Zagreb</izvorni_sadrzaj>
    <derivirana_varijabla naziv="DomainObject.Predmet.ProtustrankaFormatedWithAdress_1"> NIZ PROJEKT d.o.o., Ukrinska ulica 4, 10000 Zagreb</derivirana_varijabla>
  </DomainObject.Predmet.ProtustrankaFormatedWithAdress>
  <DomainObject.Predmet.ProtustrankaFormatedWithAdressOIB>
    <izvorni_sadrzaj> NIZ PROJEKT d.o.o., OIB 20082346943, Ukrinska ulica 4, 10000 Zagreb</izvorni_sadrzaj>
    <derivirana_varijabla naziv="DomainObject.Predmet.ProtustrankaFormatedWithAdressOIB_1"> NIZ PROJEKT d.o.o., OIB 20082346943, Ukrinska ulica 4, 10000 Zagreb</derivirana_varijabla>
  </DomainObject.Predmet.ProtustrankaFormatedWithAdressOIB>
  <DomainObject.Predmet.ProtustrankaWithAdress>
    <izvorni_sadrzaj>NIZ PROJEKT d.o.o. Ukrinska ulica 4, 10000 Zagreb</izvorni_sadrzaj>
    <derivirana_varijabla naziv="DomainObject.Predmet.ProtustrankaWithAdress_1">NIZ PROJEKT d.o.o. Ukrinska ulica 4, 10000 Zagreb</derivirana_varijabla>
  </DomainObject.Predmet.ProtustrankaWithAdress>
  <DomainObject.Predmet.ProtustrankaWithAdressOIB>
    <izvorni_sadrzaj>NIZ PROJEKT d.o.o., OIB 20082346943, Ukrinska ulica 4, 10000 Zagreb</izvorni_sadrzaj>
    <derivirana_varijabla naziv="DomainObject.Predmet.ProtustrankaWithAdressOIB_1">NIZ PROJEKT d.o.o., OIB 20082346943, Ukrinska ulica 4, 10000 Zagreb</derivirana_varijabla>
  </DomainObject.Predmet.ProtustrankaWithAdressOIB>
  <DomainObject.Predmet.ProtustrankaNazivFormated>
    <izvorni_sadrzaj>NIZ PROJEKT d.o.o.</izvorni_sadrzaj>
    <derivirana_varijabla naziv="DomainObject.Predmet.ProtustrankaNazivFormated_1">NIZ PROJEKT d.o.o.</derivirana_varijabla>
  </DomainObject.Predmet.ProtustrankaNazivFormated>
  <DomainObject.Predmet.ProtustrankaNazivFormatedOIB>
    <izvorni_sadrzaj>NIZ PROJEKT d.o.o., OIB 20082346943</izvorni_sadrzaj>
    <derivirana_varijabla naziv="DomainObject.Predmet.ProtustrankaNazivFormatedOIB_1">NIZ PROJEKT d.o.o., OIB 20082346943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86. - mr.sc. A. Nagy </izvorni_sadrzaj>
    <derivirana_varijabla naziv="DomainObject.Predmet.Referada.Naziv_1">86. - mr.sc. A. Nagy </derivirana_varijabla>
  </DomainObject.Predmet.Referada.Naziv>
  <DomainObject.Predmet.Referada.Oznaka>
    <izvorni_sadrzaj>86. </izvorni_sadrzaj>
    <derivirana_varijabla naziv="DomainObject.Predmet.Referada.Oznaka_1">86. </derivirana_varijabla>
  </DomainObject.Predmet.Referada.Oznaka>
  <DomainObject.Predmet.Referada.Prostorija.Naziv>
    <izvorni_sadrzaj>Soba DZ II 40</izvorni_sadrzaj>
    <derivirana_varijabla naziv="DomainObject.Predmet.Referada.Prostorija.Naziv_1">Soba DZ II 40</derivirana_varijabla>
  </DomainObject.Predmet.Referada.Prostorija.Naziv>
  <DomainObject.Predmet.Referada.Prostorija.Oznaka>
    <izvorni_sadrzaj>DZ II 40</izvorni_sadrzaj>
    <derivirana_varijabla naziv="DomainObject.Predmet.Referada.Prostorija.Oznaka_1">DZ II 40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mr.sc.Ana Nagy</izvorni_sadrzaj>
    <derivirana_varijabla naziv="DomainObject.Predmet.Referada.Sudac_1">mr.sc.Ana Nagy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</izvorni_sadrzaj>
    <derivirana_varijabla naziv="DomainObject.Predmet.StrankaFormated_1">  Financijska agencija</derivirana_varijabla>
  </DomainObject.Predmet.StrankaFormated>
  <DomainObject.Predmet.StrankaFormatedOIB>
    <izvorni_sadrzaj>  Financijska agencija, OIB 85821130368</izvorni_sadrzaj>
    <derivirana_varijabla naziv="DomainObject.Predmet.StrankaFormatedOIB_1">  Financijska agencija, OIB 85821130368</derivirana_varijabla>
  </DomainObject.Predmet.StrankaFormatedOIB>
  <DomainObject.Predmet.StrankaFormatedWithAdress>
    <izvorni_sadrzaj> Financijska agencija, TRG SVIBANJSKIH ŽRTAVA 1995. 1, 10000 Zagreb</izvorni_sadrzaj>
    <derivirana_varijabla naziv="DomainObject.Predmet.StrankaFormatedWithAdress_1"> Financijska agencija, TRG SVIBANJSKIH ŽRTAVA 1995. 1, 10000 Zagreb</derivirana_varijabla>
  </DomainObject.Predmet.StrankaFormatedWithAdress>
  <DomainObject.Predmet.StrankaFormatedWithAdressOIB>
    <izvorni_sadrzaj> Financijska agencija, OIB 85821130368, TRG SVIBANJSKIH ŽRTAVA 1995. 1, 10000 Zagreb</izvorni_sadrzaj>
    <derivirana_varijabla naziv="DomainObject.Predmet.StrankaFormatedWithAdressOIB_1"> Financijska agencija, OIB 85821130368, TRG SVIBANJSKIH ŽRTAVA 1995. 1, 10000 Zagreb</derivirana_varijabla>
  </DomainObject.Predmet.StrankaFormatedWithAdressOIB>
  <DomainObject.Predmet.StrankaWithAdress>
    <izvorni_sadrzaj>Financijska agencija TRG SVIBANJSKIH ŽRTAVA 1995. 1,10000 Zagreb</izvorni_sadrzaj>
    <derivirana_varijabla naziv="DomainObject.Predmet.StrankaWithAdress_1">Financijska agencija TRG SVIBANJSKIH ŽRTAVA 1995. 1,10000 Zagreb</derivirana_varijabla>
  </DomainObject.Predmet.StrankaWithAdress>
  <DomainObject.Predmet.StrankaWithAdressOIB>
    <izvorni_sadrzaj>Financijska agencija, OIB 85821130368, TRG SVIBANJSKIH ŽRTAVA 1995. 1,10000 Zagreb</izvorni_sadrzaj>
    <derivirana_varijabla naziv="DomainObject.Predmet.StrankaWithAdressOIB_1">Financijska agencija, OIB 85821130368, TRG SVIBANJSKIH ŽRTAVA 1995. 1,10000 Zagreb</derivirana_varijabla>
  </DomainObject.Predmet.StrankaWithAdressOIB>
  <DomainObject.Predmet.StrankaNazivFormated>
    <izvorni_sadrzaj>Financijska agencija</izvorni_sadrzaj>
    <derivirana_varijabla naziv="DomainObject.Predmet.StrankaNazivFormated_1">Financijska agencija</derivirana_varijabla>
  </DomainObject.Predmet.StrankaNazivFormated>
  <DomainObject.Predmet.StrankaNazivFormatedOIB>
    <izvorni_sadrzaj>Financijska agencija, OIB 85821130368</izvorni_sadrzaj>
    <derivirana_varijabla naziv="DomainObject.Predmet.StrankaNazivFormatedOIB_1">Financijska agencija,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10002</izvorni_sadrzaj>
    <derivirana_varijabla naziv="DomainObject.Predmet.Sud.Adresa.PostBroj_1">10002</derivirana_varijabla>
  </DomainObject.Predmet.Sud.Adresa.PostBroj>
  <DomainObject.Predmet.Sud.Adresa.UlicaIKBR>
    <izvorni_sadrzaj>Amruševa 2/II desno (p.p. 432)</izvorni_sadrzaj>
    <derivirana_varijabla naziv="DomainObject.Predmet.Sud.Adresa.UlicaIKBR_1">Amruševa 2/II desno (p.p. 432)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86. - mr.sc. A. Nagy </izvorni_sadrzaj>
    <derivirana_varijabla naziv="DomainObject.Predmet.TrenutnaLokacijaSpisa.Naziv_1">86. - mr.sc. A. Nagy 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Katarina Drndelić</izvorni_sadrzaj>
    <derivirana_varijabla naziv="DomainObject.Predmet.Zapisnicar_1">Katarina Drndelić</derivirana_varijabla>
  </DomainObject.Predmet.Zapisnicar>
  <DomainObject.Predmet.StrankaListFormated>
    <izvorni_sadrzaj>
      <item>Financijska agencija</item>
    </izvorni_sadrzaj>
    <derivirana_varijabla naziv="DomainObject.Predmet.StrankaListFormated_1">
      <item>Financijska agencija</item>
    </derivirana_varijabla>
  </DomainObject.Predmet.StrankaListFormated>
  <DomainObject.Predmet.StrankaListFormatedOIB>
    <izvorni_sadrzaj>
      <item>Financijska agencija, OIB 85821130368</item>
    </izvorni_sadrzaj>
    <derivirana_varijabla naziv="DomainObject.Predmet.StrankaListFormatedOIB_1">
      <item>Financijska agencija, OIB 85821130368</item>
    </derivirana_varijabla>
  </DomainObject.Predmet.StrankaListFormatedOIB>
  <DomainObject.Predmet.StrankaListFormatedWithAdress>
    <izvorni_sadrzaj>
      <item>Financijska agencija, TRG SVIBANJSKIH ŽRTAVA 1995. 1, 10000 Zagreb</item>
    </izvorni_sadrzaj>
    <derivirana_varijabla naziv="DomainObject.Predmet.StrankaListFormatedWithAdress_1">
      <item>Financijska agencija, TRG SVIBANJSKIH ŽRTAVA 1995. 1, 10000 Zagreb</item>
    </derivirana_varijabla>
  </DomainObject.Predmet.StrankaListFormatedWithAdress>
  <DomainObject.Predmet.StrankaListFormatedWithAdressOIB>
    <izvorni_sadrzaj>
      <item>Financijska agencija, OIB 85821130368, TRG SVIBANJSKIH ŽRTAVA 1995. 1, 10000 Zagreb</item>
    </izvorni_sadrzaj>
    <derivirana_varijabla naziv="DomainObject.Predmet.StrankaListFormatedWithAdressOIB_1">
      <item>Financijska agencija, OIB 85821130368, TRG SVIBANJSKIH ŽRTAVA 1995. 1, 10000 Zagreb</item>
    </derivirana_varijabla>
  </DomainObject.Predmet.StrankaListFormatedWithAdressOIB>
  <DomainObject.Predmet.StrankaListNazivFormated>
    <izvorni_sadrzaj>
      <item>Financijska agencija</item>
    </izvorni_sadrzaj>
    <derivirana_varijabla naziv="DomainObject.Predmet.StrankaListNazivFormated_1">
      <item>Financijska agencija</item>
    </derivirana_varijabla>
  </DomainObject.Predmet.StrankaListNazivFormated>
  <DomainObject.Predmet.StrankaListNazivFormatedOIB>
    <izvorni_sadrzaj>
      <item>Financijska agencija, OIB 85821130368</item>
    </izvorni_sadrzaj>
    <derivirana_varijabla naziv="DomainObject.Predmet.StrankaListNazivFormatedOIB_1">
      <item>Financijska agencija, OIB 85821130368</item>
    </derivirana_varijabla>
  </DomainObject.Predmet.StrankaListNazivFormatedOIB>
  <DomainObject.Predmet.ProtuStrankaListFormated>
    <izvorni_sadrzaj>
      <item>NIZ PROJEKT d.o.o.</item>
    </izvorni_sadrzaj>
    <derivirana_varijabla naziv="DomainObject.Predmet.ProtuStrankaListFormated_1">
      <item>NIZ PROJEKT d.o.o.</item>
    </derivirana_varijabla>
  </DomainObject.Predmet.ProtuStrankaListFormated>
  <DomainObject.Predmet.ProtuStrankaListFormatedOIB>
    <izvorni_sadrzaj>
      <item>NIZ PROJEKT d.o.o., OIB 20082346943</item>
    </izvorni_sadrzaj>
    <derivirana_varijabla naziv="DomainObject.Predmet.ProtuStrankaListFormatedOIB_1">
      <item>NIZ PROJEKT d.o.o., OIB 20082346943</item>
    </derivirana_varijabla>
  </DomainObject.Predmet.ProtuStrankaListFormatedOIB>
  <DomainObject.Predmet.ProtuStrankaListFormatedWithAdress>
    <izvorni_sadrzaj>
      <item>NIZ PROJEKT d.o.o., Ukrinska ulica 4, 10000 Zagreb</item>
    </izvorni_sadrzaj>
    <derivirana_varijabla naziv="DomainObject.Predmet.ProtuStrankaListFormatedWithAdress_1">
      <item>NIZ PROJEKT d.o.o., Ukrinska ulica 4, 10000 Zagreb</item>
    </derivirana_varijabla>
  </DomainObject.Predmet.ProtuStrankaListFormatedWithAdress>
  <DomainObject.Predmet.ProtuStrankaListFormatedWithAdressOIB>
    <izvorni_sadrzaj>
      <item>NIZ PROJEKT d.o.o., OIB 20082346943, Ukrinska ulica 4, 10000 Zagreb</item>
    </izvorni_sadrzaj>
    <derivirana_varijabla naziv="DomainObject.Predmet.ProtuStrankaListFormatedWithAdressOIB_1">
      <item>NIZ PROJEKT d.o.o., OIB 20082346943, Ukrinska ulica 4, 10000 Zagreb</item>
    </derivirana_varijabla>
  </DomainObject.Predmet.ProtuStrankaListFormatedWithAdressOIB>
  <DomainObject.Predmet.ProtuStrankaListNazivFormated>
    <izvorni_sadrzaj>
      <item>NIZ PROJEKT d.o.o.</item>
    </izvorni_sadrzaj>
    <derivirana_varijabla naziv="DomainObject.Predmet.ProtuStrankaListNazivFormated_1">
      <item>NIZ PROJEKT d.o.o.</item>
    </derivirana_varijabla>
  </DomainObject.Predmet.ProtuStrankaListNazivFormated>
  <DomainObject.Predmet.ProtuStrankaListNazivFormatedOIB>
    <izvorni_sadrzaj>
      <item>NIZ PROJEKT d.o.o., OIB 20082346943</item>
    </izvorni_sadrzaj>
    <derivirana_varijabla naziv="DomainObject.Predmet.ProtuStrankaListNazivFormatedOIB_1">
      <item>NIZ PROJEKT d.o.o., OIB 20082346943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22. listopada 2019.</izvorni_sadrzaj>
    <derivirana_varijabla naziv="DomainObject.Datum_1">22. listopada 2019.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</izvorni_sadrzaj>
    <derivirana_varijabla naziv="DomainObject.Predmet.StrankaIDrugi_1">Financijska agencija</derivirana_varijabla>
  </DomainObject.Predmet.StrankaIDrugi>
  <DomainObject.Predmet.ProtustrankaIDrugi>
    <izvorni_sadrzaj>NIZ PROJEKT d.o.o.</izvorni_sadrzaj>
    <derivirana_varijabla naziv="DomainObject.Predmet.ProtustrankaIDrugi_1">NIZ PROJEKT d.o.o.</derivirana_varijabla>
  </DomainObject.Predmet.ProtustrankaIDrugi>
  <DomainObject.Predmet.StrankaIDrugiAdressOIB>
    <izvorni_sadrzaj>Financijska agencija, OIB 85821130368, TRG SVIBANJSKIH ŽRTAVA 1995. 1, 10000 Zagreb</izvorni_sadrzaj>
    <derivirana_varijabla naziv="DomainObject.Predmet.StrankaIDrugiAdressOIB_1">Financijska agencija, OIB 85821130368, TRG SVIBANJSKIH ŽRTAVA 1995. 1, 10000 Zagreb</derivirana_varijabla>
  </DomainObject.Predmet.StrankaIDrugiAdressOIB>
  <DomainObject.Predmet.ProtustrankaIDrugiAdressOIB>
    <izvorni_sadrzaj>NIZ PROJEKT d.o.o., OIB 20082346943, Ukrinska ulica 4, 10000 Zagreb</izvorni_sadrzaj>
    <derivirana_varijabla naziv="DomainObject.Predmet.ProtustrankaIDrugiAdressOIB_1">NIZ PROJEKT d.o.o., OIB 20082346943, Ukrinska ulica 4,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NIZ PROJEKT d.o.o.</item>
      <item>Financijska agencija</item>
    </izvorni_sadrzaj>
    <derivirana_varijabla naziv="DomainObject.Predmet.SudioniciListNaziv_1">
      <item>NIZ PROJEKT d.o.o.</item>
      <item>Financijska agencija</item>
    </derivirana_varijabla>
  </DomainObject.Predmet.SudioniciListNaziv>
  <DomainObject.Predmet.SudioniciListAdressOIB>
    <izvorni_sadrzaj>
      <item>NIZ PROJEKT d.o.o., OIB 20082346943, Ukrinska ulica 4,10000 Zagreb</item>
      <item>Financijska agencija, OIB 85821130368, TRG SVIBANJSKIH ŽRTAVA 1995. 1,10000 Zagreb</item>
    </izvorni_sadrzaj>
    <derivirana_varijabla naziv="DomainObject.Predmet.SudioniciListAdressOIB_1">
      <item>NIZ PROJEKT d.o.o., OIB 20082346943, Ukrinska ulica 4,10000 Zagreb</item>
      <item>Financijska agencija, OIB 85821130368, TRG SVIBANJSKIH ŽRTAVA 1995. 1,10000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20082346943</item>
      <item>, OIB 85821130368</item>
    </izvorni_sadrzaj>
    <derivirana_varijabla naziv="DomainObject.Predmet.SudioniciListNazivOIB_1">
      <item>, OIB 20082346943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</icms>
</file>

<file path=customXml/item2.xml><?xml version="1.0" encoding="utf-8"?>
<ns30:Sourc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3A4D91B0-0793-414A-9CE3-A7CA67F2EE8A}">
  <ds:schemaRefs>
    <ds:schemaRef ds:uri="http://schemas.openxmlformats.org/wordprocessingml/2006/main"/>
    <ds:schemaRef ds:uri="http://schemas.openxmlformats.org/officeDocument/2006/math"/>
    <ds:schemaRef ds:uri="http://schemas.microsoft.com/office/word/2012/wordml"/>
    <ds:schemaRef ds:uri="http://schemas.microsoft.com/office/word/2010/wordml"/>
    <ds:schemaRef ds:uri="http://schemas.openxmlformats.org/officeDocument/2006/relationships"/>
    <ds:schemaRef ds:uri="http://schemas.openxmlformats.org/drawingml/2006/wordprocessingDrawing"/>
    <ds:schemaRef ds:uri="http://schemas.openxmlformats.org/drawingml/2006/main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RH - TDU</properties:Company>
  <properties:Pages>1</properties:Pages>
  <properties:Words>235</properties:Words>
  <properties:Characters>1287</properties:Characters>
  <properties:Lines>41</properties:Lines>
  <properties:Paragraphs>15</properties:Paragraphs>
  <properties:TotalTime>0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/>
      <vt:lpstr/>
    </vt:vector>
  </properties:TitlesOfParts>
  <properties:LinksUpToDate>false</properties:LinksUpToDate>
  <properties:CharactersWithSpaces>1563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2019-10-22T07:36:00Z</dcterms:created>
  <dc:creator>ilukac</dc:creator>
  <cp:lastModifiedBy>Katarina Drndelić</cp:lastModifiedBy>
  <cp:lastPrinted>2019-10-22T11:09:00Z</cp:lastPrinted>
  <dcterms:modified xmlns:xsi="http://www.w3.org/2001/XMLSchema-instance" xsi:type="dcterms:W3CDTF">2019-10-22T11:09:00Z</dcterms:modified>
  <cp:revision>4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Oglas (oglas - 2178-19.docx)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