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3E26B45D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DE2274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808CFCB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51856DF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7474C1" w14:paraId="31C95E5D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B01F3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7474C1" w14:paraId="1535D5DA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7474C1" w14:paraId="4D59CB49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</w:rPr>
            <w:t>Svetog Florijana 2</w:t>
          </w:r>
        </w:sdtContent>
      </w:sdt>
      <w:r w:rsidRPr="006C43C5" w:rsidR="00AE649C">
        <w:t xml:space="preserve"> </w:t>
      </w:r>
    </w:p>
    <w:p w:rsidR="001A12B4" w:rsidP="001A12B4" w:rsidRDefault="007474C1" w14:paraId="08D8871D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</w:rPr>
            <w:t>34000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</w:rPr>
            <w:t>Požega</w:t>
          </w:r>
        </w:sdtContent>
      </w:sdt>
      <w:r w:rsidRPr="006C43C5" w:rsidR="00AE649C">
        <w:t xml:space="preserve"> </w:t>
      </w:r>
    </w:p>
    <w:p w:rsidRPr="001A12B4" w:rsidR="001A12B4" w:rsidP="001A12B4" w:rsidRDefault="00EA1C6D" w14:paraId="00A4E964" w14:textId="77777777">
      <w:pPr>
        <w:pStyle w:val="SudSjedite"/>
      </w:pPr>
      <w:r w:rsidRPr="006C43C5">
        <w:tab/>
      </w:r>
    </w:p>
    <w:p w:rsidRPr="001A12B4" w:rsidR="001A12B4" w:rsidP="001A12B4" w:rsidRDefault="001A12B4" w14:paraId="519A6463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Pp Ikp-600/2023-4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B01F32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B0A199C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3D854D57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DF4CA03" w14:textId="77777777">
      <w:pPr>
        <w:keepNext/>
        <w:spacing w:after="0"/>
        <w:jc w:val="center"/>
      </w:pPr>
    </w:p>
    <w:p w:rsidR="00CE79FB" w:rsidP="00CE79FB" w:rsidRDefault="00CE79FB" w14:paraId="72F6B2E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CE79FB" w:rsidR="00763CC4" w:rsidP="00CE79FB" w:rsidRDefault="00763CC4" w14:paraId="4BEDC88C" w14:textId="77777777">
      <w:pPr>
        <w:spacing w:after="0"/>
        <w:jc w:val="center"/>
        <w:rPr>
          <w:rFonts w:eastAsia="Calibri" w:cs="Times New Roman"/>
          <w:bCs/>
          <w:spacing w:val="60"/>
        </w:rPr>
      </w:pPr>
    </w:p>
    <w:p w:rsidRPr="001A12B4" w:rsidR="001A12B4" w:rsidP="001A12B4" w:rsidRDefault="001A12B4" w14:paraId="7D3A0B46" w14:textId="77777777">
      <w:pPr>
        <w:keepNext/>
        <w:spacing w:after="0"/>
        <w:jc w:val="center"/>
      </w:pPr>
    </w:p>
    <w:p w:rsidR="001A12B4" w:rsidP="001A12B4" w:rsidRDefault="007474C1" w14:paraId="36CF8806" w14:textId="6F8825B4">
      <w:pPr>
        <w:ind w:firstLine="567"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Jaroslavu Mahačeku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 xml:space="preserve">  ANDREEA GREACA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članka 11.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14.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Pr="001A12B4" w:rsidR="00763CC4" w:rsidP="001A12B4" w:rsidRDefault="00763CC4" w14:paraId="10602D2B" w14:textId="77777777">
      <w:pPr>
        <w:ind w:firstLine="567"/>
        <w:jc w:val="both"/>
        <w:rPr>
          <w:noProof/>
          <w:shd w:val="clear" w:color="auto" w:fill="CCFFCC"/>
        </w:rPr>
      </w:pPr>
    </w:p>
    <w:p w:rsidR="00763CC4" w:rsidP="00763CC4" w:rsidRDefault="00CE79FB" w14:paraId="56A01972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="00763CC4" w:rsidP="00763CC4" w:rsidRDefault="00763CC4" w14:paraId="459B8C23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3B4689" w:rsidR="00790006" w:rsidP="00DA3CA9" w:rsidRDefault="00763CC4" w14:paraId="566DE021" w14:textId="72EBF715">
      <w:pPr>
        <w:spacing w:after="0"/>
        <w:jc w:val="both"/>
        <w:rPr>
          <w:rFonts w:cs="Times New Roman"/>
        </w:rPr>
      </w:pPr>
      <w:r>
        <w:rPr>
          <w:rFonts w:eastAsia="Calibri" w:cs="Times New Roman"/>
        </w:rPr>
        <w:t xml:space="preserve">I      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B01F32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>
            <w:rPr>
              <w:rStyle w:val="eSPISCCParagraphDefaultFont"/>
              <w:rFonts w:eastAsiaTheme="minorHAnsi"/>
            </w:rPr>
            <w:t>novčane kazne</w:t>
          </w:r>
        </w:sdtContent>
      </w:sdt>
      <w:r w:rsidR="00EA2B9F">
        <w:rPr>
          <w:rFonts w:eastAsia="Times New Roman" w:cs="Arial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proofErr w:type="spellStart"/>
      <w:r w:rsidR="002A712A">
        <w:rPr>
          <w:rFonts w:eastAsia="Calibri" w:cs="Times New Roman"/>
          <w:bCs/>
        </w:rPr>
        <w:t>osuđeni</w:t>
      </w:r>
      <w:r>
        <w:rPr>
          <w:rFonts w:eastAsia="Calibri" w:cs="Times New Roman"/>
          <w:bCs/>
        </w:rPr>
        <w:t>oj</w:t>
      </w:r>
      <w:proofErr w:type="spellEnd"/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ANDREEi GREACA">
            <w:listItem w:displayText="ANDREEi GREACA" w:value="ANDREEi GREACA"/>
          </w:comboBox>
        </w:sdtPr>
        <w:sdtEndPr>
          <w:rPr>
            <w:rStyle w:val="eSPISCCParagraphDefaultFont"/>
          </w:rPr>
        </w:sdtEndPr>
        <w:sdtContent>
          <w:r w:rsidRPr="00B01F32">
            <w:rPr>
              <w:rStyle w:val="eSPISCCParagraphDefaultFont"/>
              <w:rFonts w:eastAsiaTheme="minorHAnsi"/>
            </w:rPr>
            <w:t>ANDREEi GREACA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Str. Muntuirii 97, Jud. Ilsat. Barbulesti">
            <w:listItem w:displayText=" Str. Muntuirii 97, Jud. Ilsat. Barbulesti" w:value=" Str. Muntuirii 97, Jud. Ilsat. Barbulesti"/>
          </w:comboBox>
        </w:sdtPr>
        <w:sdtEndPr>
          <w:rPr>
            <w:rStyle w:val="eSPISCCParagraphDefaultFont"/>
          </w:rPr>
        </w:sdtEndPr>
        <w:sdtContent>
          <w:r w:rsidRPr="00B01F32">
            <w:rPr>
              <w:rStyle w:val="eSPISCCParagraphDefaultFont"/>
              <w:rFonts w:eastAsiaTheme="minorHAnsi"/>
            </w:rPr>
            <w:t xml:space="preserve"> Str. Muntuirii 97, Jud. Ilsat. Barbulesti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>
            <w:rPr>
              <w:rStyle w:val="eSPISCCParagraphDefaultFont"/>
              <w:rFonts w:eastAsiaTheme="minorHAnsi"/>
            </w:rPr>
            <w:t>članka 11.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DA3CA9">
        <w:rPr>
          <w:rFonts w:eastAsia="Times New Roman" w:cs="Times New Roman"/>
        </w:rPr>
        <w:t>Zakona o prekršajima protiv javnog reda i mira.</w:t>
      </w:r>
    </w:p>
    <w:p w:rsidR="00790006" w:rsidP="00C41616" w:rsidRDefault="00790006" w14:paraId="503C2E73" w14:textId="77777777">
      <w:pPr>
        <w:ind w:firstLine="708"/>
        <w:jc w:val="both"/>
        <w:rPr>
          <w:rFonts w:cs="Times New Roman"/>
          <w:color w:val="4F81BD" w:themeColor="accent1"/>
        </w:rPr>
      </w:pPr>
    </w:p>
    <w:p w:rsidRPr="00A76642" w:rsidR="00A76642" w:rsidP="00A76642" w:rsidRDefault="00A76642" w14:paraId="2FCED12A" w14:textId="77777777">
      <w:pPr>
        <w:ind w:firstLine="708"/>
        <w:jc w:val="both"/>
        <w:rPr>
          <w:rFonts w:eastAsia="Calibri" w:cs="Times New Roman"/>
        </w:rPr>
      </w:pPr>
    </w:p>
    <w:p w:rsidR="00DA3CA9" w:rsidP="00DA3CA9" w:rsidRDefault="00561534" w14:paraId="07F364F3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DA3CA9" w:rsidP="00DA3CA9" w:rsidRDefault="00DA3CA9" w14:paraId="4F84FE92" w14:textId="77777777">
      <w:pPr>
        <w:spacing w:after="0" w:line="276" w:lineRule="auto"/>
        <w:jc w:val="center"/>
        <w:rPr>
          <w:rFonts w:eastAsia="Calibri" w:cs="Times New Roman"/>
        </w:rPr>
      </w:pPr>
    </w:p>
    <w:p w:rsidR="001977EB" w:rsidP="001977EB" w:rsidRDefault="001977EB" w14:paraId="715EAE6F" w14:textId="6339EE6B">
      <w:pPr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>1</w:t>
      </w:r>
      <w:r w:rsidR="00DA3CA9">
        <w:rPr>
          <w:rFonts w:cs="Times New Roman"/>
        </w:rPr>
        <w:t xml:space="preserve">.       </w:t>
      </w:r>
      <w:r w:rsidRPr="002A712A" w:rsidR="00275E81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Pp-1020/2023-4 donesena 22.09.2023.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1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16.10.2023.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ANDREEA GREACA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r>
        <w:rPr>
          <w:rFonts w:cs="Times New Roman"/>
        </w:rPr>
        <w:t>novčana kazna.</w:t>
      </w:r>
    </w:p>
    <w:p w:rsidRPr="002A712A" w:rsidR="002A712A" w:rsidP="001977EB" w:rsidRDefault="001977EB" w14:paraId="59535E25" w14:textId="00F066ED">
      <w:pPr>
        <w:spacing w:after="0" w:line="276" w:lineRule="auto"/>
        <w:jc w:val="both"/>
        <w:rPr>
          <w:rFonts w:cs="Arial"/>
        </w:rPr>
      </w:pPr>
      <w:r>
        <w:rPr>
          <w:rFonts w:cs="Times New Roman"/>
        </w:rPr>
        <w:t xml:space="preserve">2.      </w:t>
      </w:r>
      <w:r w:rsidRPr="002A712A" w:rsid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 w:rsidR="002A712A">
        <w:rPr>
          <w:rFonts w:cs="Arial"/>
        </w:rPr>
        <w:t>prekršajnopravnih</w:t>
      </w:r>
      <w:proofErr w:type="spellEnd"/>
      <w:r w:rsidRPr="002A712A" w:rsid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 w:rsidR="002A712A">
        <w:rPr>
          <w:rFonts w:cs="Arial"/>
        </w:rPr>
        <w:t>prekršajnopravna</w:t>
      </w:r>
      <w:proofErr w:type="spellEnd"/>
      <w:r w:rsidRPr="002A712A" w:rsidR="002A712A">
        <w:rPr>
          <w:rFonts w:cs="Arial"/>
        </w:rPr>
        <w:t xml:space="preserve"> sankcija.</w:t>
      </w:r>
    </w:p>
    <w:p w:rsidRPr="002A712A" w:rsidR="002A712A" w:rsidP="002A712A" w:rsidRDefault="002A712A" w14:paraId="6E4F9518" w14:textId="77777777">
      <w:pPr>
        <w:pStyle w:val="Odlomakpopisa"/>
        <w:ind w:left="1068" w:firstLine="0"/>
        <w:rPr>
          <w:rFonts w:cs="Arial"/>
        </w:rPr>
      </w:pPr>
    </w:p>
    <w:p w:rsidR="002A712A" w:rsidP="002A712A" w:rsidRDefault="002A712A" w14:paraId="6CDD4028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1977EB" w:rsidRDefault="001977EB" w14:paraId="7EF31E83" w14:textId="3B004B73">
      <w:pPr>
        <w:pStyle w:val="ListaeSPIS"/>
        <w:numPr>
          <w:ilvl w:val="0"/>
          <w:numId w:val="0"/>
        </w:numPr>
        <w:rPr>
          <w:rFonts w:cs="Arial"/>
        </w:rPr>
      </w:pPr>
      <w:r>
        <w:lastRenderedPageBreak/>
        <w:t xml:space="preserve">3.       Budući je od dana pravomoćnosti odluke o prekršaju proteklo više od tri godine, nastupila je  zastara izvršenja </w:t>
      </w:r>
      <w:proofErr w:type="spellStart"/>
      <w:r>
        <w:t>prekršajnopravnih</w:t>
      </w:r>
      <w:proofErr w:type="spellEnd"/>
      <w:r>
        <w:t xml:space="preserve"> sankcija, zbog čega je postupak izvršenja obustavljen.</w:t>
      </w:r>
    </w:p>
    <w:p w:rsidR="00F76251" w:rsidP="00561534" w:rsidRDefault="00F76251" w14:paraId="4FE67BA7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58229D71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42FEE7D8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Požegi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14.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4"/>
        <w:gridCol w:w="3140"/>
      </w:tblGrid>
      <w:tr w:rsidRPr="00B40829" w:rsidR="00B40829" w:rsidTr="00876430" w14:paraId="7D66E4F3" w14:textId="77777777">
        <w:tc>
          <w:tcPr>
            <w:tcW w:w="3284" w:type="dxa"/>
          </w:tcPr>
          <w:p w:rsidRPr="00B40829" w:rsidR="00B40829" w:rsidP="00B40829" w:rsidRDefault="00B40829" w14:paraId="4811239B" w14:textId="108B29AC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548FDEDA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1977EB" w:rsidR="00B40829" w:rsidP="00B40829" w:rsidRDefault="00B40829" w14:paraId="2E654077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1977EB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 w14:paraId="76457156" w14:textId="77777777">
        <w:tc>
          <w:tcPr>
            <w:tcW w:w="3284" w:type="dxa"/>
          </w:tcPr>
          <w:p w:rsidRPr="00B40829" w:rsidR="00B40829" w:rsidP="00B40829" w:rsidRDefault="00B40829" w14:paraId="6F6A48AB" w14:textId="26D33B00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5B72B4D7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7474C1" w14:paraId="5A908B86" w14:textId="78E85E2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B01F32" w:rsidR="00763CC4">
                  <w:rPr>
                    <w:rStyle w:val="eSPISCCParagraphDefaultFont"/>
                    <w:rFonts w:eastAsiaTheme="minorHAnsi"/>
                  </w:rPr>
                  <w:t>Jaroslav Mahaček</w:t>
                </w:r>
                <w:r w:rsidRPr="00B01F32" w:rsidR="001977EB">
                  <w:rPr>
                    <w:rStyle w:val="eSPISCCParagraphDefaultFont"/>
                    <w:rFonts w:eastAsiaTheme="minorHAnsi"/>
                  </w:rPr>
                  <w:t xml:space="preserve"> v.r.</w:t>
                </w:r>
              </w:sdtContent>
            </w:sdt>
          </w:p>
        </w:tc>
      </w:tr>
    </w:tbl>
    <w:p w:rsidR="00B40829" w:rsidP="00B40829" w:rsidRDefault="00B40829" w14:paraId="6119F26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B74D3C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BEE216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9848CF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D21A99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0F72E97C" w14:textId="572F36F5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Općinsk</w:t>
          </w:r>
          <w:r w:rsidRPr="00B01F32" w:rsidR="001977EB">
            <w:rPr>
              <w:rStyle w:val="eSPISCCParagraphDefaultFont"/>
              <w:rFonts w:eastAsiaTheme="minorHAnsi"/>
            </w:rPr>
            <w:t>om</w:t>
          </w:r>
          <w:r w:rsidRPr="00B01F32" w:rsidR="00763CC4">
            <w:rPr>
              <w:rStyle w:val="eSPISCCParagraphDefaultFont"/>
              <w:rFonts w:eastAsiaTheme="minorHAnsi"/>
            </w:rPr>
            <w:t xml:space="preserve"> sud</w:t>
          </w:r>
          <w:r w:rsidRPr="00B01F32" w:rsidR="001977EB">
            <w:rPr>
              <w:rStyle w:val="eSPISCCParagraphDefaultFont"/>
              <w:rFonts w:eastAsiaTheme="minorHAnsi"/>
            </w:rPr>
            <w:t>u</w:t>
          </w:r>
          <w:r w:rsidRPr="00B01F32" w:rsidR="00763CC4">
            <w:rPr>
              <w:rStyle w:val="eSPISCCParagraphDefaultFont"/>
              <w:rFonts w:eastAsiaTheme="minorHAnsi"/>
            </w:rPr>
            <w:t xml:space="preserve"> u Požegi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u dva primjerka, a o žalbi odlučuje Visoki prekršajni sud Republike Hrvatske.</w:t>
      </w:r>
    </w:p>
    <w:p w:rsidRPr="00B40829" w:rsidR="00B40829" w:rsidP="00B40829" w:rsidRDefault="00B40829" w14:paraId="4673EA6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67F344C8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7AA299AC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AEE66B3" w14:textId="5493AB36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osuđen</w:t>
      </w:r>
      <w:r w:rsidR="001977EB">
        <w:rPr>
          <w:rFonts w:eastAsia="Calibri" w:cs="Times New Roman"/>
        </w:rPr>
        <w:t>oj</w:t>
      </w:r>
      <w:r>
        <w:rPr>
          <w:rFonts w:eastAsia="Calibri" w:cs="Times New Roman"/>
        </w:rPr>
        <w:t xml:space="preserve">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B01F32" w:rsidR="00763CC4">
            <w:rPr>
              <w:rStyle w:val="eSPISCCParagraphDefaultFont"/>
              <w:rFonts w:eastAsiaTheme="minorHAnsi"/>
            </w:rPr>
            <w:t>ANDREE</w:t>
          </w:r>
          <w:r w:rsidRPr="00B01F32" w:rsidR="001977EB">
            <w:rPr>
              <w:rStyle w:val="eSPISCCParagraphDefaultFont"/>
              <w:rFonts w:eastAsiaTheme="minorHAnsi"/>
            </w:rPr>
            <w:t>I</w:t>
          </w:r>
          <w:r w:rsidRPr="00B01F32" w:rsidR="00763CC4">
            <w:rPr>
              <w:rStyle w:val="eSPISCCParagraphDefaultFont"/>
              <w:rFonts w:eastAsiaTheme="minorHAnsi"/>
            </w:rPr>
            <w:t xml:space="preserve"> GREACA, Str. Muntuirii 97, Jud. Ilsat. Barbulesti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2D7FEE" w:rsidR="00B37A7D" w:rsidP="002D7FEE" w:rsidRDefault="00B37A7D" w14:paraId="4F7007BB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17E567A1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="001A12B4" w:rsidP="001A12B4" w:rsidRDefault="001A12B4" w14:paraId="56C54508" w14:textId="77777777"/>
    <w:p w:rsidR="001977EB" w:rsidP="001977EB" w:rsidRDefault="001977EB" w14:paraId="62396503" w14:textId="77777777"/>
    <w:p w:rsidR="001977EB" w:rsidP="001977EB" w:rsidRDefault="001977EB" w14:paraId="45D997FF" w14:textId="7EF0C786">
      <w:pPr>
        <w:tabs>
          <w:tab w:val="left" w:pos="3915"/>
        </w:tabs>
      </w:pPr>
      <w:r>
        <w:tab/>
        <w:t xml:space="preserve"> Za točnost </w:t>
      </w:r>
      <w:proofErr w:type="spellStart"/>
      <w:r>
        <w:t>otpravka</w:t>
      </w:r>
      <w:proofErr w:type="spellEnd"/>
      <w:r>
        <w:t>-ovlašteni službenik</w:t>
      </w:r>
    </w:p>
    <w:p w:rsidRPr="001977EB" w:rsidR="001977EB" w:rsidP="001977EB" w:rsidRDefault="001977EB" w14:paraId="2ED831F8" w14:textId="037A1E80">
      <w:pPr>
        <w:jc w:val="center"/>
      </w:pPr>
      <w:r>
        <w:t xml:space="preserve">                                                 Angela Anđa Marković</w:t>
      </w:r>
    </w:p>
    <w:sectPr w:rsidRPr="001977EB" w:rsidR="001977EB" w:rsidSect="001A12B4">
      <w:head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474C1" w:rsidP="00537B78" w:rsidRDefault="007474C1" w14:paraId="1F994967" w14:textId="77777777">
      <w:r>
        <w:separator/>
      </w:r>
    </w:p>
  </w:endnote>
  <w:endnote w:type="continuationSeparator" w:id="0">
    <w:p w:rsidR="007474C1" w:rsidP="00537B78" w:rsidRDefault="007474C1" w14:paraId="1508B2F7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474C1" w:rsidP="00537B78" w:rsidRDefault="007474C1" w14:paraId="63E6AB14" w14:textId="77777777">
      <w:r>
        <w:separator/>
      </w:r>
    </w:p>
  </w:footnote>
  <w:footnote w:type="continuationSeparator" w:id="0">
    <w:p w:rsidR="007474C1" w:rsidP="00537B78" w:rsidRDefault="007474C1" w14:paraId="208E39F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28238206"/>
      <w:docPartObj>
        <w:docPartGallery w:val="Page Numbers (Top of Page)"/>
        <w:docPartUnique/>
      </w:docPartObj>
    </w:sdtPr>
    <w:sdtContent>
      <w:p w:rsidR="001977EB" w:rsidRDefault="001977EB" w14:paraId="2E6FC10F" w14:textId="114B31D3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C43C5" w:rsidP="00C92375" w:rsidRDefault="001977EB" w14:paraId="72EC5B65" w14:textId="5649FBBF">
    <w:pPr>
      <w:pStyle w:val="HeadereSPIS"/>
    </w:pPr>
    <w:r>
      <w:t xml:space="preserve">Poslovni broj: </w:t>
    </w:r>
    <w:proofErr w:type="spellStart"/>
    <w:r>
      <w:t>Pp</w:t>
    </w:r>
    <w:proofErr w:type="spellEnd"/>
    <w:r>
      <w:t xml:space="preserve"> Ikp-600/2023-4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7EB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474C1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3CC4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85D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1F32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3CA9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941046D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1478C1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478C1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E3475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8785D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14. listopada 2026.</izvorni_sadrzaj>
    <derivirana_varijabla naziv="DomainObject.DatumDonosenjaOdluke_1">14.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Ikp-600/2023-4</izvorni_sadrzaj>
    <derivirana_varijabla naziv="DomainObject.Oznaka_1">Pp Ikp-600/2023-4</derivirana_varijabla>
  </DomainObject.Oznaka>
  <DomainObject.DonositeljOdluke.Ime>
    <izvorni_sadrzaj>Jaroslav</izvorni_sadrzaj>
    <derivirana_varijabla naziv="DomainObject.DonositeljOdluke.Ime_1">Jaroslav</derivirana_varijabla>
  </DomainObject.DonositeljOdluke.Ime>
  <DomainObject.DonositeljOdluke.Prezime>
    <izvorni_sadrzaj>Mahaček</izvorni_sadrzaj>
    <derivirana_varijabla naziv="DomainObject.DonositeljOdluke.Prezime_1">Mahaček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600</izvorni_sadrzaj>
    <derivirana_varijabla naziv="DomainObject.Predmet.Broj_1">600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2023.</izvorni_sadrzaj>
    <derivirana_varijabla naziv="DomainObject.Predmet.DatumOsnivanja_1">23.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Ikp-600/2023</izvorni_sadrzaj>
    <derivirana_varijabla naziv="DomainObject.Predmet.OznakaBroj_1">Pp Ikp-600/2023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ANDREEA GREACA</izvorni_sadrzaj>
    <derivirana_varijabla naziv="DomainObject.Predmet.ProtustrankaFormated_1">  ANDREEA GREACA</derivirana_varijabla>
  </DomainObject.Predmet.ProtustrankaFormated>
  <DomainObject.Predmet.ProtustrankaFormatedOIB>
    <izvorni_sadrzaj>  ANDREEA GREACA</izvorni_sadrzaj>
    <derivirana_varijabla naziv="DomainObject.Predmet.ProtustrankaFormatedOIB_1">  ANDREEA GREACA</derivirana_varijabla>
  </DomainObject.Predmet.ProtustrankaFormatedOIB>
  <DomainObject.Predmet.ProtustrankaFormatedWithAdress>
    <izvorni_sadrzaj> ANDREEA GREACA, Str. Muntuirii 97, Jud. Ilsat. Barbulesti</izvorni_sadrzaj>
    <derivirana_varijabla naziv="DomainObject.Predmet.ProtustrankaFormatedWithAdress_1"> ANDREEA GREACA, Str. Muntuirii 97, Jud. Ilsat. Barbulesti</derivirana_varijabla>
  </DomainObject.Predmet.ProtustrankaFormatedWithAdress>
  <DomainObject.Predmet.ProtustrankaFormatedWithAdressOIB>
    <izvorni_sadrzaj> ANDREEA GREACA, Str. Muntuirii 97, Jud. Ilsat. Barbulesti</izvorni_sadrzaj>
    <derivirana_varijabla naziv="DomainObject.Predmet.ProtustrankaFormatedWithAdressOIB_1"> ANDREEA GREACA, Str. Muntuirii 97, Jud. Ilsat. Barbulesti</derivirana_varijabla>
  </DomainObject.Predmet.ProtustrankaFormatedWithAdressOIB>
  <DomainObject.Predmet.ProtustrankaWithAdress>
    <izvorni_sadrzaj>ANDREEA GREACA Str. Muntuirii 97, Jud. Ilsat. Barbulesti</izvorni_sadrzaj>
    <derivirana_varijabla naziv="DomainObject.Predmet.ProtustrankaWithAdress_1">ANDREEA GREACA Str. Muntuirii 97, Jud. Ilsat. Barbulesti</derivirana_varijabla>
  </DomainObject.Predmet.ProtustrankaWithAdress>
  <DomainObject.Predmet.ProtustrankaWithAdressOIB>
    <izvorni_sadrzaj>ANDREEA GREACA, Str. Muntuirii 97, Jud. Ilsat. Barbulesti</izvorni_sadrzaj>
    <derivirana_varijabla naziv="DomainObject.Predmet.ProtustrankaWithAdressOIB_1">ANDREEA GREACA, Str. Muntuirii 97, Jud. Ilsat. Barbulesti</derivirana_varijabla>
  </DomainObject.Predmet.ProtustrankaWithAdressOIB>
  <DomainObject.Predmet.ProtustrankaNazivFormated>
    <izvorni_sadrzaj>ANDREEA GREACA</izvorni_sadrzaj>
    <derivirana_varijabla naziv="DomainObject.Predmet.ProtustrankaNazivFormated_1">ANDREEA GREACA</derivirana_varijabla>
    <derivirana_varijabla naziv="Padez">ANDREEA GREACA</derivirana_varijabla>
  </DomainObject.Predmet.ProtustrankaNazivFormated>
  <DomainObject.Predmet.ProtustrankaNazivFormatedOIB>
    <izvorni_sadrzaj>ANDREEA GREACA</izvorni_sadrzaj>
    <derivirana_varijabla naziv="DomainObject.Predmet.ProtustrankaNazivFormatedOIB_1">ANDREEA GREACA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sudbeno vijeće i vijeće za mladež - red.br.16</izvorni_sadrzaj>
    <derivirana_varijabla naziv="DomainObject.Predmet.Referada.Naziv_1">sudbeno vijeće i vijeće za mladež - red.br.16</derivirana_varijabla>
  </DomainObject.Predmet.Referada.Naziv>
  <DomainObject.Predmet.Referada.Oznaka>
    <izvorni_sadrzaj>16</izvorni_sadrzaj>
    <derivirana_varijabla naziv="DomainObject.Predmet.Referada.Oznaka_1">16</derivirana_varijabla>
  </DomainObject.Predmet.Referada.Oznaka>
  <DomainObject.Predmet.Referada.Prostorija.Naziv>
    <izvorni_sadrzaj>soba broj 13. 1. kat - sudnica - Požega, Osječka 79</izvorni_sadrzaj>
    <derivirana_varijabla naziv="DomainObject.Predmet.Referada.Prostorija.Naziv_1">soba broj 13. 1. kat - sudnica - Požega, Osječka 79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  <derivirana_varijabla naziv="DomainObject.Predmet.Referada.Sud.Naziv">Općinski sud u Požegi</derivirana_varijabla>
    <derivirana_varijabla naziv="Nazivadresasuda">Općinskom sudu u Požegi</derivirana_varijabla>
  </DomainObject.Predmet.Referada.Sud.Naziv>
  <DomainObject.Predmet.Referada.Sudac>
    <izvorni_sadrzaj>Jaroslav Mahaček</izvorni_sadrzaj>
    <derivirana_varijabla naziv="DomainObject.Predmet.Referada.Sudac_1">Jaroslav Mahaček v.r.</derivirana_varijabla>
    <derivirana_varijabla naziv="Dativ">Jaroslavu Mahačeku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Požegi</izvorni_sadrzaj>
    <derivirana_varijabla naziv="DomainObject.Predmet.StrankaFormated_1">  Općinski sud u Požegi</derivirana_varijabla>
  </DomainObject.Predmet.StrankaFormated>
  <DomainObject.Predmet.StrankaFormatedOIB>
    <izvorni_sadrzaj>  Općinski sud u Požegi, OIB 49328464172</izvorni_sadrzaj>
    <derivirana_varijabla naziv="DomainObject.Predmet.StrankaFormatedOIB_1">  Općinski sud u Požegi, OIB 49328464172</derivirana_varijabla>
  </DomainObject.Predmet.StrankaFormatedOIB>
  <DomainObject.Predmet.StrankaFormatedWithAdress>
    <izvorni_sadrzaj> Općinski sud u Požegi, Svetog Florijana 2, 34000 Požega</izvorni_sadrzaj>
    <derivirana_varijabla naziv="DomainObject.Predmet.StrankaFormatedWithAdress_1"> Općinski sud u Požegi, Svetog Florijana 2, 34000 Požega</derivirana_varijabla>
  </DomainObject.Predmet.StrankaFormatedWithAdress>
  <DomainObject.Predmet.StrankaFormatedWithAdressOIB>
    <izvorni_sadrzaj> Općinski sud u Požegi, OIB 49328464172, Svetog Florijana 2, 34000 Požega</izvorni_sadrzaj>
    <derivirana_varijabla naziv="DomainObject.Predmet.StrankaFormatedWithAdressOIB_1"> Općinski sud u Požegi, OIB 49328464172, Svetog Florijana 2, 34000 Požega</derivirana_varijabla>
  </DomainObject.Predmet.StrankaFormatedWithAdressOIB>
  <DomainObject.Predmet.StrankaWithAdress>
    <izvorni_sadrzaj>Općinski sud u Požegi Svetog Florijana 2,34000 Požega</izvorni_sadrzaj>
    <derivirana_varijabla naziv="DomainObject.Predmet.StrankaWithAdress_1">Općinski sud u Požegi Svetog Florijana 2,34000 Požega</derivirana_varijabla>
  </DomainObject.Predmet.StrankaWithAdress>
  <DomainObject.Predmet.StrankaWithAdressOIB>
    <izvorni_sadrzaj>Općinski sud u Požegi, OIB 49328464172, Svetog Florijana 2,34000 Požega</izvorni_sadrzaj>
    <derivirana_varijabla naziv="DomainObject.Predmet.StrankaWithAdressOIB_1">Općinski sud u Požegi, OIB 49328464172, Svetog Florijana 2,34000 Požega</derivirana_varijabla>
  </DomainObject.Predmet.StrankaWithAdressOIB>
  <DomainObject.Predmet.StrankaNazivFormated>
    <izvorni_sadrzaj>Općinski sud u Požegi</izvorni_sadrzaj>
    <derivirana_varijabla naziv="DomainObject.Predmet.StrankaNazivFormated_1">Općinski sud u Požegi</derivirana_varijabla>
    <derivirana_varijabla naziv="Padez">Općinski sud u Požegi</derivirana_varijabla>
  </DomainObject.Predmet.StrankaNazivFormated>
  <DomainObject.Predmet.StrankaNazivFormatedOIB>
    <izvorni_sadrzaj>Općinski sud u Požegi, OIB 49328464172</izvorni_sadrzaj>
    <derivirana_varijabla naziv="DomainObject.Predmet.StrankaNazivFormatedOIB_1">Općinski sud u Požegi, OIB 49328464172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sudbeno vijeće i vijeće za mladež - red.br.16</izvorni_sadrzaj>
    <derivirana_varijabla naziv="DomainObject.Predmet.TrenutnaLokacijaSpisa.Naziv_1">sudbeno vijeće i vijeće za mladež - red.br.16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Andreja Ljevar</izvorni_sadrzaj>
    <derivirana_varijabla naziv="DomainObject.Predmet.Zapisnicar_1">Andreja Ljevar</derivirana_varijabla>
    <derivirana_varijabla naziv="Padez">Andreja Ljevar</derivirana_varijabla>
  </DomainObject.Predmet.Zapisnicar>
  <DomainObject.Predmet.StrankaListFormated>
    <izvorni_sadrzaj>
      <item>Općinski sud u Požegi</item>
    </izvorni_sadrzaj>
    <derivirana_varijabla naziv="DomainObject.Predmet.StrankaListFormated_1">
      <item>Općinski sud u Požegi</item>
    </derivirana_varijabla>
  </DomainObject.Predmet.StrankaListFormated>
  <DomainObject.Predmet.StrankaListFormatedOIB>
    <izvorni_sadrzaj>
      <item>Općinski sud u Požegi, OIB 49328464172</item>
    </izvorni_sadrzaj>
    <derivirana_varijabla naziv="DomainObject.Predmet.StrankaListFormatedOIB_1">
      <item>Općinski sud u Požegi, OIB 49328464172</item>
    </derivirana_varijabla>
  </DomainObject.Predmet.StrankaListFormatedOIB>
  <DomainObject.Predmet.StrankaListFormatedWithAdress>
    <izvorni_sadrzaj>
      <item>Općinski sud u Požegi, Svetog Florijana 2, 34000 Požega</item>
    </izvorni_sadrzaj>
    <derivirana_varijabla naziv="DomainObject.Predmet.StrankaListFormatedWithAdress_1">
      <item>Općinski sud u Požegi, Svetog Florijana 2, 34000 Požega</item>
    </derivirana_varijabla>
  </DomainObject.Predmet.StrankaListFormatedWithAdress>
  <DomainObject.Predmet.StrankaListFormatedWithAdressOIB>
    <izvorni_sadrzaj>
      <item>Općinski sud u Požegi, OIB 49328464172, Svetog Florijana 2, 34000 Požega</item>
    </izvorni_sadrzaj>
    <derivirana_varijabla naziv="DomainObject.Predmet.StrankaListFormatedWithAdressOIB_1">
      <item>Općinski sud u Požegi, OIB 49328464172, Svetog Florijana 2, 34000 Požega</item>
    </derivirana_varijabla>
  </DomainObject.Predmet.StrankaListFormatedWithAdressOIB>
  <DomainObject.Predmet.StrankaListNazivFormated>
    <izvorni_sadrzaj>
      <item>Općinski sud u Požegi</item>
    </izvorni_sadrzaj>
    <derivirana_varijabla naziv="DomainObject.Predmet.StrankaListNazivFormated_1">
      <item>Općinski sud u Požegi</item>
    </derivirana_varijabla>
  </DomainObject.Predmet.StrankaListNazivFormated>
  <DomainObject.Predmet.StrankaListNazivFormatedOIB>
    <izvorni_sadrzaj>
      <item>Općinski sud u Požegi, OIB 49328464172</item>
    </izvorni_sadrzaj>
    <derivirana_varijabla naziv="DomainObject.Predmet.StrankaListNazivFormatedOIB_1">
      <item>Općinski sud u Požegi, OIB 49328464172</item>
    </derivirana_varijabla>
  </DomainObject.Predmet.StrankaListNazivFormatedOIB>
  <DomainObject.Predmet.ProtuStrankaListFormated>
    <izvorni_sadrzaj>
      <item>ANDREEA GREACA</item>
    </izvorni_sadrzaj>
    <derivirana_varijabla naziv="DomainObject.Predmet.ProtuStrankaListFormated_1">
      <item>ANDREEA GREACA</item>
    </derivirana_varijabla>
  </DomainObject.Predmet.ProtuStrankaListFormated>
  <DomainObject.Predmet.ProtuStrankaListFormatedOIB>
    <izvorni_sadrzaj>
      <item>ANDREEA GREACA</item>
    </izvorni_sadrzaj>
    <derivirana_varijabla naziv="DomainObject.Predmet.ProtuStrankaListFormatedOIB_1">
      <item>ANDREEi GREACA</item>
    </derivirana_varijabla>
  </DomainObject.Predmet.ProtuStrankaListFormatedOIB>
  <DomainObject.Predmet.ProtuStrankaListFormatedWithAdress>
    <izvorni_sadrzaj>
      <item>ANDREEA GREACA, Str. Muntuirii 97, Jud. Ilsat. Barbulesti</item>
    </izvorni_sadrzaj>
    <derivirana_varijabla naziv="DomainObject.Predmet.ProtuStrankaListFormatedWithAdress_1">
      <item> Str. Muntuirii 97, Jud. Ilsat. Barbulesti</item>
    </derivirana_varijabla>
  </DomainObject.Predmet.ProtuStrankaListFormatedWithAdress>
  <DomainObject.Predmet.ProtuStrankaListFormatedWithAdressOIB>
    <izvorni_sadrzaj>
      <item>ANDREEA GREACA, Str. Muntuirii 97, Jud. Ilsat. Barbulesti</item>
    </izvorni_sadrzaj>
    <derivirana_varijabla naziv="DomainObject.Predmet.ProtuStrankaListFormatedWithAdressOIB_1">
      <item>ANDREEA GREACA, Str. Muntuirii 97, Jud. Ilsat. Barbulesti</item>
    </derivirana_varijabla>
  </DomainObject.Predmet.ProtuStrankaListFormatedWithAdressOIB>
  <DomainObject.Predmet.ProtuStrankaListNazivFormated>
    <izvorni_sadrzaj>
      <item>ANDREEA GREACA</item>
    </izvorni_sadrzaj>
    <derivirana_varijabla naziv="DomainObject.Predmet.ProtuStrankaListNazivFormated_1">
      <item>ANDREEA GREACA</item>
    </derivirana_varijabla>
  </DomainObject.Predmet.ProtuStrankaListNazivFormated>
  <DomainObject.Predmet.ProtuStrankaListNazivFormatedOIB>
    <izvorni_sadrzaj>
      <item>ANDREEA GREACA</item>
    </izvorni_sadrzaj>
    <derivirana_varijabla naziv="DomainObject.Predmet.ProtuStrankaListNazivFormatedOIB_1">
      <item>ANDREEA GREACA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11</izvorni_sadrzaj>
    <derivirana_varijabla naziv="DomainObject.Predmet.ClanakZakona_1">11</derivirana_varijabla>
  </DomainObject.Predmet.ClanakZakona>
  <DomainObject.Predmet.ClanakZakonaFull>
    <izvorni_sadrzaj>članka 11. stavka 1.</izvorni_sadrzaj>
    <derivirana_varijabla naziv="DomainObject.Predmet.ClanakZakonaFull_1">članka 11. stavka 1.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14. listopada 2026.</izvorni_sadrzaj>
    <derivirana_varijabla naziv="DomainObject.Datum_1">14. listopada 2026.</derivirana_varijabla>
    <derivirana_varijabla naziv="datum">14. listopada 2026.</derivirana_varijabla>
    <derivirana_varijabla naziv="datumpravomocnosti">14. listopada 2026.</derivirana_varijabla>
    <derivirana_varijabla naziv="datumizvrsnosti">14. listopada 2026.</derivirana_varijabla>
  </DomainObject.Datum>
  <DomainObject.PoslovniBrojDokumenta>
    <izvorni_sadrzaj>Pp Ikp-600/2023-4</izvorni_sadrzaj>
    <derivirana_varijabla naziv="DomainObject.PoslovniBrojDokumenta_1">Pp Ikp-600/2023-4</derivirana_varijabla>
  </DomainObject.PoslovniBrojDokumenta>
  <DomainObject.Predmet.StrankaIDrugi>
    <izvorni_sadrzaj>Općinski sud u Požegi</izvorni_sadrzaj>
    <derivirana_varijabla naziv="DomainObject.Predmet.StrankaIDrugi_1">Općinski sud u Požegi</derivirana_varijabla>
  </DomainObject.Predmet.StrankaIDrugi>
  <DomainObject.Predmet.ProtustrankaIDrugi>
    <izvorni_sadrzaj>ANDREEA GREACA</izvorni_sadrzaj>
    <derivirana_varijabla naziv="DomainObject.Predmet.ProtustrankaIDrugi_1">ANDREEA GREACA</derivirana_varijabla>
  </DomainObject.Predmet.ProtustrankaIDrugi>
  <DomainObject.Predmet.StrankaIDrugiAdressOIB>
    <izvorni_sadrzaj>Općinski sud u Požegi, OIB 49328464172, Svetog Florijana 2, 34000 Požega</izvorni_sadrzaj>
    <derivirana_varijabla naziv="DomainObject.Predmet.StrankaIDrugiAdressOIB_1">Općinski sud u Požegi, OIB 49328464172, Svetog Florijana 2, 34000 Požega</derivirana_varijabla>
  </DomainObject.Predmet.StrankaIDrugiAdressOIB>
  <DomainObject.Predmet.ProtustrankaIDrugiAdressOIB>
    <izvorni_sadrzaj>ANDREEA GREACA, Str. Muntuirii 97, Jud. Ilsat. Barbulesti</izvorni_sadrzaj>
    <derivirana_varijabla naziv="DomainObject.Predmet.ProtustrankaIDrugiAdressOIB_1">ANDREEA GREACA, Str. Muntuirii 97, Jud. Ilsat. Barbulesti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ANDREEA GREACA</item>
      <item>Općinski sud u Požegi</item>
    </izvorni_sadrzaj>
    <derivirana_varijabla naziv="DomainObject.Predmet.SudioniciListNaziv_1">
      <item>ANDREEA GREACA</item>
      <item>Općinski sud u Požegi</item>
    </derivirana_varijabla>
    <derivirana_varijabla naziv="OstaliSudionici">
      <item>ANDREEA GREACA</item>
      <item>Općinski sud u Požegi</item>
    </derivirana_varijabla>
  </DomainObject.Predmet.SudioniciListNaziv>
  <DomainObject.Predmet.SudioniciListAdressOIB>
    <izvorni_sadrzaj>
      <item>ANDREEA GREACA, Str. Muntuirii 97,Jud. Ilsat. Barbulesti</item>
      <item>Općinski sud u Požegi, OIB 49328464172, Svetog Florijana 2,34000 Požega</item>
    </izvorni_sadrzaj>
    <derivirana_varijabla naziv="DomainObject.Predmet.SudioniciListAdressOIB_1">
      <item>ANDREEA GREACA, Str. Muntuirii 97,Jud. Ilsat. Barbulesti</item>
      <item>Općinski sud u Požegi, OIB 49328464172, Svetog Florijana 2,34000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20,00 EUR, trošak u iznosu od 15,00 EUR, u ukupnom iznosu od 35,00 EUR</izvorni_sadrzaj>
    <derivirana_varijabla naziv="DomainObject.Predmet.Pristojbe_1">troškove za novčana kazna u iznosu od 20,00 EUR, trošak u iznosu od 15,00 EUR, u ukupnom iznosu od 35,00 EUR</derivirana_varijabla>
  </DomainObject.Predmet.Pristojbe>
  <DomainObject.Predmet.PristojbeSudionikNazivOIB>
    <izvorni_sadrzaj>ANDREEA GREACA</izvorni_sadrzaj>
    <derivirana_varijabla naziv="DomainObject.Predmet.PristojbeSudionikNazivOIB_1">ANDREEA GREACA</derivirana_varijabla>
  </DomainObject.Predmet.PristojbeSudionikNazivOIB>
  <DomainObject.Predmet.PristojbePNB>
    <izvorni_sadrzaj>HR63 6068-4212-1064339379</izvorni_sadrzaj>
    <derivirana_varijabla naziv="DomainObject.Predmet.PristojbePNB_1">HR63 6068-4212-1064339379</derivirana_varijabla>
  </DomainObject.Predmet.PristojbePNB>
  <DomainObject.Predmet.PristojbeIznos>
    <izvorni_sadrzaj>35,00 EUR</izvorni_sadrzaj>
    <derivirana_varijabla naziv="DomainObject.Predmet.PristojbeIznos_1">35,00 EUR</derivirana_varijabla>
  </DomainObject.Predmet.PristojbeIznos>
  <DomainObject.Predmet.PristojbeOpisPlacanja>
    <izvorni_sadrzaj>Troškovi iz predmeta Pp Ikp-600/2023, OS PŽ</izvorni_sadrzaj>
    <derivirana_varijabla naziv="DomainObject.Predmet.PristojbeOpisPlacanja_1">Troškovi iz predmeta Pp Ikp-600/2023, OS PŽ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49328464172</item>
    </izvorni_sadrzaj>
    <derivirana_varijabla naziv="DomainObject.Predmet.SudioniciListNazivOIB_1">
      <item>, OIB null</item>
      <item>, OIB 49328464172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</derivirana_varijabla>
  </DomainObject.Barcode>
  <DomainObject.Predmet.PristojbeDatumRokPlacanja>
    <izvorni_sadrzaj>16. studenog 2023.</izvorni_sadrzaj>
    <derivirana_varijabla naziv="DomainObject.Predmet.PristojbeDatumRokPlacanja_1">16. studenog 2023.</derivirana_varijabla>
  </DomainObject.Predmet.PristojbeDatumRokPlacanja>
  <DomainObject.Predmet.PristojbeNazivVrste>
    <izvorni_sadrzaj>Troškovi iz predmeta Pp Ikp-600/2023, OS PŽ</izvorni_sadrzaj>
    <derivirana_varijabla naziv="DomainObject.Predmet.PristojbeNazivVrste_1">Troškovi iz predmeta Pp Ikp-600/2023, OS PŽ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travnja 2024.</izvorni_sadrzaj>
    <derivirana_varijabla naziv="DomainObject.PredzadnjaOdlukaIzPredmeta.DatumDonosenjaOdluke_1">29. travnja 2024.</derivirana_varijabla>
  </DomainObject.PredzadnjaOdlukaIzPredmeta.DatumDonosenjaOdluke>
  <DomainObject.PredzadnjaOdlukaIzPredmeta.Oznaka>
    <izvorni_sadrzaj>Pp Ikp-600/2023-3</izvorni_sadrzaj>
    <derivirana_varijabla naziv="DomainObject.PredzadnjaOdlukaIzPredmeta.Oznaka_1">Pp Ikp-600/2023-3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rujna 2023.</izvorni_sadrzaj>
    <derivirana_varijabla naziv="DomainObject.Predmet.DatumPocetkaProcesa_1">19.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ANDREEA GREACA, Str. Muntuirii 97, Jud. Ilsat. Barbulesti</izvorni_sadrzaj>
    <derivirana_varijabla naziv="DomainObject.Predmet.OsudenikImePrezimeAdresa_1">ANDREEI GREACA, Str. Muntuirii 97, Jud. Ilsat. Barbulesti</derivirana_varijabla>
  </DomainObject.Predmet.OsudenikImePrezimeAdresa>
  <DomainObject.Predmet.OsudenikImePrezimeOIBDatRodenja>
    <izvorni_sadrzaj>ANDREEA GREACA, rođen-a 26.06.1998.</izvorni_sadrzaj>
    <derivirana_varijabla naziv="DomainObject.Predmet.OsudenikImePrezimeOIBDatRodenja_1">ANDREEA GREACA, rođen-a 26.06.1998.</derivirana_varijabla>
  </DomainObject.Predmet.OsudenikImePrezimeOIBDatRodenja>
  <DomainObject.IkpPredmet.OdlukaRjesenjeIshodisni>
    <izvorni_sadrzaj>Pp-1020/2023-4 donesena 22.09.2023.</izvorni_sadrzaj>
    <derivirana_varijabla naziv="DomainObject.IkpPredmet.OdlukaRjesenjeIshodisni_1">Pp-1020/2023-4 donesena 22.09.2023.</derivirana_varijabla>
  </DomainObject.IkpPredmet.OdlukaRjesenjeIshodisni>
  <DomainObject.IkpPredmet.NovcanaObaveza.PreostaliIznos>
    <izvorni_sadrzaj>20,00 EUR</izvorni_sadrzaj>
    <derivirana_varijabla naziv="DomainObject.IkpPredmet.NovcanaObaveza.PreostaliIznos_1">20,00 EUR</derivirana_varijabla>
  </DomainObject.IkpPredmet.NovcanaObaveza.PreostaliIznos>
  <DomainObject.IkpPredmet.NovcanaObaveza.PNB>
    <izvorni_sadrzaj>HR63 6068-4212-1064339379</izvorni_sadrzaj>
    <derivirana_varijabla naziv="DomainObject.IkpPredmet.NovcanaObaveza.PNB_1">HR63 6068-4212-1064339379</derivirana_varijabla>
  </DomainObject.IkpPredmet.NovcanaObaveza.PNB>
  <DomainObject.IkpPredmet.Trosak.PreostaliIznos>
    <izvorni_sadrzaj>15,00 EUR</izvorni_sadrzaj>
    <derivirana_varijabla naziv="DomainObject.IkpPredmet.Trosak.PreostaliIznos_1">15,00 EUR</derivirana_varijabla>
  </DomainObject.IkpPredmet.Trosak.PreostaliIznos>
  <DomainObject.IkpPredmet.Trosak.PNB>
    <izvorni_sadrzaj>HR63 6068-4212-1064339441</izvorni_sadrzaj>
    <derivirana_varijabla naziv="DomainObject.IkpPredmet.Trosak.PNB_1">HR63 6068-4212-1064339441</derivirana_varijabla>
  </DomainObject.IkpPredmet.Trosak.PNB>
  <DomainObject.IkpPredmet.IshodisnaOdlukaDatumPravomocnosti>
    <izvorni_sadrzaj>16.10.2023.</izvorni_sadrzaj>
    <derivirana_varijabla naziv="DomainObject.IkpPredmet.IshodisnaOdlukaDatumPravomocnosti_1">16.10.2023.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16.11.2023.</izvorni_sadrzaj>
    <derivirana_varijabla naziv="DomainObject.IkpPredmet.IshodisnaOdlukaDatumIzvrsnosti_1">16.11.2023.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293</properties:Words>
  <properties:Characters>1637</properties:Characters>
  <properties:Lines>72</properties:Lines>
  <properties:Paragraphs>24</properties:Paragraphs>
  <properties:TotalTime>242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Rada Vinković</cp:lastModifiedBy>
  <cp:lastPrinted>2026-10-14T08:25:00Z</cp:lastPrinted>
  <dcterms:modified xmlns:xsi="http://www.w3.org/2001/XMLSchema-instance" xsi:type="dcterms:W3CDTF">2026-10-14T08:33:00Z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Ikp-600/2023-4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