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99ad859" w14:textId="99ad859">
      <w:pPr>
        <w:spacing w:after="0"/>
        <w15:collapsed w:val="false"/>
        <w:rPr>
          <w:rStyle w:val="PozadinaSvijetloZelena"/>
          <w:noProof w:val="false"/>
          <w:shd w:val="clear" w:color="auto" w:fill="auto"/>
        </w:rPr>
      </w:pPr>
      <w:bookmarkStart w:name="_GoBack" w:id="0"/>
      <w:bookmarkEnd w:id="0"/>
      <w:r>
        <w:rPr>
          <w:rStyle w:val="PozadinaSvijetloZelena"/>
          <w:noProof w:val="false"/>
          <w:shd w:val="clear" w:color="auto" w:fill="auto"/>
        </w:rPr>
        <w:t>REPUBLIKA HRVATSKA</w:t>
      </w:r>
    </w:p>
    <w:p w:rsidR="001349C2" w:rsidP="001349C2" w:rsidRDefault="00B01A81">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01A81">
            <w:rPr>
              <w:rStyle w:val="eSPISCCParagraphDefaultFont"/>
              <w:rFonts w:eastAsiaTheme="minorHAnsi"/>
            </w:rPr>
            <w:t>Općinski sud u Splitu - Stalna služba u Supetru</w:t>
          </w:r>
        </w:sdtContent>
      </w:sdt>
      <w:r w:rsidR="001349C2">
        <w:rPr>
          <w:rStyle w:val="PozadinaSvijetloZelena"/>
          <w:noProof w:val="false"/>
          <w:shd w:val="clear" w:color="auto" w:fill="auto"/>
        </w:rPr>
        <w:t xml:space="preserve"> </w:t>
      </w:r>
    </w:p>
    <w:p w:rsidR="005D2A7B" w:rsidP="001349C2" w:rsidRDefault="00B01A81">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01A81">
            <w:rPr>
              <w:rStyle w:val="eSPISCCParagraphDefaultFont"/>
              <w:rFonts w:eastAsiaTheme="minorHAnsi"/>
            </w:rPr>
            <w:t>Hrvatskih Velikana 6</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B01A8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01A81">
            <w:rPr>
              <w:rStyle w:val="eSPISCCParagraphDefaultFont"/>
              <w:rFonts w:eastAsiaTheme="minorHAnsi"/>
            </w:rPr>
            <w:t>21400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01A81">
            <w:rPr>
              <w:rStyle w:val="eSPISCCParagraphDefaultFont"/>
              <w:rFonts w:eastAsiaTheme="minorHAnsi"/>
            </w:rPr>
            <w:t>Supetar</w:t>
          </w:r>
        </w:sdtContent>
      </w:sdt>
      <w:r w:rsidR="001349C2">
        <w:t xml:space="preserve"> </w:t>
      </w:r>
    </w:p>
    <w:p w:rsidR="00A35BF2" w:rsidP="001349C2" w:rsidRDefault="00A35BF2">
      <w:pPr>
        <w:spacing w:after="0"/>
      </w:pPr>
    </w:p>
    <w:p w:rsidR="00A35BF2" w:rsidP="001349C2" w:rsidRDefault="00A35BF2">
      <w:pPr>
        <w:spacing w:after="0"/>
      </w:pPr>
    </w:p>
    <w:p w:rsidR="00A35BF2" w:rsidP="001349C2" w:rsidRDefault="00A35BF2">
      <w:pPr>
        <w:spacing w:after="0"/>
      </w:pPr>
    </w:p>
    <w:p w:rsidR="00A35BF2" w:rsidP="001349C2" w:rsidRDefault="00A35BF2">
      <w:pPr>
        <w:spacing w:after="0"/>
      </w:pPr>
    </w:p>
    <w:p w:rsidR="00A35BF2" w:rsidP="001349C2" w:rsidRDefault="00A35BF2">
      <w:pPr>
        <w:spacing w:after="0"/>
      </w:pPr>
    </w:p>
    <w:p w:rsidR="00A35BF2" w:rsidP="00A35BF2" w:rsidRDefault="00A35BF2">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1284506106"/>
          <w:placeholder>
            <w:docPart w:val="FC504D3C6A604FCF9D6BA277AE471B05"/>
          </w:placeholder>
          <w:dataBinding w:xpath="/icms/DomainObject.Predmet.OznakaBroj/derivirana_varijabla[@naziv='DomainObject.Predmet.OznakaBroj_1']" w:storeItemID="{100293BC-3C9C-4740-99C7-73F5E9006100}"/>
          <w:text/>
        </w:sdtPr>
        <w:sdtEndPr>
          <w:rPr>
            <w:rStyle w:val="eSPISCCParagraphDefaultFont"/>
          </w:rPr>
        </w:sdtEndPr>
        <w:sdtContent>
          <w:r w:rsidRPr="00B01A81" w:rsidR="00B01A81">
            <w:rPr>
              <w:rStyle w:val="eSPISCCParagraphDefaultFont"/>
              <w:rFonts w:eastAsiaTheme="minorHAnsi"/>
            </w:rPr>
            <w:t>R1-718/2024</w:t>
          </w:r>
        </w:sdtContent>
      </w:sdt>
    </w:p>
    <w:p w:rsidR="00802B08" w:rsidP="00802B08" w:rsidRDefault="00802B08">
      <w:pPr>
        <w:pStyle w:val="Naslovdokumenta"/>
      </w:pPr>
      <w:r>
        <w:t xml:space="preserve">POZIV </w:t>
      </w:r>
    </w:p>
    <w:p w:rsidR="00802B08" w:rsidP="00802B08" w:rsidRDefault="00B01A81">
      <w:pPr>
        <w:pStyle w:val="Adresazaslanje"/>
      </w:pPr>
      <w:sdt>
        <w:sdtPr>
          <w:rPr>
            <w:rStyle w:val="eSPISCCParagraphDefaultFont"/>
            <w:rFonts w:eastAsiaTheme="minorHAnsi"/>
          </w:rPr>
          <w:alias w:val="Sudska radnaj_Učesnik (naziv)"/>
          <w:tag w:val="DomainObject.UcesnikSudskeRadnje.Naziv_1"/>
          <w:id w:val="868872913"/>
          <w:placeholder>
            <w:docPart w:val="0A3F8792058448DA97993DF9F47F3403"/>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B01A81">
            <w:rPr>
              <w:rStyle w:val="eSPISCCParagraphDefaultFont"/>
              <w:rFonts w:eastAsiaTheme="minorHAnsi"/>
            </w:rPr>
            <w:t>Daniela Jasprica</w:t>
          </w:r>
        </w:sdtContent>
      </w:sdt>
      <w:r w:rsidR="00802B08">
        <w:t xml:space="preserve"> </w:t>
      </w:r>
    </w:p>
    <w:p w:rsidR="00802B08" w:rsidP="00802B08" w:rsidRDefault="00B01A81">
      <w:pPr>
        <w:pStyle w:val="Adresazaslanje"/>
      </w:pPr>
      <w:sdt>
        <w:sdtPr>
          <w:rPr>
            <w:rStyle w:val="eSPISCCParagraphDefaultFont"/>
            <w:rFonts w:eastAsiaTheme="minorHAnsi"/>
          </w:rPr>
          <w:alias w:val="Sudska radnja_Učesnik_Adresa (ulica i kbr)"/>
          <w:tag w:val="DomainObject.UcesnikSudskeRadnje.Adresa.UlicaIKBR_1"/>
          <w:id w:val="1242917555"/>
          <w:placeholder>
            <w:docPart w:val="B7679A8B3CE04198A7B66BC28D2E13FA"/>
          </w:placeholder>
          <w:dataBinding w:xpath="/icms/DomainObject.UcesnikSudskeRadnje.Adresa.UlicaIKBR/derivirana_varijabla[@naziv='DomainObject.UcesnikSudskeRadnje.Adresa.UlicaIKBR_1']" w:storeItemID="{100293BC-3C9C-4740-99C7-73F5E9006100}"/>
          <w:text/>
        </w:sdtPr>
        <w:sdtEndPr>
          <w:rPr>
            <w:rStyle w:val="eSPISCCParagraphDefaultFont"/>
          </w:rPr>
        </w:sdtEndPr>
        <w:sdtContent>
          <w:r w:rsidRPr="00B01A81">
            <w:rPr>
              <w:rStyle w:val="eSPISCCParagraphDefaultFont"/>
              <w:rFonts w:eastAsiaTheme="minorHAnsi"/>
            </w:rPr>
            <w:t>Krešimirova 34</w:t>
          </w:r>
        </w:sdtContent>
      </w:sdt>
      <w:r w:rsidR="00802B08">
        <w:t xml:space="preserve"> </w:t>
      </w:r>
    </w:p>
    <w:p w:rsidR="00802B08" w:rsidP="00802B08" w:rsidRDefault="00B01A81">
      <w:pPr>
        <w:pStyle w:val="Adresazaslanje"/>
      </w:pPr>
      <w:sdt>
        <w:sdtPr>
          <w:rPr>
            <w:rStyle w:val="eSPISCCParagraphDefaultFont"/>
            <w:rFonts w:eastAsiaTheme="minorHAnsi"/>
          </w:rPr>
          <w:alias w:val="Sudska radnja_Učesnik_Adresa (pošt. broj)"/>
          <w:tag w:val="DomainObject.UcesnikSudskeRadnje.Adresa.PostBroj_1"/>
          <w:id w:val="-843787258"/>
          <w:placeholder>
            <w:docPart w:val="6E61072815FB4BAF8456686AA856DCC1"/>
          </w:placeholder>
          <w:dataBinding w:xpath="/icms/DomainObject.UcesnikSudskeRadnje.Adresa.PostBroj/derivirana_varijabla[@naziv='DomainObject.UcesnikSudskeRadnje.Adresa.PostBroj_1']" w:storeItemID="{100293BC-3C9C-4740-99C7-73F5E9006100}"/>
          <w:text/>
        </w:sdtPr>
        <w:sdtEndPr>
          <w:rPr>
            <w:rStyle w:val="eSPISCCParagraphDefaultFont"/>
          </w:rPr>
        </w:sdtEndPr>
        <w:sdtContent>
          <w:r w:rsidRPr="00B01A81">
            <w:rPr>
              <w:rStyle w:val="eSPISCCParagraphDefaultFont"/>
              <w:rFonts w:eastAsiaTheme="minorHAnsi"/>
            </w:rPr>
            <w:t>21210</w:t>
          </w:r>
        </w:sdtContent>
      </w:sdt>
      <w:r w:rsidR="00802B08">
        <w:t xml:space="preserve"> </w:t>
      </w:r>
      <w:sdt>
        <w:sdtPr>
          <w:rPr>
            <w:rStyle w:val="eSPISCCParagraphDefaultFont"/>
            <w:rFonts w:eastAsiaTheme="minorHAnsi"/>
          </w:rPr>
          <w:alias w:val="Sudska radnja_Učesnik_Adresa (naselje)"/>
          <w:tag w:val="DomainObject.UcesnikSudskeRadnje.Adresa.Naselje_1"/>
          <w:id w:val="1972325189"/>
          <w:placeholder>
            <w:docPart w:val="AF2CEB7BC8AC4CB5847DE082A167D9F0"/>
          </w:placeholder>
          <w:dataBinding w:xpath="/icms/DomainObject.UcesnikSudskeRadnje.Adresa.Naselje/derivirana_varijabla[@naziv='DomainObject.UcesnikSudskeRadnje.Adresa.Naselje_1']" w:storeItemID="{100293BC-3C9C-4740-99C7-73F5E9006100}"/>
          <w:text/>
        </w:sdtPr>
        <w:sdtEndPr>
          <w:rPr>
            <w:rStyle w:val="eSPISCCParagraphDefaultFont"/>
          </w:rPr>
        </w:sdtEndPr>
        <w:sdtContent>
          <w:r w:rsidRPr="00B01A81">
            <w:rPr>
              <w:rStyle w:val="eSPISCCParagraphDefaultFont"/>
              <w:rFonts w:eastAsiaTheme="minorHAnsi"/>
            </w:rPr>
            <w:t>Vranjic</w:t>
          </w:r>
        </w:sdtContent>
      </w:sdt>
      <w:r w:rsidR="00802B08">
        <w:t xml:space="preserve"> </w:t>
      </w:r>
    </w:p>
    <w:p w:rsidRPr="00996EF7" w:rsidR="00802B08" w:rsidP="00802B08" w:rsidRDefault="00802B08">
      <w:pPr>
        <w:spacing w:before="480"/>
      </w:pPr>
      <w:r w:rsidRPr="00996EF7">
        <w:t>Pravna stvar</w:t>
      </w:r>
    </w:p>
    <w:p w:rsidR="00802B08" w:rsidP="00802B08" w:rsidRDefault="00802B08">
      <w:pPr>
        <w:pStyle w:val="Pravnastvar2"/>
      </w:pPr>
      <w:r>
        <w:t>Predlagatelj:</w:t>
      </w:r>
      <w:r>
        <w:tab/>
      </w:r>
      <w:sdt>
        <w:sdtPr>
          <w:rPr>
            <w:rStyle w:val="eSPISCCParagraphDefaultFont"/>
            <w:rFonts w:eastAsiaTheme="minorHAnsi"/>
          </w:rPr>
          <w:alias w:val="Predlagatelj (identifikacija, OIB, adresa)"/>
          <w:tag w:val="DomainObject.Predmet.StrankaFormatedWithAdressOIB_1"/>
          <w:id w:val="-2113194559"/>
          <w:placeholder>
            <w:docPart w:val="1B6134A655E045C5B7D0A45D3280179F"/>
          </w:placeholder>
          <w:dataBinding w:xpath="/icms/DomainObject.Predmet.StrankaFormatedWithAdressOIB/derivirana_varijabla[@naziv='DomainObject.Predmet.StrankaFormatedWithAdressOIB_1']" w:storeItemID="{100293BC-3C9C-4740-99C7-73F5E9006100}"/>
          <w:text w:multiLine="true"/>
        </w:sdtPr>
        <w:sdtEndPr>
          <w:rPr>
            <w:rStyle w:val="eSPISCCParagraphDefaultFont"/>
          </w:rPr>
        </w:sdtEndPr>
        <w:sdtContent>
          <w:r w:rsidRPr="00B01A81" w:rsidR="00B01A81">
            <w:rPr>
              <w:rStyle w:val="eSPISCCParagraphDefaultFont"/>
              <w:rFonts w:eastAsiaTheme="minorHAnsi"/>
            </w:rPr>
            <w:t xml:space="preserve"> Snežana Razmilić-Graorkovska, OIB 15785846455, M.TITA 39II, Skopje zastupanog po punomoćniku Josip Anzulović-Mirošević</w:t>
          </w:r>
        </w:sdtContent>
      </w:sdt>
      <w:r>
        <w:t xml:space="preserve"> </w:t>
      </w:r>
    </w:p>
    <w:p w:rsidR="00802B08" w:rsidP="00802B08" w:rsidRDefault="00802B08">
      <w:pPr>
        <w:pStyle w:val="Pravnastvar2"/>
      </w:pPr>
      <w:r>
        <w:t>Protustranka:</w:t>
      </w:r>
      <w:r>
        <w:tab/>
      </w:r>
      <w:sdt>
        <w:sdtPr>
          <w:rPr>
            <w:rStyle w:val="eSPISCCParagraphDefaultFont"/>
            <w:rFonts w:eastAsiaTheme="minorHAnsi"/>
          </w:rPr>
          <w:alias w:val="Protustranka (identifikacija, OIB, adresa)"/>
          <w:tag w:val="DomainObject.Predmet.ProtustrankaFormatedWithAdressOIB_1"/>
          <w:id w:val="2015877573"/>
          <w:placeholder>
            <w:docPart w:val="F0AFE3D63DE846C9BFF31447EF54F599"/>
          </w:placeholder>
          <w:dataBinding w:xpath="/icms/DomainObject.Predmet.ProtustrankaFormatedWithAdressOIB/derivirana_varijabla[@naziv='DomainObject.Predmet.ProtustrankaFormatedWithAdressOIB_1']" w:storeItemID="{100293BC-3C9C-4740-99C7-73F5E9006100}"/>
          <w:text w:multiLine="true"/>
        </w:sdtPr>
        <w:sdtEndPr>
          <w:rPr>
            <w:rStyle w:val="eSPISCCParagraphDefaultFont"/>
          </w:rPr>
        </w:sdtEndPr>
        <w:sdtContent>
          <w:r w:rsidRPr="00B01A81" w:rsidR="00B01A81">
            <w:rPr>
              <w:rStyle w:val="eSPISCCParagraphDefaultFont"/>
              <w:rFonts w:eastAsiaTheme="minorHAnsi"/>
            </w:rPr>
            <w:t xml:space="preserve"> Tonči Razmilić, OIB 04312362166, IVE JAKŠIĆA 24, 21400 Supetar; Daniela Jasprica, OIB 38044958505, Krešimirova 34, 21210 Vranjic; Kristian Kirigin, OIB 66506710054, Glavica II 7, 21400 Mirca; Dijana Kirigin, OIB 49818678109, Put Gaja 13, 21400 Supetar; Ante Kirigin, OIB 83020093302, PUT GAJA 13, 21400 Supetar zastupanog po punomoćniku Nikola Rendić</w:t>
          </w:r>
        </w:sdtContent>
      </w:sdt>
      <w:r>
        <w:t xml:space="preserve"> </w:t>
      </w:r>
    </w:p>
    <w:p w:rsidR="00802B08" w:rsidP="00802B08" w:rsidRDefault="00802B08">
      <w:pPr>
        <w:pStyle w:val="Pravnastvar2"/>
      </w:pPr>
      <w:r>
        <w:t>Radi:</w:t>
      </w:r>
      <w:r>
        <w:tab/>
      </w:r>
      <w:sdt>
        <w:sdtPr>
          <w:rPr>
            <w:rStyle w:val="eSPISCCParagraphDefaultFont"/>
            <w:rFonts w:eastAsiaTheme="minorHAnsi"/>
          </w:rPr>
          <w:alias w:val="Radi (naziv vrste spora)"/>
          <w:tag w:val="DomainObject.Predmet.VrstaSpora.Naziv_1"/>
          <w:id w:val="-1491097621"/>
          <w:placeholder>
            <w:docPart w:val="66B51939350E4735B79D3B87531EC892"/>
          </w:placeholder>
          <w:dataBinding w:xpath="/icms/DomainObject.Predmet.VrstaSpora.Naziv/derivirana_varijabla[@naziv='DomainObject.Predmet.VrstaSpora.Naziv_1']" w:storeItemID="{100293BC-3C9C-4740-99C7-73F5E9006100}"/>
          <w:text/>
        </w:sdtPr>
        <w:sdtEndPr>
          <w:rPr>
            <w:rStyle w:val="eSPISCCParagraphDefaultFont"/>
          </w:rPr>
        </w:sdtEndPr>
        <w:sdtContent>
          <w:r w:rsidRPr="00B01A81" w:rsidR="00B01A81">
            <w:rPr>
              <w:rStyle w:val="eSPISCCParagraphDefaultFont"/>
              <w:rFonts w:eastAsiaTheme="minorHAnsi"/>
            </w:rPr>
            <w:t>Razvrgnuće suvlasničke zajednice</w:t>
          </w:r>
        </w:sdtContent>
      </w:sdt>
      <w:r>
        <w:t xml:space="preserve"> </w:t>
      </w:r>
    </w:p>
    <w:p w:rsidR="00802B08" w:rsidP="00802B08" w:rsidRDefault="00802B08">
      <w:pPr>
        <w:pStyle w:val="Poetniodjeljak"/>
        <w:spacing w:before="0" w:after="0"/>
        <w:ind w:firstLine="567"/>
      </w:pPr>
    </w:p>
    <w:p w:rsidR="00802B08" w:rsidP="00802B08" w:rsidRDefault="00802B08">
      <w:pPr>
        <w:pStyle w:val="Poetniodjeljak"/>
        <w:spacing w:before="0" w:after="0"/>
        <w:ind w:firstLine="567"/>
      </w:pPr>
    </w:p>
    <w:p w:rsidR="00802B08" w:rsidP="00802B08" w:rsidRDefault="00802B08">
      <w:pPr>
        <w:pStyle w:val="IzvornikNacrt"/>
        <w:spacing w:after="240"/>
        <w:jc w:val="both"/>
      </w:pPr>
      <w:r w:rsidRPr="00F14110">
        <w:t xml:space="preserve">Pozivate se kao </w:t>
      </w:r>
      <w:r>
        <w:t>stranka</w:t>
      </w:r>
      <w:r w:rsidRPr="00F14110">
        <w:t xml:space="preserve"> u postupku na ročište </w:t>
      </w:r>
      <w:r>
        <w:t xml:space="preserve">u gornjoj pravnoj stvari za </w:t>
      </w:r>
    </w:p>
    <w:p w:rsidRPr="00CF3C91" w:rsidR="00802B08" w:rsidP="00802B08" w:rsidRDefault="00802B08">
      <w:pPr>
        <w:pStyle w:val="IzvornikNacrt"/>
        <w:spacing w:after="240"/>
        <w:jc w:val="both"/>
      </w:pPr>
    </w:p>
    <w:p w:rsidR="00802B08" w:rsidP="00802B08" w:rsidRDefault="00802B08">
      <w:pPr>
        <w:pStyle w:val="IzvornikNacrt"/>
        <w:spacing w:after="240"/>
        <w:jc w:val="both"/>
        <w:rPr>
          <w:rStyle w:val="PozadinaSvijetloZelena"/>
          <w:b/>
          <w:shd w:val="clear" w:color="auto" w:fill="auto"/>
        </w:rPr>
      </w:pPr>
      <w:r w:rsidRPr="00CF3C91">
        <w:rPr>
          <w:b/>
        </w:rPr>
        <w:t xml:space="preserve">dan </w:t>
      </w:r>
      <w:sdt>
        <w:sdtPr>
          <w:rPr>
            <w:rStyle w:val="eSPISCCParagraphDefaultFont"/>
            <w:rFonts w:eastAsia="Calibri"/>
          </w:rPr>
          <w:alias w:val="Sudska radnja_Planirani početak (datum)"/>
          <w:tag w:val="DomainObject.UcesnikSudskeRadnje.SudskaRadnja.PlaniraniPocetakDa"/>
          <w:id w:val="-1454860824"/>
          <w:placeholder>
            <w:docPart w:val="95A1A655B1604E569DC45696FF35750D"/>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B01A81" w:rsidR="00B01A81">
            <w:rPr>
              <w:rStyle w:val="eSPISCCParagraphDefaultFont"/>
              <w:rFonts w:eastAsia="Calibri"/>
            </w:rPr>
            <w:t>11. studenog 2026.</w:t>
          </w:r>
        </w:sdtContent>
      </w:sdt>
      <w:r w:rsidRPr="00CF3C91">
        <w:rPr>
          <w:b/>
        </w:rPr>
        <w:t xml:space="preserve"> u </w:t>
      </w:r>
      <w:sdt>
        <w:sdtPr>
          <w:rPr>
            <w:rStyle w:val="eSPISCCParagraphDefaultFont"/>
            <w:rFonts w:eastAsia="Calibri"/>
          </w:rPr>
          <w:alias w:val="Sudska radnja_Planiran početak (vrijeme)"/>
          <w:tag w:val="DomainObject.UcesnikSudskeRadnje.SudskaRadnja.PlaniraniPocetakVr"/>
          <w:id w:val="-233082861"/>
          <w:placeholder>
            <w:docPart w:val="EBE1BDE54FFE44718848060E50B636C0"/>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B01A81" w:rsidR="00B01A81">
            <w:rPr>
              <w:rStyle w:val="eSPISCCParagraphDefaultFont"/>
              <w:rFonts w:eastAsia="Calibri"/>
            </w:rPr>
            <w:t>09:45</w:t>
          </w:r>
        </w:sdtContent>
      </w:sdt>
      <w:r w:rsidRPr="00CF3C91">
        <w:rPr>
          <w:b/>
        </w:rPr>
        <w:t xml:space="preserve"> sati, u ovaj sud, soba broj </w:t>
      </w:r>
      <w:sdt>
        <w:sdtPr>
          <w:rPr>
            <w:rStyle w:val="eSPISCCParagraphDefaultFont"/>
            <w:rFonts w:eastAsia="Calibri"/>
          </w:rPr>
          <w:alias w:val="Sudska radnja_Prostorija (oznaka)"/>
          <w:tag w:val="DomainObject.UcesnikSudskeRadnje.SudskaRadnja.Prostorija.Oznaka_"/>
          <w:id w:val="-1712262962"/>
          <w:placeholder>
            <w:docPart w:val="5A9C00AD444B44E48EA532E28AC45FB3"/>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B01A81" w:rsidR="00B01A81">
            <w:rPr>
              <w:rStyle w:val="eSPISCCParagraphDefaultFont"/>
              <w:rFonts w:eastAsia="Calibri"/>
            </w:rPr>
            <w:t>Soba 28/II-Sudnica 2</w:t>
          </w:r>
        </w:sdtContent>
      </w:sdt>
      <w:r w:rsidRPr="00CF3C91">
        <w:rPr>
          <w:rStyle w:val="PozadinaSvijetloZelena"/>
          <w:b/>
          <w:shd w:val="clear" w:color="auto" w:fill="auto"/>
        </w:rPr>
        <w:t>.</w:t>
      </w:r>
    </w:p>
    <w:p w:rsidR="00802B08" w:rsidP="00802B08" w:rsidRDefault="00802B08">
      <w:pPr>
        <w:pStyle w:val="IzvornikNacrt"/>
        <w:spacing w:after="240"/>
        <w:jc w:val="both"/>
      </w:pPr>
    </w:p>
    <w:p w:rsidR="00802B08" w:rsidP="00802B08" w:rsidRDefault="00802B08">
      <w:pPr>
        <w:pStyle w:val="IzvornikNacrt"/>
        <w:spacing w:after="240"/>
        <w:jc w:val="both"/>
      </w:pPr>
      <w:r w:rsidRPr="00CF3C91">
        <w:t xml:space="preserve">Umjesto stranke na ročište može pristupiti ovlašteni punomoćnik. </w:t>
      </w:r>
    </w:p>
    <w:p w:rsidR="00802B08" w:rsidP="00802B08" w:rsidRDefault="00802B08">
      <w:pPr>
        <w:pStyle w:val="Poetniodjeljak"/>
        <w:spacing w:before="0" w:after="0"/>
        <w:ind w:firstLine="567"/>
        <w:jc w:val="center"/>
        <w:rPr>
          <w:rFonts w:eastAsia="Calibri" w:cs="Times New Roman"/>
          <w:color w:val="000000"/>
        </w:rPr>
      </w:pPr>
    </w:p>
    <w:p w:rsidRPr="004B7869" w:rsidR="00802B08" w:rsidP="00802B08" w:rsidRDefault="00802B08">
      <w:pPr>
        <w:pStyle w:val="Poetniodjeljak"/>
        <w:spacing w:before="0" w:after="0"/>
        <w:ind w:firstLine="567"/>
        <w:jc w:val="center"/>
      </w:pPr>
      <w:r>
        <w:t xml:space="preserve">U </w:t>
      </w:r>
      <w:sdt>
        <w:sdtPr>
          <w:rPr>
            <w:rStyle w:val="eSPISCCParagraphDefaultFont"/>
          </w:rPr>
          <w:alias w:val="Naselje suda"/>
          <w:tag w:val="DomainObject.Predmet.Sud.Adresa.NaseljeLokativ_1"/>
          <w:id w:val="928307800"/>
          <w:placeholder>
            <w:docPart w:val="CEAA40BE10E3444EBE5B0B71C002CD4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B01A81" w:rsidR="00B01A81">
            <w:rPr>
              <w:rStyle w:val="eSPISCCParagraphDefaultFont"/>
            </w:rPr>
            <w:t>Supetru</w:t>
          </w:r>
        </w:sdtContent>
      </w:sdt>
      <w:r>
        <w:t xml:space="preserve"> </w:t>
      </w:r>
      <w:r w:rsidRPr="006B41E5">
        <w:t>,</w:t>
      </w:r>
      <w:r>
        <w:t xml:space="preserve"> </w:t>
      </w:r>
      <w:sdt>
        <w:sdtPr>
          <w:rPr>
            <w:rStyle w:val="eSPISCCParagraphDefaultFont"/>
          </w:rPr>
          <w:alias w:val="Datum pisanja (datum)"/>
          <w:tag w:val="DomainObject.Datum_1"/>
          <w:id w:val="-168643399"/>
          <w:placeholder>
            <w:docPart w:val="E690E4D180CC4619B4B2209832E14E8A"/>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Pr>
        </w:sdtEndPr>
        <w:sdtContent>
          <w:r w:rsidRPr="00B01A81" w:rsidR="00B01A81">
            <w:rPr>
              <w:rStyle w:val="eSPISCCParagraphDefaultFont"/>
            </w:rPr>
            <w:t>22. rujna 2026.</w:t>
          </w:r>
        </w:sdtContent>
      </w:sdt>
    </w:p>
    <w:p w:rsidRPr="004B7869" w:rsidR="00802B08" w:rsidP="00802B08" w:rsidRDefault="00802B08">
      <w:pPr>
        <w:pStyle w:val="Sudac"/>
      </w:pPr>
      <w:r>
        <w:t>S</w:t>
      </w:r>
      <w:r w:rsidRPr="004B7869">
        <w:t>udac</w:t>
      </w:r>
    </w:p>
    <w:p w:rsidRPr="004B7869" w:rsidR="00802B08" w:rsidP="00802B08" w:rsidRDefault="00B01A81">
      <w:pPr>
        <w:pStyle w:val="SudacPotpisIzvornik"/>
      </w:pPr>
      <w:sdt>
        <w:sdtPr>
          <w:rPr>
            <w:rStyle w:val="eSPISCCParagraphDefaultFont"/>
            <w:rFonts w:eastAsiaTheme="minorHAnsi"/>
          </w:rPr>
          <w:alias w:val="Sudac (ime i prezime)"/>
          <w:tag w:val="DomainObject.Predmet.Referada.Sudac_1"/>
          <w:id w:val="1599982641"/>
          <w:placeholder>
            <w:docPart w:val="4DDB9B1144064195A5E7B3BEE730FA8A"/>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01A81">
            <w:rPr>
              <w:rStyle w:val="eSPISCCParagraphDefaultFont"/>
              <w:rFonts w:eastAsiaTheme="minorHAnsi"/>
            </w:rPr>
            <w:t>Anđelina Kliškić</w:t>
          </w:r>
        </w:sdtContent>
      </w:sdt>
    </w:p>
    <w:p w:rsidR="00802B08" w:rsidP="00802B08" w:rsidRDefault="00802B08">
      <w:pPr>
        <w:pStyle w:val="ZapisniarPotpis"/>
      </w:pPr>
    </w:p>
    <w:p w:rsidR="00353C39" w:rsidP="00353C39" w:rsidRDefault="00353C39">
      <w:pPr>
        <w:pStyle w:val="ZapisniarPotpis"/>
      </w:pPr>
    </w:p>
    <w:sectPr w:rsidR="00353C39" w:rsidSect="00A35BF2">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05537" w:rsidP="00537B78" w:rsidRDefault="00405537">
      <w:r>
        <w:separator/>
      </w:r>
    </w:p>
  </w:endnote>
  <w:endnote w:type="continuationSeparator" w:id="0">
    <w:p w:rsidR="00405537" w:rsidP="00537B78" w:rsidRDefault="0040553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321699147"/>
      <w:docPartObj>
        <w:docPartGallery w:val="Page Numbers (Bottom of Page)"/>
        <w:docPartUnique/>
      </w:docPartObj>
    </w:sdtPr>
    <w:sdtEndPr/>
    <w:sdtContent>
      <w:p w:rsidR="001349C2" w:rsidRDefault="001349C2">
        <w:pPr>
          <w:pStyle w:val="Podnoje"/>
        </w:pPr>
        <w:r>
          <w:fldChar w:fldCharType="begin"/>
        </w:r>
        <w:r>
          <w:instrText>PAGE   \* MERGEFORMAT</w:instrText>
        </w:r>
        <w:r>
          <w:fldChar w:fldCharType="separate"/>
        </w:r>
        <w:r w:rsidR="00B01A81">
          <w:t>2</w:t>
        </w:r>
        <w:r>
          <w:fldChar w:fldCharType="end"/>
        </w:r>
      </w:p>
    </w:sdtContent>
  </w:sdt>
  <w:p w:rsidR="006C43C5" w:rsidP="00C5238E" w:rsidRDefault="006C43C5">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05537" w:rsidP="00537B78" w:rsidRDefault="00405537">
      <w:r>
        <w:separator/>
      </w:r>
    </w:p>
  </w:footnote>
  <w:footnote w:type="continuationSeparator" w:id="0">
    <w:p w:rsidR="00405537" w:rsidP="00537B78" w:rsidRDefault="0040553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B01A81" w:rsidR="00B01A81">
          <w:rPr>
            <w:rStyle w:val="eSPISCCParagraphDefaultFont"/>
          </w:rPr>
          <w:t>92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01A81" w:rsidR="00B01A81">
          <w:rPr>
            <w:rStyle w:val="eSPISCCParagraphDefaultFont"/>
          </w:rPr>
          <w:t>R1-718/2024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5">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6">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7">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29">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2">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3">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5">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6">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7">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2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17AFE"/>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3C39"/>
    <w:rsid w:val="003542A7"/>
    <w:rsid w:val="00354FF6"/>
    <w:rsid w:val="00355048"/>
    <w:rsid w:val="00355B3F"/>
    <w:rsid w:val="00356CA2"/>
    <w:rsid w:val="00357DC0"/>
    <w:rsid w:val="00361433"/>
    <w:rsid w:val="0036205F"/>
    <w:rsid w:val="00362E88"/>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036"/>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5537"/>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67BB"/>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B31"/>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2B0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5BF2"/>
    <w:rsid w:val="00A3602D"/>
    <w:rsid w:val="00A37547"/>
    <w:rsid w:val="00A40026"/>
    <w:rsid w:val="00A40615"/>
    <w:rsid w:val="00A4166D"/>
    <w:rsid w:val="00A44837"/>
    <w:rsid w:val="00A44A9A"/>
    <w:rsid w:val="00A46471"/>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1A81"/>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B5B"/>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5:docId w15:val="{A4161EBD-26F0-4166-A8FF-56D7BEB82EF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362E88"/>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362E88"/>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362E88"/>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0A3F8792058448DA97993DF9F47F3403"/>
        <w:category>
          <w:name w:val="Općenito"/>
          <w:gallery w:val="placeholder"/>
        </w:category>
        <w:types>
          <w:type w:val="bbPlcHdr"/>
        </w:types>
        <w:behaviors>
          <w:behavior w:val="content"/>
        </w:behaviors>
        <w:guid w:val="{19BFA5E3-27FF-40F0-ADCB-8229B1645661}"/>
      </w:docPartPr>
      <w:docPartBody>
        <w:p w:rsidR="000E7F0B" w:rsidP="0041451F" w:rsidRDefault="0041451F">
          <w:pPr>
            <w:pStyle w:val="0A3F8792058448DA97993DF9F47F3403"/>
          </w:pPr>
          <w:r w:rsidRPr="00474616">
            <w:rPr>
              <w:rStyle w:val="Tekstrezerviranogmjesta"/>
            </w:rPr>
            <w:t>.._.._.._.._.._.._.._..</w:t>
          </w:r>
        </w:p>
      </w:docPartBody>
    </w:docPart>
    <w:docPart>
      <w:docPartPr>
        <w:name w:val="B7679A8B3CE04198A7B66BC28D2E13FA"/>
        <w:category>
          <w:name w:val="Općenito"/>
          <w:gallery w:val="placeholder"/>
        </w:category>
        <w:types>
          <w:type w:val="bbPlcHdr"/>
        </w:types>
        <w:behaviors>
          <w:behavior w:val="content"/>
        </w:behaviors>
        <w:guid w:val="{7A6F436C-0A8F-4347-9EB0-4AE45C6D0916}"/>
      </w:docPartPr>
      <w:docPartBody>
        <w:p w:rsidR="000E7F0B" w:rsidP="0041451F" w:rsidRDefault="0041451F">
          <w:pPr>
            <w:pStyle w:val="B7679A8B3CE04198A7B66BC28D2E13FA"/>
          </w:pPr>
          <w:r w:rsidRPr="00474616">
            <w:rPr>
              <w:rStyle w:val="Tekstrezerviranogmjesta"/>
            </w:rPr>
            <w:t>.._.._.._.._.._.._.._..</w:t>
          </w:r>
        </w:p>
      </w:docPartBody>
    </w:docPart>
    <w:docPart>
      <w:docPartPr>
        <w:name w:val="6E61072815FB4BAF8456686AA856DCC1"/>
        <w:category>
          <w:name w:val="Općenito"/>
          <w:gallery w:val="placeholder"/>
        </w:category>
        <w:types>
          <w:type w:val="bbPlcHdr"/>
        </w:types>
        <w:behaviors>
          <w:behavior w:val="content"/>
        </w:behaviors>
        <w:guid w:val="{85301DDB-60CA-4BDF-86D5-4F84E5460D12}"/>
      </w:docPartPr>
      <w:docPartBody>
        <w:p w:rsidR="000E7F0B" w:rsidP="0041451F" w:rsidRDefault="0041451F">
          <w:pPr>
            <w:pStyle w:val="6E61072815FB4BAF8456686AA856DCC1"/>
          </w:pPr>
          <w:r w:rsidRPr="00474616">
            <w:rPr>
              <w:rStyle w:val="Tekstrezerviranogmjesta"/>
            </w:rPr>
            <w:t>.._.._.._.._.._.._.._..</w:t>
          </w:r>
        </w:p>
      </w:docPartBody>
    </w:docPart>
    <w:docPart>
      <w:docPartPr>
        <w:name w:val="AF2CEB7BC8AC4CB5847DE082A167D9F0"/>
        <w:category>
          <w:name w:val="Općenito"/>
          <w:gallery w:val="placeholder"/>
        </w:category>
        <w:types>
          <w:type w:val="bbPlcHdr"/>
        </w:types>
        <w:behaviors>
          <w:behavior w:val="content"/>
        </w:behaviors>
        <w:guid w:val="{906A7C51-5756-4417-8047-3800124DC965}"/>
      </w:docPartPr>
      <w:docPartBody>
        <w:p w:rsidR="000E7F0B" w:rsidP="0041451F" w:rsidRDefault="0041451F">
          <w:pPr>
            <w:pStyle w:val="AF2CEB7BC8AC4CB5847DE082A167D9F0"/>
          </w:pPr>
          <w:r w:rsidRPr="00474616">
            <w:rPr>
              <w:rStyle w:val="Tekstrezerviranogmjesta"/>
            </w:rPr>
            <w:t>.._.._.._.._.._.._.._..</w:t>
          </w:r>
        </w:p>
      </w:docPartBody>
    </w:docPart>
    <w:docPart>
      <w:docPartPr>
        <w:name w:val="1B6134A655E045C5B7D0A45D3280179F"/>
        <w:category>
          <w:name w:val="Općenito"/>
          <w:gallery w:val="placeholder"/>
        </w:category>
        <w:types>
          <w:type w:val="bbPlcHdr"/>
        </w:types>
        <w:behaviors>
          <w:behavior w:val="content"/>
        </w:behaviors>
        <w:guid w:val="{16FDC35F-8E75-47AE-9CBA-BA5042284F8E}"/>
      </w:docPartPr>
      <w:docPartBody>
        <w:p w:rsidR="000E7F0B" w:rsidP="0041451F" w:rsidRDefault="0041451F">
          <w:pPr>
            <w:pStyle w:val="1B6134A655E045C5B7D0A45D3280179F"/>
          </w:pPr>
          <w:r>
            <w:rPr>
              <w:rStyle w:val="Tekstrezerviranogmjesta"/>
              <w:bdr w:val="none" w:color="auto" w:sz="0" w:space="0" w:frame="true"/>
            </w:rPr>
            <w:t>.._.._.._.._.._.._.._..</w:t>
          </w:r>
        </w:p>
      </w:docPartBody>
    </w:docPart>
    <w:docPart>
      <w:docPartPr>
        <w:name w:val="F0AFE3D63DE846C9BFF31447EF54F599"/>
        <w:category>
          <w:name w:val="Općenito"/>
          <w:gallery w:val="placeholder"/>
        </w:category>
        <w:types>
          <w:type w:val="bbPlcHdr"/>
        </w:types>
        <w:behaviors>
          <w:behavior w:val="content"/>
        </w:behaviors>
        <w:guid w:val="{3AB35A93-31E8-4283-B05C-D9606409AC0F}"/>
      </w:docPartPr>
      <w:docPartBody>
        <w:p w:rsidR="000E7F0B" w:rsidP="0041451F" w:rsidRDefault="0041451F">
          <w:pPr>
            <w:pStyle w:val="F0AFE3D63DE846C9BFF31447EF54F599"/>
          </w:pPr>
          <w:r>
            <w:rPr>
              <w:rStyle w:val="Tekstrezerviranogmjesta"/>
              <w:bdr w:val="none" w:color="auto" w:sz="0" w:space="0" w:frame="true"/>
            </w:rPr>
            <w:t>.._.._.._.._.._.._.._..</w:t>
          </w:r>
        </w:p>
      </w:docPartBody>
    </w:docPart>
    <w:docPart>
      <w:docPartPr>
        <w:name w:val="66B51939350E4735B79D3B87531EC892"/>
        <w:category>
          <w:name w:val="Općenito"/>
          <w:gallery w:val="placeholder"/>
        </w:category>
        <w:types>
          <w:type w:val="bbPlcHdr"/>
        </w:types>
        <w:behaviors>
          <w:behavior w:val="content"/>
        </w:behaviors>
        <w:guid w:val="{FB7F35F0-32D9-45FE-9FDD-0FAD87E613A6}"/>
      </w:docPartPr>
      <w:docPartBody>
        <w:p w:rsidR="000E7F0B" w:rsidP="0041451F" w:rsidRDefault="0041451F">
          <w:pPr>
            <w:pStyle w:val="66B51939350E4735B79D3B87531EC892"/>
          </w:pPr>
          <w:r w:rsidRPr="003C5CBB">
            <w:rPr>
              <w:rStyle w:val="Tekstrezerviranogmjesta"/>
            </w:rPr>
            <w:t>.._.._.._.._.._.._.._..</w:t>
          </w:r>
        </w:p>
      </w:docPartBody>
    </w:docPart>
    <w:docPart>
      <w:docPartPr>
        <w:name w:val="95A1A655B1604E569DC45696FF35750D"/>
        <w:category>
          <w:name w:val="Općenito"/>
          <w:gallery w:val="placeholder"/>
        </w:category>
        <w:types>
          <w:type w:val="bbPlcHdr"/>
        </w:types>
        <w:behaviors>
          <w:behavior w:val="content"/>
        </w:behaviors>
        <w:guid w:val="{0658873A-4122-4362-8022-7181533EFD29}"/>
      </w:docPartPr>
      <w:docPartBody>
        <w:p w:rsidR="000E7F0B" w:rsidP="0041451F" w:rsidRDefault="0041451F">
          <w:pPr>
            <w:pStyle w:val="95A1A655B1604E569DC45696FF35750D"/>
          </w:pPr>
          <w:r w:rsidRPr="00474616">
            <w:rPr>
              <w:rStyle w:val="Tekstrezerviranogmjesta"/>
            </w:rPr>
            <w:t>__________</w:t>
          </w:r>
        </w:p>
      </w:docPartBody>
    </w:docPart>
    <w:docPart>
      <w:docPartPr>
        <w:name w:val="EBE1BDE54FFE44718848060E50B636C0"/>
        <w:category>
          <w:name w:val="Općenito"/>
          <w:gallery w:val="placeholder"/>
        </w:category>
        <w:types>
          <w:type w:val="bbPlcHdr"/>
        </w:types>
        <w:behaviors>
          <w:behavior w:val="content"/>
        </w:behaviors>
        <w:guid w:val="{56FBA6EC-87CB-4632-8CC5-3DA4D27289BF}"/>
      </w:docPartPr>
      <w:docPartBody>
        <w:p w:rsidR="000E7F0B" w:rsidP="0041451F" w:rsidRDefault="0041451F">
          <w:pPr>
            <w:pStyle w:val="EBE1BDE54FFE44718848060E50B636C0"/>
          </w:pPr>
          <w:r w:rsidRPr="00474616">
            <w:rPr>
              <w:rStyle w:val="Tekstrezerviranogmjesta"/>
            </w:rPr>
            <w:t>.._.._.._.._.._.._.._..</w:t>
          </w:r>
        </w:p>
      </w:docPartBody>
    </w:docPart>
    <w:docPart>
      <w:docPartPr>
        <w:name w:val="5A9C00AD444B44E48EA532E28AC45FB3"/>
        <w:category>
          <w:name w:val="Općenito"/>
          <w:gallery w:val="placeholder"/>
        </w:category>
        <w:types>
          <w:type w:val="bbPlcHdr"/>
        </w:types>
        <w:behaviors>
          <w:behavior w:val="content"/>
        </w:behaviors>
        <w:guid w:val="{E0F7F449-9744-4D6A-AD4B-1B1AAC7FEB56}"/>
      </w:docPartPr>
      <w:docPartBody>
        <w:p w:rsidR="000E7F0B" w:rsidP="0041451F" w:rsidRDefault="0041451F">
          <w:pPr>
            <w:pStyle w:val="5A9C00AD444B44E48EA532E28AC45FB3"/>
          </w:pPr>
          <w:r w:rsidRPr="00474616">
            <w:rPr>
              <w:rStyle w:val="Tekstrezerviranogmjesta"/>
            </w:rPr>
            <w:t>.._.._.._.._.._.._.._..</w:t>
          </w:r>
        </w:p>
      </w:docPartBody>
    </w:docPart>
    <w:docPart>
      <w:docPartPr>
        <w:name w:val="CEAA40BE10E3444EBE5B0B71C002CD49"/>
        <w:category>
          <w:name w:val="Općenito"/>
          <w:gallery w:val="placeholder"/>
        </w:category>
        <w:types>
          <w:type w:val="bbPlcHdr"/>
        </w:types>
        <w:behaviors>
          <w:behavior w:val="content"/>
        </w:behaviors>
        <w:guid w:val="{E3CF2B9A-1A85-41B8-BB72-9DB3973C9E93}"/>
      </w:docPartPr>
      <w:docPartBody>
        <w:p w:rsidR="000E7F0B" w:rsidP="0041451F" w:rsidRDefault="0041451F">
          <w:pPr>
            <w:pStyle w:val="CEAA40BE10E3444EBE5B0B71C002CD49"/>
          </w:pPr>
          <w:r w:rsidRPr="001E6453">
            <w:rPr>
              <w:rStyle w:val="Tekstrezerviranogmjesta"/>
            </w:rPr>
            <w:t>.._.._.._.._.._.._.._..</w:t>
          </w:r>
        </w:p>
      </w:docPartBody>
    </w:docPart>
    <w:docPart>
      <w:docPartPr>
        <w:name w:val="E690E4D180CC4619B4B2209832E14E8A"/>
        <w:category>
          <w:name w:val="Općenito"/>
          <w:gallery w:val="placeholder"/>
        </w:category>
        <w:types>
          <w:type w:val="bbPlcHdr"/>
        </w:types>
        <w:behaviors>
          <w:behavior w:val="content"/>
        </w:behaviors>
        <w:guid w:val="{AA504551-BE03-42A5-AE57-088A93DCFCFD}"/>
      </w:docPartPr>
      <w:docPartBody>
        <w:p w:rsidR="000E7F0B" w:rsidP="0041451F" w:rsidRDefault="0041451F">
          <w:pPr>
            <w:pStyle w:val="E690E4D180CC4619B4B2209832E14E8A"/>
          </w:pPr>
          <w:r w:rsidRPr="0072214E">
            <w:rPr>
              <w:rStyle w:val="Tekstrezerviranogmjesta"/>
            </w:rPr>
            <w:t>__________</w:t>
          </w:r>
        </w:p>
      </w:docPartBody>
    </w:docPart>
    <w:docPart>
      <w:docPartPr>
        <w:name w:val="4DDB9B1144064195A5E7B3BEE730FA8A"/>
        <w:category>
          <w:name w:val="Općenito"/>
          <w:gallery w:val="placeholder"/>
        </w:category>
        <w:types>
          <w:type w:val="bbPlcHdr"/>
        </w:types>
        <w:behaviors>
          <w:behavior w:val="content"/>
        </w:behaviors>
        <w:guid w:val="{BE04B280-1BCD-45BE-A424-383B2F412E1D}"/>
      </w:docPartPr>
      <w:docPartBody>
        <w:p w:rsidR="000E7F0B" w:rsidP="0041451F" w:rsidRDefault="0041451F">
          <w:pPr>
            <w:pStyle w:val="4DDB9B1144064195A5E7B3BEE730FA8A"/>
          </w:pPr>
          <w:r w:rsidRPr="006F39FF">
            <w:rPr>
              <w:rStyle w:val="Tekstrezerviranogmjesta"/>
            </w:rPr>
            <w:t>.._.._.._.._.._.._.._..</w:t>
          </w:r>
        </w:p>
      </w:docPartBody>
    </w:docPart>
    <w:docPart>
      <w:docPartPr>
        <w:name w:val="FC504D3C6A604FCF9D6BA277AE471B05"/>
        <w:category>
          <w:name w:val="Općenito"/>
          <w:gallery w:val="placeholder"/>
        </w:category>
        <w:types>
          <w:type w:val="bbPlcHdr"/>
        </w:types>
        <w:behaviors>
          <w:behavior w:val="content"/>
        </w:behaviors>
        <w:guid w:val="{BE760710-1160-4AAF-8561-E231AC6D4161}"/>
      </w:docPartPr>
      <w:docPartBody>
        <w:p w:rsidR="00744521" w:rsidP="00197165" w:rsidRDefault="00197165">
          <w:pPr>
            <w:pStyle w:val="FC504D3C6A604FCF9D6BA277AE471B05"/>
          </w:pPr>
          <w:r w:rsidRPr="008D2A10">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E7F0B"/>
    <w:rsid w:val="00141482"/>
    <w:rsid w:val="00197165"/>
    <w:rsid w:val="00247DEB"/>
    <w:rsid w:val="00332B0E"/>
    <w:rsid w:val="003E0449"/>
    <w:rsid w:val="003F07CD"/>
    <w:rsid w:val="0041451F"/>
    <w:rsid w:val="005132FB"/>
    <w:rsid w:val="00525F84"/>
    <w:rsid w:val="00744521"/>
    <w:rsid w:val="00817312"/>
    <w:rsid w:val="0083250E"/>
    <w:rsid w:val="009C203C"/>
    <w:rsid w:val="00AB0B20"/>
    <w:rsid w:val="00B03F05"/>
    <w:rsid w:val="00CC30E8"/>
    <w:rsid w:val="00CE74A1"/>
    <w:rsid w:val="00D704B4"/>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97165"/>
    <w:rPr>
      <w:noProof/>
      <w:color w:val="808080"/>
      <w:bdr w:val="none" w:color="auto" w:sz="0" w:space="0"/>
      <w:shd w:val="clear" w:color="auto" w:fill="CCFFFF"/>
      <w:lang w:val="hr-HR"/>
    </w:rPr>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4FDE07F0766641A38E7C17CA12C24892" w:customStyle="true">
    <w:name w:val="4FDE07F0766641A38E7C17CA12C24892"/>
    <w:rsid w:val="00B03F05"/>
  </w:style>
  <w:style w:type="paragraph" w:styleId="9219DCBFA3724718AB5A177CA8BDE05E" w:customStyle="true">
    <w:name w:val="9219DCBFA3724718AB5A177CA8BDE05E"/>
    <w:rsid w:val="00B03F05"/>
  </w:style>
  <w:style w:type="paragraph" w:styleId="7B1FBED8F6E842AE8D17365571EBD0C3" w:customStyle="true">
    <w:name w:val="7B1FBED8F6E842AE8D17365571EBD0C3"/>
    <w:rsid w:val="00B03F05"/>
  </w:style>
  <w:style w:type="paragraph" w:styleId="C8F4FC8C457946D398553BFC4880DD04" w:customStyle="true">
    <w:name w:val="C8F4FC8C457946D398553BFC4880DD04"/>
    <w:rsid w:val="00B03F05"/>
  </w:style>
  <w:style w:type="paragraph" w:styleId="A2679CF29FDC411789116C6164FD8882" w:customStyle="true">
    <w:name w:val="A2679CF29FDC411789116C6164FD8882"/>
    <w:rsid w:val="00B03F05"/>
  </w:style>
  <w:style w:type="paragraph" w:styleId="EEBE39A165244A42A2022C9C2BCDFC22" w:customStyle="true">
    <w:name w:val="EEBE39A165244A42A2022C9C2BCDFC22"/>
    <w:rsid w:val="00B03F05"/>
  </w:style>
  <w:style w:type="paragraph" w:styleId="F72CA0DAE9584995BB1E003073C75862" w:customStyle="true">
    <w:name w:val="F72CA0DAE9584995BB1E003073C75862"/>
    <w:rsid w:val="00B03F05"/>
  </w:style>
  <w:style w:type="paragraph" w:styleId="83D63492A2EA4A0C98F460CA752482F6" w:customStyle="true">
    <w:name w:val="83D63492A2EA4A0C98F460CA752482F6"/>
    <w:rsid w:val="00B03F05"/>
  </w:style>
  <w:style w:type="paragraph" w:styleId="1DF3EA6EC99D4CEC8C951A5F5EC63DCC" w:customStyle="true">
    <w:name w:val="1DF3EA6EC99D4CEC8C951A5F5EC63DCC"/>
    <w:rsid w:val="00B03F05"/>
  </w:style>
  <w:style w:type="paragraph" w:styleId="F2C7A911A9E44E5DBE230FF6084A0570" w:customStyle="true">
    <w:name w:val="F2C7A911A9E44E5DBE230FF6084A0570"/>
    <w:rsid w:val="00B03F05"/>
  </w:style>
  <w:style w:type="paragraph" w:styleId="74B7E0610FC649C8B2AB0A454A611A9B" w:customStyle="true">
    <w:name w:val="74B7E0610FC649C8B2AB0A454A611A9B"/>
    <w:rsid w:val="00B03F05"/>
  </w:style>
  <w:style w:type="paragraph" w:styleId="0A3F8792058448DA97993DF9F47F3403" w:customStyle="true">
    <w:name w:val="0A3F8792058448DA97993DF9F47F3403"/>
    <w:rsid w:val="0041451F"/>
  </w:style>
  <w:style w:type="paragraph" w:styleId="B7679A8B3CE04198A7B66BC28D2E13FA" w:customStyle="true">
    <w:name w:val="B7679A8B3CE04198A7B66BC28D2E13FA"/>
    <w:rsid w:val="0041451F"/>
  </w:style>
  <w:style w:type="paragraph" w:styleId="6E61072815FB4BAF8456686AA856DCC1" w:customStyle="true">
    <w:name w:val="6E61072815FB4BAF8456686AA856DCC1"/>
    <w:rsid w:val="0041451F"/>
  </w:style>
  <w:style w:type="paragraph" w:styleId="AF2CEB7BC8AC4CB5847DE082A167D9F0" w:customStyle="true">
    <w:name w:val="AF2CEB7BC8AC4CB5847DE082A167D9F0"/>
    <w:rsid w:val="0041451F"/>
  </w:style>
  <w:style w:type="paragraph" w:styleId="1B6134A655E045C5B7D0A45D3280179F" w:customStyle="true">
    <w:name w:val="1B6134A655E045C5B7D0A45D3280179F"/>
    <w:rsid w:val="0041451F"/>
  </w:style>
  <w:style w:type="paragraph" w:styleId="F0AFE3D63DE846C9BFF31447EF54F599" w:customStyle="true">
    <w:name w:val="F0AFE3D63DE846C9BFF31447EF54F599"/>
    <w:rsid w:val="0041451F"/>
  </w:style>
  <w:style w:type="paragraph" w:styleId="66B51939350E4735B79D3B87531EC892" w:customStyle="true">
    <w:name w:val="66B51939350E4735B79D3B87531EC892"/>
    <w:rsid w:val="0041451F"/>
  </w:style>
  <w:style w:type="paragraph" w:styleId="95A1A655B1604E569DC45696FF35750D" w:customStyle="true">
    <w:name w:val="95A1A655B1604E569DC45696FF35750D"/>
    <w:rsid w:val="0041451F"/>
  </w:style>
  <w:style w:type="paragraph" w:styleId="EBE1BDE54FFE44718848060E50B636C0" w:customStyle="true">
    <w:name w:val="EBE1BDE54FFE44718848060E50B636C0"/>
    <w:rsid w:val="0041451F"/>
  </w:style>
  <w:style w:type="paragraph" w:styleId="5A9C00AD444B44E48EA532E28AC45FB3" w:customStyle="true">
    <w:name w:val="5A9C00AD444B44E48EA532E28AC45FB3"/>
    <w:rsid w:val="0041451F"/>
  </w:style>
  <w:style w:type="paragraph" w:styleId="CEAA40BE10E3444EBE5B0B71C002CD49" w:customStyle="true">
    <w:name w:val="CEAA40BE10E3444EBE5B0B71C002CD49"/>
    <w:rsid w:val="0041451F"/>
  </w:style>
  <w:style w:type="paragraph" w:styleId="E690E4D180CC4619B4B2209832E14E8A" w:customStyle="true">
    <w:name w:val="E690E4D180CC4619B4B2209832E14E8A"/>
    <w:rsid w:val="0041451F"/>
  </w:style>
  <w:style w:type="paragraph" w:styleId="4DDB9B1144064195A5E7B3BEE730FA8A" w:customStyle="true">
    <w:name w:val="4DDB9B1144064195A5E7B3BEE730FA8A"/>
    <w:rsid w:val="0041451F"/>
  </w:style>
  <w:style w:type="paragraph" w:styleId="5246D636E9F64377A0ED8A3ADE7FC9B4" w:customStyle="true">
    <w:name w:val="5246D636E9F64377A0ED8A3ADE7FC9B4"/>
    <w:rsid w:val="0041451F"/>
  </w:style>
  <w:style w:type="paragraph" w:styleId="2121E7F18EFA4BDAAA638FAEA811A1A0" w:customStyle="true">
    <w:name w:val="2121E7F18EFA4BDAAA638FAEA811A1A0"/>
    <w:rsid w:val="00197165"/>
  </w:style>
  <w:style w:type="paragraph" w:styleId="FC504D3C6A604FCF9D6BA277AE471B05" w:customStyle="true">
    <w:name w:val="FC504D3C6A604FCF9D6BA277AE471B05"/>
    <w:rsid w:val="00197165"/>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Vranjic</izvorni_sadrzaj>
    <derivirana_varijabla naziv="DomainObject.UcesnikSudskeRadnje.Adresa.Naselje_1">Vranjic</derivirana_varijabla>
  </DomainObject.UcesnikSudskeRadnje.Adresa.Naselje>
  <DomainObject.UcesnikSudskeRadnje.Adresa.PostBroj>
    <izvorni_sadrzaj>21210</izvorni_sadrzaj>
    <derivirana_varijabla naziv="DomainObject.UcesnikSudskeRadnje.Adresa.PostBroj_1">21210</derivirana_varijabla>
  </DomainObject.UcesnikSudskeRadnje.Adresa.PostBroj>
  <DomainObject.UcesnikSudskeRadnje.Adresa.UlicaIKBR>
    <izvorni_sadrzaj>Krešimirova 34</izvorni_sadrzaj>
    <derivirana_varijabla naziv="DomainObject.UcesnikSudskeRadnje.Adresa.UlicaIKBR_1">Krešimirova 34</derivirana_varijabla>
  </DomainObject.UcesnikSudskeRadnje.Adresa.UlicaIKBR>
  <DomainObject.UcesnikSudskeRadnje.Naziv>
    <izvorni_sadrzaj>Daniela Jasprica</izvorni_sadrzaj>
    <derivirana_varijabla naziv="DomainObject.UcesnikSudskeRadnje.Naziv_1">Daniela Jasprica</derivirana_varijabla>
  </DomainObject.UcesnikSudskeRadnje.Naziv>
  <DomainObject.UcesnikSudskeRadnje.SudskaRadnja.Prostorija.Naziv>
    <izvorni_sadrzaj>Soba 28/II - Sudnica 2</izvorni_sadrzaj>
    <derivirana_varijabla naziv="DomainObject.UcesnikSudskeRadnje.SudskaRadnja.Prostorija.Naziv_1">Soba 28/II - Sudnica 2</derivirana_varijabla>
  </DomainObject.UcesnikSudskeRadnje.SudskaRadnja.Prostorija.Naziv>
  <DomainObject.UcesnikSudskeRadnje.SudskaRadnja.Prostorija.Oznaka>
    <izvorni_sadrzaj>Soba 28/II-Sudnica 2</izvorni_sadrzaj>
    <derivirana_varijabla naziv="DomainObject.UcesnikSudskeRadnje.SudskaRadnja.Prostorija.Oznaka_1">Soba 28/II-Sudnica 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09:45</izvorni_sadrzaj>
    <derivirana_varijabla naziv="DomainObject.UcesnikSudskeRadnje.SudskaRadnja.PlaniraniPocetakVrijeme_1">09:45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718</izvorni_sadrzaj>
    <derivirana_varijabla naziv="DomainObject.Predmet.Broj_1">718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studenog 2024.</izvorni_sadrzaj>
    <derivirana_varijabla naziv="DomainObject.Predmet.DatumOsnivanja_1">13. studenog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10000</izvorni_sadrzaj>
    <derivirana_varijabla naziv="DomainObject.Predmet.InicijalnaVrijednost_1">10000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R1-718/2024</izvorni_sadrzaj>
    <derivirana_varijabla naziv="DomainObject.Predmet.OznakaBroj_1">R1-718/2024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Tonči Razmilić; Daniela Jasprica; Kristian Kirigin; Dijana Kirigin; Ante Kirigin zastupanog po punomoćniku Nikola Rendić</izvorni_sadrzaj>
    <derivirana_varijabla naziv="DomainObject.Predmet.ProtustrankaFormated_1">  Tonči Razmilić; Daniela Jasprica; Kristian Kirigin; Dijana Kirigin; Ante Kirigin zastupanog po punomoćniku Nikola Rendić</derivirana_varijabla>
  </DomainObject.Predmet.ProtustrankaFormated>
  <DomainObject.Predmet.ProtustrankaFormatedOIB>
    <izvorni_sadrzaj>  Tonči Razmilić, OIB 04312362166; Daniela Jasprica, OIB 38044958505; Kristian Kirigin, OIB 66506710054; Dijana Kirigin, OIB 49818678109; Ante Kirigin, OIB 83020093302 zastupanog po punomoćniku Nikola Rendić</izvorni_sadrzaj>
    <derivirana_varijabla naziv="DomainObject.Predmet.ProtustrankaFormatedOIB_1">  Tonči Razmilić, OIB 04312362166; Daniela Jasprica, OIB 38044958505; Kristian Kirigin, OIB 66506710054; Dijana Kirigin, OIB 49818678109; Ante Kirigin, OIB 83020093302 zastupanog po punomoćniku Nikola Rendić</derivirana_varijabla>
  </DomainObject.Predmet.ProtustrankaFormatedOIB>
  <DomainObject.Predmet.ProtustrankaFormatedWithAdress>
    <izvorni_sadrzaj> Tonči Razmilić, IVE JAKŠIĆA 24, 21400 Supetar; Daniela Jasprica, Krešimirova 34, 21210 Vranjic; Kristian Kirigin, Glavica II 7, 21400 Mirca; Dijana Kirigin, Put Gaja 13, 21400 Supetar; Ante Kirigin, PUT GAJA 13, 21400 Supetar zastupanog po punomoćniku Nikola Rendić</izvorni_sadrzaj>
    <derivirana_varijabla naziv="DomainObject.Predmet.ProtustrankaFormatedWithAdress_1"> Tonči Razmilić, IVE JAKŠIĆA 24, 21400 Supetar; Daniela Jasprica, Krešimirova 34, 21210 Vranjic; Kristian Kirigin, Glavica II 7, 21400 Mirca; Dijana Kirigin, Put Gaja 13, 21400 Supetar; Ante Kirigin, PUT GAJA 13, 21400 Supetar zastupanog po punomoćniku Nikola Rendić</derivirana_varijabla>
  </DomainObject.Predmet.ProtustrankaFormatedWithAdress>
  <DomainObject.Predmet.ProtustrankaFormatedWithAdressOIB>
    <izvorni_sadrzaj> Tonči Razmilić, OIB 04312362166, IVE JAKŠIĆA 24, 21400 Supetar; Daniela Jasprica, OIB 38044958505, Krešimirova 34, 21210 Vranjic; Kristian Kirigin, OIB 66506710054, Glavica II 7, 21400 Mirca; Dijana Kirigin, OIB 49818678109, Put Gaja 13, 21400 Supetar; Ante Kirigin, OIB 83020093302, PUT GAJA 13, 21400 Supetar zastupanog po punomoćniku Nikola Rendić</izvorni_sadrzaj>
    <derivirana_varijabla naziv="DomainObject.Predmet.ProtustrankaFormatedWithAdressOIB_1"> Tonči Razmilić, OIB 04312362166, IVE JAKŠIĆA 24, 21400 Supetar; Daniela Jasprica, OIB 38044958505, Krešimirova 34, 21210 Vranjic; Kristian Kirigin, OIB 66506710054, Glavica II 7, 21400 Mirca; Dijana Kirigin, OIB 49818678109, Put Gaja 13, 21400 Supetar; Ante Kirigin, OIB 83020093302, PUT GAJA 13, 21400 Supetar zastupanog po punomoćniku Nikola Rendić</derivirana_varijabla>
  </DomainObject.Predmet.ProtustrankaFormatedWithAdressOIB>
  <DomainObject.Predmet.ProtustrankaWithAdress>
    <izvorni_sadrzaj>Tonči Razmilić IVE JAKŠIĆA 24, 21400 Supetar, Daniela Jasprica Krešimirova 34, 21210 Vranjic, Kristian Kirigin Glavica II 7, 21400 Mirca, Dijana Kirigin Put Gaja 13, 21400 Supetar, Ante Kirigin PUT GAJA 13, 21400 Supetar</izvorni_sadrzaj>
    <derivirana_varijabla naziv="DomainObject.Predmet.ProtustrankaWithAdress_1">Tonči Razmilić IVE JAKŠIĆA 24, 21400 Supetar, Daniela Jasprica Krešimirova 34, 21210 Vranjic, Kristian Kirigin Glavica II 7, 21400 Mirca, Dijana Kirigin Put Gaja 13, 21400 Supetar, Ante Kirigin PUT GAJA 13, 21400 Supetar</derivirana_varijabla>
  </DomainObject.Predmet.ProtustrankaWithAdress>
  <DomainObject.Predmet.ProtustrankaWithAdressOIB>
    <izvorni_sadrzaj>Tonči Razmilić, OIB 04312362166, IVE JAKŠIĆA 24, 21400 Supetar, Daniela Jasprica, OIB 38044958505, Krešimirova 34, 21210 Vranjic, Kristian Kirigin, OIB 66506710054, Glavica II 7, 21400 Mirca, Dijana Kirigin, OIB 49818678109, Put Gaja 13, 21400 Supetar, Ante Kirigin, OIB 83020093302, PUT GAJA 13, 21400 Supetar</izvorni_sadrzaj>
    <derivirana_varijabla naziv="DomainObject.Predmet.ProtustrankaWithAdressOIB_1">Tonči Razmilić, OIB 04312362166, IVE JAKŠIĆA 24, 21400 Supetar, Daniela Jasprica, OIB 38044958505, Krešimirova 34, 21210 Vranjic, Kristian Kirigin, OIB 66506710054, Glavica II 7, 21400 Mirca, Dijana Kirigin, OIB 49818678109, Put Gaja 13, 21400 Supetar, Ante Kirigin, OIB 83020093302, PUT GAJA 13, 21400 Supetar</derivirana_varijabla>
  </DomainObject.Predmet.ProtustrankaWithAdressOIB>
  <DomainObject.Predmet.ProtustrankaNazivFormated>
    <izvorni_sadrzaj>Tonči Razmilić,Daniela Jasprica,Kristian Kirigin,Dijana Kirigin,Ante Kirigin</izvorni_sadrzaj>
    <derivirana_varijabla naziv="DomainObject.Predmet.ProtustrankaNazivFormated_1">Tonči Razmilić,Daniela Jasprica,Kristian Kirigin,Dijana Kirigin,Ante Kirigin</derivirana_varijabla>
    <derivirana_varijabla naziv="Padez">Tonči Razmilić,Daniela Jasprica,Kristian Kirigin,Dijana Kirigin,Ante Kirigin</derivirana_varijabla>
  </DomainObject.Predmet.ProtustrankaNazivFormated>
  <DomainObject.Predmet.ProtustrankaNazivFormatedOIB>
    <izvorni_sadrzaj>Tonči Razmilić, OIB 04312362166,Daniela Jasprica, OIB 38044958505,Kristian Kirigin, OIB 66506710054,Dijana Kirigin, OIB 49818678109,Ante Kirigin, OIB 83020093302</izvorni_sadrzaj>
    <derivirana_varijabla naziv="DomainObject.Predmet.ProtustrankaNazivFormatedOIB_1">Tonči Razmilić, OIB 04312362166,Daniela Jasprica, OIB 38044958505,Kristian Kirigin, OIB 66506710054,Dijana Kirigin, OIB 49818678109,Ante Kirigin, OIB 83020093302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92 Kliškić</izvorni_sadrzaj>
    <derivirana_varijabla naziv="DomainObject.Predmet.Referada.Naziv_1">92 Kliškić</derivirana_varijabla>
  </DomainObject.Predmet.Referada.Naziv>
  <DomainObject.Predmet.Referada.Oznaka>
    <izvorni_sadrzaj>92</izvorni_sadrzaj>
    <derivirana_varijabla naziv="DomainObject.Predmet.Referada.Oznaka_1">92</derivirana_varijabla>
  </DomainObject.Predmet.Referada.Oznaka>
  <DomainObject.Predmet.Referada.Prostorija.Naziv>
    <izvorni_sadrzaj>Soba 28/II - Sudnica 2</izvorni_sadrzaj>
    <derivirana_varijabla naziv="DomainObject.Predmet.Referada.Prostorija.Naziv_1">Soba 28/II - Sudnica 2</derivirana_varijabla>
  </DomainObject.Predmet.Referada.Prostorija.Naziv>
  <DomainObject.Predmet.Referada.Prostorija.Oznaka>
    <izvorni_sadrzaj>Soba 28/II-Sudnica 2</izvorni_sadrzaj>
    <derivirana_varijabla naziv="DomainObject.Predmet.Referada.Prostorija.Oznaka_1">Soba 28/II-Sudnica 2</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Anđelina Kliškić</izvorni_sadrzaj>
    <derivirana_varijabla naziv="DomainObject.Predmet.Referada.Sudac_1">Anđelina Kliškić</derivirana_varijabla>
    <derivirana_varijabla naziv="Dativ">Anđelina Kliškić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Snežana Razmilić-Graorkovska zastupanog po punomoćniku Josip Anzulović-Mirošević</izvorni_sadrzaj>
    <derivirana_varijabla naziv="DomainObject.Predmet.StrankaFormated_1">  Snežana Razmilić-Graorkovska zastupanog po punomoćniku Josip Anzulović-Mirošević</derivirana_varijabla>
  </DomainObject.Predmet.StrankaFormated>
  <DomainObject.Predmet.StrankaFormatedOIB>
    <izvorni_sadrzaj>  Snežana Razmilić-Graorkovska, OIB 15785846455 zastupanog po punomoćniku Josip Anzulović-Mirošević</izvorni_sadrzaj>
    <derivirana_varijabla naziv="DomainObject.Predmet.StrankaFormatedOIB_1">  Snežana Razmilić-Graorkovska, OIB 15785846455 zastupanog po punomoćniku Josip Anzulović-Mirošević</derivirana_varijabla>
  </DomainObject.Predmet.StrankaFormatedOIB>
  <DomainObject.Predmet.StrankaFormatedWithAdress>
    <izvorni_sadrzaj> Snežana Razmilić-Graorkovska, M.TITA 39II, Skopje zastupanog po punomoćniku Josip Anzulović-Mirošević</izvorni_sadrzaj>
    <derivirana_varijabla naziv="DomainObject.Predmet.StrankaFormatedWithAdress_1"> Snežana Razmilić-Graorkovska, M.TITA 39II, Skopje zastupanog po punomoćniku Josip Anzulović-Mirošević</derivirana_varijabla>
  </DomainObject.Predmet.StrankaFormatedWithAdress>
  <DomainObject.Predmet.StrankaFormatedWithAdressOIB>
    <izvorni_sadrzaj> Snežana Razmilić-Graorkovska, OIB 15785846455, M.TITA 39II, Skopje zastupanog po punomoćniku Josip Anzulović-Mirošević</izvorni_sadrzaj>
    <derivirana_varijabla naziv="DomainObject.Predmet.StrankaFormatedWithAdressOIB_1"> Snežana Razmilić-Graorkovska, OIB 15785846455, M.TITA 39II, Skopje zastupanog po punomoćniku Josip Anzulović-Mirošević</derivirana_varijabla>
  </DomainObject.Predmet.StrankaFormatedWithAdressOIB>
  <DomainObject.Predmet.StrankaWithAdress>
    <izvorni_sadrzaj>Snežana Razmilić-Graorkovska M.TITA 39II,Skopje</izvorni_sadrzaj>
    <derivirana_varijabla naziv="DomainObject.Predmet.StrankaWithAdress_1">Snežana Razmilić-Graorkovska M.TITA 39II,Skopje</derivirana_varijabla>
  </DomainObject.Predmet.StrankaWithAdress>
  <DomainObject.Predmet.StrankaWithAdressOIB>
    <izvorni_sadrzaj>Snežana Razmilić-Graorkovska, OIB 15785846455, M.TITA 39II,Skopje</izvorni_sadrzaj>
    <derivirana_varijabla naziv="DomainObject.Predmet.StrankaWithAdressOIB_1">Snežana Razmilić-Graorkovska, OIB 15785846455, M.TITA 39II,Skopje</derivirana_varijabla>
  </DomainObject.Predmet.StrankaWithAdressOIB>
  <DomainObject.Predmet.StrankaNazivFormated>
    <izvorni_sadrzaj>Snežana Razmilić-Graorkovska</izvorni_sadrzaj>
    <derivirana_varijabla naziv="DomainObject.Predmet.StrankaNazivFormated_1">Snežana Razmilić-Graorkovska</derivirana_varijabla>
    <derivirana_varijabla naziv="Padez">Snežana Razmilić-Graorkovska</derivirana_varijabla>
  </DomainObject.Predmet.StrankaNazivFormated>
  <DomainObject.Predmet.StrankaNazivFormatedOIB>
    <izvorni_sadrzaj>Snežana Razmilić-Graorkovska, OIB 15785846455</izvorni_sadrzaj>
    <derivirana_varijabla naziv="DomainObject.Predmet.StrankaNazivFormatedOIB_1">Snežana Razmilić-Graorkovska, OIB 15785846455</derivirana_varijabla>
  </DomainObject.Predmet.StrankaNazivFormatedOIB>
  <DomainObject.Predmet.Sud.Adresa.Naselje>
    <izvorni_sadrzaj>Supetar</izvorni_sadrzaj>
    <derivirana_varijabla naziv="DomainObject.Predmet.Sud.Adresa.Naselje_1">Supetar</derivirana_varijabla>
  </DomainObject.Predmet.Sud.Adresa.Naselje>
  <DomainObject.Predmet.Sud.Adresa.NaseljeLokativ>
    <izvorni_sadrzaj>Supetru</izvorni_sadrzaj>
    <derivirana_varijabla naziv="DomainObject.Predmet.Sud.Adresa.NaseljeLokativ_1">Supetru</derivirana_varijabla>
  </DomainObject.Predmet.Sud.Adresa.NaseljeLokativ>
  <DomainObject.Predmet.Sud.Adresa.PostBroj>
    <izvorni_sadrzaj>21400</izvorni_sadrzaj>
    <derivirana_varijabla naziv="DomainObject.Predmet.Sud.Adresa.PostBroj_1">21400</derivirana_varijabla>
  </DomainObject.Predmet.Sud.Adresa.PostBroj>
  <DomainObject.Predmet.Sud.Adresa.UlicaIKBR>
    <izvorni_sadrzaj>Hrvatskih Velikana 6</izvorni_sadrzaj>
    <derivirana_varijabla naziv="DomainObject.Predmet.Sud.Adresa.UlicaIKBR_1">Hrvatskih Velikana 6</derivirana_varijabla>
  </DomainObject.Predmet.Sud.Adresa.UlicaIKBR>
  <DomainObject.Predmet.Sud.Naziv>
    <izvorni_sadrzaj>Općinski sud u Splitu - Stalna služba u Supetru</izvorni_sadrzaj>
    <derivirana_varijabla naziv="DomainObject.Predmet.Sud.Naziv_1">Općinski sud u Splitu - Stalna služba u Supetru</derivirana_varijabla>
  </DomainObject.Predmet.Sud.Naziv>
  <DomainObject.Predmet.Sud.Telefon.LokalniBroj>
    <izvorni_sadrzaj/>
    <derivirana_varijabla naziv="DomainObject.Predmet.Sud.Telefon.LokalniBroj_1"/>
  </DomainObject.Predmet.Sud.Telefon.LokalniBroj>
  <DomainObject.Predmet.TrenutnaLokacijaSpisa.Naziv>
    <izvorni_sadrzaj>92 Kliškić</izvorni_sadrzaj>
    <derivirana_varijabla naziv="DomainObject.Predmet.TrenutnaLokacijaSpisa.Naziv_1">92 Kliškić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Stalne službe Supetar</izvorni_sadrzaj>
    <derivirana_varijabla naziv="DomainObject.Predmet.UstrojstvenaJedinicaVodi.Naziv_1">Pisarnica Stalne službe Supetar</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Razvrgnuće suvlasničke zajednice</izvorni_sadrzaj>
    <derivirana_varijabla naziv="DomainObject.Predmet.VrstaSpora.Naziv_1">Razvrgnuće suvlasničke zajednice</derivirana_varijabla>
  </DomainObject.Predmet.VrstaSpora.Naziv>
  <DomainObject.Predmet.Zapisnicar>
    <izvorni_sadrzaj>Nina Eterović</izvorni_sadrzaj>
    <derivirana_varijabla naziv="DomainObject.Predmet.Zapisnicar_1">Nina Eterović</derivirana_varijabla>
    <derivirana_varijabla naziv="Padez">Nina Eterović</derivirana_varijabla>
  </DomainObject.Predmet.Zapisnicar>
  <DomainObject.Predmet.StrankaListFormated>
    <izvorni_sadrzaj>
      <item>Snežana Razmilić-Graorkovska zastupanog po punomoćniku Josip Anzulović-Mirošević</item>
    </izvorni_sadrzaj>
    <derivirana_varijabla naziv="DomainObject.Predmet.StrankaListFormated_1">
      <item>Snežana Razmilić-Graorkovska zastupanog po punomoćniku Josip Anzulović-Mirošević</item>
    </derivirana_varijabla>
  </DomainObject.Predmet.StrankaListFormated>
  <DomainObject.Predmet.StrankaListFormatedOIB>
    <izvorni_sadrzaj>
      <item>Snežana Razmilić-Graorkovska, OIB 15785846455 zastupanog po punomoćniku Josip Anzulović-Mirošević</item>
    </izvorni_sadrzaj>
    <derivirana_varijabla naziv="DomainObject.Predmet.StrankaListFormatedOIB_1">
      <item>Snežana Razmilić-Graorkovska, OIB 15785846455 zastupanog po punomoćniku Josip Anzulović-Mirošević</item>
    </derivirana_varijabla>
  </DomainObject.Predmet.StrankaListFormatedOIB>
  <DomainObject.Predmet.StrankaListFormatedWithAdress>
    <izvorni_sadrzaj>
      <item>Snežana Razmilić-Graorkovska, M.TITA 39II, Skopje zastupanog po punomoćniku Josip Anzulović-Mirošević</item>
    </izvorni_sadrzaj>
    <derivirana_varijabla naziv="DomainObject.Predmet.StrankaListFormatedWithAdress_1">
      <item>Snežana Razmilić-Graorkovska, M.TITA 39II, Skopje zastupanog po punomoćniku Josip Anzulović-Mirošević</item>
    </derivirana_varijabla>
  </DomainObject.Predmet.StrankaListFormatedWithAdress>
  <DomainObject.Predmet.StrankaListFormatedWithAdressOIB>
    <izvorni_sadrzaj>
      <item>Snežana Razmilić-Graorkovska, OIB 15785846455, M.TITA 39II, Skopje zastupanog po punomoćniku Josip Anzulović-Mirošević</item>
    </izvorni_sadrzaj>
    <derivirana_varijabla naziv="DomainObject.Predmet.StrankaListFormatedWithAdressOIB_1">
      <item>Snežana Razmilić-Graorkovska, OIB 15785846455, M.TITA 39II, Skopje zastupanog po punomoćniku Josip Anzulović-Mirošević</item>
    </derivirana_varijabla>
  </DomainObject.Predmet.StrankaListFormatedWithAdressOIB>
  <DomainObject.Predmet.StrankaListNazivFormated>
    <izvorni_sadrzaj>
      <item>Snežana Razmilić-Graorkovska</item>
    </izvorni_sadrzaj>
    <derivirana_varijabla naziv="DomainObject.Predmet.StrankaListNazivFormated_1">
      <item>Snežana Razmilić-Graorkovska</item>
    </derivirana_varijabla>
  </DomainObject.Predmet.StrankaListNazivFormated>
  <DomainObject.Predmet.StrankaListNazivFormatedOIB>
    <izvorni_sadrzaj>
      <item>Snežana Razmilić-Graorkovska, OIB 15785846455</item>
    </izvorni_sadrzaj>
    <derivirana_varijabla naziv="DomainObject.Predmet.StrankaListNazivFormatedOIB_1">
      <item>Snežana Razmilić-Graorkovska, OIB 15785846455</item>
    </derivirana_varijabla>
  </DomainObject.Predmet.StrankaListNazivFormatedOIB>
  <DomainObject.Predmet.ProtuStrankaListFormated>
    <izvorni_sadrzaj>
      <item>Tonči Razmilić</item>
      <item>Daniela Jasprica</item>
      <item>Kristian Kirigin</item>
      <item>Dijana Kirigin</item>
      <item>Ante Kirigin zastupanog po punomoćniku Nikola Rendić</item>
    </izvorni_sadrzaj>
    <derivirana_varijabla naziv="DomainObject.Predmet.ProtuStrankaListFormated_1">
      <item>Tonči Razmilić</item>
      <item>Daniela Jasprica</item>
      <item>Kristian Kirigin</item>
      <item>Dijana Kirigin</item>
      <item>Ante Kirigin zastupanog po punomoćniku Nikola Rendić</item>
    </derivirana_varijabla>
  </DomainObject.Predmet.ProtuStrankaListFormated>
  <DomainObject.Predmet.ProtuStrankaListFormatedOIB>
    <izvorni_sadrzaj>
      <item>Tonči Razmilić, OIB 04312362166</item>
      <item>Daniela Jasprica, OIB 38044958505</item>
      <item>Kristian Kirigin, OIB 66506710054</item>
      <item>Dijana Kirigin, OIB 49818678109</item>
      <item>Ante Kirigin, OIB 83020093302 zastupanog po punomoćniku Nikola Rendić</item>
    </izvorni_sadrzaj>
    <derivirana_varijabla naziv="DomainObject.Predmet.ProtuStrankaListFormatedOIB_1">
      <item>Tonči Razmilić, OIB 04312362166</item>
      <item>Daniela Jasprica, OIB 38044958505</item>
      <item>Kristian Kirigin, OIB 66506710054</item>
      <item>Dijana Kirigin, OIB 49818678109</item>
      <item>Ante Kirigin, OIB 83020093302 zastupanog po punomoćniku Nikola Rendić</item>
    </derivirana_varijabla>
  </DomainObject.Predmet.ProtuStrankaListFormatedOIB>
  <DomainObject.Predmet.ProtuStrankaListFormatedWithAdress>
    <izvorni_sadrzaj>
      <item>Tonči Razmilić, IVE JAKŠIĆA 24, 21400 Supetar</item>
      <item>Daniela Jasprica, Krešimirova 34, 21210 Vranjic</item>
      <item>Kristian Kirigin, Glavica II 7, 21400 Mirca</item>
      <item>Dijana Kirigin, Put Gaja 13, 21400 Supetar</item>
      <item>Ante Kirigin, PUT GAJA 13, 21400 Supetar zastupanog po punomoćniku Nikola Rendić</item>
    </izvorni_sadrzaj>
    <derivirana_varijabla naziv="DomainObject.Predmet.ProtuStrankaListFormatedWithAdress_1">
      <item>Tonči Razmilić, IVE JAKŠIĆA 24, 21400 Supetar</item>
      <item>Daniela Jasprica, Krešimirova 34, 21210 Vranjic</item>
      <item>Kristian Kirigin, Glavica II 7, 21400 Mirca</item>
      <item>Dijana Kirigin, Put Gaja 13, 21400 Supetar</item>
      <item>Ante Kirigin, PUT GAJA 13, 21400 Supetar zastupanog po punomoćniku Nikola Rendić</item>
    </derivirana_varijabla>
  </DomainObject.Predmet.ProtuStrankaListFormatedWithAdress>
  <DomainObject.Predmet.ProtuStrankaListFormatedWithAdressOIB>
    <izvorni_sadrzaj>
      <item>Tonči Razmilić, OIB 04312362166, IVE JAKŠIĆA 24, 21400 Supetar</item>
      <item>Daniela Jasprica, OIB 38044958505, Krešimirova 34, 21210 Vranjic</item>
      <item>Kristian Kirigin, OIB 66506710054, Glavica II 7, 21400 Mirca</item>
      <item>Dijana Kirigin, OIB 49818678109, Put Gaja 13, 21400 Supetar</item>
      <item>Ante Kirigin, OIB 83020093302, PUT GAJA 13, 21400 Supetar zastupanog po punomoćniku Nikola Rendić</item>
    </izvorni_sadrzaj>
    <derivirana_varijabla naziv="DomainObject.Predmet.ProtuStrankaListFormatedWithAdressOIB_1">
      <item>Tonči Razmilić, OIB 04312362166, IVE JAKŠIĆA 24, 21400 Supetar</item>
      <item>Daniela Jasprica, OIB 38044958505, Krešimirova 34, 21210 Vranjic</item>
      <item>Kristian Kirigin, OIB 66506710054, Glavica II 7, 21400 Mirca</item>
      <item>Dijana Kirigin, OIB 49818678109, Put Gaja 13, 21400 Supetar</item>
      <item>Ante Kirigin, OIB 83020093302, PUT GAJA 13, 21400 Supetar zastupanog po punomoćniku Nikola Rendić</item>
    </derivirana_varijabla>
  </DomainObject.Predmet.ProtuStrankaListFormatedWithAdressOIB>
  <DomainObject.Predmet.ProtuStrankaListNazivFormated>
    <izvorni_sadrzaj>
      <item>Tonči Razmilić</item>
      <item>Daniela Jasprica</item>
      <item>Kristian Kirigin</item>
      <item>Dijana Kirigin</item>
      <item>Ante Kirigin</item>
    </izvorni_sadrzaj>
    <derivirana_varijabla naziv="DomainObject.Predmet.ProtuStrankaListNazivFormated_1">
      <item>Tonči Razmilić</item>
      <item>Daniela Jasprica</item>
      <item>Kristian Kirigin</item>
      <item>Dijana Kirigin</item>
      <item>Ante Kirigin</item>
    </derivirana_varijabla>
  </DomainObject.Predmet.ProtuStrankaListNazivFormated>
  <DomainObject.Predmet.ProtuStrankaListNazivFormatedOIB>
    <izvorni_sadrzaj>
      <item>Tonči Razmilić, OIB 04312362166</item>
      <item>Daniela Jasprica, OIB 38044958505</item>
      <item>Kristian Kirigin, OIB 66506710054</item>
      <item>Dijana Kirigin, OIB 49818678109</item>
      <item>Ante Kirigin, OIB 83020093302</item>
    </izvorni_sadrzaj>
    <derivirana_varijabla naziv="DomainObject.Predmet.ProtuStrankaListNazivFormatedOIB_1">
      <item>Tonči Razmilić, OIB 04312362166</item>
      <item>Daniela Jasprica, OIB 38044958505</item>
      <item>Kristian Kirigin, OIB 66506710054</item>
      <item>Dijana Kirigin, OIB 49818678109</item>
      <item>Ante Kirigin, OIB 83020093302</item>
    </derivirana_varijabla>
  </DomainObject.Predmet.ProtuStrankaListNazivFormatedOIB>
  <DomainObject.Predmet.OstaliListFormated>
    <izvorni_sadrzaj>
      <item>Josip Anzulović-Mirošević punomoćnik sudionika u postupku Snežana Razmilić-Graorkovska</item>
      <item>Nikola Rendić punomoćnik sudionika u postupku Ante Kirigin</item>
    </izvorni_sadrzaj>
    <derivirana_varijabla naziv="DomainObject.Predmet.OstaliListFormated_1">
      <item>Josip Anzulović-Mirošević punomoćnik sudionika u postupku Snežana Razmilić-Graorkovska</item>
      <item>Nikola Rendić punomoćnik sudionika u postupku Ante Kirigin</item>
    </derivirana_varijabla>
    <derivirana_varijabla naziv="DrugaOsoba">
      <item>Josip Anzulović-Mirošević punomoćnik sudionika u postupku Snežana Razmilić-Graorkovska</item>
      <item>Nikola Rendić punomoćnik sudionika u postupku Ante Kirigin</item>
    </derivirana_varijabla>
  </DomainObject.Predmet.OstaliListFormated>
  <DomainObject.Predmet.OstaliListFormatedOIB>
    <izvorni_sadrzaj>
      <item>Josip Anzulović-Mirošević, OIB 93759806516 punomoćnik sudionika u postupku Snežana Razmilić-Graorkovska</item>
      <item>Nikola Rendić, OIB 87280985843 punomoćnik sudionika u postupku Ante Kirigin</item>
    </izvorni_sadrzaj>
    <derivirana_varijabla naziv="DomainObject.Predmet.OstaliListFormatedOIB_1">
      <item>Josip Anzulović-Mirošević, OIB 93759806516 punomoćnik sudionika u postupku Snežana Razmilić-Graorkovska</item>
      <item>Nikola Rendić, OIB 87280985843 punomoćnik sudionika u postupku Ante Kirigin</item>
    </derivirana_varijabla>
  </DomainObject.Predmet.OstaliListFormatedOIB>
  <DomainObject.Predmet.OstaliListFormatedWithAdress>
    <izvorni_sadrzaj>
      <item>Josip Anzulović-Mirošević, Vrilo 2, 21400 Supetar punomoćnik sudionika u postupku Snežana Razmilić-Graorkovska</item>
      <item>Nikola Rendić punomoćnik sudionika u postupku Ante Kirigin</item>
    </izvorni_sadrzaj>
    <derivirana_varijabla naziv="DomainObject.Predmet.OstaliListFormatedWithAdress_1">
      <item>Josip Anzulović-Mirošević, Vrilo 2, 21400 Supetar punomoćnik sudionika u postupku Snežana Razmilić-Graorkovska</item>
      <item>Nikola Rendić punomoćnik sudionika u postupku Ante Kirigin</item>
    </derivirana_varijabla>
  </DomainObject.Predmet.OstaliListFormatedWithAdress>
  <DomainObject.Predmet.OstaliListFormatedWithAdressOIB>
    <izvorni_sadrzaj>
      <item>Josip Anzulović-Mirošević, OIB 93759806516, Vrilo 2, 21400 Supetar punomoćnik sudionika u postupku Snežana Razmilić-Graorkovska</item>
      <item>Nikola Rendić, OIB 87280985843 punomoćnik sudionika u postupku Ante Kirigin</item>
    </izvorni_sadrzaj>
    <derivirana_varijabla naziv="DomainObject.Predmet.OstaliListFormatedWithAdressOIB_1">
      <item>Josip Anzulović-Mirošević, OIB 93759806516, Vrilo 2, 21400 Supetar punomoćnik sudionika u postupku Snežana Razmilić-Graorkovska</item>
      <item>Nikola Rendić, OIB 87280985843 punomoćnik sudionika u postupku Ante Kirigin</item>
    </derivirana_varijabla>
  </DomainObject.Predmet.OstaliListFormatedWithAdressOIB>
  <DomainObject.Predmet.OstaliListNazivFormated>
    <izvorni_sadrzaj>
      <item>Josip Anzulović-Mirošević</item>
      <item>Nikola Rendić</item>
    </izvorni_sadrzaj>
    <derivirana_varijabla naziv="DomainObject.Predmet.OstaliListNazivFormated_1">
      <item>Josip Anzulović-Mirošević</item>
      <item>Nikola Rendić</item>
    </derivirana_varijabla>
  </DomainObject.Predmet.OstaliListNazivFormated>
  <DomainObject.Predmet.OstaliListNazivFormatedOIB>
    <izvorni_sadrzaj>
      <item>Josip Anzulović-Mirošević, OIB 93759806516</item>
      <item>Nikola Rendić, OIB 87280985843</item>
    </izvorni_sadrzaj>
    <derivirana_varijabla naziv="DomainObject.Predmet.OstaliListNazivFormatedOIB_1">
      <item>Josip Anzulović-Mirošević, OIB 93759806516</item>
      <item>Nikola Rendić, OIB 87280985843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Snežana Razmilić-Graorkovska</izvorni_sadrzaj>
    <derivirana_varijabla naziv="DomainObject.Predmet.StrankaIDrugi_1">Snežana Razmilić-Graorkovska</derivirana_varijabla>
  </DomainObject.Predmet.StrankaIDrugi>
  <DomainObject.Predmet.ProtustrankaIDrugi>
    <izvorni_sadrzaj>Tonči Razmilić i dr.</izvorni_sadrzaj>
    <derivirana_varijabla naziv="DomainObject.Predmet.ProtustrankaIDrugi_1">Tonči Razmilić i dr.</derivirana_varijabla>
  </DomainObject.Predmet.ProtustrankaIDrugi>
  <DomainObject.Predmet.StrankaIDrugiAdressOIB>
    <izvorni_sadrzaj>Snežana Razmilić-Graorkovska, OIB 15785846455, M.TITA 39II, Skopje</izvorni_sadrzaj>
    <derivirana_varijabla naziv="DomainObject.Predmet.StrankaIDrugiAdressOIB_1">Snežana Razmilić-Graorkovska, OIB 15785846455, M.TITA 39II, Skopje</derivirana_varijabla>
  </DomainObject.Predmet.StrankaIDrugiAdressOIB>
  <DomainObject.Predmet.ProtustrankaIDrugiAdressOIB>
    <izvorni_sadrzaj>Tonči Razmilić, OIB 04312362166, IVE JAKŠIĆA 24, 21400 Supetar i dr.</izvorni_sadrzaj>
    <derivirana_varijabla naziv="DomainObject.Predmet.ProtustrankaIDrugiAdressOIB_1">Tonči Razmilić, OIB 04312362166, IVE JAKŠIĆA 24, 21400 Supetar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Snežana Razmilić-Graorkovska</item>
      <item>Tonči Razmilić</item>
      <item>Daniela Jasprica</item>
      <item>Kristian Kirigin</item>
      <item>Dijana Kirigin</item>
      <item>Ante Kirigin</item>
      <item>Josip Anzulović-Mirošević</item>
      <item>Nikola Rendić</item>
    </izvorni_sadrzaj>
    <derivirana_varijabla naziv="DomainObject.Predmet.SudioniciListNaziv_1">
      <item>Snežana Razmilić-Graorkovska</item>
      <item>Tonči Razmilić</item>
      <item>Daniela Jasprica</item>
      <item>Kristian Kirigin</item>
      <item>Dijana Kirigin</item>
      <item>Ante Kirigin</item>
      <item>Josip Anzulović-Mirošević</item>
      <item>Nikola Rendić</item>
    </derivirana_varijabla>
    <derivirana_varijabla naziv="OstaliSudionici">
      <item>Snežana Razmilić-Graorkovska</item>
      <item>Tonči Razmilić</item>
      <item>Daniela Jasprica</item>
      <item>Kristian Kirigin</item>
      <item>Dijana Kirigin</item>
      <item>Ante Kirigin</item>
      <item>Josip Anzulović-Mirošević</item>
      <item>Nikola Rendić</item>
    </derivirana_varijabla>
  </DomainObject.Predmet.SudioniciListNaziv>
  <DomainObject.Predmet.SudioniciListAdressOIB>
    <izvorni_sadrzaj>
      <item>Snežana Razmilić-Graorkovska, OIB 15785846455, M.TITA 39II,Skopje</item>
      <item>Tonči Razmilić, OIB 04312362166, IVE JAKŠIĆA 24,21400 Supetar</item>
      <item>Daniela Jasprica, OIB 38044958505, Krešimirova 34,21210 Vranjic</item>
      <item>Kristian Kirigin, OIB 66506710054, Glavica II 7,21400 Mirca</item>
      <item>Dijana Kirigin, OIB 49818678109, Put Gaja 13,21400 Supetar</item>
      <item>Ante Kirigin, OIB 83020093302, PUT GAJA 13,21400 Supetar</item>
      <item>Josip Anzulović-Mirošević, OIB 93759806516, Vrilo 2,21400 Supetar</item>
      <item>Nikola Rendić, OIB 87280985843</item>
    </izvorni_sadrzaj>
    <derivirana_varijabla naziv="DomainObject.Predmet.SudioniciListAdressOIB_1">
      <item>Snežana Razmilić-Graorkovska, OIB 15785846455, M.TITA 39II,Skopje</item>
      <item>Tonči Razmilić, OIB 04312362166, IVE JAKŠIĆA 24,21400 Supetar</item>
      <item>Daniela Jasprica, OIB 38044958505, Krešimirova 34,21210 Vranjic</item>
      <item>Kristian Kirigin, OIB 66506710054, Glavica II 7,21400 Mirca</item>
      <item>Dijana Kirigin, OIB 49818678109, Put Gaja 13,21400 Supetar</item>
      <item>Ante Kirigin, OIB 83020093302, PUT GAJA 13,21400 Supetar</item>
      <item>Josip Anzulović-Mirošević, OIB 93759806516, Vrilo 2,21400 Supetar</item>
      <item>Nikola Rendić, OIB 87280985843</item>
    </derivirana_varijabla>
  </DomainObject.Predmet.SudioniciListAdressOIB>
  <DomainObject.UcesnikSudskeRadnje.NazivFormated>
    <izvorni_sadrzaj>Daniela Jasprica, OIB 38044958505, Krešimirova 34,21210 Vranjic</izvorni_sadrzaj>
    <derivirana_varijabla naziv="DomainObject.UcesnikSudskeRadnje.NazivFormated_1">Daniela Jasprica, OIB 38044958505, Krešimirova 34,21210 Vranjic</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15785846455</item>
      <item>, OIB 04312362166</item>
      <item>, OIB 38044958505</item>
      <item>, OIB 66506710054</item>
      <item>, OIB 49818678109</item>
      <item>, OIB 83020093302</item>
      <item>, OIB 93759806516</item>
      <item>, OIB 87280985843</item>
    </izvorni_sadrzaj>
    <derivirana_varijabla naziv="DomainObject.Predmet.SudioniciListNazivOIB_1">
      <item>, OIB 15785846455</item>
      <item>, OIB 04312362166</item>
      <item>, OIB 38044958505</item>
      <item>, OIB 66506710054</item>
      <item>, OIB 49818678109</item>
      <item>, OIB 83020093302</item>
      <item>, OIB 93759806516</item>
      <item>, OIB 87280985843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UcesnikSudskeRadnje.SudskaRadnja.UcesniciObavijest>
    <izvorni_sadrzaj>1. Protustranka Tonči Razmilić, OIB 04312362166, IVE JAKŠIĆA 24, 21400 Supetar
2. Protustranka Daniela Jasprica, OIB 38044958505, Krešimirova 34, 21210 Vranjic
3. Protustranka Kristian Kirigin, OIB 66506710054, Glavica II 7, 21400 Mirca
4. Protustranka Dijana Kirigin, OIB 49818678109, Put Gaja 13, 21400 Supetar</izvorni_sadrzaj>
    <derivirana_varijabla naziv="DomainObject.UcesnikSudskeRadnje.SudskaRadnja.UcesniciObavijest_1">1. Protustranka Tonči Razmilić, OIB 04312362166, IVE JAKŠIĆA 24, 21400 Supetar
2. Protustranka Daniela Jasprica, OIB 38044958505, Krešimirova 34, 21210 Vranjic
3. Protustranka Kristian Kirigin, OIB 66506710054, Glavica II 7, 21400 Mirca
4. Protustranka Dijana Kirigin, OIB 49818678109, Put Gaja 13, 21400 Supetar</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studenog 2024.</izvorni_sadrzaj>
    <derivirana_varijabla naziv="DomainObject.Predmet.DatumPocetkaProcesa_1">13. studenog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ABE5D38-73E4-4207-8FC4-1149B3FD97AE}">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140</properties:Words>
  <properties:Characters>862</properties:Characters>
  <properties:Lines>36</properties:Lines>
  <properties:Paragraphs>19</properties:Paragraphs>
  <properties:TotalTime>38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998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Nina Marinović</cp:lastModifiedBy>
  <dcterms:modified xmlns:xsi="http://www.w3.org/2001/XMLSchema-instance" xsi:type="dcterms:W3CDTF">2026-09-22T11:21:00Z</dcterms:modified>
  <cp:revision>23</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1928450620</vt:lpwstr>
  </prop:property>
  <prop:property fmtid="{D5CDD505-2E9C-101B-9397-08002B2CF9AE}" pid="6" name="Naslov">
    <vt:lpwstr>Poziv za Daniela Jasprica - Ročište za glavnu raspravu</vt:lpwstr>
  </prop:property>
  <prop:property fmtid="{D5CDD505-2E9C-101B-9397-08002B2CF9AE}" pid="7" name="Predlozak_id">
    <vt:lpwstr>1000000410</vt:lpwstr>
  </prop:property>
  <prop:property fmtid="{D5CDD505-2E9C-101B-9397-08002B2CF9AE}" pid="8" name="Predlozak_oznaka">
    <vt:lpwstr>OS Izvanpar006</vt:lpwstr>
  </prop:property>
  <prop:property fmtid="{D5CDD505-2E9C-101B-9397-08002B2CF9AE}" pid="9" name="Predlozak_naziv">
    <vt:lpwstr>Poziv-R1</vt:lpwstr>
  </prop:property>
</prop:Properties>
</file>