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7b4ab" w14:paraId="987b4ab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0E2782" w:rsidRPr="000E2782">
        <w:t>FUSION j.d.o.o.</w:t>
      </w:r>
      <w:r w:rsidR="000E2782">
        <w:t xml:space="preserve">, </w:t>
      </w:r>
      <w:r w:rsidR="00CF6EE7">
        <w:t xml:space="preserve">OIB: </w:t>
      </w:r>
      <w:r w:rsidR="000E2782" w:rsidRPr="000E2782">
        <w:t>88296152478</w:t>
      </w:r>
      <w:r w:rsidR="00CF6EE7">
        <w:t xml:space="preserve">, Split, </w:t>
      </w:r>
      <w:r w:rsidR="000E2782">
        <w:t xml:space="preserve">Svetog </w:t>
      </w:r>
      <w:proofErr w:type="spellStart"/>
      <w:r w:rsidR="000E2782">
        <w:t>Liberana</w:t>
      </w:r>
      <w:proofErr w:type="spellEnd"/>
      <w:r w:rsidR="000E2782">
        <w:t xml:space="preserve"> 55</w:t>
      </w:r>
      <w:r w:rsidR="00FD72BB">
        <w:t>,</w:t>
      </w:r>
      <w:r>
        <w:t xml:space="preserve"> </w:t>
      </w:r>
      <w:r w:rsidR="000E2782">
        <w:t>24</w:t>
      </w:r>
      <w:r w:rsidR="00CF6EE7">
        <w:t>. listopada</w:t>
      </w:r>
      <w:r>
        <w:t xml:space="preserve"> 2017.,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4A198C">
        <w:t>F</w:t>
      </w:r>
      <w:r w:rsidR="000E2782" w:rsidRPr="000E2782">
        <w:t>USION j.d.o.o.</w:t>
      </w:r>
      <w:r w:rsidR="000E2782">
        <w:t xml:space="preserve">, OIB: </w:t>
      </w:r>
      <w:r w:rsidR="000E2782" w:rsidRPr="000E2782">
        <w:t>88296152478</w:t>
      </w:r>
      <w:r w:rsidR="000E2782">
        <w:t xml:space="preserve">, Split, Svetog </w:t>
      </w:r>
      <w:proofErr w:type="spellStart"/>
      <w:r w:rsidR="000E2782">
        <w:t>Liberana</w:t>
      </w:r>
      <w:proofErr w:type="spellEnd"/>
      <w:r w:rsidR="000E2782">
        <w:t xml:space="preserve"> 55</w:t>
      </w:r>
      <w:r>
        <w:t xml:space="preserve">, na dan </w:t>
      </w:r>
      <w:r w:rsidR="000E2782">
        <w:t>22. lipnja</w:t>
      </w:r>
      <w:r w:rsidR="00CF6EE7">
        <w:t xml:space="preserve"> 2017</w:t>
      </w:r>
      <w:r>
        <w:t xml:space="preserve">. godine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0E2782">
        <w:t>707.162,00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 </w:t>
      </w:r>
      <w:r w:rsidR="000E2782">
        <w:t>24</w:t>
      </w:r>
      <w:r w:rsidR="00CF6EE7">
        <w:t>. listopada</w:t>
      </w:r>
      <w:r w:rsidR="00B46C21">
        <w:t xml:space="preserve"> 2017. 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2267" w:rsidR="001F2267">
      <w:r>
        <w:separator/>
      </w:r>
    </w:p>
  </w:endnote>
  <w:endnote w:id="0" w:type="continuationSeparator">
    <w:p w:rsidRDefault="001F2267" w:rsidR="001F2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2267" w:rsidR="001F2267">
      <w:r>
        <w:separator/>
      </w:r>
    </w:p>
  </w:footnote>
  <w:footnote w:id="0" w:type="continuationSeparator">
    <w:p w:rsidRDefault="001F2267" w:rsidR="001F226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E1329F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959D4" w:rsidR="00DE2B55">
    <w:pPr>
      <w:pStyle w:val="Zaglavlje"/>
      <w:jc w:val="right"/>
    </w:pPr>
    <w:r>
      <w:t>11. St-</w:t>
    </w:r>
    <w:r w:rsidR="000E2782">
      <w:t>697</w:t>
    </w:r>
    <w:r w:rsidR="00CF6EE7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2782"/>
    <w:rsid w:val="000E6D83"/>
    <w:rsid w:val="001F2267"/>
    <w:rsid w:val="0038214D"/>
    <w:rsid w:val="003C2F22"/>
    <w:rsid w:val="00417EA6"/>
    <w:rsid w:val="004527ED"/>
    <w:rsid w:val="004A198C"/>
    <w:rsid w:val="005646D5"/>
    <w:rsid w:val="005C7005"/>
    <w:rsid w:val="006847A2"/>
    <w:rsid w:val="006C4FFF"/>
    <w:rsid w:val="006F2A25"/>
    <w:rsid w:val="0071519E"/>
    <w:rsid w:val="007F7A84"/>
    <w:rsid w:val="00814EDB"/>
    <w:rsid w:val="00815142"/>
    <w:rsid w:val="00816867"/>
    <w:rsid w:val="00853B3E"/>
    <w:rsid w:val="008C0BB1"/>
    <w:rsid w:val="00981D37"/>
    <w:rsid w:val="009C22CD"/>
    <w:rsid w:val="00A51DE9"/>
    <w:rsid w:val="00AC22A4"/>
    <w:rsid w:val="00B346BD"/>
    <w:rsid w:val="00B46C21"/>
    <w:rsid w:val="00B7506F"/>
    <w:rsid w:val="00BD1274"/>
    <w:rsid w:val="00CF6EE7"/>
    <w:rsid w:val="00D8632A"/>
    <w:rsid w:val="00DD0D50"/>
    <w:rsid w:val="00E1329F"/>
    <w:rsid w:val="00EB6A52"/>
    <w:rsid w:val="00EB7F5D"/>
    <w:rsid w:val="00EE48DB"/>
    <w:rsid w:val="00F2599E"/>
    <w:rsid w:val="00F563C0"/>
    <w:rsid w:val="00F73D4A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1329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1329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1329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1329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1329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1329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132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1329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132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132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listopada 2017.</izvorni_sadrzaj>
    <derivirana_varijabla naziv="DomainObject.DatumDonosenjaOdluke_1">24.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697</izvorni_sadrzaj>
    <derivirana_varijabla naziv="DomainObject.Predmet.Broj_1">697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2017.</izvorni_sadrzaj>
    <derivirana_varijabla naziv="DomainObject.Predmet.DatumOsnivanja_1">27.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St-697/2017</izvorni_sadrzaj>
    <derivirana_varijabla naziv="DomainObject.Predmet.OznakaBroj_1">St-697/2017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SZ-a</izvorni_sadrzaj>
    <derivirana_varijabla naziv="DomainObject.Predmet.PrimjedbaSuca_1">Čl. 429. st. 1. SZ-a</derivirana_varijabla>
  </DomainObject.Predmet.PrimjedbaSuca>
  <DomainObject.Predmet.ProtustrankaFormated>
    <izvorni_sadrzaj>  FUSION j.d.o.o. za popravak motornih cestovnih vozila</izvorni_sadrzaj>
    <derivirana_varijabla naziv="DomainObject.Predmet.ProtustrankaFormated_1">  FUSION j.d.o.o. za popravak motornih cestovnih vozila</derivirana_varijabla>
  </DomainObject.Predmet.ProtustrankaFormated>
  <DomainObject.Predmet.ProtustrankaFormatedOIB>
    <izvorni_sadrzaj>  FUSION j.d.o.o. za popravak motornih cestovnih vozila, OIB 88296152478</izvorni_sadrzaj>
    <derivirana_varijabla naziv="DomainObject.Predmet.ProtustrankaFormatedOIB_1">  FUSION j.d.o.o. za popravak motornih cestovnih vozila, OIB 88296152478</derivirana_varijabla>
  </DomainObject.Predmet.ProtustrankaFormatedOIB>
  <DomainObject.Predmet.ProtustrankaFormatedWithAdress>
    <izvorni_sadrzaj> FUSION j.d.o.o. za popravak motornih cestovnih vozila, Svetog Liberana 55, 21000 Split</izvorni_sadrzaj>
    <derivirana_varijabla naziv="DomainObject.Predmet.ProtustrankaFormatedWithAdress_1"> FUSION j.d.o.o. za popravak motornih cestovnih vozila, Svetog Liberana 55, 21000 Split</derivirana_varijabla>
  </DomainObject.Predmet.ProtustrankaFormatedWithAdress>
  <DomainObject.Predmet.ProtustrankaFormatedWithAdressOIB>
    <izvorni_sadrzaj> FUSION j.d.o.o. za popravak motornih cestovnih vozila, OIB 88296152478, Svetog Liberana 55, 21000 Split</izvorni_sadrzaj>
    <derivirana_varijabla naziv="DomainObject.Predmet.ProtustrankaFormatedWithAdressOIB_1"> FUSION j.d.o.o. za popravak motornih cestovnih vozila, OIB 88296152478, Svetog Liberana 55, 21000 Split</derivirana_varijabla>
  </DomainObject.Predmet.ProtustrankaFormatedWithAdressOIB>
  <DomainObject.Predmet.ProtustrankaWithAdress>
    <izvorni_sadrzaj>FUSION j.d.o.o. za popravak motornih cestovnih vozila Svetog Liberana 55, 21000 Split</izvorni_sadrzaj>
    <derivirana_varijabla naziv="DomainObject.Predmet.ProtustrankaWithAdress_1">FUSION j.d.o.o. za popravak motornih cestovnih vozila Svetog Liberana 55, 21000 Split</derivirana_varijabla>
  </DomainObject.Predmet.ProtustrankaWithAdress>
  <DomainObject.Predmet.ProtustrankaWithAdressOIB>
    <izvorni_sadrzaj>FUSION j.d.o.o. za popravak motornih cestovnih vozila, OIB 88296152478, Svetog Liberana 55, 21000 Split</izvorni_sadrzaj>
    <derivirana_varijabla naziv="DomainObject.Predmet.ProtustrankaWithAdressOIB_1">FUSION j.d.o.o. za popravak motornih cestovnih vozila, OIB 88296152478, Svetog Liberana 55, 21000 Split</derivirana_varijabla>
  </DomainObject.Predmet.ProtustrankaWithAdressOIB>
  <DomainObject.Predmet.ProtustrankaNazivFormated>
    <izvorni_sadrzaj>FUSION j.d.o.o. za popravak motornih cestovnih vozila</izvorni_sadrzaj>
    <derivirana_varijabla naziv="DomainObject.Predmet.ProtustrankaNazivFormated_1">FUSION j.d.o.o. za popravak motornih cestovnih vozila</derivirana_varijabla>
  </DomainObject.Predmet.ProtustrankaNazivFormated>
  <DomainObject.Predmet.ProtustrankaNazivFormatedOIB>
    <izvorni_sadrzaj>FUSION j.d.o.o. za popravak motornih cestovnih vozila, OIB 88296152478</izvorni_sadrzaj>
    <derivirana_varijabla naziv="DomainObject.Predmet.ProtustrankaNazivFormatedOIB_1">FUSION j.d.o.o. za popravak motornih cestovnih vozila, OIB 88296152478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 šetalište 24 b, 21000 Split</izvorni_sadrzaj>
    <derivirana_varijabla naziv="DomainObject.Predmet.StrankaFormatedWithAdress_1"> FINANCIJSKA AGENCIJA, RC SPLIT, Mažuranićevo  šetalište 24 b, 21000 Split</derivirana_varijabla>
  </DomainObject.Predmet.StrankaFormatedWithAdress>
  <DomainObject.Predmet.StrankaFormatedWithAdressOIB>
    <izvorni_sadrzaj> FINANCIJSKA AGENCIJA, RC SPLIT, OIB 85821130368, Mažuranićevo  šetalište 24 b, 21000 Split</izvorni_sadrzaj>
    <derivirana_varijabla naziv="DomainObject.Predmet.StrankaFormatedWithAdressOIB_1"> FINANCIJSKA AGENCIJA, RC SPLIT, OIB 85821130368, Mažuranićevo  šetalište 24 b, 21000 Split</derivirana_varijabla>
  </DomainObject.Predmet.StrankaFormatedWithAdressOIB>
  <DomainObject.Predmet.StrankaWithAdress>
    <izvorni_sadrzaj>FINANCIJSKA AGENCIJA, RC SPLIT Mažuranićevo  šetalište 24 b,21000 Split</izvorni_sadrzaj>
    <derivirana_varijabla naziv="DomainObject.Predmet.StrankaWithAdress_1">FINANCIJSKA AGENCIJA, RC SPLIT Mažuranićevo  šetalište 24 b,21000 Split</derivirana_varijabla>
  </DomainObject.Predmet.StrankaWithAdress>
  <DomainObject.Predmet.StrankaWithAdressOIB>
    <izvorni_sadrzaj>FINANCIJSKA AGENCIJA, RC SPLIT, OIB 85821130368, Mažuranićevo  šetalište 24 b,21000 Split</izvorni_sadrzaj>
    <derivirana_varijabla naziv="DomainObject.Predmet.StrankaWithAdressOIB_1">FINANCIJSKA AGENCIJA, RC SPLIT, OIB 85821130368, Mažuranićevo 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707162.00</izvorni_sadrzaj>
    <derivirana_varijabla naziv="DomainObject.Predmet.TrenutnaVrijednost_1">707162.00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 šetalište 24 b, 21000 Split</item>
    </izvorni_sadrzaj>
    <derivirana_varijabla naziv="DomainObject.Predmet.StrankaListFormatedWithAdress_1">
      <item>FINANCIJSKA AGENCIJA, RC SPLIT, Mažuranićevo  šetalište 24 b, 21000 Split</item>
    </derivirana_varijabla>
  </DomainObject.Predmet.StrankaListFormatedWithAdress>
  <DomainObject.Predmet.StrankaListFormatedWithAdressOIB>
    <izvorni_sadrzaj>
      <item>FINANCIJSKA AGENCIJA, RC SPLIT, OIB 85821130368, Mažuranićevo  šetalište 24 b, 21000 Split</item>
    </izvorni_sadrzaj>
    <derivirana_varijabla naziv="DomainObject.Predmet.StrankaListFormatedWithAdressOIB_1">
      <item>FINANCIJSKA AGENCIJA, RC SPLIT, OIB 85821130368, Mažuranićevo 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FUSION j.d.o.o. za popravak motornih cestovnih vozila</item>
    </izvorni_sadrzaj>
    <derivirana_varijabla naziv="DomainObject.Predmet.ProtuStrankaListFormated_1">
      <item>FUSION j.d.o.o. za popravak motornih cestovnih vozila</item>
    </derivirana_varijabla>
  </DomainObject.Predmet.ProtuStrankaListFormated>
  <DomainObject.Predmet.ProtuStrankaListFormatedOIB>
    <izvorni_sadrzaj>
      <item>FUSION j.d.o.o. za popravak motornih cestovnih vozila, OIB 88296152478</item>
    </izvorni_sadrzaj>
    <derivirana_varijabla naziv="DomainObject.Predmet.ProtuStrankaListFormatedOIB_1">
      <item>FUSION j.d.o.o. za popravak motornih cestovnih vozila, OIB 88296152478</item>
    </derivirana_varijabla>
  </DomainObject.Predmet.ProtuStrankaListFormatedOIB>
  <DomainObject.Predmet.ProtuStrankaListFormatedWithAdress>
    <izvorni_sadrzaj>
      <item>FUSION j.d.o.o. za popravak motornih cestovnih vozila, Svetog Liberana 55, 21000 Split</item>
    </izvorni_sadrzaj>
    <derivirana_varijabla naziv="DomainObject.Predmet.ProtuStrankaListFormatedWithAdress_1">
      <item>FUSION j.d.o.o. za popravak motornih cestovnih vozila, Svetog Liberana 55, 21000 Split</item>
    </derivirana_varijabla>
  </DomainObject.Predmet.ProtuStrankaListFormatedWithAdress>
  <DomainObject.Predmet.ProtuStrankaListFormatedWithAdressOIB>
    <izvorni_sadrzaj>
      <item>FUSION j.d.o.o. za popravak motornih cestovnih vozila, OIB 88296152478, Svetog Liberana 55, 21000 Split</item>
    </izvorni_sadrzaj>
    <derivirana_varijabla naziv="DomainObject.Predmet.ProtuStrankaListFormatedWithAdressOIB_1">
      <item>FUSION j.d.o.o. za popravak motornih cestovnih vozila, OIB 88296152478, Svetog Liberana 55, 21000 Split</item>
    </derivirana_varijabla>
  </DomainObject.Predmet.ProtuStrankaListFormatedWithAdressOIB>
  <DomainObject.Predmet.ProtuStrankaListNazivFormated>
    <izvorni_sadrzaj>
      <item>FUSION j.d.o.o. za popravak motornih cestovnih vozila</item>
    </izvorni_sadrzaj>
    <derivirana_varijabla naziv="DomainObject.Predmet.ProtuStrankaListNazivFormated_1">
      <item>FUSION j.d.o.o. za popravak motornih cestovnih vozila</item>
    </derivirana_varijabla>
  </DomainObject.Predmet.ProtuStrankaListNazivFormated>
  <DomainObject.Predmet.ProtuStrankaListNazivFormatedOIB>
    <izvorni_sadrzaj>
      <item>FUSION j.d.o.o. za popravak motornih cestovnih vozila, OIB 88296152478</item>
    </izvorni_sadrzaj>
    <derivirana_varijabla naziv="DomainObject.Predmet.ProtuStrankaListNazivFormatedOIB_1">
      <item>FUSION j.d.o.o. za popravak motornih cestovnih vozila, OIB 88296152478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listopada 2017.</izvorni_sadrzaj>
    <derivirana_varijabla naziv="DomainObject.Datum_1">24.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FUSION j.d.o.o. za popravak motornih cestovnih vozila</izvorni_sadrzaj>
    <derivirana_varijabla naziv="DomainObject.Predmet.ProtustrankaIDrugi_1">FUSION j.d.o.o. za popravak motornih cestovnih vozila</derivirana_varijabla>
  </DomainObject.Predmet.ProtustrankaIDrugi>
  <DomainObject.Predmet.StrankaIDrugiAdressOIB>
    <izvorni_sadrzaj>FINANCIJSKA AGENCIJA, RC SPLIT, OIB 85821130368, Mažuranićevo  šetalište 24 b, 21000 Split</izvorni_sadrzaj>
    <derivirana_varijabla naziv="DomainObject.Predmet.StrankaIDrugiAdressOIB_1">FINANCIJSKA AGENCIJA, RC SPLIT, OIB 85821130368, Mažuranićevo  šetalište 24 b, 21000 Split</derivirana_varijabla>
  </DomainObject.Predmet.StrankaIDrugiAdressOIB>
  <DomainObject.Predmet.ProtustrankaIDrugiAdressOIB>
    <izvorni_sadrzaj>FUSION j.d.o.o. za popravak motornih cestovnih vozila, OIB 88296152478, Svetog Liberana 55, 21000 Split</izvorni_sadrzaj>
    <derivirana_varijabla naziv="DomainObject.Predmet.ProtustrankaIDrugiAdressOIB_1">FUSION j.d.o.o. za popravak motornih cestovnih vozila, OIB 88296152478, Svetog Liberana 55,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FUSION j.d.o.o. za popravak motornih cestovnih vozila</item>
      <item>FINANCIJSKA AGENCIJA, RC SPLIT</item>
    </izvorni_sadrzaj>
    <derivirana_varijabla naziv="DomainObject.Predmet.SudioniciListNaziv_1">
      <item>FUSION j.d.o.o. za popravak motornih cestovnih vozila</item>
      <item>FINANCIJSKA AGENCIJA, RC SPLIT</item>
    </derivirana_varijabla>
  </DomainObject.Predmet.SudioniciListNaziv>
  <DomainObject.Predmet.SudioniciListAdressOIB>
    <izvorni_sadrzaj>
      <item>FUSION j.d.o.o. za popravak motornih cestovnih vozila, OIB 88296152478, Svetog Liberana 55,21000 Split</item>
      <item>FINANCIJSKA AGENCIJA, RC SPLIT, OIB 85821130368, Mažuranićevo  šetalište 24 b,21000 Split</item>
    </izvorni_sadrzaj>
    <derivirana_varijabla naziv="DomainObject.Predmet.SudioniciListAdressOIB_1">
      <item>FUSION j.d.o.o. za popravak motornih cestovnih vozila, OIB 88296152478, Svetog Liberana 55,21000 Split</item>
      <item>FINANCIJSKA AGENCIJA, RC SPLIT, OIB 85821130368, Mažuranićevo 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88296152478</item>
      <item>, OIB 85821130368</item>
    </izvorni_sadrzaj>
    <derivirana_varijabla naziv="DomainObject.Predmet.SudioniciListNazivOIB_1">
      <item>, OIB 88296152478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319</properties:Words>
  <properties:Characters>1800</properties:Characters>
  <properties:Lines>37</properties:Lines>
  <properties:Paragraphs>15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2017-10-18T08:02:00Z</dcterms:created>
  <dc:creator>Katarina Mikulić</dc:creator>
  <cp:lastModifiedBy>Katarina Mikulić</cp:lastModifiedBy>
  <cp:lastPrinted>2017-10-24T12:19:00Z</cp:lastPrinted>
  <dcterms:modified xmlns:xsi="http://www.w3.org/2001/XMLSchema-instance" xsi:type="dcterms:W3CDTF">2017-10-24T12:50:00Z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