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5C31543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16944" w14:paraId="6B780117"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16944" w:rsidR="00CE201B">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16944" w14:paraId="75CEC404"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16944" w:rsidR="00CE201B">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716944" w14:paraId="4382DF92" w14:textId="76272DAD">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16944" w:rsidR="00CE201B">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16944" w:rsidR="00CE201B">
            <w:rPr>
              <w:rStyle w:val="eSPISCCParagraphDefaultFont"/>
              <w:rFonts w:eastAsiaTheme="minorHAnsi"/>
            </w:rPr>
            <w:t>Zagreb</w:t>
          </w:r>
        </w:sdtContent>
      </w:sdt>
      <w:r w:rsidR="001349C2">
        <w:t xml:space="preserve"> </w:t>
      </w:r>
    </w:p>
    <w:p w:rsidRPr="00176071" w:rsidR="00176071" w:rsidP="00610735" w:rsidRDefault="000E43A6" w14:paraId="0EC7BBEF"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16944" w:rsidR="00CE201B">
            <w:rPr>
              <w:rStyle w:val="eSPISCCParagraphDefaultFont"/>
              <w:rFonts w:eastAsiaTheme="minorHAnsi"/>
            </w:rPr>
            <w:t>Pp-19283/2025</w:t>
          </w:r>
        </w:sdtContent>
      </w:sdt>
      <w:r w:rsidR="00176071">
        <w:t xml:space="preserve">                                                        </w:t>
      </w:r>
    </w:p>
    <w:p w:rsidR="009E7DBB" w:rsidP="000F1677" w:rsidRDefault="00610735" w14:paraId="1F8175C6"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16944" w:rsidR="00CE201B">
            <w:rPr>
              <w:rStyle w:val="eSPISCCParagraphDefaultFont"/>
              <w:rFonts w:eastAsiaTheme="minorHAnsi"/>
            </w:rPr>
            <w:t>LAZINA TRADE j.d.o.o. za usluge i dr.</w:t>
          </w:r>
        </w:sdtContent>
      </w:sdt>
      <w:r w:rsidR="00935B82">
        <w:t xml:space="preserve"> </w:t>
      </w:r>
    </w:p>
    <w:p w:rsidRPr="0041581F" w:rsidR="0041581F" w:rsidP="000F1677" w:rsidRDefault="009E7DBB" w14:paraId="448FFE60"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716944" w:rsidR="00CE201B">
            <w:rPr>
              <w:rStyle w:val="eSPISCCParagraphDefaultFont"/>
              <w:rFonts w:eastAsiaTheme="minorHAnsi"/>
            </w:rPr>
            <w:t>LAZINA TRADE j.d.o.o. za usluge,Antoneta Breznik (kod Kušanić)</w:t>
          </w:r>
        </w:sdtContent>
      </w:sdt>
      <w:r w:rsidR="00935B82">
        <w:rPr>
          <w:rFonts w:eastAsia="Calibri" w:cs="Times New Roman"/>
          <w:noProof/>
        </w:rPr>
        <w:t xml:space="preserve"> </w:t>
      </w:r>
    </w:p>
    <w:p w:rsidRPr="00610735" w:rsidR="00176071" w:rsidP="000F1677" w:rsidRDefault="00176071" w14:paraId="631E93B9"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16944" w:rsidR="00CE201B">
            <w:rPr>
              <w:rStyle w:val="eSPISCCParagraphDefaultFont"/>
              <w:rFonts w:eastAsiaTheme="minorHAnsi"/>
            </w:rPr>
            <w:t>članka 32. stavka 1., članka 32. stavka 1.</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računovodstvu">
            <w:listItem w:displayText="Zakon o računovodstvu" w:value="Zakon o računovodstvu"/>
          </w:comboBox>
        </w:sdtPr>
        <w:sdtEndPr>
          <w:rPr>
            <w:rStyle w:val="eSPISCCParagraphDefaultFont"/>
          </w:rPr>
        </w:sdtEndPr>
        <w:sdtContent>
          <w:r w:rsidRPr="00716944" w:rsidR="00CE201B">
            <w:rPr>
              <w:rStyle w:val="eSPISCCParagraphDefaultFont"/>
              <w:rFonts w:eastAsiaTheme="minorHAnsi"/>
            </w:rPr>
            <w:t>Zakon o računovodstvu</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11432EBE"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2715FACC"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5964DF33" w14:textId="77777777">
      <w:pPr>
        <w:spacing w:after="0"/>
        <w:jc w:val="right"/>
        <w:rPr>
          <w:rFonts w:eastAsia="Calibri" w:cs="Times New Roman"/>
          <w:noProof/>
        </w:rPr>
      </w:pPr>
    </w:p>
    <w:p w:rsidR="00D7095E" w:rsidP="00D7095E" w:rsidRDefault="00D7095E" w14:paraId="0DD39FDE" w14:textId="77777777">
      <w:pPr>
        <w:keepNext/>
        <w:spacing w:after="0"/>
        <w:jc w:val="center"/>
        <w:rPr>
          <w:b/>
          <w:caps/>
          <w:spacing w:val="100"/>
        </w:rPr>
      </w:pPr>
    </w:p>
    <w:p w:rsidR="00D7095E" w:rsidP="00D7095E" w:rsidRDefault="00D7095E" w14:paraId="0AA8B030" w14:textId="77777777">
      <w:pPr>
        <w:keepNext/>
        <w:spacing w:after="0"/>
        <w:jc w:val="center"/>
        <w:rPr>
          <w:b/>
          <w:caps/>
          <w:spacing w:val="100"/>
        </w:rPr>
      </w:pPr>
    </w:p>
    <w:p w:rsidRPr="00B3638E" w:rsidR="00B3638E" w:rsidP="00B3638E" w:rsidRDefault="00B3638E" w14:paraId="047BDF2F"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1F2DB4F7" w14:textId="77777777">
      <w:pPr>
        <w:spacing w:after="0"/>
        <w:jc w:val="center"/>
        <w:rPr>
          <w:rFonts w:eastAsia="Calibri" w:cs="Times New Roman"/>
          <w:b/>
          <w:lang w:eastAsia="hr-HR"/>
        </w:rPr>
      </w:pPr>
    </w:p>
    <w:p w:rsidRPr="00E801F4" w:rsidR="00E801F4" w:rsidP="00E801F4" w:rsidRDefault="009E7DBB" w14:paraId="3784259F"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716944" w:rsidR="00CE201B">
            <w:rPr>
              <w:rStyle w:val="eSPISCCParagraphDefaultFont"/>
              <w:rFonts w:eastAsiaTheme="minorHAnsi"/>
            </w:rPr>
            <w:t>Antoneta Breznik (kod Kušanić)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716944" w:rsidR="00CE201B">
            <w:rPr>
              <w:rStyle w:val="eSPISCCParagraphDefaultFont"/>
              <w:rFonts w:eastAsiaTheme="minorHAnsi"/>
            </w:rPr>
            <w:t>21.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716944" w:rsidR="00CE201B">
            <w:rPr>
              <w:rStyle w:val="eSPISCCParagraphDefaultFont"/>
              <w:rFonts w:eastAsiaTheme="minorHAnsi"/>
            </w:rPr>
            <w:t>09:00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16944" w:rsidR="00CE201B">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16944" w:rsidR="00CE201B">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716944" w:rsidR="00CE201B">
            <w:rPr>
              <w:rStyle w:val="eSPISCCParagraphDefaultFont"/>
              <w:rFonts w:eastAsiaTheme="minorHAnsi"/>
            </w:rPr>
            <w:t>214</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63A41FF3"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2A6A894A" w14:textId="7777777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716944" w:rsidR="00CE201B">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5421B7D2"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2C95C842"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09306512"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20A215E5" w14:textId="77777777">
      <w:pPr>
        <w:spacing w:after="0"/>
      </w:pPr>
    </w:p>
    <w:p w:rsidRPr="0041581F" w:rsidR="0041581F" w:rsidP="00A70E0A" w:rsidRDefault="0041581F" w14:paraId="052EA812"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716944" w:rsidR="00CE201B">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716944" w:rsidR="00CE201B">
            <w:rPr>
              <w:rStyle w:val="eSPISCCParagraphDefaultFont"/>
              <w:rFonts w:eastAsiaTheme="minorHAnsi"/>
            </w:rPr>
            <w:t>4. rujna 2026.</w:t>
          </w:r>
        </w:sdtContent>
      </w:sdt>
      <w:r w:rsidRPr="0041581F">
        <w:rPr>
          <w:rFonts w:eastAsia="Calibri" w:cs="Times New Roman"/>
        </w:rPr>
        <w:t xml:space="preserve"> </w:t>
      </w:r>
    </w:p>
    <w:p w:rsidRPr="0041581F" w:rsidR="0041581F" w:rsidP="0041581F" w:rsidRDefault="0041581F" w14:paraId="69F25EA7"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16944" w14:paraId="12261BA4"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16944" w:rsidR="00CE201B">
            <w:rPr>
              <w:rStyle w:val="eSPISCCParagraphDefaultFont"/>
              <w:rFonts w:eastAsiaTheme="minorHAnsi"/>
            </w:rPr>
            <w:t>Sofija Babić</w:t>
          </w:r>
        </w:sdtContent>
      </w:sdt>
    </w:p>
    <w:p w:rsidRPr="0041581F" w:rsidR="006F62A9" w:rsidP="006F62A9" w:rsidRDefault="006F62A9" w14:paraId="5AFF166D" w14:textId="77777777">
      <w:pPr>
        <w:keepNext/>
        <w:spacing w:after="0"/>
        <w:contextualSpacing/>
        <w:rPr>
          <w:rFonts w:cs="Times New Roman"/>
          <w:noProof/>
        </w:rPr>
      </w:pPr>
    </w:p>
    <w:p w:rsidRPr="0041581F" w:rsidR="00176071" w:rsidP="000F1677" w:rsidRDefault="00176071" w14:paraId="070C481D" w14:textId="58104E71">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63469" w:rsidP="00537B78" w:rsidRDefault="00963469" w14:paraId="2A981DC4" w14:textId="77777777">
      <w:r>
        <w:separator/>
      </w:r>
    </w:p>
  </w:endnote>
  <w:endnote w:type="continuationSeparator" w:id="0">
    <w:p w:rsidR="00963469" w:rsidP="00537B78" w:rsidRDefault="00963469" w14:paraId="1D20AF49"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23C1D39E"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5DE007F3"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63469" w:rsidP="00537B78" w:rsidRDefault="00963469" w14:paraId="439BBA47" w14:textId="77777777">
      <w:r>
        <w:separator/>
      </w:r>
    </w:p>
  </w:footnote>
  <w:footnote w:type="continuationSeparator" w:id="0">
    <w:p w:rsidR="00963469" w:rsidP="00537B78" w:rsidRDefault="00963469" w14:paraId="4062C796"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938DF63"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16944" w:rsidR="00CE201B">
          <w:rPr>
            <w:rStyle w:val="eSPISCCParagraphDefaultFont"/>
          </w:rPr>
          <w:t>Pp-19283/2025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64"/>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1502"/>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6944"/>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4A0B"/>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201B"/>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2ABED612"/>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191502"/>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Split</izvorni_sadrzaj>
    <derivirana_varijabla naziv="DomainObject.UcesnikSudskeRadnje.Adresa.Naselje_1">Split</derivirana_varijabla>
  </DomainObject.UcesnikSudskeRadnje.Adresa.Naselje>
  <DomainObject.UcesnikSudskeRadnje.Adresa.PostBroj>
    <izvorni_sadrzaj>21000</izvorni_sadrzaj>
    <derivirana_varijabla naziv="DomainObject.UcesnikSudskeRadnje.Adresa.PostBroj_1">21000</derivirana_varijabla>
  </DomainObject.UcesnikSudskeRadnje.Adresa.PostBroj>
  <DomainObject.UcesnikSudskeRadnje.Adresa.UlicaIKBR>
    <izvorni_sadrzaj>R. Katalinića-Jeretova 1/IV</izvorni_sadrzaj>
    <derivirana_varijabla naziv="DomainObject.UcesnikSudskeRadnje.Adresa.UlicaIKBR_1">R. Katalinića-Jeretova 1/IV</derivirana_varijabla>
  </DomainObject.UcesnikSudskeRadnje.Adresa.UlicaIKBR>
  <DomainObject.UcesnikSudskeRadnje.Naziv>
    <izvorni_sadrzaj>Antoneta Breznik (kod Kušanić)</izvorni_sadrzaj>
    <derivirana_varijabla naziv="DomainObject.UcesnikSudskeRadnje.Naziv_1">Antoneta Breznik (kod Kušanić)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214</izvorni_sadrzaj>
    <derivirana_varijabla naziv="DomainObject.UcesnikSudskeRadnje.SudskaRadnja.Prostorija.Oznaka_1">214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21. listopada 2026.</izvorni_sadrzaj>
    <derivirana_varijabla naziv="DomainObject.UcesnikSudskeRadnje.SudskaRadnja.PlaniraniZavrsetakDatum_1">21. listopada 2026.</derivirana_varijabla>
  </DomainObject.UcesnikSudskeRadnje.SudskaRadnja.PlaniraniZavrsetakDatum>
  <DomainObject.UcesnikSudskeRadnje.SudskaRadnja.PlaniraniPocetakDatum>
    <izvorni_sadrzaj>21. listopada 2026.</izvorni_sadrzaj>
    <derivirana_varijabla naziv="DomainObject.UcesnikSudskeRadnje.SudskaRadnja.PlaniraniPocetakDatum_1">21.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19283</izvorni_sadrzaj>
    <derivirana_varijabla naziv="DomainObject.Predmet.Broj_1">19283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16. prosinca 2025.</izvorni_sadrzaj>
    <derivirana_varijabla naziv="DomainObject.Predmet.DatumOsnivanja_1">16. prosinca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6. svibnja 1972.</izvorni_sadrzaj>
    <derivirana_varijabla naziv="DomainObject.Predmet.OkrivljenikFizickaOsoba.DatumRodjenja_1">6. svibnja 1972.</derivirana_varijabla>
  </DomainObject.Predmet.OkrivljenikFizickaOsoba.DatumRodjenja>
  <DomainObject.Predmet.OkrivljenikFizickaOsoba.DatumRodjenjaFormated>
    <izvorni_sadrzaj>6.5.1972.</izvorni_sadrzaj>
    <derivirana_varijabla naziv="DomainObject.Predmet.OkrivljenikFizickaOsoba.DatumRodjenjaFormated_1">6.5.1972.</derivirana_varijabla>
  </DomainObject.Predmet.OkrivljenikFizickaOsoba.DatumRodjenjaFormated>
  <DomainObject.Predmet.OkrivljenikFizickaOsoba.Ime>
    <izvorni_sadrzaj>Antoneta</izvorni_sadrzaj>
    <derivirana_varijabla naziv="DomainObject.Predmet.OkrivljenikFizickaOsoba.Ime_1">Antoneta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Split (Split)</izvorni_sadrzaj>
    <derivirana_varijabla naziv="DomainObject.Predmet.OkrivljenikFizickaOsoba.MjestoRodjenja_1">Split (Split)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Antoneta Breznik (kod Kušanić)</izvorni_sadrzaj>
    <derivirana_varijabla naziv="DomainObject.Predmet.OkrivljenikFizickaOsoba.Naziv_1">Antoneta Breznik (kod Kušanić)</derivirana_varijabla>
  </DomainObject.Predmet.OkrivljenikFizickaOsoba.Naziv>
  <DomainObject.Predmet.OkrivljenikFizickaOsoba.Prezime>
    <izvorni_sadrzaj>Breznik (kod Kušanić)</izvorni_sadrzaj>
    <derivirana_varijabla naziv="DomainObject.Predmet.OkrivljenikFizickaOsoba.Prezime_1">Breznik (kod Kušanić)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31449107777</izvorni_sadrzaj>
    <derivirana_varijabla naziv="DomainObject.Predmet.OkrivljenikFizickaOsoba.Oib_1">31449107777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Pp-19283/2025</izvorni_sadrzaj>
    <derivirana_varijabla naziv="DomainObject.Predmet.OznakaBroj_1">Pp-19283/2025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LAZINA TRADE j.d.o.o. za usluge; Antoneta Breznik (kod Kušanić)</izvorni_sadrzaj>
    <derivirana_varijabla naziv="DomainObject.Predmet.ProtustrankaFormated_1">  LAZINA TRADE j.d.o.o. za usluge; Antoneta Breznik (kod Kušanić)</derivirana_varijabla>
  </DomainObject.Predmet.ProtustrankaFormated>
  <DomainObject.Predmet.ProtustrankaFormatedOIB>
    <izvorni_sadrzaj>  LAZINA TRADE j.d.o.o. za usluge, OIB 26137023663; Antoneta Breznik (kod Kušanić), OIB 31449107777</izvorni_sadrzaj>
    <derivirana_varijabla naziv="DomainObject.Predmet.ProtustrankaFormatedOIB_1">  LAZINA TRADE j.d.o.o. za usluge, OIB 26137023663; Antoneta Breznik (kod Kušanić), OIB 31449107777</derivirana_varijabla>
  </DomainObject.Predmet.ProtustrankaFormatedOIB>
  <DomainObject.Predmet.ProtustrankaFormatedWithAdress>
    <izvorni_sadrzaj> LAZINA TRADE j.d.o.o. za usluge, Ulica Božidara Magovca 163, 10000 Zagreb; Antoneta Breznik (kod Kušanić), R. Katalinića-Jeretova 1/IV, 21000 Split</izvorni_sadrzaj>
    <derivirana_varijabla naziv="DomainObject.Predmet.ProtustrankaFormatedWithAdress_1"> LAZINA TRADE j.d.o.o. za usluge, Ulica Božidara Magovca 163, 10000 Zagreb; Antoneta Breznik (kod Kušanić), R. Katalinića-Jeretova 1/IV, 21000 Split</derivirana_varijabla>
  </DomainObject.Predmet.ProtustrankaFormatedWithAdress>
  <DomainObject.Predmet.ProtustrankaFormatedWithAdressOIB>
    <izvorni_sadrzaj> LAZINA TRADE j.d.o.o. za usluge, OIB 26137023663, Ulica Božidara Magovca 163, 10000 Zagreb; Antoneta Breznik (kod Kušanić), OIB 31449107777, R. Katalinića-Jeretova 1/IV, 21000 Split</izvorni_sadrzaj>
    <derivirana_varijabla naziv="DomainObject.Predmet.ProtustrankaFormatedWithAdressOIB_1"> LAZINA TRADE j.d.o.o. za usluge, OIB 26137023663, Ulica Božidara Magovca 163, 10000 Zagreb; Antoneta Breznik (kod Kušanić), OIB 31449107777, R. Katalinića-Jeretova 1/IV, 21000 Split</derivirana_varijabla>
  </DomainObject.Predmet.ProtustrankaFormatedWithAdressOIB>
  <DomainObject.Predmet.ProtustrankaWithAdress>
    <izvorni_sadrzaj>LAZINA TRADE j.d.o.o. za usluge Ulica Božidara Magovca 163, 10000 Zagreb, Antoneta Breznik (kod Kušanić) R. Katalinića-Jeretova 1/IV, 21000 Split</izvorni_sadrzaj>
    <derivirana_varijabla naziv="DomainObject.Predmet.ProtustrankaWithAdress_1">LAZINA TRADE j.d.o.o. za usluge Ulica Božidara Magovca 163, 10000 Zagreb, Antoneta Breznik (kod Kušanić) R. Katalinića-Jeretova 1/IV, 21000 Split</derivirana_varijabla>
  </DomainObject.Predmet.ProtustrankaWithAdress>
  <DomainObject.Predmet.ProtustrankaWithAdressOIB>
    <izvorni_sadrzaj>LAZINA TRADE j.d.o.o. za usluge, OIB 26137023663, Ulica Božidara Magovca 163, 10000 Zagreb, Antoneta Breznik (kod Kušanić), OIB 31449107777, R. Katalinića-Jeretova 1/IV, 21000 Split</izvorni_sadrzaj>
    <derivirana_varijabla naziv="DomainObject.Predmet.ProtustrankaWithAdressOIB_1">LAZINA TRADE j.d.o.o. za usluge, OIB 26137023663, Ulica Božidara Magovca 163, 10000 Zagreb, Antoneta Breznik (kod Kušanić), OIB 31449107777, R. Katalinića-Jeretova 1/IV, 21000 Split</derivirana_varijabla>
  </DomainObject.Predmet.ProtustrankaWithAdressOIB>
  <DomainObject.Predmet.ProtustrankaNazivFormated>
    <izvorni_sadrzaj>LAZINA TRADE j.d.o.o. za usluge,Antoneta Breznik (kod Kušanić)</izvorni_sadrzaj>
    <derivirana_varijabla naziv="DomainObject.Predmet.ProtustrankaNazivFormated_1">LAZINA TRADE j.d.o.o. za usluge,Antoneta Breznik (kod Kušanić)</derivirana_varijabla>
    <derivirana_varijabla naziv="Padez">LAZINA TRADE j.d.o.o. za usluge,Antoneta Breznik (kod Kušanić)</derivirana_varijabla>
  </DomainObject.Predmet.ProtustrankaNazivFormated>
  <DomainObject.Predmet.ProtustrankaNazivFormatedOIB>
    <izvorni_sadrzaj>LAZINA TRADE j.d.o.o. za usluge, OIB 26137023663,Antoneta Breznik (kod Kušanić), OIB 31449107777</izvorni_sadrzaj>
    <derivirana_varijabla naziv="DomainObject.Predmet.ProtustrankaNazivFormatedOIB_1">LAZINA TRADE j.d.o.o. za usluge, OIB 26137023663,Antoneta Breznik (kod Kušanić), OIB 31449107777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Sofija Babić, 5.</izvorni_sadrzaj>
    <derivirana_varijabla naziv="DomainObject.Predmet.Referada.Naziv_1">Sofija Babić, 5.</derivirana_varijabla>
  </DomainObject.Predmet.Referada.Naziv>
  <DomainObject.Predmet.Referada.Oznaka>
    <izvorni_sadrzaj>5</izvorni_sadrzaj>
    <derivirana_varijabla naziv="DomainObject.Predmet.Referada.Oznaka_1">5</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214</izvorni_sadrzaj>
    <derivirana_varijabla naziv="DomainObject.Predmet.Referada.Prostorija.Oznaka_1">214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Sofija Babić</izvorni_sadrzaj>
    <derivirana_varijabla naziv="DomainObject.Predmet.Referada.Sudac_1">Sofija Babić</derivirana_varijabla>
    <derivirana_varijabla naziv="Dativ">Sofija Babić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Sofija Babić, 5.</izvorni_sadrzaj>
    <derivirana_varijabla naziv="DomainObject.Predmet.TrenutnaLokacijaSpisa.Naziv_1">Sofija Babić, 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Nikolina Stepinac</izvorni_sadrzaj>
    <derivirana_varijabla naziv="DomainObject.Predmet.Zapisnicar_1">Nikolina Stepinac</derivirana_varijabla>
    <derivirana_varijabla naziv="Padez">Nikolina Stepinac</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LAZINA TRADE j.d.o.o. za usluge</item>
      <item>Antoneta Breznik (kod Kušanić)</item>
    </izvorni_sadrzaj>
    <derivirana_varijabla naziv="DomainObject.Predmet.ProtuStrankaListFormated_1">
      <item>LAZINA TRADE j.d.o.o. za usluge</item>
      <item>Antoneta Breznik (kod Kušanić)</item>
    </derivirana_varijabla>
  </DomainObject.Predmet.ProtuStrankaListFormated>
  <DomainObject.Predmet.ProtuStrankaListFormatedOIB>
    <izvorni_sadrzaj>
      <item>LAZINA TRADE j.d.o.o. za usluge, OIB 26137023663</item>
      <item>Antoneta Breznik (kod Kušanić), OIB 31449107777</item>
    </izvorni_sadrzaj>
    <derivirana_varijabla naziv="DomainObject.Predmet.ProtuStrankaListFormatedOIB_1">
      <item>LAZINA TRADE j.d.o.o. za usluge, OIB 26137023663</item>
      <item>Antoneta Breznik (kod Kušanić), OIB 31449107777</item>
    </derivirana_varijabla>
  </DomainObject.Predmet.ProtuStrankaListFormatedOIB>
  <DomainObject.Predmet.ProtuStrankaListFormatedWithAdress>
    <izvorni_sadrzaj>
      <item>LAZINA TRADE j.d.o.o. za usluge, Ulica Božidara Magovca 163, 10000 Zagreb</item>
      <item>Antoneta Breznik (kod Kušanić), R. Katalinića-Jeretova 1/IV, 21000 Split</item>
    </izvorni_sadrzaj>
    <derivirana_varijabla naziv="DomainObject.Predmet.ProtuStrankaListFormatedWithAdress_1">
      <item>LAZINA TRADE j.d.o.o. za usluge, Ulica Božidara Magovca 163, 10000 Zagreb</item>
      <item>Antoneta Breznik (kod Kušanić), R. Katalinića-Jeretova 1/IV, 21000 Split</item>
    </derivirana_varijabla>
  </DomainObject.Predmet.ProtuStrankaListFormatedWithAdress>
  <DomainObject.Predmet.ProtuStrankaListFormatedWithAdressOIB>
    <izvorni_sadrzaj>
      <item>LAZINA TRADE j.d.o.o. za usluge, OIB 26137023663, Ulica Božidara Magovca 163, 10000 Zagreb</item>
      <item>Antoneta Breznik (kod Kušanić), OIB 31449107777, R. Katalinića-Jeretova 1/IV, 21000 Split</item>
    </izvorni_sadrzaj>
    <derivirana_varijabla naziv="DomainObject.Predmet.ProtuStrankaListFormatedWithAdressOIB_1">
      <item>LAZINA TRADE j.d.o.o. za usluge, OIB 26137023663, Ulica Božidara Magovca 163, 10000 Zagreb</item>
      <item>Antoneta Breznik (kod Kušanić), OIB 31449107777, R. Katalinića-Jeretova 1/IV, 21000 Split</item>
    </derivirana_varijabla>
  </DomainObject.Predmet.ProtuStrankaListFormatedWithAdressOIB>
  <DomainObject.Predmet.ProtuStrankaListNazivFormated>
    <izvorni_sadrzaj>
      <item>LAZINA TRADE j.d.o.o. za usluge</item>
      <item>Antoneta Breznik (kod Kušanić)</item>
    </izvorni_sadrzaj>
    <derivirana_varijabla naziv="DomainObject.Predmet.ProtuStrankaListNazivFormated_1">
      <item>LAZINA TRADE j.d.o.o. za usluge</item>
      <item>Antoneta Breznik (kod Kušanić)</item>
    </derivirana_varijabla>
  </DomainObject.Predmet.ProtuStrankaListNazivFormated>
  <DomainObject.Predmet.ProtuStrankaListNazivFormatedOIB>
    <izvorni_sadrzaj>
      <item>LAZINA TRADE j.d.o.o. za usluge, OIB 26137023663</item>
      <item>Antoneta Breznik (kod Kušanić), OIB 31449107777</item>
    </izvorni_sadrzaj>
    <derivirana_varijabla naziv="DomainObject.Predmet.ProtuStrankaListNazivFormatedOIB_1">
      <item>LAZINA TRADE j.d.o.o. za usluge, OIB 26137023663</item>
      <item>Antoneta Breznik (kod Kušanić), OIB 31449107777</item>
    </derivirana_varijabla>
  </DomainObject.Predmet.ProtuStrankaListNazivFormatedOIB>
  <DomainObject.Predmet.OstaliListFormated>
    <izvorni_sadrzaj>
      <item>I. policijska postaja Split</item>
      <item>VI. policijska postaja Zagreb</item>
    </izvorni_sadrzaj>
    <derivirana_varijabla naziv="DomainObject.Predmet.OstaliListFormated_1">
      <item>I. policijska postaja Split</item>
      <item>VI. policijska postaja Zagreb</item>
    </derivirana_varijabla>
    <derivirana_varijabla naziv="DrugaOsoba">
      <item>I. policijska postaja Split</item>
      <item>VI. policijska postaja Zagreb</item>
    </derivirana_varijabla>
  </DomainObject.Predmet.OstaliListFormated>
  <DomainObject.Predmet.OstaliListFormatedOIB>
    <izvorni_sadrzaj>
      <item>I. policijska postaja Split</item>
      <item>VI. policijska postaja Zagreb</item>
    </izvorni_sadrzaj>
    <derivirana_varijabla naziv="DomainObject.Predmet.OstaliListFormatedOIB_1">
      <item>I. policijska postaja Split</item>
      <item>VI. policijska postaja Zagreb</item>
    </derivirana_varijabla>
  </DomainObject.Predmet.OstaliListFormatedOIB>
  <DomainObject.Predmet.OstaliListFormatedWithAdress>
    <izvorni_sadrzaj>
      <item>I. policijska postaja Split, Mike Tripala 6, 21000 Split</item>
      <item>VI. policijska postaja Zagreb, Trg Narodne zaštite 1, 10000 Zagreb</item>
    </izvorni_sadrzaj>
    <derivirana_varijabla naziv="DomainObject.Predmet.OstaliListFormatedWithAdress_1">
      <item>I. policijska postaja Split, Mike Tripala 6, 21000 Split</item>
      <item>VI. policijska postaja Zagreb, Trg Narodne zaštite 1, 10000 Zagreb</item>
    </derivirana_varijabla>
  </DomainObject.Predmet.OstaliListFormatedWithAdress>
  <DomainObject.Predmet.OstaliListFormatedWithAdressOIB>
    <izvorni_sadrzaj>
      <item>I. policijska postaja Split, Mike Tripala 6, 21000 Split</item>
      <item>VI. policijska postaja Zagreb, Trg Narodne zaštite 1, 10000 Zagreb</item>
    </izvorni_sadrzaj>
    <derivirana_varijabla naziv="DomainObject.Predmet.OstaliListFormatedWithAdressOIB_1">
      <item>I. policijska postaja Split, Mike Tripala 6, 21000 Split</item>
      <item>VI. policijska postaja Zagreb, Trg Narodne zaštite 1, 10000 Zagreb</item>
    </derivirana_varijabla>
  </DomainObject.Predmet.OstaliListFormatedWithAdressOIB>
  <DomainObject.Predmet.OstaliListNazivFormated>
    <izvorni_sadrzaj>
      <item>I. policijska postaja Split</item>
      <item>VI. policijska postaja Zagreb</item>
    </izvorni_sadrzaj>
    <derivirana_varijabla naziv="DomainObject.Predmet.OstaliListNazivFormated_1">
      <item>I. policijska postaja Split</item>
      <item>VI. policijska postaja Zagreb</item>
    </derivirana_varijabla>
  </DomainObject.Predmet.OstaliListNazivFormated>
  <DomainObject.Predmet.OstaliListNazivFormatedOIB>
    <izvorni_sadrzaj>
      <item>I. policijska postaja Split</item>
      <item>VI. policijska postaja Zagreb</item>
    </izvorni_sadrzaj>
    <derivirana_varijabla naziv="DomainObject.Predmet.OstaliListNazivFormatedOIB_1">
      <item>I. policijska postaja Split</item>
      <item>VI. policijska postaja Zagreb</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32, 32</izvorni_sadrzaj>
    <derivirana_varijabla naziv="DomainObject.Predmet.ClanakZakona_1">32, 32</derivirana_varijabla>
  </DomainObject.Predmet.ClanakZakona>
  <DomainObject.Predmet.ClanakZakonaFull>
    <izvorni_sadrzaj>članka 32. stavka 1., članka 32. stavka 1.</izvorni_sadrzaj>
    <derivirana_varijabla naziv="DomainObject.Predmet.ClanakZakonaFull_1">članka 32. stavka 1., članka 32.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4. rujna 2026.</izvorni_sadrzaj>
    <derivirana_varijabla naziv="DomainObject.Datum_1">4. rujna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LAZINA TRADE j.d.o.o. za usluge i dr.</izvorni_sadrzaj>
    <derivirana_varijabla naziv="DomainObject.Predmet.ProtustrankaIDrugi_1">LAZINA TRADE j.d.o.o. za usluge i dr.</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LAZINA TRADE j.d.o.o. za usluge, OIB 26137023663, Ulica Božidara Magovca 163, 10000 Zagreb i dr.</izvorni_sadrzaj>
    <derivirana_varijabla naziv="DomainObject.Predmet.ProtustrankaIDrugiAdressOIB_1">LAZINA TRADE j.d.o.o. za usluge, OIB 26137023663, Ulica Božidara Magovca 163,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LAZINA TRADE j.d.o.o. za usluge</item>
      <item>Antoneta Breznik (kod Kušanić)</item>
      <item>I. policijska postaja Split</item>
      <item>VI. policijska postaja Zagreb</item>
    </izvorni_sadrzaj>
    <derivirana_varijabla naziv="DomainObject.Predmet.SudioniciListNaziv_1">
      <item>Financijska agencija (FINA)</item>
      <item>LAZINA TRADE j.d.o.o. za usluge</item>
      <item>Antoneta Breznik (kod Kušanić)</item>
      <item>I. policijska postaja Split</item>
      <item>VI. policijska postaja Zagreb</item>
    </derivirana_varijabla>
    <derivirana_varijabla naziv="OstaliSudionici">
      <item>Financijska agencija (FINA)</item>
      <item>LAZINA TRADE j.d.o.o. za usluge</item>
      <item>Antoneta Breznik (kod Kušanić)</item>
      <item>I. policijska postaja Split</item>
      <item>VI. policijska postaja Zagreb</item>
    </derivirana_varijabla>
  </DomainObject.Predmet.SudioniciListNaziv>
  <DomainObject.Predmet.SudioniciListAdressOIB>
    <izvorni_sadrzaj>
      <item>Financijska agencija (FINA), OIB 85821130368, Ulica grada Vukovara 70,10000 Zagreb</item>
      <item>LAZINA TRADE j.d.o.o. za usluge, OIB 26137023663, Ulica Božidara Magovca 163,10000 Zagreb</item>
      <item>Antoneta Breznik (kod Kušanić), OIB 31449107777, R. Katalinića-Jeretova 1/IV,21000 Split</item>
      <item>I. policijska postaja Split, Mike Tripala 6,21000 Split</item>
      <item>VI. policijska postaja Zagreb, Trg Narodne zaštite 1,10000 Zagreb</item>
    </izvorni_sadrzaj>
    <derivirana_varijabla naziv="DomainObject.Predmet.SudioniciListAdressOIB_1">
      <item>Financijska agencija (FINA), OIB 85821130368, Ulica grada Vukovara 70,10000 Zagreb</item>
      <item>LAZINA TRADE j.d.o.o. za usluge, OIB 26137023663, Ulica Božidara Magovca 163,10000 Zagreb</item>
      <item>Antoneta Breznik (kod Kušanić), OIB 31449107777, R. Katalinića-Jeretova 1/IV,21000 Split</item>
      <item>I. policijska postaja Split, Mike Tripala 6,21000 Split</item>
      <item>VI. policijska postaja Zagreb, Trg Narodne zaštite 1,10000 Zagreb</item>
    </derivirana_varijabla>
  </DomainObject.Predmet.SudioniciListAdressOIB>
  <DomainObject.UcesnikSudskeRadnje.NazivFormated>
    <izvorni_sadrzaj>Antoneta Breznik (kod Kušanić), OIB 31449107777, R. Katalinića-Jeretova 1/IV,21000 Split</izvorni_sadrzaj>
    <derivirana_varijabla naziv="DomainObject.UcesnikSudskeRadnje.NazivFormated_1">Antoneta Breznik (kod Kušanić), OIB 31449107777, R. Katalinića-Jeretova 1/IV,21000 Split</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26137023663</item>
      <item>, OIB 31449107777</item>
      <item>, OIB null</item>
      <item>, OIB null</item>
    </izvorni_sadrzaj>
    <derivirana_varijabla naziv="DomainObject.Predmet.SudioniciListNazivOIB_1">
      <item>, OIB 85821130368</item>
      <item>, OIB 26137023663</item>
      <item>, OIB 31449107777</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LAZINA TRADE j.d.o.o. za usluge, OIB 26137023663, Ulica Božidara Magovca 163, 10000 Zagreb
2. Okrivljenik Antoneta Breznik (kod Kušanić), OIB 31449107777, R. Katalinića-Jeretova 1/IV, 21000 Split</izvorni_sadrzaj>
    <derivirana_varijabla naziv="DomainObject.UcesnikSudskeRadnje.SudskaRadnja.UcesniciObavijest_1">1. Okrivljenik LAZINA TRADE j.d.o.o. za usluge, OIB 26137023663, Ulica Božidara Magovca 163, 10000 Zagreb
2. Okrivljenik Antoneta Breznik (kod Kušanić), OIB 31449107777, R. Katalinića-Jeretova 1/IV, 21000 Split</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16. prosinca 2025.</izvorni_sadrzaj>
    <derivirana_varijabla naziv="DomainObject.Predmet.DatumPocetkaProcesa_1">16. prosinca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LAZINA TRADE j.d.o.o. za usluge, Ulica Božidara Magovca 163, 10000 Zagreb, OIB: 26137023663</item>
      <item>Antoneta Breznik (kod Kušanić), R. Katalinića-Jeretova 1/IV, 21000 Split, OIB: 31449107777, rođen-a 06.05.1972., mjesto rođenja Split (Split)</item>
    </izvorni_sadrzaj>
    <derivirana_varijabla naziv="DomainObject.Predmet.OkrivljenikAdresaMjestoRodjenjaList_1">
      <item>LAZINA TRADE j.d.o.o. za usluge, Ulica Božidara Magovca 163, 10000 Zagreb, OIB: 26137023663</item>
      <item>Antoneta Breznik (kod Kušanić), R. Katalinića-Jeretova 1/IV, 21000 Split, OIB: 31449107777, rođen-a 06.05.1972., mjesto rođenja Split (Split)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LAZINA TRADE j.d.o.o. za usluge, MBS 081479441, Ulica Božidara Magovca 163, 10000 Zagreb</izvorni_sadrzaj>
    <derivirana_varijabla naziv="DomainObject.Predmet.OkrivljenikPravnaNazivAdresaMbs_1">LAZINA TRADE j.d.o.o. za usluge, MBS 081479441, Ulica Božidara Magovca 163, 10000 Zagreb</derivirana_varijabla>
  </DomainObject.Predmet.OkrivljenikPravnaNazivAdresaMbs>
  <DomainObject.Sudac.Email>
    <izvorni_sadrzaj>Sofija.Babic@pszg.pravosudje.hr</izvorni_sadrzaj>
    <derivirana_varijabla naziv="DomainObject.Sudac.Email_1">Sofija.Babic@pszg.pravosudje.hr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331</properties:Words>
  <properties:Characters>1920</properties:Characters>
  <properties:Lines>49</properties:Lines>
  <properties:Paragraphs>19</properties:Paragraphs>
  <properties:TotalTime>87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2420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Sofija Babić</cp:lastModifiedBy>
  <cp:lastPrinted>2026-09-04T11:53:00Z</cp:lastPrinted>
  <dcterms:modified xmlns:xsi="http://www.w3.org/2001/XMLSchema-instance" xsi:type="dcterms:W3CDTF">2026-09-04T11:53:00Z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2039546895</vt:lpwstr>
  </prop:property>
  <prop:property fmtid="{D5CDD505-2E9C-101B-9397-08002B2CF9AE}" pid="6" name="Naslov">
    <vt:lpwstr>Poziv za Antoneta Breznik (kod Kušanić) - Ročište</vt:lpwstr>
  </prop:property>
  <prop:property fmtid="{D5CDD505-2E9C-101B-9397-08002B2CF9AE}" pid="7" name="Predlozak_id">
    <vt:lpwstr>1000000801</vt:lpwstr>
  </prop:property>
  <prop:property fmtid="{D5CDD505-2E9C-101B-9397-08002B2CF9AE}" pid="8" name="Predlozak_oznaka">
    <vt:lpwstr>OS_Pp-030</vt:lpwstr>
  </prop:property>
  <prop:property fmtid="{D5CDD505-2E9C-101B-9397-08002B2CF9AE}" pid="9" name="Predlozak_naziv">
    <vt:lpwstr>Poziv odgovornoj osobi u pravnoj osobi – žurni postupak</vt:lpwstr>
  </prop:property>
</prop:Properties>
</file>