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75736" w14:paraId="60FFAD66" w14:textId="391BFE9C">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75736" w:rsidR="0019177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75736" w14:paraId="4BAC0F3A" w14:textId="72D806A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5736" w:rsidR="0019177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75736" w14:paraId="22D0F080" w14:textId="7CB7D2E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75736" w:rsidR="0019177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5736" w:rsidR="0019177F">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0D8274F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75736" w:rsidR="0019177F">
            <w:rPr>
              <w:rStyle w:val="eSPISCCParagraphDefaultFont"/>
              <w:rFonts w:eastAsiaTheme="minorHAnsi"/>
            </w:rPr>
            <w:t>Pp-11237/2026</w:t>
          </w:r>
        </w:sdtContent>
      </w:sdt>
      <w:r w:rsidR="00176071">
        <w:t xml:space="preserve">                                                        </w:t>
      </w:r>
    </w:p>
    <w:p w:rsidR="009E7DBB" w:rsidP="000F1677" w:rsidRDefault="00610735" w14:paraId="7CF9FF48" w14:textId="6B374C6A">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75736" w:rsidR="0019177F">
            <w:rPr>
              <w:rStyle w:val="eSPISCCParagraphDefaultFont"/>
              <w:rFonts w:eastAsiaTheme="minorHAnsi"/>
            </w:rPr>
            <w:t>Antoine d.o.o.</w:t>
          </w:r>
          <w:r w:rsidRPr="00675736" w:rsidR="00675736">
            <w:rPr>
              <w:rStyle w:val="eSPISCCParagraphDefaultFont"/>
              <w:rFonts w:eastAsiaTheme="minorHAnsi"/>
            </w:rPr>
            <w:t xml:space="preserve"> </w:t>
          </w:r>
        </w:sdtContent>
      </w:sdt>
      <w:r w:rsidR="00935B82">
        <w:t xml:space="preserve"> </w:t>
      </w:r>
    </w:p>
    <w:p w:rsidRPr="0041581F" w:rsidR="0041581F" w:rsidP="000F1677" w:rsidRDefault="009E7DBB" w14:paraId="1DC35E27" w14:textId="6F1907DF">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75736" w:rsidR="0019177F">
            <w:rPr>
              <w:rStyle w:val="eSPISCCParagraphDefaultFont"/>
              <w:rFonts w:eastAsiaTheme="minorHAnsi"/>
            </w:rPr>
            <w:t>Ante Ćaleta</w:t>
          </w:r>
        </w:sdtContent>
      </w:sdt>
      <w:r w:rsidR="00935B82">
        <w:rPr>
          <w:rFonts w:eastAsia="Calibri" w:cs="Times New Roman"/>
          <w:noProof/>
        </w:rPr>
        <w:t xml:space="preserve"> </w:t>
      </w:r>
    </w:p>
    <w:p w:rsidRPr="00610735" w:rsidR="00176071" w:rsidP="000F1677" w:rsidRDefault="00176071" w14:paraId="6AFFAE58" w14:textId="7FD5793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75736" w:rsidR="0019177F">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675736" w:rsidR="0019177F">
            <w:rPr>
              <w:rStyle w:val="eSPISCCParagraphDefaultFont"/>
              <w:rFonts w:eastAsiaTheme="minorHAnsi"/>
            </w:rPr>
            <w:t>Zakona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30BD372">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75736" w:rsidR="0019177F">
            <w:rPr>
              <w:rStyle w:val="eSPISCCParagraphDefaultFont"/>
              <w:rFonts w:eastAsiaTheme="minorHAnsi"/>
            </w:rPr>
            <w:t>Ante Ćaleta</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75736" w:rsidR="0019177F">
            <w:rPr>
              <w:rStyle w:val="eSPISCCParagraphDefaultFont"/>
              <w:rFonts w:eastAsiaTheme="minorHAnsi"/>
            </w:rPr>
            <w:t>23.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75736" w:rsidR="0019177F">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75736" w:rsidR="0019177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75736" w:rsidR="0019177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75736" w:rsidR="0019177F">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w:t>
      </w:r>
      <w:r w:rsidR="00675736">
        <w:rPr>
          <w:rFonts w:eastAsia="Calibri" w:cs="Times New Roman"/>
          <w:szCs w:val="22"/>
        </w:rPr>
        <w:t xml:space="preserve">svjedoka </w:t>
      </w:r>
      <w:r w:rsidRPr="00E801F4" w:rsidR="00E801F4">
        <w:rPr>
          <w:rFonts w:eastAsia="Calibri" w:cs="Times New Roman"/>
          <w:szCs w:val="22"/>
        </w:rPr>
        <w:t xml:space="preserve">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0479CF84">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675736" w:rsidR="0019177F">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19177F"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19177F"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19177F" w:rsidRDefault="00E801F4" w14:paraId="1A731005"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1F51A88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75736" w:rsidR="0019177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75736" w:rsidR="0019177F">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75736" w14:paraId="227DA01B" w14:textId="72CE3B2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75736" w:rsidR="0019177F">
            <w:rPr>
              <w:rStyle w:val="eSPISCCParagraphDefaultFont"/>
              <w:rFonts w:eastAsiaTheme="minorHAnsi"/>
            </w:rPr>
            <w:t>Katarina Jurišić</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176071" w14:paraId="217D575B" w14:textId="2A474B23">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659BAB6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75736" w:rsidR="0019177F">
          <w:rPr>
            <w:rStyle w:val="eSPISCCParagraphDefaultFont"/>
          </w:rPr>
          <w:t>Pp-11237/2026</w:t>
        </w:r>
      </w:sdtContent>
    </w:sdt>
    <w:r w:rsidR="00EA27BF">
      <w:rPr>
        <w:rStyle w:val="PozadinaSvijetloCrvena"/>
        <w:shd w:val="clear" w:color="auto" w:fill="auto"/>
      </w:rPr>
      <w:t xml:space="preserve"> </w:t>
    </w:r>
  </w:p>
</w:hdr>
</file>

<file path=word/numbering.xml><?xml version="1.0" encoding="utf-8"?>
<w:numbering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177F"/>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736"/>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790B1C" w:rsidRDefault="00B454D5">
          <w:r w:rsidRPr="0052712D">
            <w:rPr>
              <w:rStyle w:val="Tekstrezerviranogmjesta"/>
              <w:lang w:val="en-US"/>
            </w:rPr>
            <w:t>.._.._.._.._.._.._.._..</w:t>
          </w:r>
        </w:p>
      </w:docPartBody>
    </w:docPart>
  </w:docParts>
</w:glossaryDocument>
</file>

<file path=word/glossary/fontTable.xml><?xml version="1.0" encoding="utf-8"?>
<w:font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90B1C"/>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Trilj</izvorni_sadrzaj>
    <derivirana_varijabla naziv="DomainObject.UcesnikSudskeRadnje.Adresa.Naselje_1">Trilj</derivirana_varijabla>
  </DomainObject.UcesnikSudskeRadnje.Adresa.Naselje>
  <DomainObject.UcesnikSudskeRadnje.Adresa.PostBroj>
    <izvorni_sadrzaj>21240</izvorni_sadrzaj>
    <derivirana_varijabla naziv="DomainObject.UcesnikSudskeRadnje.Adresa.PostBroj_1">21240</derivirana_varijabla>
  </DomainObject.UcesnikSudskeRadnje.Adresa.PostBroj>
  <DomainObject.UcesnikSudskeRadnje.Adresa.UlicaIKBR>
    <izvorni_sadrzaj>Ante Starčevića 41</izvorni_sadrzaj>
    <derivirana_varijabla naziv="DomainObject.UcesnikSudskeRadnje.Adresa.UlicaIKBR_1">Ante Starčevića 41</derivirana_varijabla>
  </DomainObject.UcesnikSudskeRadnje.Adresa.UlicaIKBR>
  <DomainObject.UcesnikSudskeRadnje.Naziv>
    <izvorni_sadrzaj>Ante Ćaleta</izvorni_sadrzaj>
    <derivirana_varijabla naziv="DomainObject.UcesnikSudskeRadnje.Naziv_1">Ante Ćaleta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13:14</izvorni_sadrzaj>
    <derivirana_varijabla naziv="DomainObject.UcesnikSudskeRadnje.SudskaRadnja.PlaniraniZavrsetakVrijeme_1">13:14</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11237</izvorni_sadrzaj>
    <derivirana_varijabla naziv="DomainObject.Predmet.Broj_1">11237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travnja 1963.</izvorni_sadrzaj>
    <derivirana_varijabla naziv="DomainObject.Predmet.OkrivljenikFizickaOsoba.DatumRodjenja_1">30. travnja 1963.</derivirana_varijabla>
  </DomainObject.Predmet.OkrivljenikFizickaOsoba.DatumRodjenja>
  <DomainObject.Predmet.OkrivljenikFizickaOsoba.DatumRodjenjaFormated>
    <izvorni_sadrzaj>30.4.1963.</izvorni_sadrzaj>
    <derivirana_varijabla naziv="DomainObject.Predmet.OkrivljenikFizickaOsoba.DatumRodjenjaFormated_1">30.4.1963.</derivirana_varijabla>
  </DomainObject.Predmet.OkrivljenikFizickaOsoba.DatumRodjenjaFormated>
  <DomainObject.Predmet.OkrivljenikFizickaOsoba.Ime>
    <izvorni_sadrzaj>Ante</izvorni_sadrzaj>
    <derivirana_varijabla naziv="DomainObject.Predmet.OkrivljenikFizickaOsoba.Ime_1">Ante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Voštane (Trilj)</izvorni_sadrzaj>
    <derivirana_varijabla naziv="DomainObject.Predmet.OkrivljenikFizickaOsoba.MjestoRodjenja_1">Voštane (Trilj)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Ante Ćaleta</izvorni_sadrzaj>
    <derivirana_varijabla naziv="DomainObject.Predmet.OkrivljenikFizickaOsoba.Naziv_1">Ante Ćaleta</derivirana_varijabla>
  </DomainObject.Predmet.OkrivljenikFizickaOsoba.Naziv>
  <DomainObject.Predmet.OkrivljenikFizickaOsoba.Prezime>
    <izvorni_sadrzaj>Ćaleta</izvorni_sadrzaj>
    <derivirana_varijabla naziv="DomainObject.Predmet.OkrivljenikFizickaOsoba.Prezime_1">Ćaleta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22590287737</izvorni_sadrzaj>
    <derivirana_varijabla naziv="DomainObject.Predmet.OkrivljenikFizickaOsoba.Oib_1">22590287737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Pp-11237/2026</izvorni_sadrzaj>
    <derivirana_varijabla naziv="DomainObject.Predmet.OznakaBroj_1">Pp-11237/2026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Antoine d.o.o. za turizam i ugostiteljstvo; Ante Ćaleta</izvorni_sadrzaj>
    <derivirana_varijabla naziv="DomainObject.Predmet.ProtustrankaFormated_1">  Antoine d.o.o. za turizam i ugostiteljstvo; Ante Ćaleta</derivirana_varijabla>
  </DomainObject.Predmet.ProtustrankaFormated>
  <DomainObject.Predmet.ProtustrankaFormatedOIB>
    <izvorni_sadrzaj>  Antoine d.o.o. za turizam i ugostiteljstvo, OIB 38034222917; Ante Ćaleta, OIB 22590287737</izvorni_sadrzaj>
    <derivirana_varijabla naziv="DomainObject.Predmet.ProtustrankaFormatedOIB_1">  Antoine d.o.o. za turizam i ugostiteljstvo, OIB 38034222917; Ante Ćaleta, OIB 22590287737</derivirana_varijabla>
  </DomainObject.Predmet.ProtustrankaFormatedOIB>
  <DomainObject.Predmet.ProtustrankaFormatedWithAdress>
    <izvorni_sadrzaj> Antoine d.o.o. za turizam i ugostiteljstvo, Obala Kralja Tomislava 9, 21300 Makarska; Ante Ćaleta, Ante Starčevića 41, 21240 Trilj</izvorni_sadrzaj>
    <derivirana_varijabla naziv="DomainObject.Predmet.ProtustrankaFormatedWithAdress_1"> Antoine d.o.o. za turizam i ugostiteljstvo, Obala Kralja Tomislava 9, 21300 Makarska; Ante Ćaleta, Ante Starčevića 41, 21240 Trilj</derivirana_varijabla>
  </DomainObject.Predmet.ProtustrankaFormatedWithAdress>
  <DomainObject.Predmet.ProtustrankaFormatedWithAdressOIB>
    <izvorni_sadrzaj> Antoine d.o.o. za turizam i ugostiteljstvo, OIB 38034222917, Obala Kralja Tomislava 9, 21300 Makarska; Ante Ćaleta, OIB 22590287737, Ante Starčevića 41, 21240 Trilj</izvorni_sadrzaj>
    <derivirana_varijabla naziv="DomainObject.Predmet.ProtustrankaFormatedWithAdressOIB_1"> Antoine d.o.o. za turizam i ugostiteljstvo, OIB 38034222917, Obala Kralja Tomislava 9, 21300 Makarska; Ante Ćaleta, OIB 22590287737, Ante Starčevića 41, 21240 Trilj</derivirana_varijabla>
  </DomainObject.Predmet.ProtustrankaFormatedWithAdressOIB>
  <DomainObject.Predmet.ProtustrankaWithAdress>
    <izvorni_sadrzaj>Antoine d.o.o. za turizam i ugostiteljstvo Obala Kralja Tomislava 9, 21300 Makarska, Ante Ćaleta Ante Starčevića 41, 21240 Trilj</izvorni_sadrzaj>
    <derivirana_varijabla naziv="DomainObject.Predmet.ProtustrankaWithAdress_1">Antoine d.o.o. za turizam i ugostiteljstvo Obala Kralja Tomislava 9, 21300 Makarska, Ante Ćaleta Ante Starčevića 41, 21240 Trilj</derivirana_varijabla>
  </DomainObject.Predmet.ProtustrankaWithAdress>
  <DomainObject.Predmet.ProtustrankaWithAdressOIB>
    <izvorni_sadrzaj>Antoine d.o.o. za turizam i ugostiteljstvo, OIB 38034222917, Obala Kralja Tomislava 9, 21300 Makarska, Ante Ćaleta, OIB 22590287737, Ante Starčevića 41, 21240 Trilj</izvorni_sadrzaj>
    <derivirana_varijabla naziv="DomainObject.Predmet.ProtustrankaWithAdressOIB_1">Antoine d.o.o. za turizam i ugostiteljstvo, OIB 38034222917, Obala Kralja Tomislava 9, 21300 Makarska, Ante Ćaleta, OIB 22590287737, Ante Starčevića 41, 21240 Trilj</derivirana_varijabla>
  </DomainObject.Predmet.ProtustrankaWithAdressOIB>
  <DomainObject.Predmet.ProtustrankaNazivFormated>
    <izvorni_sadrzaj>Antoine d.o.o. za turizam i ugostiteljstvo,Ante Ćaleta</izvorni_sadrzaj>
    <derivirana_varijabla naziv="DomainObject.Predmet.ProtustrankaNazivFormated_1">Ante Ćaleta</derivirana_varijabla>
    <derivirana_varijabla naziv="Padez">Antoine d.o.o. za turizam i ugostiteljstvo,Ante Ćaleta</derivirana_varijabla>
  </DomainObject.Predmet.ProtustrankaNazivFormated>
  <DomainObject.Predmet.ProtustrankaNazivFormatedOIB>
    <izvorni_sadrzaj>Antoine d.o.o. za turizam i ugostiteljstvo, OIB 38034222917,Ante Ćaleta, OIB 22590287737</izvorni_sadrzaj>
    <derivirana_varijabla naziv="DomainObject.Predmet.ProtustrankaNazivFormatedOIB_1">Antoine d.o.o. za turizam i ugostiteljstvo, OIB 38034222917,Ante Ćaleta, OIB 22590287737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Hrrvatsko društvo skladatelja</izvorni_sadrzaj>
    <derivirana_varijabla naziv="DomainObject.Predmet.StrankaFormated_1">  Hrrvatsko društvo skladatelja</derivirana_varijabla>
  </DomainObject.Predmet.StrankaFormated>
  <DomainObject.Predmet.StrankaFormatedOIB>
    <izvorni_sadrzaj>  Hrrvatsko društvo skladatelja, OIB 56668956985</izvorni_sadrzaj>
    <derivirana_varijabla naziv="DomainObject.Predmet.StrankaFormatedOIB_1">  Hrrvatsko društvo skladatelja, OIB 56668956985</derivirana_varijabla>
  </DomainObject.Predmet.StrankaFormatedOIB>
  <DomainObject.Predmet.StrankaFormatedWithAdress>
    <izvorni_sadrzaj> Hrrvatsko društvo skladatelja, Heinzelova 62a, 10000 Zagreb</izvorni_sadrzaj>
    <derivirana_varijabla naziv="DomainObject.Predmet.StrankaFormatedWithAdress_1"> Hrrvatsko društvo skladatelja, Heinzelova 62a, 10000 Zagreb</derivirana_varijabla>
  </DomainObject.Predmet.StrankaFormatedWithAdress>
  <DomainObject.Predmet.StrankaFormatedWithAdressOIB>
    <izvorni_sadrzaj> Hrrvatsko društvo skladatelja, OIB 56668956985, Heinzelova 62a, 10000 Zagreb</izvorni_sadrzaj>
    <derivirana_varijabla naziv="DomainObject.Predmet.StrankaFormatedWithAdressOIB_1"> Hrrvatsko društvo skladatelja, OIB 56668956985, Heinzelova 62a, 10000 Zagreb</derivirana_varijabla>
  </DomainObject.Predmet.StrankaFormatedWithAdressOIB>
  <DomainObject.Predmet.StrankaWithAdress>
    <izvorni_sadrzaj>Hrrvatsko društvo skladatelja Heinzelova 62a,10000 Zagreb</izvorni_sadrzaj>
    <derivirana_varijabla naziv="DomainObject.Predmet.StrankaWithAdress_1">Hrrvatsko društvo skladatelja Heinzelova 62a,10000 Zagreb</derivirana_varijabla>
  </DomainObject.Predmet.StrankaWithAdress>
  <DomainObject.Predmet.StrankaWithAdressOIB>
    <izvorni_sadrzaj>Hrrvatsko društvo skladatelja, OIB 56668956985, Heinzelova 62a,10000 Zagreb</izvorni_sadrzaj>
    <derivirana_varijabla naziv="DomainObject.Predmet.StrankaWithAdressOIB_1">Hrrvatsko društvo skladatelja, OIB 56668956985, Heinzelova 62a,10000 Zagreb</derivirana_varijabla>
  </DomainObject.Predmet.StrankaWithAdressOIB>
  <DomainObject.Predmet.StrankaNazivFormated>
    <izvorni_sadrzaj>Hrrvatsko društvo skladatelja</izvorni_sadrzaj>
    <derivirana_varijabla naziv="DomainObject.Predmet.StrankaNazivFormated_1">Hrrvatsko društvo skladatelja</derivirana_varijabla>
    <derivirana_varijabla naziv="Padez">Hrrvatsko društvo skladatelja</derivirana_varijabla>
  </DomainObject.Predmet.StrankaNazivFormated>
  <DomainObject.Predmet.StrankaNazivFormatedOIB>
    <izvorni_sadrzaj>Hrrvatsko društvo skladatelja, OIB 56668956985</izvorni_sadrzaj>
    <derivirana_varijabla naziv="DomainObject.Predmet.StrankaNazivFormatedOIB_1">Hrrvatsko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Hrrvatsko društvo skladatelja</item>
    </izvorni_sadrzaj>
    <derivirana_varijabla naziv="DomainObject.Predmet.StrankaListFormated_1">
      <item>Hrrvatsko društvo skladatelja</item>
    </derivirana_varijabla>
  </DomainObject.Predmet.StrankaListFormated>
  <DomainObject.Predmet.StrankaListFormatedOIB>
    <izvorni_sadrzaj>
      <item>Hrrvatsko društvo skladatelja, OIB 56668956985</item>
    </izvorni_sadrzaj>
    <derivirana_varijabla naziv="DomainObject.Predmet.StrankaListFormatedOIB_1">
      <item>Hrrvatsko društvo skladatelja, OIB 56668956985</item>
    </derivirana_varijabla>
  </DomainObject.Predmet.StrankaListFormatedOIB>
  <DomainObject.Predmet.StrankaListFormatedWithAdress>
    <izvorni_sadrzaj>
      <item>Hrrvatsko društvo skladatelja, Heinzelova 62a, 10000 Zagreb</item>
    </izvorni_sadrzaj>
    <derivirana_varijabla naziv="DomainObject.Predmet.StrankaListFormatedWithAdress_1">
      <item>Hrrvatsko društvo skladatelja, Heinzelova 62a, 10000 Zagreb</item>
    </derivirana_varijabla>
  </DomainObject.Predmet.StrankaListFormatedWithAdress>
  <DomainObject.Predmet.StrankaListFormatedWithAdressOIB>
    <izvorni_sadrzaj>
      <item>Hrrvatsko društvo skladatelja, OIB 56668956985, Heinzelova 62a, 10000 Zagreb</item>
    </izvorni_sadrzaj>
    <derivirana_varijabla naziv="DomainObject.Predmet.StrankaListFormatedWithAdressOIB_1">
      <item>Hrrvatsko društvo skladatelja, OIB 56668956985, Heinzelova 62a, 10000 Zagreb</item>
    </derivirana_varijabla>
  </DomainObject.Predmet.StrankaListFormatedWithAdressOIB>
  <DomainObject.Predmet.StrankaListNazivFormated>
    <izvorni_sadrzaj>
      <item>Hrrvatsko društvo skladatelja</item>
    </izvorni_sadrzaj>
    <derivirana_varijabla naziv="DomainObject.Predmet.StrankaListNazivFormated_1">
      <item>Hrrvatsko društvo skladatelja</item>
    </derivirana_varijabla>
  </DomainObject.Predmet.StrankaListNazivFormated>
  <DomainObject.Predmet.StrankaListNazivFormatedOIB>
    <izvorni_sadrzaj>
      <item>Hrrvatsko društvo skladatelja, OIB 56668956985</item>
    </izvorni_sadrzaj>
    <derivirana_varijabla naziv="DomainObject.Predmet.StrankaListNazivFormatedOIB_1">
      <item>Hrrvatsko društvo skladatelja, OIB 56668956985</item>
    </derivirana_varijabla>
  </DomainObject.Predmet.StrankaListNazivFormatedOIB>
  <DomainObject.Predmet.ProtuStrankaListFormated>
    <izvorni_sadrzaj>
      <item>Antoine d.o.o. za turizam i ugostiteljstvo</item>
      <item>Ante Ćaleta</item>
    </izvorni_sadrzaj>
    <derivirana_varijabla naziv="DomainObject.Predmet.ProtuStrankaListFormated_1">
      <item>Antoine d.o.o. za turizam i ugostiteljstvo</item>
      <item>Ante Ćaleta</item>
    </derivirana_varijabla>
  </DomainObject.Predmet.ProtuStrankaListFormated>
  <DomainObject.Predmet.ProtuStrankaListFormatedOIB>
    <izvorni_sadrzaj>
      <item>Antoine d.o.o. za turizam i ugostiteljstvo, OIB 38034222917</item>
      <item>Ante Ćaleta, OIB 22590287737</item>
    </izvorni_sadrzaj>
    <derivirana_varijabla naziv="DomainObject.Predmet.ProtuStrankaListFormatedOIB_1">
      <item>Antoine d.o.o. za turizam i ugostiteljstvo, OIB 38034222917</item>
      <item>Ante Ćaleta, OIB 22590287737</item>
    </derivirana_varijabla>
  </DomainObject.Predmet.ProtuStrankaListFormatedOIB>
  <DomainObject.Predmet.ProtuStrankaListFormatedWithAdress>
    <izvorni_sadrzaj>
      <item>Antoine d.o.o. za turizam i ugostiteljstvo, Obala Kralja Tomislava 9, 21300 Makarska</item>
      <item>Ante Ćaleta, Ante Starčevića 41, 21240 Trilj</item>
    </izvorni_sadrzaj>
    <derivirana_varijabla naziv="DomainObject.Predmet.ProtuStrankaListFormatedWithAdress_1">
      <item>Antoine d.o.o. za turizam i ugostiteljstvo, Obala Kralja Tomislava 9, 21300 Makarska</item>
      <item>Ante Ćaleta, Ante Starčevića 41, 21240 Trilj</item>
    </derivirana_varijabla>
  </DomainObject.Predmet.ProtuStrankaListFormatedWithAdress>
  <DomainObject.Predmet.ProtuStrankaListFormatedWithAdressOIB>
    <izvorni_sadrzaj>
      <item>Antoine d.o.o. za turizam i ugostiteljstvo, OIB 38034222917, Obala Kralja Tomislava 9, 21300 Makarska</item>
      <item>Ante Ćaleta, OIB 22590287737, Ante Starčevića 41, 21240 Trilj</item>
    </izvorni_sadrzaj>
    <derivirana_varijabla naziv="DomainObject.Predmet.ProtuStrankaListFormatedWithAdressOIB_1">
      <item>Antoine d.o.o. za turizam i ugostiteljstvo, OIB 38034222917, Obala Kralja Tomislava 9, 21300 Makarska</item>
      <item>Ante Ćaleta, OIB 22590287737, Ante Starčevića 41, 21240 Trilj</item>
    </derivirana_varijabla>
  </DomainObject.Predmet.ProtuStrankaListFormatedWithAdressOIB>
  <DomainObject.Predmet.ProtuStrankaListNazivFormated>
    <izvorni_sadrzaj>
      <item>Antoine d.o.o. za turizam i ugostiteljstvo</item>
      <item>Ante Ćaleta</item>
    </izvorni_sadrzaj>
    <derivirana_varijabla naziv="DomainObject.Predmet.ProtuStrankaListNazivFormated_1">
      <item>Antoine d.o.o. za turizam i ugostiteljstvo</item>
      <item>Ante Ćaleta</item>
    </derivirana_varijabla>
  </DomainObject.Predmet.ProtuStrankaListNazivFormated>
  <DomainObject.Predmet.ProtuStrankaListNazivFormatedOIB>
    <izvorni_sadrzaj>
      <item>Antoine d.o.o. za turizam i ugostiteljstvo, OIB 38034222917</item>
      <item>Ante Ćaleta, OIB 22590287737</item>
    </izvorni_sadrzaj>
    <derivirana_varijabla naziv="DomainObject.Predmet.ProtuStrankaListNazivFormatedOIB_1">
      <item>Antoine d.o.o. za turizam i ugostiteljstvo, OIB 38034222917</item>
      <item>Ante Ćaleta, OIB 22590287737</item>
    </derivirana_varijabla>
  </DomainObject.Predmet.ProtuStrankaListNazivFormatedOIB>
  <DomainObject.Predmet.OstaliListFormated>
    <izvorni_sadrzaj>
      <item>Ivan Bušić</item>
    </izvorni_sadrzaj>
    <derivirana_varijabla naziv="DomainObject.Predmet.OstaliListFormated_1">
      <item>Ivan Bušić</item>
    </derivirana_varijabla>
    <derivirana_varijabla naziv="DrugaOsoba">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 Heinzelova 62A, 10000 Zagreb</item>
    </izvorni_sadrzaj>
    <derivirana_varijabla naziv="DomainObject.Predmet.OstaliListFormatedWithAdress_1">
      <item>Ivan Bušić, Heinzelova 62A, 10000 Zagreb</item>
    </derivirana_varijabla>
  </DomainObject.Predmet.OstaliListFormatedWithAdress>
  <DomainObject.Predmet.OstaliListFormatedWithAdressOIB>
    <izvorni_sadrzaj>
      <item>Ivan Bušić, Heinzelova 62A, 10000 Zagreb</item>
    </izvorni_sadrzaj>
    <derivirana_varijabla naziv="DomainObject.Predmet.OstaliListFormatedWithAdressOIB_1">
      <item>Ivan Bušić, Heinzelova 62A, 10000 Zagreb</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Hrrvatsko društvo skladatelja</izvorni_sadrzaj>
    <derivirana_varijabla naziv="DomainObject.Predmet.StrankaIDrugi_1">Hrrvatsko društvo skladatelja</derivirana_varijabla>
  </DomainObject.Predmet.StrankaIDrugi>
  <DomainObject.Predmet.ProtustrankaIDrugi>
    <izvorni_sadrzaj>Antoine d.o.o. za turizam i ugostiteljstvo i dr.</izvorni_sadrzaj>
    <derivirana_varijabla naziv="DomainObject.Predmet.ProtustrankaIDrugi_1">Antoine d.o.o. </derivirana_varijabla>
  </DomainObject.Predmet.ProtustrankaIDrugi>
  <DomainObject.Predmet.StrankaIDrugiAdressOIB>
    <izvorni_sadrzaj>Hrrvatsko društvo skladatelja, OIB 56668956985, Heinzelova 62a, 10000 Zagreb</izvorni_sadrzaj>
    <derivirana_varijabla naziv="DomainObject.Predmet.StrankaIDrugiAdressOIB_1">Hrrvatsko društvo skladatelja, OIB 56668956985, Heinzelova 62a, 10000 Zagreb</derivirana_varijabla>
  </DomainObject.Predmet.StrankaIDrugiAdressOIB>
  <DomainObject.Predmet.ProtustrankaIDrugiAdressOIB>
    <izvorni_sadrzaj>Antoine d.o.o. za turizam i ugostiteljstvo, OIB 38034222917, Obala Kralja Tomislava 9, 21300 Makarska i dr.</izvorni_sadrzaj>
    <derivirana_varijabla naziv="DomainObject.Predmet.ProtustrankaIDrugiAdressOIB_1">Antoine d.o.o. za turizam i ugostiteljstvo, OIB 38034222917, Obala Kralja Tomislava 9, 21300 Makarska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Hrrvatsko društvo skladatelja</item>
      <item>Antoine d.o.o. za turizam i ugostiteljstvo</item>
      <item>Ante Ćaleta</item>
      <item>Ivan Bušić</item>
    </izvorni_sadrzaj>
    <derivirana_varijabla naziv="DomainObject.Predmet.SudioniciListNaziv_1">
      <item>Hrrvatsko društvo skladatelja</item>
      <item>Antoine d.o.o. za turizam i ugostiteljstvo</item>
      <item>Ante Ćaleta</item>
      <item>Ivan Bušić</item>
    </derivirana_varijabla>
    <derivirana_varijabla naziv="OstaliSudionici">
      <item>Hrrvatsko društvo skladatelja</item>
      <item>Antoine d.o.o. za turizam i ugostiteljstvo</item>
      <item>Ante Ćaleta</item>
      <item>Ivan Bušić</item>
    </derivirana_varijabla>
  </DomainObject.Predmet.SudioniciListNaziv>
  <DomainObject.Predmet.SudioniciListAdressOIB>
    <izvorni_sadrzaj>
      <item>Hrrvatsko društvo skladatelja, OIB 56668956985, Heinzelova 62a,10000 Zagreb</item>
      <item>Antoine d.o.o. za turizam i ugostiteljstvo, OIB 38034222917, Obala Kralja Tomislava 9,21300 Makarska</item>
      <item>Ante Ćaleta, OIB 22590287737, Ante Starčevića 41,21240 Trilj</item>
      <item>Ivan Bušić, Heinzelova 62A,10000 Zagreb</item>
    </izvorni_sadrzaj>
    <derivirana_varijabla naziv="DomainObject.Predmet.SudioniciListAdressOIB_1">
      <item>Hrrvatsko društvo skladatelja, OIB 56668956985, Heinzelova 62a,10000 Zagreb</item>
      <item>Antoine d.o.o. za turizam i ugostiteljstvo, OIB 38034222917, Obala Kralja Tomislava 9,21300 Makarska</item>
      <item>Ante Ćaleta, OIB 22590287737, Ante Starčevića 41,21240 Trilj</item>
      <item>Ivan Bušić, Heinzelova 62A,10000 Zagreb</item>
    </derivirana_varijabla>
  </DomainObject.Predmet.SudioniciListAdressOIB>
  <DomainObject.UcesnikSudskeRadnje.NazivFormated>
    <izvorni_sadrzaj>Ante Ćaleta, OIB 22590287737, Ante Starčevića 41,21240 Trilj</izvorni_sadrzaj>
    <derivirana_varijabla naziv="DomainObject.UcesnikSudskeRadnje.NazivFormated_1">Ante Ćaleta, OIB 22590287737, Ante Starčevića 41,21240 Trilj</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38034222917</item>
      <item>, OIB 22590287737</item>
      <item>, OIB null</item>
    </izvorni_sadrzaj>
    <derivirana_varijabla naziv="DomainObject.Predmet.SudioniciListNazivOIB_1">
      <item>, OIB 56668956985</item>
      <item>, OIB 38034222917</item>
      <item>, OIB 22590287737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
    <derivirana_varijabla naziv="DomainObject.UcesnikSudskeRadnje.SudskaRadnja.UcesniciObavijest_1"/>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Antoine d.o.o. za turizam i ugostiteljstvo, Obala Kralja Tomislava 9, 21300 Makarska, OIB: 38034222917</item>
      <item>Ante Ćaleta, Ante Starčevića 41, 21240 Trilj, OIB: 22590287737, rođen-a 30.04.1963., mjesto rođenja Voštane (Trilj)</item>
    </izvorni_sadrzaj>
    <derivirana_varijabla naziv="DomainObject.Predmet.OkrivljenikAdresaMjestoRodjenjaList_1">
      <item>Antoine d.o.o. za turizam i ugostiteljstvo, Obala Kralja Tomislava 9, 21300 Makarska, OIB: 38034222917</item>
      <item>Ante Ćaleta, Ante Starčevića 41, 21240 Trilj, OIB: 22590287737, rođen-a 30.04.1963., mjesto rođenja Voštane (Trilj)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Antoine d.o.o. za turizam i ugostiteljstvo, MBS 060435565, Obala Kralja Tomislava 9, 21300 Makarska</izvorni_sadrzaj>
    <derivirana_varijabla naziv="DomainObject.Predmet.OkrivljenikPravnaNazivAdresaMbs_1">Antoine d.o.o. za turizam i ugostiteljstvo, MBS 060435565, Obala Kralja Tomislava 9, 21300 Makarska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351969-0004</izvorni_sadrzaj>
    <derivirana_varijabla naziv="DomainObject.PrviPodnesak.OznakaBrojPodnositelja_1">351969-0004</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333</properties:Words>
  <properties:Characters>1917</properties:Characters>
  <properties:Lines>49</properties:Lines>
  <properties:Paragraphs>19</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2026-11-03T09:15:00Z</cp:lastPrinted>
  <dcterms:modified xmlns:xsi="http://www.w3.org/2001/XMLSchema-instance" xsi:type="dcterms:W3CDTF">2026-11-03T09:15:00Z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Ante Ćaleta - Ročište (Poziv_za_Ante_Ćaleta_-_Ročište.docx)</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