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1bcb37" w14:paraId="41bcb37" w:rsidRDefault="00D574B1" w:rsidP="00A167C6" w:rsidR="00D574B1">
      <w:pPr>
        <w:pStyle w:val="Bezproreda"/>
        <w15:collapsed w:val="false"/>
      </w:pPr>
      <w:bookmarkStart w:name="_GoBack" w:id="0"/>
      <w:bookmarkEnd w:id="0"/>
      <w:r>
        <w:t xml:space="preserve">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EC159D" w:rsidP="00A167C6" w:rsidR="00EC159D">
      <w:pPr>
        <w:pStyle w:val="Bezproreda"/>
      </w:pPr>
      <w:r>
        <w:t>Trgovački sud u Zagrebu</w:t>
      </w:r>
    </w:p>
    <w:p w:rsidRDefault="00EC159D" w:rsidP="00A167C6" w:rsidR="00EC159D">
      <w:pPr>
        <w:pStyle w:val="Bezproreda"/>
      </w:pPr>
      <w:r>
        <w:t>Zagreb, Amruševa 2/II</w:t>
      </w:r>
    </w:p>
    <w:p w:rsidRDefault="00006654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70 St-5707</w:t>
      </w:r>
      <w:r w:rsidR="00A167C6">
        <w:t>/2015</w:t>
      </w:r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EC159D" w:rsidP="0092290B" w:rsidR="00124F0E">
      <w:pPr>
        <w:pStyle w:val="Bezproreda"/>
        <w:jc w:val="both"/>
      </w:pPr>
      <w:r>
        <w:tab/>
        <w:t>Trgovački sud u Zagrebu, po sucu</w:t>
      </w:r>
      <w:r w:rsidR="00A167C6">
        <w:t xml:space="preserve"> Maji Jurovicki</w:t>
      </w:r>
      <w:r>
        <w:t>, u stečajnom predmetu povodom zahtjeva FINANCIJSKE AGENCIJE, za provedbu skraćenog stečajnog postupka nad dužnikom,</w:t>
      </w:r>
      <w:r w:rsidR="00561B14" w:rsidRPr="00561B14">
        <w:t xml:space="preserve"> </w:t>
      </w:r>
      <w:r w:rsidR="00006654" w:rsidRPr="00006654">
        <w:t>LOS ARS d.o.o.</w:t>
      </w:r>
      <w:r w:rsidR="00006654">
        <w:t xml:space="preserve"> OIB: </w:t>
      </w:r>
      <w:r w:rsidR="00006654" w:rsidRPr="00006654">
        <w:t>09585391520</w:t>
      </w:r>
      <w:r w:rsidR="00006654">
        <w:t xml:space="preserve"> MBS:</w:t>
      </w:r>
      <w:r w:rsidR="00006654" w:rsidRPr="00006654">
        <w:t xml:space="preserve"> 080688321</w:t>
      </w:r>
      <w:r w:rsidR="00006654">
        <w:t xml:space="preserve">, Jastrebarsko, Ulica Ante i Davida Starčevića 43 </w:t>
      </w:r>
      <w:r w:rsidR="007C052C">
        <w:t xml:space="preserve">dana </w:t>
      </w:r>
      <w:r w:rsidR="009C1F6F">
        <w:t>04</w:t>
      </w:r>
      <w:r w:rsidR="00254CEC" w:rsidRPr="00254CEC">
        <w:t>. prosinca 2015.godine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>z a k lj u č i o      j e</w:t>
      </w:r>
    </w:p>
    <w:p w:rsidRDefault="00EC159D" w:rsidP="00A167C6" w:rsidR="00EC159D">
      <w:pPr>
        <w:pStyle w:val="Bezproreda"/>
      </w:pPr>
    </w:p>
    <w:p w:rsidRDefault="00A167C6" w:rsidP="00A167C6" w:rsidR="00EC159D">
      <w:pPr>
        <w:pStyle w:val="Bezproreda"/>
        <w:jc w:val="both"/>
      </w:pPr>
      <w:r>
        <w:t xml:space="preserve">      </w:t>
      </w:r>
      <w:r w:rsidR="00EC159D">
        <w:t>Poziva se HRVATSKI ZAVOD ZA MIROVINSKO OSIGURANJE, Zagreb, Trpimirova  4, dostaviti sudu pozivom na gornji broj spisa, podatke o zaposlenim osobama kod dužnika</w:t>
      </w:r>
      <w:r w:rsidR="003054CA" w:rsidRPr="003054CA">
        <w:t xml:space="preserve"> </w:t>
      </w:r>
      <w:r w:rsidR="00006654" w:rsidRPr="00006654">
        <w:t xml:space="preserve">LOS ARS d.o.o. OIB: 09585391520 MBS: 080688321, Jastrebarsko, Ulica Ante i Davida Starčevića 43 </w:t>
      </w:r>
      <w:r>
        <w:t xml:space="preserve">ili potvrdu da nema zaposlenih osoba </w:t>
      </w:r>
      <w:r w:rsidR="00EC159D">
        <w:t>na dan pisanja potvrde.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A167C6" w:rsidP="00A167C6" w:rsidR="00006654">
      <w:pPr>
        <w:pStyle w:val="Bezproreda"/>
        <w:jc w:val="both"/>
      </w:pPr>
      <w:r>
        <w:t xml:space="preserve">          </w:t>
      </w:r>
      <w:r w:rsidR="00EC159D">
        <w:t>Financijska agencija podnijel</w:t>
      </w:r>
      <w:r w:rsidR="00F92056">
        <w:t>a je, na temelju odredbe čl. 444</w:t>
      </w:r>
      <w:r w:rsidR="00EC159D">
        <w:t>. st. 1. S</w:t>
      </w:r>
      <w:r>
        <w:t>tečajnog zakona (“NN</w:t>
      </w:r>
      <w:r w:rsidR="00EC159D">
        <w:t>” broj 71/15, dalje: SZ), zahtjev za provedbu skraćenog stečajnog postupka nad dužnikom</w:t>
      </w:r>
      <w:r w:rsidR="00006654" w:rsidRPr="00006654">
        <w:t xml:space="preserve"> LOS ARS d.o.o. OIB: 09585391520 MBS: 080688321, Jastrebarsko, Ulica Ante i Davida Starčevića 43</w:t>
      </w:r>
    </w:p>
    <w:p w:rsidRDefault="00A167C6" w:rsidP="00A167C6" w:rsidR="00EC159D">
      <w:pPr>
        <w:pStyle w:val="Bezproreda"/>
        <w:jc w:val="both"/>
      </w:pPr>
      <w:r>
        <w:t xml:space="preserve">         </w:t>
      </w:r>
      <w:r w:rsidR="00EC159D"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EC159D">
        <w:t xml:space="preserve">poziva se  dostaviti podatak naveden u izreci  zaključka. </w:t>
      </w:r>
    </w:p>
    <w:p w:rsidRDefault="00EC159D" w:rsidP="00A167C6" w:rsidR="00EC159D">
      <w:pPr>
        <w:pStyle w:val="Bezproreda"/>
        <w:jc w:val="both"/>
      </w:pPr>
    </w:p>
    <w:p w:rsidRDefault="009C1F6F" w:rsidP="00A167C6" w:rsidR="00EC159D">
      <w:pPr>
        <w:pStyle w:val="Bezproreda"/>
        <w:jc w:val="center"/>
      </w:pPr>
      <w:r>
        <w:t>U Zagrebu, 04</w:t>
      </w:r>
      <w:r w:rsidR="00254CEC">
        <w:t>. prosinca</w:t>
      </w:r>
      <w:r w:rsidR="00EC159D">
        <w:t xml:space="preserve"> 2015.</w:t>
      </w:r>
      <w:r w:rsidR="00254CEC">
        <w:t>godine</w:t>
      </w:r>
    </w:p>
    <w:p w:rsidRDefault="00EC159D" w:rsidP="00A167C6" w:rsidR="00EC159D">
      <w:pPr>
        <w:pStyle w:val="Bezproreda"/>
        <w:jc w:val="right"/>
      </w:pPr>
      <w:r>
        <w:t xml:space="preserve">               Sudac:</w:t>
      </w:r>
    </w:p>
    <w:p w:rsidRDefault="00DF43CB" w:rsidP="00A167C6" w:rsidR="00DF43CB">
      <w:pPr>
        <w:pStyle w:val="Bezproreda"/>
        <w:jc w:val="right"/>
      </w:pPr>
    </w:p>
    <w:p w:rsidRDefault="00A167C6" w:rsidP="00A167C6" w:rsidR="00A167C6">
      <w:pPr>
        <w:pStyle w:val="Bezproreda"/>
        <w:jc w:val="right"/>
      </w:pPr>
      <w:r>
        <w:t>Maja Jurovicki</w:t>
      </w:r>
    </w:p>
    <w:p w:rsidRDefault="00A167C6" w:rsidP="00A167C6" w:rsidR="00A167C6">
      <w:pPr>
        <w:pStyle w:val="Bezproreda"/>
      </w:pPr>
      <w:r>
        <w:t>UOPUTA O PRAVNOM LIJEKU:</w:t>
      </w:r>
    </w:p>
    <w:p w:rsidRDefault="00EC159D" w:rsidP="00A167C6" w:rsidR="00EC159D">
      <w:pPr>
        <w:pStyle w:val="Bezproreda"/>
      </w:pPr>
      <w:r>
        <w:t xml:space="preserve">Protiv ovog zaključka  žalba nije dopuštena (čl. 19.st. 7. SZ-a). </w:t>
      </w:r>
    </w:p>
    <w:p w:rsidRDefault="00A167C6" w:rsidP="00A167C6" w:rsidR="00A167C6">
      <w:pPr>
        <w:pStyle w:val="Bezproreda"/>
      </w:pPr>
    </w:p>
    <w:p w:rsidRDefault="007C052C" w:rsidP="00A167C6" w:rsidR="007C052C">
      <w:pPr>
        <w:pStyle w:val="Bezproreda"/>
      </w:pPr>
    </w:p>
    <w:p w:rsidRDefault="007C052C" w:rsidP="00A167C6" w:rsidR="007C052C">
      <w:pPr>
        <w:pStyle w:val="Bezproreda"/>
      </w:pPr>
    </w:p>
    <w:p w:rsidRDefault="007C052C" w:rsidP="00A167C6" w:rsidR="007C052C">
      <w:pPr>
        <w:pStyle w:val="Bezproreda"/>
      </w:pPr>
    </w:p>
    <w:p w:rsidRDefault="00EC159D" w:rsidP="00A167C6" w:rsidR="00EC159D">
      <w:pPr>
        <w:pStyle w:val="Bezproreda"/>
      </w:pPr>
      <w:r>
        <w:t>DNA:</w:t>
      </w:r>
    </w:p>
    <w:p w:rsidRDefault="00A167C6" w:rsidP="00A167C6" w:rsidR="00EC159D">
      <w:pPr>
        <w:pStyle w:val="Bezproreda"/>
      </w:pPr>
      <w:r>
        <w:t>1.</w:t>
      </w:r>
      <w:r>
        <w:tab/>
        <w:t>HZMO</w:t>
      </w:r>
      <w:r w:rsidR="00EC159D">
        <w:t xml:space="preserve"> Zagreb, Trpimirova 4</w:t>
      </w:r>
    </w:p>
    <w:p w:rsidRDefault="00EC159D" w:rsidP="00A167C6" w:rsidR="00EC159D">
      <w:pPr>
        <w:pStyle w:val="Bezproreda"/>
      </w:pPr>
      <w:r>
        <w:t>2.</w:t>
      </w:r>
      <w:r>
        <w:tab/>
        <w:t>e-oglasna ploča 15 dana</w:t>
      </w:r>
    </w:p>
    <w:p w:rsidRDefault="00EC159D" w:rsidP="00A167C6" w:rsidR="006E1039">
      <w:pPr>
        <w:pStyle w:val="Bezproreda"/>
      </w:pPr>
      <w:r>
        <w:t>3.</w:t>
      </w:r>
      <w:r>
        <w:tab/>
        <w:t>uvezati izvod</w:t>
      </w:r>
    </w:p>
    <w:sectPr w:rsidSect="00DF43CB" w:rsidR="006E1039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54741">
          <w:rPr>
            <w:noProof/>
          </w:rPr>
          <w:t>2</w:t>
        </w:r>
        <w:r>
          <w:fldChar w:fldCharType="end"/>
        </w:r>
        <w:r>
          <w:t xml:space="preserve">                                                       </w:t>
        </w:r>
        <w:r w:rsidR="00006654">
          <w:t>70.St-5707</w:t>
        </w:r>
        <w:r w:rsidR="00124F0E">
          <w:t>/</w:t>
        </w:r>
        <w:r>
          <w:t>2015</w:t>
        </w:r>
      </w:p>
    </w:sdtContent>
  </w:sdt>
  <w:p w:rsidRDefault="00DF43CB" w:rsidR="00DF43CB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06654"/>
    <w:rsid w:val="001027B1"/>
    <w:rsid w:val="00124F0E"/>
    <w:rsid w:val="00254CEC"/>
    <w:rsid w:val="002F4E4F"/>
    <w:rsid w:val="003054CA"/>
    <w:rsid w:val="00345C9C"/>
    <w:rsid w:val="00354741"/>
    <w:rsid w:val="003A1FB9"/>
    <w:rsid w:val="0045323B"/>
    <w:rsid w:val="00561B14"/>
    <w:rsid w:val="006E1039"/>
    <w:rsid w:val="007C052C"/>
    <w:rsid w:val="0092290B"/>
    <w:rsid w:val="009C1F6F"/>
    <w:rsid w:val="00A167C6"/>
    <w:rsid w:val="00A62139"/>
    <w:rsid w:val="00B95F85"/>
    <w:rsid w:val="00C40A68"/>
    <w:rsid w:val="00D52F94"/>
    <w:rsid w:val="00D574B1"/>
    <w:rsid w:val="00DE2C63"/>
    <w:rsid w:val="00DF43CB"/>
    <w:rsid w:val="00EC159D"/>
    <w:rsid w:val="00F9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35474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5474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5474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5474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5474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35474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5474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5474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5474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5474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prosinca 2015.</izvorni_sadrzaj>
    <derivirana_varijabla naziv="DomainObject.DatumDonosenjaOdluke_1">4.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Jurovicki</izvorni_sadrzaj>
    <derivirana_varijabla naziv="DomainObject.DonositeljOdluke.Prezime_1">Jurovicki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5707</izvorni_sadrzaj>
    <derivirana_varijabla naziv="DomainObject.Predmet.Broj_1">5707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St-5707/2015</izvorni_sadrzaj>
    <derivirana_varijabla naziv="DomainObject.Predmet.OznakaBroj_1">St-5707/2015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LOS ARS d.o.o.</izvorni_sadrzaj>
    <derivirana_varijabla naziv="DomainObject.Predmet.ProtustrankaFormated_1">  LOS ARS d.o.o.</derivirana_varijabla>
  </DomainObject.Predmet.ProtustrankaFormated>
  <DomainObject.Predmet.ProtustrankaFormatedOIB>
    <izvorni_sadrzaj>  LOS ARS d.o.o., OIB 09585391520</izvorni_sadrzaj>
    <derivirana_varijabla naziv="DomainObject.Predmet.ProtustrankaFormatedOIB_1">  LOS ARS d.o.o., OIB 09585391520</derivirana_varijabla>
  </DomainObject.Predmet.ProtustrankaFormatedOIB>
  <DomainObject.Predmet.ProtustrankaFormatedWithAdress>
    <izvorni_sadrzaj> LOS ARS d.o.o., Ante i Davida Starčevića 43, 10450 Jastrebarsko</izvorni_sadrzaj>
    <derivirana_varijabla naziv="DomainObject.Predmet.ProtustrankaFormatedWithAdress_1"> LOS ARS d.o.o., Ante i Davida Starčevića 43, 10450 Jastrebarsko</derivirana_varijabla>
  </DomainObject.Predmet.ProtustrankaFormatedWithAdress>
  <DomainObject.Predmet.ProtustrankaFormatedWithAdressOIB>
    <izvorni_sadrzaj> LOS ARS d.o.o., OIB 09585391520, Ante i Davida Starčevića 43, 10450 Jastrebarsko</izvorni_sadrzaj>
    <derivirana_varijabla naziv="DomainObject.Predmet.ProtustrankaFormatedWithAdressOIB_1"> LOS ARS d.o.o., OIB 09585391520, Ante i Davida Starčevića 43, 10450 Jastrebarsko</derivirana_varijabla>
  </DomainObject.Predmet.ProtustrankaFormatedWithAdressOIB>
  <DomainObject.Predmet.ProtustrankaWithAdress>
    <izvorni_sadrzaj>LOS ARS d.o.o. Ante i Davida Starčevića 43, 10450 Jastrebarsko</izvorni_sadrzaj>
    <derivirana_varijabla naziv="DomainObject.Predmet.ProtustrankaWithAdress_1">LOS ARS d.o.o. Ante i Davida Starčevića 43, 10450 Jastrebarsko</derivirana_varijabla>
  </DomainObject.Predmet.ProtustrankaWithAdress>
  <DomainObject.Predmet.ProtustrankaWithAdressOIB>
    <izvorni_sadrzaj>LOS ARS d.o.o., OIB 09585391520, Ante i Davida Starčevića 43, 10450 Jastrebarsko</izvorni_sadrzaj>
    <derivirana_varijabla naziv="DomainObject.Predmet.ProtustrankaWithAdressOIB_1">LOS ARS d.o.o., OIB 09585391520, Ante i Davida Starčevića 43, 10450 Jastrebarsko</derivirana_varijabla>
  </DomainObject.Predmet.ProtustrankaWithAdressOIB>
  <DomainObject.Predmet.ProtustrankaNazivFormated>
    <izvorni_sadrzaj>LOS ARS d.o.o.</izvorni_sadrzaj>
    <derivirana_varijabla naziv="DomainObject.Predmet.ProtustrankaNazivFormated_1">LOS ARS d.o.o.</derivirana_varijabla>
  </DomainObject.Predmet.ProtustrankaNazivFormated>
  <DomainObject.Predmet.ProtustrankaNazivFormatedOIB>
    <izvorni_sadrzaj>LOS ARS d.o.o., OIB 09585391520</izvorni_sadrzaj>
    <derivirana_varijabla naziv="DomainObject.Predmet.ProtustrankaNazivFormatedOIB_1">LOS ARS d.o.o., OIB 09585391520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70.St - M. Jurovicki</izvorni_sadrzaj>
    <derivirana_varijabla naziv="DomainObject.Predmet.Referada.Naziv_1">70.St - M. Jurovicki</derivirana_varijabla>
  </DomainObject.Predmet.Referada.Naziv>
  <DomainObject.Predmet.Referada.Oznaka>
    <izvorni_sadrzaj>70.St</izvorni_sadrzaj>
    <derivirana_varijabla naziv="DomainObject.Predmet.Referada.Oznaka_1">70.St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Jurovicki</izvorni_sadrzaj>
    <derivirana_varijabla naziv="DomainObject.Predmet.Referada.Sudac_1">Maja Jurovicki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Služba prijepisa</izvorni_sadrzaj>
    <derivirana_varijabla naziv="DomainObject.Predmet.TrenutnaLokacijaSpisa.Naziv_1">Služba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Melanija Krilčić</izvorni_sadrzaj>
    <derivirana_varijabla naziv="DomainObject.Predmet.Zapisnicar_1">Melanija Krilčić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LOS ARS d.o.o.</item>
    </izvorni_sadrzaj>
    <derivirana_varijabla naziv="DomainObject.Predmet.ProtuStrankaListFormated_1">
      <item>LOS ARS d.o.o.</item>
    </derivirana_varijabla>
  </DomainObject.Predmet.ProtuStrankaListFormated>
  <DomainObject.Predmet.ProtuStrankaListFormatedOIB>
    <izvorni_sadrzaj>
      <item>LOS ARS d.o.o., OIB 09585391520</item>
    </izvorni_sadrzaj>
    <derivirana_varijabla naziv="DomainObject.Predmet.ProtuStrankaListFormatedOIB_1">
      <item>LOS ARS d.o.o., OIB 09585391520</item>
    </derivirana_varijabla>
  </DomainObject.Predmet.ProtuStrankaListFormatedOIB>
  <DomainObject.Predmet.ProtuStrankaListFormatedWithAdress>
    <izvorni_sadrzaj>
      <item>LOS ARS d.o.o., Ante i Davida Starčevića 43, 10450 Jastrebarsko</item>
    </izvorni_sadrzaj>
    <derivirana_varijabla naziv="DomainObject.Predmet.ProtuStrankaListFormatedWithAdress_1">
      <item>LOS ARS d.o.o., Ante i Davida Starčevića 43, 10450 Jastrebarsko</item>
    </derivirana_varijabla>
  </DomainObject.Predmet.ProtuStrankaListFormatedWithAdress>
  <DomainObject.Predmet.ProtuStrankaListFormatedWithAdressOIB>
    <izvorni_sadrzaj>
      <item>LOS ARS d.o.o., OIB 09585391520, Ante i Davida Starčevića 43, 10450 Jastrebarsko</item>
    </izvorni_sadrzaj>
    <derivirana_varijabla naziv="DomainObject.Predmet.ProtuStrankaListFormatedWithAdressOIB_1">
      <item>LOS ARS d.o.o., OIB 09585391520, Ante i Davida Starčevića 43, 10450 Jastrebarsko</item>
    </derivirana_varijabla>
  </DomainObject.Predmet.ProtuStrankaListFormatedWithAdressOIB>
  <DomainObject.Predmet.ProtuStrankaListNazivFormated>
    <izvorni_sadrzaj>
      <item>LOS ARS d.o.o.</item>
    </izvorni_sadrzaj>
    <derivirana_varijabla naziv="DomainObject.Predmet.ProtuStrankaListNazivFormated_1">
      <item>LOS ARS d.o.o.</item>
    </derivirana_varijabla>
  </DomainObject.Predmet.ProtuStrankaListNazivFormated>
  <DomainObject.Predmet.ProtuStrankaListNazivFormatedOIB>
    <izvorni_sadrzaj>
      <item>LOS ARS d.o.o., OIB 09585391520</item>
    </izvorni_sadrzaj>
    <derivirana_varijabla naziv="DomainObject.Predmet.ProtuStrankaListNazivFormatedOIB_1">
      <item>LOS ARS d.o.o., OIB 09585391520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prosinca 2015.</izvorni_sadrzaj>
    <derivirana_varijabla naziv="DomainObject.Datum_1">17.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LOS ARS d.o.o.</izvorni_sadrzaj>
    <derivirana_varijabla naziv="DomainObject.Predmet.ProtustrankaIDrugi_1">LOS ARS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LOS ARS d.o.o., OIB 09585391520, Ante i Davida Starčevića 43, 10450 Jastrebarsko</izvorni_sadrzaj>
    <derivirana_varijabla naziv="DomainObject.Predmet.ProtustrankaIDrugiAdressOIB_1">LOS ARS d.o.o., OIB 09585391520, Ante i Davida Starčevića 43, 10450 Jastrebarsko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LOS ARS d.o.o.</item>
    </izvorni_sadrzaj>
    <derivirana_varijabla naziv="DomainObject.Predmet.SudioniciListNaziv_1">
      <item>FINA Regionalni centar Zagreb</item>
      <item>LOS ARS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LOS ARS d.o.o., OIB 09585391520, Ante i Davida Starčevića 43,10450 Jastrebarsko</item>
    </izvorni_sadrzaj>
    <derivirana_varijabla naziv="DomainObject.Predmet.SudioniciListAdressOIB_1">
      <item>FINA Regionalni centar Zagreb, OIB 85821130368, Trg svibanjskih žrtava 1995. 1,10000 Zagreb</item>
      <item>LOS ARS d.o.o., OIB 09585391520, Ante i Davida Starčevića 43,10450 Jastrebarsko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09585391520</item>
    </izvorni_sadrzaj>
    <derivirana_varijabla naziv="DomainObject.Predmet.SudioniciListNazivOIB_1">
      <item>, OIB 85821130368</item>
      <item>, OIB 09585391520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318</properties:Words>
  <properties:Characters>1772</properties:Characters>
  <properties:Lines>53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2015-12-04T05:47:00Z</dcterms:created>
  <dc:creator>Maja Jurovicki</dc:creator>
  <cp:lastModifiedBy>Melanija Krilčić</cp:lastModifiedBy>
  <cp:lastPrinted>2015-12-17T12:46:00Z</cp:lastPrinted>
  <dcterms:modified xmlns:xsi="http://www.w3.org/2001/XMLSchema-instance" xsi:type="dcterms:W3CDTF">2015-12-17T12:47:00Z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