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B3DEF" w:rsidR="00F043CB" w:rsidP="00C1799F" w:rsidRDefault="00F043CB" w14:paraId="53946CAB" w14:textId="77777777">
      <w:pPr>
        <w:ind w:firstLine="708"/>
        <w15:collapsed w:val="false"/>
        <w:rPr>
          <w:szCs w:val="24"/>
        </w:rPr>
      </w:pPr>
    </w:p>
    <w:p w:rsidRPr="003B3DEF" w:rsidR="00CD3F6B" w:rsidP="00CD3F6B" w:rsidRDefault="00CD3F6B" w14:paraId="0019B990" w14:textId="77777777">
      <w:pPr>
        <w:rPr>
          <w:szCs w:val="24"/>
        </w:rPr>
      </w:pPr>
      <w:r w:rsidRPr="003B3DEF">
        <w:rPr>
          <w:noProof/>
          <w:szCs w:val="24"/>
        </w:rPr>
        <w:drawing>
          <wp:anchor distT="0" distB="0" distL="114300" distR="114300" simplePos="false" relativeHeight="251659264" behindDoc="false" locked="false" layoutInCell="true" allowOverlap="false">
            <wp:simplePos x="0" y="0"/>
            <wp:positionH relativeFrom="column">
              <wp:posOffset>1028700</wp:posOffset>
            </wp:positionH>
            <wp:positionV relativeFrom="paragraph">
              <wp:posOffset>-228600</wp:posOffset>
            </wp:positionV>
            <wp:extent cx="523875" cy="666750"/>
            <wp:effectExtent l="0" t="0" r="9525" b="0"/>
            <wp:wrapSquare wrapText="bothSides"/>
            <wp:docPr id="1" name="Slika 1" descr="grb-rh"/>
            <wp:cNvGraphicFramePr>
              <a:graphicFrameLocks noChangeAspect="true"/>
            </wp:cNvGraphicFramePr>
            <a:graphic>
              <a:graphicData uri="http://schemas.openxmlformats.org/drawingml/2006/picture">
                <pic:pic>
                  <pic:nvPicPr>
                    <pic:cNvPr id="0" name="Picture 2" descr="grb-rh"/>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666750"/>
                    </a:xfrm>
                    <a:prstGeom prst="rect">
                      <a:avLst/>
                    </a:prstGeom>
                    <a:noFill/>
                    <a:ln>
                      <a:noFill/>
                    </a:ln>
                  </pic:spPr>
                </pic:pic>
              </a:graphicData>
            </a:graphic>
          </wp:anchor>
        </w:drawing>
      </w:r>
    </w:p>
    <w:p w:rsidRPr="003B3DEF" w:rsidR="00CD3F6B" w:rsidP="00CD3F6B" w:rsidRDefault="00CD3F6B" w14:paraId="75F069D4" w14:textId="77777777">
      <w:pPr>
        <w:rPr>
          <w:szCs w:val="24"/>
        </w:rPr>
      </w:pPr>
    </w:p>
    <w:p w:rsidRPr="003B3DEF" w:rsidR="00CD3F6B" w:rsidP="00CD3F6B" w:rsidRDefault="00CD3F6B" w14:paraId="2318E3C7" w14:textId="77777777">
      <w:pPr>
        <w:rPr>
          <w:szCs w:val="24"/>
        </w:rPr>
      </w:pPr>
    </w:p>
    <w:p w:rsidRPr="003B3DEF" w:rsidR="00CD3F6B" w:rsidP="00CD3F6B" w:rsidRDefault="00CD3F6B" w14:paraId="0CE710DA" w14:textId="77777777">
      <w:pPr>
        <w:rPr>
          <w:szCs w:val="24"/>
        </w:rPr>
      </w:pPr>
      <w:r w:rsidRPr="003B3DEF">
        <w:rPr>
          <w:szCs w:val="24"/>
        </w:rPr>
        <w:t xml:space="preserve">               REPUBLIKA HRVATSKA</w:t>
      </w:r>
    </w:p>
    <w:p w:rsidRPr="003B3DEF" w:rsidR="00CD3F6B" w:rsidP="00CD3F6B" w:rsidRDefault="00CD3F6B" w14:paraId="177E4095" w14:textId="77777777">
      <w:pPr>
        <w:rPr>
          <w:b/>
          <w:szCs w:val="24"/>
        </w:rPr>
      </w:pPr>
      <w:r w:rsidRPr="003B3DEF">
        <w:rPr>
          <w:b/>
          <w:szCs w:val="24"/>
        </w:rPr>
        <w:t>OPĆINSKI GRAĐANSKI SUD U ZAGREBU</w:t>
      </w:r>
    </w:p>
    <w:p w:rsidRPr="003B3DEF" w:rsidR="00AF3A45" w:rsidP="00AF3A45" w:rsidRDefault="00CD3F6B" w14:paraId="61804F3F" w14:textId="77777777">
      <w:pPr>
        <w:rPr>
          <w:szCs w:val="24"/>
        </w:rPr>
      </w:pPr>
      <w:r w:rsidRPr="003B3DEF">
        <w:rPr>
          <w:b/>
          <w:szCs w:val="24"/>
        </w:rPr>
        <w:tab/>
        <w:t xml:space="preserve">     </w:t>
      </w:r>
      <w:r w:rsidRPr="003B3DEF">
        <w:rPr>
          <w:szCs w:val="24"/>
        </w:rPr>
        <w:t>Ulica grada Vukovara 84</w:t>
      </w:r>
    </w:p>
    <w:p w:rsidR="00AF3A45" w:rsidP="00CE5D64" w:rsidRDefault="00765814" w14:paraId="126D09CB" w14:textId="77777777">
      <w:pPr>
        <w:jc w:val="right"/>
        <w:rPr>
          <w:szCs w:val="24"/>
        </w:rPr>
      </w:pPr>
      <w:r>
        <w:rPr>
          <w:szCs w:val="24"/>
        </w:rPr>
        <w:t xml:space="preserve">Poslovni broj: </w:t>
      </w:r>
      <w:r w:rsidR="00FF0519">
        <w:rPr>
          <w:szCs w:val="24"/>
        </w:rPr>
        <w:t>O-</w:t>
      </w:r>
      <w:r w:rsidR="00F929C9">
        <w:rPr>
          <w:szCs w:val="24"/>
        </w:rPr>
        <w:t>5033/2013-</w:t>
      </w:r>
      <w:r w:rsidR="00DD11C2">
        <w:rPr>
          <w:szCs w:val="24"/>
        </w:rPr>
        <w:t>73</w:t>
      </w:r>
    </w:p>
    <w:p w:rsidRPr="00CE5D64" w:rsidR="007B148B" w:rsidP="00CE5D64" w:rsidRDefault="007B148B" w14:paraId="7C1D656B" w14:textId="77777777">
      <w:pPr>
        <w:jc w:val="right"/>
        <w:rPr>
          <w:szCs w:val="24"/>
        </w:rPr>
      </w:pPr>
    </w:p>
    <w:p w:rsidR="008B0920" w:rsidP="00AF3A45" w:rsidRDefault="008B0920" w14:paraId="0EC8AE50" w14:textId="77777777">
      <w:pPr>
        <w:jc w:val="center"/>
        <w:rPr>
          <w:szCs w:val="24"/>
        </w:rPr>
      </w:pPr>
    </w:p>
    <w:p w:rsidRPr="003B3DEF" w:rsidR="00AF3A45" w:rsidP="00AF3A45" w:rsidRDefault="00AF3A45" w14:paraId="43D3F107" w14:textId="77777777">
      <w:pPr>
        <w:jc w:val="center"/>
        <w:rPr>
          <w:szCs w:val="24"/>
        </w:rPr>
      </w:pPr>
      <w:r w:rsidRPr="003B3DEF">
        <w:rPr>
          <w:szCs w:val="24"/>
        </w:rPr>
        <w:t>Z A P I S N I K</w:t>
      </w:r>
    </w:p>
    <w:p w:rsidRPr="003B3DEF" w:rsidR="00AF3A45" w:rsidP="00AF3A45" w:rsidRDefault="00AF3A45" w14:paraId="34D27BB3" w14:textId="77777777">
      <w:pPr>
        <w:jc w:val="center"/>
        <w:rPr>
          <w:szCs w:val="24"/>
        </w:rPr>
      </w:pPr>
      <w:r w:rsidRPr="003B3DEF">
        <w:rPr>
          <w:szCs w:val="24"/>
        </w:rPr>
        <w:t>sastavljen kod Općinskog građanskog suda u Zagrebu</w:t>
      </w:r>
    </w:p>
    <w:p w:rsidR="00AF3A45" w:rsidP="00367DA6" w:rsidRDefault="00AF3A45" w14:paraId="09E059EC" w14:textId="77777777">
      <w:pPr>
        <w:jc w:val="center"/>
        <w:rPr>
          <w:szCs w:val="24"/>
        </w:rPr>
      </w:pPr>
      <w:r w:rsidRPr="003B3DEF">
        <w:rPr>
          <w:szCs w:val="24"/>
        </w:rPr>
        <w:t>dana</w:t>
      </w:r>
      <w:r w:rsidR="00354796">
        <w:rPr>
          <w:szCs w:val="24"/>
        </w:rPr>
        <w:t xml:space="preserve"> </w:t>
      </w:r>
      <w:r w:rsidR="007863AE">
        <w:rPr>
          <w:szCs w:val="24"/>
        </w:rPr>
        <w:t>01. srpnja</w:t>
      </w:r>
      <w:r w:rsidR="00BE5ADB">
        <w:rPr>
          <w:szCs w:val="24"/>
        </w:rPr>
        <w:t xml:space="preserve"> </w:t>
      </w:r>
      <w:r w:rsidR="00354796">
        <w:rPr>
          <w:szCs w:val="24"/>
        </w:rPr>
        <w:t>2026</w:t>
      </w:r>
      <w:r w:rsidR="00FE03BF">
        <w:rPr>
          <w:szCs w:val="24"/>
        </w:rPr>
        <w:t>. godine</w:t>
      </w:r>
    </w:p>
    <w:p w:rsidRPr="003B3DEF" w:rsidR="00AF3A45" w:rsidP="00AF3A45" w:rsidRDefault="00AF3A45" w14:paraId="7EE668AE" w14:textId="77777777">
      <w:pPr>
        <w:tabs>
          <w:tab w:val="left" w:pos="720"/>
          <w:tab w:val="left" w:pos="1440"/>
          <w:tab w:val="left" w:pos="2160"/>
          <w:tab w:val="left" w:pos="2880"/>
          <w:tab w:val="left" w:pos="3495"/>
        </w:tabs>
        <w:jc w:val="both"/>
        <w:rPr>
          <w:szCs w:val="24"/>
        </w:rPr>
      </w:pPr>
      <w:r w:rsidRPr="003B3DEF">
        <w:rPr>
          <w:szCs w:val="24"/>
        </w:rPr>
        <w:tab/>
      </w:r>
      <w:r w:rsidRPr="003B3DEF">
        <w:rPr>
          <w:szCs w:val="24"/>
        </w:rPr>
        <w:tab/>
      </w:r>
      <w:r w:rsidRPr="003B3DEF">
        <w:rPr>
          <w:szCs w:val="24"/>
        </w:rPr>
        <w:tab/>
      </w:r>
    </w:p>
    <w:p w:rsidRPr="003B3DEF" w:rsidR="00AF3A45" w:rsidP="00AF3A45" w:rsidRDefault="00AF3A45" w14:paraId="684AD305" w14:textId="77777777">
      <w:pPr>
        <w:jc w:val="both"/>
        <w:rPr>
          <w:szCs w:val="24"/>
        </w:rPr>
      </w:pPr>
      <w:r w:rsidRPr="003B3DEF">
        <w:rPr>
          <w:szCs w:val="24"/>
        </w:rPr>
        <w:t>PRISUTNI OD STRANE SUDA:</w:t>
      </w:r>
    </w:p>
    <w:p w:rsidRPr="003B3DEF" w:rsidR="00AF3A45" w:rsidP="00AF3A45" w:rsidRDefault="00BE5ADB" w14:paraId="198E51BE" w14:textId="77777777">
      <w:pPr>
        <w:jc w:val="both"/>
        <w:rPr>
          <w:szCs w:val="24"/>
        </w:rPr>
      </w:pPr>
      <w:r>
        <w:rPr>
          <w:szCs w:val="24"/>
        </w:rPr>
        <w:t>Sudska savjetnica: Irena Bašić Cetinić</w:t>
      </w:r>
    </w:p>
    <w:p w:rsidRPr="003B3DEF" w:rsidR="00395815" w:rsidP="00AF3A45" w:rsidRDefault="00ED0494" w14:paraId="03E2A139" w14:textId="77777777">
      <w:pPr>
        <w:jc w:val="both"/>
        <w:rPr>
          <w:szCs w:val="24"/>
        </w:rPr>
      </w:pPr>
      <w:r>
        <w:rPr>
          <w:szCs w:val="24"/>
        </w:rPr>
        <w:t xml:space="preserve">Zapisničar: </w:t>
      </w:r>
      <w:r w:rsidR="00225E3A">
        <w:rPr>
          <w:szCs w:val="24"/>
        </w:rPr>
        <w:t>Vesna Jagušt</w:t>
      </w:r>
      <w:r>
        <w:rPr>
          <w:szCs w:val="24"/>
        </w:rPr>
        <w:t xml:space="preserve"> </w:t>
      </w:r>
    </w:p>
    <w:p w:rsidRPr="003B3DEF" w:rsidR="00824816" w:rsidP="007B148B" w:rsidRDefault="00AF3A45" w14:paraId="284FA7DA" w14:textId="77777777">
      <w:pPr>
        <w:ind w:left="5040" w:firstLine="720"/>
        <w:jc w:val="both"/>
        <w:rPr>
          <w:szCs w:val="24"/>
        </w:rPr>
      </w:pPr>
      <w:r w:rsidRPr="003B3DEF">
        <w:rPr>
          <w:szCs w:val="24"/>
        </w:rPr>
        <w:t>OSTAVINA IZA POK.</w:t>
      </w:r>
    </w:p>
    <w:p w:rsidR="00824816" w:rsidP="00AF3A45" w:rsidRDefault="00AF3A45" w14:paraId="12E72D1D" w14:textId="77777777">
      <w:pPr>
        <w:jc w:val="both"/>
        <w:rPr>
          <w:szCs w:val="24"/>
        </w:rPr>
      </w:pPr>
      <w:r w:rsidRPr="003B3DEF">
        <w:rPr>
          <w:szCs w:val="24"/>
        </w:rPr>
        <w:tab/>
      </w:r>
      <w:r w:rsidRPr="003B3DEF">
        <w:rPr>
          <w:szCs w:val="24"/>
        </w:rPr>
        <w:tab/>
      </w:r>
      <w:r w:rsidRPr="003B3DEF">
        <w:rPr>
          <w:szCs w:val="24"/>
        </w:rPr>
        <w:tab/>
      </w:r>
      <w:r w:rsidRPr="003B3DEF">
        <w:rPr>
          <w:szCs w:val="24"/>
        </w:rPr>
        <w:tab/>
      </w:r>
      <w:r w:rsidRPr="003B3DEF">
        <w:rPr>
          <w:szCs w:val="24"/>
        </w:rPr>
        <w:tab/>
      </w:r>
      <w:r w:rsidRPr="003B3DEF">
        <w:rPr>
          <w:szCs w:val="24"/>
        </w:rPr>
        <w:tab/>
      </w:r>
      <w:r w:rsidRPr="003B3DEF">
        <w:rPr>
          <w:szCs w:val="24"/>
        </w:rPr>
        <w:tab/>
      </w:r>
      <w:r w:rsidR="007B148B">
        <w:rPr>
          <w:szCs w:val="24"/>
        </w:rPr>
        <w:tab/>
      </w:r>
      <w:r w:rsidR="00F929C9">
        <w:rPr>
          <w:szCs w:val="24"/>
        </w:rPr>
        <w:t>Marije Janjin</w:t>
      </w:r>
    </w:p>
    <w:p w:rsidR="007B148B" w:rsidP="00AF3A45" w:rsidRDefault="007B148B" w14:paraId="49BA7FFC" w14:textId="77777777">
      <w:pPr>
        <w:jc w:val="both"/>
        <w:rPr>
          <w:szCs w:val="24"/>
        </w:rPr>
      </w:pPr>
    </w:p>
    <w:p w:rsidRPr="003B3DEF" w:rsidR="007B148B" w:rsidP="00AF3A45" w:rsidRDefault="007B148B" w14:paraId="12CCC735" w14:textId="77777777">
      <w:pPr>
        <w:jc w:val="both"/>
        <w:rPr>
          <w:szCs w:val="24"/>
        </w:rPr>
      </w:pPr>
    </w:p>
    <w:p w:rsidR="00691C97" w:rsidP="00316EC9" w:rsidRDefault="0028578C" w14:paraId="5502FBDE" w14:textId="77777777">
      <w:pPr>
        <w:jc w:val="both"/>
        <w:rPr>
          <w:szCs w:val="24"/>
        </w:rPr>
      </w:pPr>
      <w:r w:rsidRPr="007D2C86">
        <w:rPr>
          <w:szCs w:val="24"/>
        </w:rPr>
        <w:t>Utvrđuje se da</w:t>
      </w:r>
      <w:r w:rsidRPr="007D2C86" w:rsidR="000520E4">
        <w:rPr>
          <w:szCs w:val="24"/>
        </w:rPr>
        <w:t xml:space="preserve"> na</w:t>
      </w:r>
      <w:r w:rsidRPr="007D2C86">
        <w:rPr>
          <w:szCs w:val="24"/>
        </w:rPr>
        <w:t xml:space="preserve"> današnje ročište u </w:t>
      </w:r>
      <w:r w:rsidR="00F929C9">
        <w:rPr>
          <w:szCs w:val="24"/>
        </w:rPr>
        <w:t>09:30</w:t>
      </w:r>
      <w:r w:rsidR="00551764">
        <w:rPr>
          <w:szCs w:val="24"/>
        </w:rPr>
        <w:t xml:space="preserve"> </w:t>
      </w:r>
      <w:r w:rsidRPr="007D2C86" w:rsidR="00D772C2">
        <w:rPr>
          <w:szCs w:val="24"/>
        </w:rPr>
        <w:t>sati</w:t>
      </w:r>
      <w:r w:rsidR="00DD11C2">
        <w:rPr>
          <w:szCs w:val="24"/>
        </w:rPr>
        <w:t xml:space="preserve"> nisu</w:t>
      </w:r>
      <w:r w:rsidRPr="007D2C86" w:rsidR="00D772C2">
        <w:rPr>
          <w:szCs w:val="24"/>
        </w:rPr>
        <w:t xml:space="preserve"> </w:t>
      </w:r>
      <w:r w:rsidRPr="007D2C86" w:rsidR="00EA5745">
        <w:rPr>
          <w:szCs w:val="24"/>
        </w:rPr>
        <w:t>pristupili</w:t>
      </w:r>
      <w:r w:rsidRPr="007D2C86" w:rsidR="00926B41">
        <w:rPr>
          <w:szCs w:val="24"/>
        </w:rPr>
        <w:t>:</w:t>
      </w:r>
      <w:r w:rsidRPr="007D2C86" w:rsidR="00BE18F6">
        <w:rPr>
          <w:szCs w:val="24"/>
        </w:rPr>
        <w:t xml:space="preserve"> </w:t>
      </w:r>
    </w:p>
    <w:p w:rsidR="00D612ED" w:rsidP="00D612ED" w:rsidRDefault="00D612ED" w14:paraId="6E8555A7" w14:textId="77777777">
      <w:pPr>
        <w:jc w:val="both"/>
        <w:rPr>
          <w:szCs w:val="24"/>
        </w:rPr>
      </w:pPr>
    </w:p>
    <w:p w:rsidR="00D612ED" w:rsidP="00316EC9" w:rsidRDefault="00D612ED" w14:paraId="0C33D7FD" w14:textId="77777777">
      <w:pPr>
        <w:jc w:val="both"/>
        <w:rPr>
          <w:szCs w:val="24"/>
        </w:rPr>
      </w:pPr>
    </w:p>
    <w:p w:rsidR="00032D54" w:rsidP="00032D54" w:rsidRDefault="00BD183F" w14:paraId="3BF1C32D" w14:textId="77777777">
      <w:pPr>
        <w:jc w:val="both"/>
        <w:rPr>
          <w:rFonts w:cs="Arial"/>
          <w:szCs w:val="24"/>
        </w:rPr>
      </w:pPr>
      <w:r>
        <w:rPr>
          <w:rFonts w:cs="Arial"/>
          <w:szCs w:val="24"/>
        </w:rPr>
        <w:t xml:space="preserve">Ivana </w:t>
      </w:r>
      <w:proofErr w:type="spellStart"/>
      <w:r>
        <w:rPr>
          <w:rFonts w:cs="Arial"/>
          <w:szCs w:val="24"/>
        </w:rPr>
        <w:t>Jazbec</w:t>
      </w:r>
      <w:proofErr w:type="spellEnd"/>
      <w:r w:rsidR="0078686F">
        <w:rPr>
          <w:rFonts w:cs="Arial"/>
          <w:szCs w:val="24"/>
        </w:rPr>
        <w:t>, dostava poziva uredna</w:t>
      </w:r>
    </w:p>
    <w:p w:rsidR="00BD183F" w:rsidP="00032D54" w:rsidRDefault="00BD183F" w14:paraId="44D96D04" w14:textId="77777777">
      <w:pPr>
        <w:jc w:val="both"/>
        <w:rPr>
          <w:rFonts w:cs="Arial"/>
          <w:szCs w:val="24"/>
        </w:rPr>
      </w:pPr>
    </w:p>
    <w:p w:rsidR="00032D54" w:rsidP="00032D54" w:rsidRDefault="00BD183F" w14:paraId="6437F9DC" w14:textId="77777777">
      <w:pPr>
        <w:jc w:val="both"/>
        <w:rPr>
          <w:rFonts w:cs="Arial"/>
          <w:szCs w:val="24"/>
        </w:rPr>
      </w:pPr>
      <w:r>
        <w:rPr>
          <w:rFonts w:cs="Arial"/>
          <w:szCs w:val="24"/>
        </w:rPr>
        <w:t xml:space="preserve">Zdenko </w:t>
      </w:r>
      <w:proofErr w:type="spellStart"/>
      <w:r>
        <w:rPr>
          <w:rFonts w:cs="Arial"/>
          <w:szCs w:val="24"/>
        </w:rPr>
        <w:t>Tole</w:t>
      </w:r>
      <w:proofErr w:type="spellEnd"/>
      <w:r w:rsidR="00032D54">
        <w:rPr>
          <w:rFonts w:cs="Arial"/>
          <w:szCs w:val="24"/>
        </w:rPr>
        <w:t xml:space="preserve">, </w:t>
      </w:r>
      <w:r w:rsidR="00DD11C2">
        <w:rPr>
          <w:rFonts w:cs="Arial"/>
          <w:szCs w:val="24"/>
        </w:rPr>
        <w:t xml:space="preserve">dostava poziva </w:t>
      </w:r>
      <w:proofErr w:type="spellStart"/>
      <w:r w:rsidR="00DD11C2">
        <w:rPr>
          <w:rFonts w:cs="Arial"/>
          <w:szCs w:val="24"/>
        </w:rPr>
        <w:t>zamolbeno</w:t>
      </w:r>
      <w:proofErr w:type="spellEnd"/>
      <w:r w:rsidR="00DD11C2">
        <w:rPr>
          <w:rFonts w:cs="Arial"/>
          <w:szCs w:val="24"/>
        </w:rPr>
        <w:t xml:space="preserve"> putem OS Novi Zagreb, no do održavanja ročišta sud nije dobio potvrdu je li poziv uručen ili ne</w:t>
      </w:r>
    </w:p>
    <w:p w:rsidR="00BD183F" w:rsidP="00032D54" w:rsidRDefault="00BD183F" w14:paraId="52794ABB" w14:textId="77777777">
      <w:pPr>
        <w:jc w:val="both"/>
        <w:rPr>
          <w:rFonts w:cs="Arial"/>
          <w:szCs w:val="24"/>
        </w:rPr>
      </w:pPr>
    </w:p>
    <w:p w:rsidR="00032D54" w:rsidP="00032D54" w:rsidRDefault="00DD11C2" w14:paraId="1234D1A9" w14:textId="77777777">
      <w:pPr>
        <w:jc w:val="both"/>
        <w:rPr>
          <w:szCs w:val="24"/>
        </w:rPr>
      </w:pPr>
      <w:r>
        <w:rPr>
          <w:szCs w:val="24"/>
        </w:rPr>
        <w:t xml:space="preserve">Provjerom u e-spisu utvrđeno je da Ivana </w:t>
      </w:r>
      <w:proofErr w:type="spellStart"/>
      <w:r>
        <w:rPr>
          <w:szCs w:val="24"/>
        </w:rPr>
        <w:t>Jazbec</w:t>
      </w:r>
      <w:proofErr w:type="spellEnd"/>
      <w:r>
        <w:rPr>
          <w:szCs w:val="24"/>
        </w:rPr>
        <w:t xml:space="preserve"> nije pokrenula parnični postupak u koji je bila upućena rješenjem suda od 29. prosinca 2021. godine, a radi utvrđenja da vlastoručna oporuka ostaviteljice nije istinita ni valjana. Sukladno točci V. istog rješenja nastavit će se ovaj postupak s obzirom da ista nije postupila po rješenju suda.</w:t>
      </w:r>
    </w:p>
    <w:p w:rsidR="00DD11C2" w:rsidP="00032D54" w:rsidRDefault="00DD11C2" w14:paraId="0F5BFF30" w14:textId="77777777">
      <w:pPr>
        <w:jc w:val="both"/>
        <w:rPr>
          <w:szCs w:val="24"/>
        </w:rPr>
      </w:pPr>
    </w:p>
    <w:p w:rsidR="00DD11C2" w:rsidP="00032D54" w:rsidRDefault="00DD11C2" w14:paraId="57599027" w14:textId="77777777">
      <w:pPr>
        <w:jc w:val="both"/>
        <w:rPr>
          <w:szCs w:val="24"/>
        </w:rPr>
      </w:pPr>
    </w:p>
    <w:p w:rsidR="006127C6" w:rsidP="00AD1A40" w:rsidRDefault="00C47351" w14:paraId="21FC1F75" w14:textId="77777777">
      <w:pPr>
        <w:jc w:val="both"/>
        <w:rPr>
          <w:szCs w:val="24"/>
        </w:rPr>
      </w:pPr>
      <w:r>
        <w:rPr>
          <w:szCs w:val="24"/>
        </w:rPr>
        <w:t xml:space="preserve">Sud donosi </w:t>
      </w:r>
    </w:p>
    <w:p w:rsidR="00C47351" w:rsidP="00C47351" w:rsidRDefault="00C47351" w14:paraId="604F8592" w14:textId="77777777">
      <w:pPr>
        <w:jc w:val="center"/>
        <w:rPr>
          <w:szCs w:val="24"/>
        </w:rPr>
      </w:pPr>
      <w:r>
        <w:rPr>
          <w:szCs w:val="24"/>
        </w:rPr>
        <w:t>Rješenje</w:t>
      </w:r>
    </w:p>
    <w:p w:rsidR="00C47351" w:rsidP="00C47351" w:rsidRDefault="00C47351" w14:paraId="65C42979" w14:textId="77777777">
      <w:pPr>
        <w:jc w:val="center"/>
        <w:rPr>
          <w:szCs w:val="24"/>
        </w:rPr>
      </w:pPr>
    </w:p>
    <w:p w:rsidR="00C47351" w:rsidP="00C47351" w:rsidRDefault="00C47351" w14:paraId="3177F554" w14:textId="77777777">
      <w:pPr>
        <w:jc w:val="both"/>
        <w:rPr>
          <w:szCs w:val="24"/>
        </w:rPr>
      </w:pPr>
      <w:r>
        <w:rPr>
          <w:szCs w:val="24"/>
        </w:rPr>
        <w:tab/>
      </w:r>
      <w:r>
        <w:rPr>
          <w:szCs w:val="24"/>
        </w:rPr>
        <w:tab/>
        <w:t xml:space="preserve">Nastavlja se ostavinski postupak prekinut rješenjem suda od 29. prosinca 2021. </w:t>
      </w:r>
      <w:r w:rsidR="00DD11C2">
        <w:rPr>
          <w:szCs w:val="24"/>
        </w:rPr>
        <w:t xml:space="preserve">godine, </w:t>
      </w:r>
      <w:r w:rsidRPr="00DD11C2" w:rsidR="00DD11C2">
        <w:rPr>
          <w:szCs w:val="24"/>
        </w:rPr>
        <w:t>temeljem čl. 225. st. 3. Zakona o nasljeđivanju (NN br. 48/03, 163/03, 35/05, 127/13, 33/15).</w:t>
      </w:r>
    </w:p>
    <w:p w:rsidR="00DD11C2" w:rsidP="00AD1A40" w:rsidRDefault="00DD11C2" w14:paraId="620B6058" w14:textId="77777777">
      <w:pPr>
        <w:jc w:val="both"/>
        <w:rPr>
          <w:szCs w:val="24"/>
        </w:rPr>
      </w:pPr>
    </w:p>
    <w:p w:rsidR="00EB56B6" w:rsidP="00AD1A40" w:rsidRDefault="006127C6" w14:paraId="697BFF16" w14:textId="77777777">
      <w:pPr>
        <w:jc w:val="both"/>
        <w:rPr>
          <w:szCs w:val="24"/>
        </w:rPr>
      </w:pPr>
      <w:r>
        <w:rPr>
          <w:szCs w:val="24"/>
        </w:rPr>
        <w:tab/>
      </w:r>
    </w:p>
    <w:p w:rsidR="006127C6" w:rsidP="00DD11C2" w:rsidRDefault="006127C6" w14:paraId="54F5D724" w14:textId="77777777">
      <w:pPr>
        <w:ind w:firstLine="720"/>
        <w:jc w:val="both"/>
        <w:rPr>
          <w:szCs w:val="24"/>
        </w:rPr>
      </w:pPr>
      <w:r>
        <w:rPr>
          <w:szCs w:val="24"/>
        </w:rPr>
        <w:t>Utvrđuje se da ostavinsku imovinu sačinjava</w:t>
      </w:r>
      <w:r w:rsidRPr="003B3DEF">
        <w:rPr>
          <w:szCs w:val="24"/>
        </w:rPr>
        <w:t>:</w:t>
      </w:r>
    </w:p>
    <w:p w:rsidRPr="00782C7B" w:rsidR="006127C6" w:rsidP="006127C6" w:rsidRDefault="006127C6" w14:paraId="764B6C59" w14:textId="77777777">
      <w:pPr>
        <w:jc w:val="both"/>
        <w:rPr>
          <w:szCs w:val="24"/>
        </w:rPr>
      </w:pPr>
    </w:p>
    <w:p w:rsidRPr="007B148B" w:rsidR="006127C6" w:rsidP="006127C6" w:rsidRDefault="006127C6" w14:paraId="46887E3B" w14:textId="77777777">
      <w:pPr>
        <w:jc w:val="both"/>
        <w:rPr>
          <w:szCs w:val="24"/>
        </w:rPr>
      </w:pPr>
      <w:r>
        <w:rPr>
          <w:szCs w:val="24"/>
        </w:rPr>
        <w:t xml:space="preserve">NEKRETNINE: </w:t>
      </w:r>
    </w:p>
    <w:p w:rsidRPr="005F7858" w:rsidR="006127C6" w:rsidP="006127C6" w:rsidRDefault="006127C6" w14:paraId="7D5F667C" w14:textId="77777777">
      <w:pPr>
        <w:pStyle w:val="Odlomakpopisa"/>
        <w:numPr>
          <w:ilvl w:val="0"/>
          <w:numId w:val="36"/>
        </w:numPr>
        <w:jc w:val="both"/>
        <w:rPr>
          <w:szCs w:val="24"/>
        </w:rPr>
      </w:pPr>
      <w:r w:rsidRPr="005F7858">
        <w:rPr>
          <w:szCs w:val="24"/>
        </w:rPr>
        <w:t xml:space="preserve">upisane kod Zemljišnoknjižnog odjela </w:t>
      </w:r>
      <w:r w:rsidR="00D219FF">
        <w:rPr>
          <w:szCs w:val="24"/>
        </w:rPr>
        <w:t>Đurđevac</w:t>
      </w:r>
      <w:r w:rsidRPr="005F7858">
        <w:rPr>
          <w:szCs w:val="24"/>
        </w:rPr>
        <w:t xml:space="preserve"> u </w:t>
      </w:r>
      <w:proofErr w:type="spellStart"/>
      <w:r w:rsidRPr="005F7858">
        <w:rPr>
          <w:szCs w:val="24"/>
        </w:rPr>
        <w:t>zk</w:t>
      </w:r>
      <w:proofErr w:type="spellEnd"/>
      <w:r w:rsidRPr="005F7858">
        <w:rPr>
          <w:szCs w:val="24"/>
        </w:rPr>
        <w:t xml:space="preserve">. ul. </w:t>
      </w:r>
      <w:r w:rsidR="00D219FF">
        <w:rPr>
          <w:szCs w:val="24"/>
        </w:rPr>
        <w:t>2109</w:t>
      </w:r>
      <w:r w:rsidRPr="005F7858">
        <w:rPr>
          <w:szCs w:val="24"/>
        </w:rPr>
        <w:t xml:space="preserve"> k.o. </w:t>
      </w:r>
      <w:r w:rsidR="00D219FF">
        <w:rPr>
          <w:szCs w:val="24"/>
        </w:rPr>
        <w:t xml:space="preserve">Sirova </w:t>
      </w:r>
      <w:proofErr w:type="spellStart"/>
      <w:r w:rsidR="00D219FF">
        <w:rPr>
          <w:szCs w:val="24"/>
        </w:rPr>
        <w:t>Katalena</w:t>
      </w:r>
      <w:proofErr w:type="spellEnd"/>
      <w:r w:rsidRPr="005F7858">
        <w:rPr>
          <w:szCs w:val="24"/>
        </w:rPr>
        <w:t xml:space="preserve">, sagrađena na k.č.br. </w:t>
      </w:r>
      <w:r w:rsidR="00D219FF">
        <w:rPr>
          <w:szCs w:val="24"/>
        </w:rPr>
        <w:t>592/5, broj D.L. 05</w:t>
      </w:r>
      <w:r w:rsidR="00531044">
        <w:rPr>
          <w:szCs w:val="24"/>
        </w:rPr>
        <w:t xml:space="preserve"> </w:t>
      </w:r>
      <w:r w:rsidRPr="005F7858">
        <w:rPr>
          <w:szCs w:val="24"/>
        </w:rPr>
        <w:t xml:space="preserve">u </w:t>
      </w:r>
      <w:r w:rsidR="00D219FF">
        <w:rPr>
          <w:szCs w:val="24"/>
        </w:rPr>
        <w:t>oznake</w:t>
      </w:r>
      <w:r w:rsidRPr="005F7858">
        <w:rPr>
          <w:szCs w:val="24"/>
        </w:rPr>
        <w:t xml:space="preserve"> </w:t>
      </w:r>
      <w:proofErr w:type="spellStart"/>
      <w:r w:rsidR="00D219FF">
        <w:rPr>
          <w:szCs w:val="24"/>
        </w:rPr>
        <w:t>Kčevine</w:t>
      </w:r>
      <w:proofErr w:type="spellEnd"/>
      <w:r w:rsidR="00D219FF">
        <w:rPr>
          <w:szCs w:val="24"/>
        </w:rPr>
        <w:t xml:space="preserve"> oranica površine 3248 m2</w:t>
      </w:r>
      <w:r w:rsidRPr="005F7858">
        <w:rPr>
          <w:szCs w:val="24"/>
        </w:rPr>
        <w:t xml:space="preserve">, ukupne površine </w:t>
      </w:r>
      <w:r w:rsidR="00D219FF">
        <w:rPr>
          <w:szCs w:val="24"/>
        </w:rPr>
        <w:t>3248</w:t>
      </w:r>
      <w:r w:rsidRPr="005F7858">
        <w:rPr>
          <w:szCs w:val="24"/>
        </w:rPr>
        <w:t xml:space="preserve"> m2</w:t>
      </w:r>
      <w:r w:rsidR="00D219FF">
        <w:rPr>
          <w:szCs w:val="24"/>
        </w:rPr>
        <w:t>, upisano na ostaviteljicu u cijelosti</w:t>
      </w:r>
    </w:p>
    <w:p w:rsidR="00D219FF" w:rsidP="00D219FF" w:rsidRDefault="00D219FF" w14:paraId="4FEBA712" w14:textId="77777777">
      <w:pPr>
        <w:pStyle w:val="Odlomakpopisa"/>
        <w:numPr>
          <w:ilvl w:val="0"/>
          <w:numId w:val="36"/>
        </w:numPr>
        <w:jc w:val="both"/>
        <w:rPr>
          <w:szCs w:val="24"/>
        </w:rPr>
      </w:pPr>
      <w:r w:rsidRPr="005F7858">
        <w:rPr>
          <w:szCs w:val="24"/>
        </w:rPr>
        <w:lastRenderedPageBreak/>
        <w:t xml:space="preserve">upisane kod Zemljišnoknjižnog odjela </w:t>
      </w:r>
      <w:r>
        <w:rPr>
          <w:szCs w:val="24"/>
        </w:rPr>
        <w:t>Đurđevac</w:t>
      </w:r>
      <w:r w:rsidRPr="005F7858">
        <w:rPr>
          <w:szCs w:val="24"/>
        </w:rPr>
        <w:t xml:space="preserve"> u </w:t>
      </w:r>
      <w:proofErr w:type="spellStart"/>
      <w:r w:rsidRPr="005F7858">
        <w:rPr>
          <w:szCs w:val="24"/>
        </w:rPr>
        <w:t>zk</w:t>
      </w:r>
      <w:proofErr w:type="spellEnd"/>
      <w:r w:rsidRPr="005F7858">
        <w:rPr>
          <w:szCs w:val="24"/>
        </w:rPr>
        <w:t xml:space="preserve">. ul. </w:t>
      </w:r>
      <w:r>
        <w:rPr>
          <w:szCs w:val="24"/>
        </w:rPr>
        <w:t>2321</w:t>
      </w:r>
      <w:r w:rsidRPr="005F7858">
        <w:rPr>
          <w:szCs w:val="24"/>
        </w:rPr>
        <w:t xml:space="preserve"> k.o. </w:t>
      </w:r>
      <w:r>
        <w:rPr>
          <w:szCs w:val="24"/>
        </w:rPr>
        <w:t xml:space="preserve">Sirova </w:t>
      </w:r>
      <w:proofErr w:type="spellStart"/>
      <w:r>
        <w:rPr>
          <w:szCs w:val="24"/>
        </w:rPr>
        <w:t>Katalena</w:t>
      </w:r>
      <w:proofErr w:type="spellEnd"/>
      <w:r w:rsidRPr="005F7858">
        <w:rPr>
          <w:szCs w:val="24"/>
        </w:rPr>
        <w:t xml:space="preserve">, sagrađena na k.č.br. </w:t>
      </w:r>
      <w:r>
        <w:rPr>
          <w:szCs w:val="24"/>
        </w:rPr>
        <w:t xml:space="preserve">23/4. broj D.L. 02, oznake Kut oranica površine 6309m2, kč.br. 35/6, broj D.L. </w:t>
      </w:r>
      <w:r w:rsidRPr="005F7858">
        <w:rPr>
          <w:szCs w:val="24"/>
        </w:rPr>
        <w:t xml:space="preserve">u </w:t>
      </w:r>
      <w:r>
        <w:rPr>
          <w:szCs w:val="24"/>
        </w:rPr>
        <w:t xml:space="preserve">oznake Kut oranica površine 2194 m2, kč.br. 35/8, broj D.L. 02 oznake Kut oranica  površine 1708m2, kč.br. 65/2, broj D.L 02, oznake </w:t>
      </w:r>
      <w:proofErr w:type="spellStart"/>
      <w:r>
        <w:rPr>
          <w:szCs w:val="24"/>
        </w:rPr>
        <w:t>Ludvetinka</w:t>
      </w:r>
      <w:proofErr w:type="spellEnd"/>
      <w:r>
        <w:rPr>
          <w:szCs w:val="24"/>
        </w:rPr>
        <w:t xml:space="preserve"> oranica površine 612m2, livada površine 270m2, kč.br. 67/1 broj D.L. 02. oznake </w:t>
      </w:r>
      <w:proofErr w:type="spellStart"/>
      <w:r>
        <w:rPr>
          <w:szCs w:val="24"/>
        </w:rPr>
        <w:t>Ludvetninka</w:t>
      </w:r>
      <w:proofErr w:type="spellEnd"/>
      <w:r>
        <w:rPr>
          <w:szCs w:val="24"/>
        </w:rPr>
        <w:t xml:space="preserve"> livada površine 1248m2, kč.br. 68/1 broj D.L. 02 oznake </w:t>
      </w:r>
      <w:proofErr w:type="spellStart"/>
      <w:r>
        <w:rPr>
          <w:szCs w:val="24"/>
        </w:rPr>
        <w:t>Ludvetinka</w:t>
      </w:r>
      <w:proofErr w:type="spellEnd"/>
      <w:r>
        <w:rPr>
          <w:szCs w:val="24"/>
        </w:rPr>
        <w:t xml:space="preserve"> površine 2017m2, kč.br. 69/1 broj D.L oznake </w:t>
      </w:r>
      <w:proofErr w:type="spellStart"/>
      <w:r>
        <w:rPr>
          <w:szCs w:val="24"/>
        </w:rPr>
        <w:t>Ludvetinka</w:t>
      </w:r>
      <w:proofErr w:type="spellEnd"/>
      <w:r>
        <w:rPr>
          <w:szCs w:val="24"/>
        </w:rPr>
        <w:t xml:space="preserve"> oranica površine 288m2, livada površine 122m2</w:t>
      </w:r>
      <w:r w:rsidRPr="005F7858">
        <w:rPr>
          <w:szCs w:val="24"/>
        </w:rPr>
        <w:t xml:space="preserve">, ukupne površine </w:t>
      </w:r>
      <w:r>
        <w:rPr>
          <w:szCs w:val="24"/>
        </w:rPr>
        <w:t>14768 m2, gdje je u 1. suvlasnički dio ostaviteljica upisana u ½ dijela</w:t>
      </w:r>
      <w:r w:rsidRPr="005F7858">
        <w:rPr>
          <w:szCs w:val="24"/>
        </w:rPr>
        <w:t xml:space="preserve"> </w:t>
      </w:r>
    </w:p>
    <w:p w:rsidRPr="00D219FF" w:rsidR="00D219FF" w:rsidP="00D219FF" w:rsidRDefault="00D219FF" w14:paraId="1E75397A" w14:textId="77777777">
      <w:pPr>
        <w:pStyle w:val="Odlomakpopisa"/>
        <w:numPr>
          <w:ilvl w:val="0"/>
          <w:numId w:val="36"/>
        </w:numPr>
        <w:jc w:val="both"/>
        <w:rPr>
          <w:szCs w:val="24"/>
        </w:rPr>
      </w:pPr>
      <w:r w:rsidRPr="005F7858">
        <w:rPr>
          <w:szCs w:val="24"/>
        </w:rPr>
        <w:t xml:space="preserve">upisane kod Zemljišnoknjižnog odjela </w:t>
      </w:r>
      <w:r>
        <w:rPr>
          <w:szCs w:val="24"/>
        </w:rPr>
        <w:t>Đurđevac</w:t>
      </w:r>
      <w:r w:rsidRPr="005F7858">
        <w:rPr>
          <w:szCs w:val="24"/>
        </w:rPr>
        <w:t xml:space="preserve"> u </w:t>
      </w:r>
      <w:proofErr w:type="spellStart"/>
      <w:r w:rsidRPr="005F7858">
        <w:rPr>
          <w:szCs w:val="24"/>
        </w:rPr>
        <w:t>zk</w:t>
      </w:r>
      <w:proofErr w:type="spellEnd"/>
      <w:r w:rsidRPr="005F7858">
        <w:rPr>
          <w:szCs w:val="24"/>
        </w:rPr>
        <w:t xml:space="preserve">. ul. </w:t>
      </w:r>
      <w:r>
        <w:rPr>
          <w:szCs w:val="24"/>
        </w:rPr>
        <w:t>2321</w:t>
      </w:r>
      <w:r w:rsidRPr="005F7858">
        <w:rPr>
          <w:szCs w:val="24"/>
        </w:rPr>
        <w:t xml:space="preserve"> k.o. </w:t>
      </w:r>
      <w:r>
        <w:rPr>
          <w:szCs w:val="24"/>
        </w:rPr>
        <w:t xml:space="preserve">Sirova </w:t>
      </w:r>
      <w:proofErr w:type="spellStart"/>
      <w:r>
        <w:rPr>
          <w:szCs w:val="24"/>
        </w:rPr>
        <w:t>Katalena</w:t>
      </w:r>
      <w:proofErr w:type="spellEnd"/>
      <w:r w:rsidRPr="005F7858">
        <w:rPr>
          <w:szCs w:val="24"/>
        </w:rPr>
        <w:t xml:space="preserve">, sagrađena na k.č.br. </w:t>
      </w:r>
      <w:r>
        <w:rPr>
          <w:szCs w:val="24"/>
        </w:rPr>
        <w:t xml:space="preserve">23/4. broj D.L. 02, oznake Kut oranica površine 6309m2, kč.br. 35/6, broj D.L. </w:t>
      </w:r>
      <w:r w:rsidRPr="005F7858">
        <w:rPr>
          <w:szCs w:val="24"/>
        </w:rPr>
        <w:t xml:space="preserve">u </w:t>
      </w:r>
      <w:r>
        <w:rPr>
          <w:szCs w:val="24"/>
        </w:rPr>
        <w:t xml:space="preserve">oznake Kut oranica površine 2194 m2, kč.br. 35/8, broj D.L. 02 oznake Kut oranica  površine 1708m2, kč.br. 65/2, broj D.L 02, oznake </w:t>
      </w:r>
      <w:proofErr w:type="spellStart"/>
      <w:r>
        <w:rPr>
          <w:szCs w:val="24"/>
        </w:rPr>
        <w:t>Ludvetinka</w:t>
      </w:r>
      <w:proofErr w:type="spellEnd"/>
      <w:r>
        <w:rPr>
          <w:szCs w:val="24"/>
        </w:rPr>
        <w:t xml:space="preserve"> oranica površine 612m2, livada površine 270m2, kč.br. 67/1 broj D.L. 02. oznake </w:t>
      </w:r>
      <w:proofErr w:type="spellStart"/>
      <w:r>
        <w:rPr>
          <w:szCs w:val="24"/>
        </w:rPr>
        <w:t>Ludvetninka</w:t>
      </w:r>
      <w:proofErr w:type="spellEnd"/>
      <w:r>
        <w:rPr>
          <w:szCs w:val="24"/>
        </w:rPr>
        <w:t xml:space="preserve"> livada površine 1248m2, kč.br. 68/1 broj D.L. 02 oznake </w:t>
      </w:r>
      <w:proofErr w:type="spellStart"/>
      <w:r>
        <w:rPr>
          <w:szCs w:val="24"/>
        </w:rPr>
        <w:t>Ludvetinka</w:t>
      </w:r>
      <w:proofErr w:type="spellEnd"/>
      <w:r>
        <w:rPr>
          <w:szCs w:val="24"/>
        </w:rPr>
        <w:t xml:space="preserve"> površine 2017m2, kč.br. 69/1 broj D.L oznake </w:t>
      </w:r>
      <w:proofErr w:type="spellStart"/>
      <w:r>
        <w:rPr>
          <w:szCs w:val="24"/>
        </w:rPr>
        <w:t>Ludvetinka</w:t>
      </w:r>
      <w:proofErr w:type="spellEnd"/>
      <w:r>
        <w:rPr>
          <w:szCs w:val="24"/>
        </w:rPr>
        <w:t xml:space="preserve"> oranica površine 288m2, livada površine 122m2</w:t>
      </w:r>
      <w:r w:rsidRPr="005F7858">
        <w:rPr>
          <w:szCs w:val="24"/>
        </w:rPr>
        <w:t xml:space="preserve">, ukupne površine </w:t>
      </w:r>
      <w:r>
        <w:rPr>
          <w:szCs w:val="24"/>
        </w:rPr>
        <w:t>14768 m2, gdje je u 2. suvlasnički dio ostaviteljica upisana u ½ dijela</w:t>
      </w:r>
      <w:r w:rsidRPr="005F7858">
        <w:rPr>
          <w:szCs w:val="24"/>
        </w:rPr>
        <w:t xml:space="preserve"> </w:t>
      </w:r>
    </w:p>
    <w:p w:rsidR="00D219FF" w:rsidP="00D219FF" w:rsidRDefault="00D219FF" w14:paraId="122AD24B" w14:textId="77777777">
      <w:pPr>
        <w:pStyle w:val="Odlomakpopisa"/>
        <w:numPr>
          <w:ilvl w:val="0"/>
          <w:numId w:val="36"/>
        </w:numPr>
        <w:jc w:val="both"/>
        <w:rPr>
          <w:szCs w:val="24"/>
        </w:rPr>
      </w:pPr>
      <w:r w:rsidRPr="005F7858">
        <w:rPr>
          <w:szCs w:val="24"/>
        </w:rPr>
        <w:t xml:space="preserve">upisane kod Zemljišnoknjižnog odjela </w:t>
      </w:r>
      <w:r>
        <w:rPr>
          <w:szCs w:val="24"/>
        </w:rPr>
        <w:t>Đurđevac</w:t>
      </w:r>
      <w:r w:rsidRPr="005F7858">
        <w:rPr>
          <w:szCs w:val="24"/>
        </w:rPr>
        <w:t xml:space="preserve"> u </w:t>
      </w:r>
      <w:proofErr w:type="spellStart"/>
      <w:r w:rsidRPr="005F7858">
        <w:rPr>
          <w:szCs w:val="24"/>
        </w:rPr>
        <w:t>zk</w:t>
      </w:r>
      <w:proofErr w:type="spellEnd"/>
      <w:r w:rsidRPr="005F7858">
        <w:rPr>
          <w:szCs w:val="24"/>
        </w:rPr>
        <w:t xml:space="preserve">. ul. </w:t>
      </w:r>
      <w:r>
        <w:rPr>
          <w:szCs w:val="24"/>
        </w:rPr>
        <w:t>2336</w:t>
      </w:r>
      <w:r w:rsidRPr="005F7858">
        <w:rPr>
          <w:szCs w:val="24"/>
        </w:rPr>
        <w:t xml:space="preserve"> k.o. </w:t>
      </w:r>
      <w:r>
        <w:rPr>
          <w:szCs w:val="24"/>
        </w:rPr>
        <w:t xml:space="preserve">Sirova </w:t>
      </w:r>
      <w:proofErr w:type="spellStart"/>
      <w:r>
        <w:rPr>
          <w:szCs w:val="24"/>
        </w:rPr>
        <w:t>Katalena</w:t>
      </w:r>
      <w:proofErr w:type="spellEnd"/>
      <w:r w:rsidRPr="005F7858">
        <w:rPr>
          <w:szCs w:val="24"/>
        </w:rPr>
        <w:t xml:space="preserve">, sagrađena na k.č.br. </w:t>
      </w:r>
      <w:r>
        <w:rPr>
          <w:szCs w:val="24"/>
        </w:rPr>
        <w:t xml:space="preserve">592/2, broj D.L. 05 oznake Krčevine oranica površine 2942m2, </w:t>
      </w:r>
      <w:r w:rsidRPr="005F7858">
        <w:rPr>
          <w:szCs w:val="24"/>
        </w:rPr>
        <w:t xml:space="preserve">ukupne površine </w:t>
      </w:r>
      <w:r>
        <w:rPr>
          <w:szCs w:val="24"/>
        </w:rPr>
        <w:t>2942</w:t>
      </w:r>
      <w:r w:rsidRPr="005F7858">
        <w:rPr>
          <w:szCs w:val="24"/>
        </w:rPr>
        <w:t xml:space="preserve"> m2</w:t>
      </w:r>
      <w:r>
        <w:rPr>
          <w:szCs w:val="24"/>
        </w:rPr>
        <w:t xml:space="preserve">, gdje je </w:t>
      </w:r>
      <w:r w:rsidR="002715BF">
        <w:rPr>
          <w:szCs w:val="24"/>
        </w:rPr>
        <w:t>ostaviteljica</w:t>
      </w:r>
      <w:r>
        <w:rPr>
          <w:szCs w:val="24"/>
        </w:rPr>
        <w:t xml:space="preserve"> upisna u 1. suvlasnički dio u ½ dijela kao Janin Mara,</w:t>
      </w:r>
    </w:p>
    <w:p w:rsidRPr="005F7858" w:rsidR="002715BF" w:rsidP="00D219FF" w:rsidRDefault="002715BF" w14:paraId="0FD239FA" w14:textId="77777777">
      <w:pPr>
        <w:pStyle w:val="Odlomakpopisa"/>
        <w:numPr>
          <w:ilvl w:val="0"/>
          <w:numId w:val="36"/>
        </w:numPr>
        <w:jc w:val="both"/>
        <w:rPr>
          <w:szCs w:val="24"/>
        </w:rPr>
      </w:pPr>
      <w:r w:rsidRPr="005F7858">
        <w:rPr>
          <w:szCs w:val="24"/>
        </w:rPr>
        <w:t xml:space="preserve">upisane kod Zemljišnoknjižnog odjela </w:t>
      </w:r>
      <w:r>
        <w:rPr>
          <w:szCs w:val="24"/>
        </w:rPr>
        <w:t>Đurđevac</w:t>
      </w:r>
      <w:r w:rsidRPr="005F7858">
        <w:rPr>
          <w:szCs w:val="24"/>
        </w:rPr>
        <w:t xml:space="preserve"> u </w:t>
      </w:r>
      <w:proofErr w:type="spellStart"/>
      <w:r w:rsidRPr="005F7858">
        <w:rPr>
          <w:szCs w:val="24"/>
        </w:rPr>
        <w:t>zk</w:t>
      </w:r>
      <w:proofErr w:type="spellEnd"/>
      <w:r w:rsidRPr="005F7858">
        <w:rPr>
          <w:szCs w:val="24"/>
        </w:rPr>
        <w:t xml:space="preserve">. ul. </w:t>
      </w:r>
      <w:r>
        <w:rPr>
          <w:szCs w:val="24"/>
        </w:rPr>
        <w:t>2336</w:t>
      </w:r>
      <w:r w:rsidRPr="005F7858">
        <w:rPr>
          <w:szCs w:val="24"/>
        </w:rPr>
        <w:t xml:space="preserve"> k.o. </w:t>
      </w:r>
      <w:r>
        <w:rPr>
          <w:szCs w:val="24"/>
        </w:rPr>
        <w:t xml:space="preserve">Sirova </w:t>
      </w:r>
      <w:proofErr w:type="spellStart"/>
      <w:r>
        <w:rPr>
          <w:szCs w:val="24"/>
        </w:rPr>
        <w:t>Katalena</w:t>
      </w:r>
      <w:proofErr w:type="spellEnd"/>
      <w:r w:rsidRPr="005F7858">
        <w:rPr>
          <w:szCs w:val="24"/>
        </w:rPr>
        <w:t xml:space="preserve">, sagrađena na k.č.br. </w:t>
      </w:r>
      <w:r>
        <w:rPr>
          <w:szCs w:val="24"/>
        </w:rPr>
        <w:t xml:space="preserve">592/2, broj D.L. 05 oznake Krčevine oranica površine 2942m2, </w:t>
      </w:r>
      <w:r w:rsidRPr="005F7858">
        <w:rPr>
          <w:szCs w:val="24"/>
        </w:rPr>
        <w:t xml:space="preserve">ukupne površine </w:t>
      </w:r>
      <w:r>
        <w:rPr>
          <w:szCs w:val="24"/>
        </w:rPr>
        <w:t>2942</w:t>
      </w:r>
      <w:r w:rsidRPr="005F7858">
        <w:rPr>
          <w:szCs w:val="24"/>
        </w:rPr>
        <w:t xml:space="preserve"> m2</w:t>
      </w:r>
      <w:r>
        <w:rPr>
          <w:szCs w:val="24"/>
        </w:rPr>
        <w:t xml:space="preserve">, gdje je ostaviteljica upisna u 2. suvlasnički dio u ½ dijela kao Janin Marija, Zagreb, </w:t>
      </w:r>
      <w:proofErr w:type="spellStart"/>
      <w:r>
        <w:rPr>
          <w:szCs w:val="24"/>
        </w:rPr>
        <w:t>Zelenogorska</w:t>
      </w:r>
      <w:proofErr w:type="spellEnd"/>
      <w:r>
        <w:rPr>
          <w:szCs w:val="24"/>
        </w:rPr>
        <w:t xml:space="preserve"> poljana 4/5</w:t>
      </w:r>
    </w:p>
    <w:p w:rsidR="00D219FF" w:rsidP="00D219FF" w:rsidRDefault="00D219FF" w14:paraId="0F06DE2D" w14:textId="77777777">
      <w:pPr>
        <w:pStyle w:val="Odlomakpopisa"/>
        <w:numPr>
          <w:ilvl w:val="0"/>
          <w:numId w:val="36"/>
        </w:numPr>
        <w:jc w:val="both"/>
        <w:rPr>
          <w:szCs w:val="24"/>
        </w:rPr>
      </w:pPr>
      <w:r w:rsidRPr="005F7858">
        <w:rPr>
          <w:szCs w:val="24"/>
        </w:rPr>
        <w:t xml:space="preserve">upisane kod Zemljišnoknjižnog odjela </w:t>
      </w:r>
      <w:r>
        <w:rPr>
          <w:szCs w:val="24"/>
        </w:rPr>
        <w:t>Đurđevac</w:t>
      </w:r>
      <w:r w:rsidRPr="005F7858">
        <w:rPr>
          <w:szCs w:val="24"/>
        </w:rPr>
        <w:t xml:space="preserve"> u </w:t>
      </w:r>
      <w:proofErr w:type="spellStart"/>
      <w:r w:rsidRPr="005F7858">
        <w:rPr>
          <w:szCs w:val="24"/>
        </w:rPr>
        <w:t>zk</w:t>
      </w:r>
      <w:proofErr w:type="spellEnd"/>
      <w:r w:rsidRPr="005F7858">
        <w:rPr>
          <w:szCs w:val="24"/>
        </w:rPr>
        <w:t xml:space="preserve">. ul. </w:t>
      </w:r>
      <w:r w:rsidR="002715BF">
        <w:rPr>
          <w:szCs w:val="24"/>
        </w:rPr>
        <w:t>2338</w:t>
      </w:r>
      <w:r w:rsidRPr="005F7858">
        <w:rPr>
          <w:szCs w:val="24"/>
        </w:rPr>
        <w:t xml:space="preserve"> k.o. </w:t>
      </w:r>
      <w:r w:rsidR="002715BF">
        <w:rPr>
          <w:szCs w:val="24"/>
        </w:rPr>
        <w:t xml:space="preserve">Sirova </w:t>
      </w:r>
      <w:proofErr w:type="spellStart"/>
      <w:r w:rsidR="002715BF">
        <w:rPr>
          <w:szCs w:val="24"/>
        </w:rPr>
        <w:t>Katalena</w:t>
      </w:r>
      <w:proofErr w:type="spellEnd"/>
      <w:r w:rsidRPr="005F7858">
        <w:rPr>
          <w:szCs w:val="24"/>
        </w:rPr>
        <w:t xml:space="preserve">, sagrađena na k.č.br. </w:t>
      </w:r>
      <w:r w:rsidR="002715BF">
        <w:rPr>
          <w:szCs w:val="24"/>
        </w:rPr>
        <w:t>35/2</w:t>
      </w:r>
      <w:r>
        <w:rPr>
          <w:szCs w:val="24"/>
        </w:rPr>
        <w:t xml:space="preserve"> </w:t>
      </w:r>
      <w:r w:rsidR="002715BF">
        <w:rPr>
          <w:szCs w:val="24"/>
        </w:rPr>
        <w:t xml:space="preserve">broj D.L. 02, oznake Kut oranica površine 3525 m2, </w:t>
      </w:r>
      <w:r w:rsidRPr="005F7858">
        <w:rPr>
          <w:szCs w:val="24"/>
        </w:rPr>
        <w:t xml:space="preserve"> ukupne površine </w:t>
      </w:r>
      <w:r w:rsidR="002715BF">
        <w:rPr>
          <w:szCs w:val="24"/>
        </w:rPr>
        <w:t>3525</w:t>
      </w:r>
      <w:r w:rsidRPr="005F7858">
        <w:rPr>
          <w:szCs w:val="24"/>
        </w:rPr>
        <w:t xml:space="preserve"> m2</w:t>
      </w:r>
      <w:r w:rsidR="002715BF">
        <w:rPr>
          <w:szCs w:val="24"/>
        </w:rPr>
        <w:t xml:space="preserve">, u 1. suvlasnički dio upisana ostaviteljica kao Janin Marija, Sirova </w:t>
      </w:r>
      <w:proofErr w:type="spellStart"/>
      <w:r w:rsidR="002715BF">
        <w:rPr>
          <w:szCs w:val="24"/>
        </w:rPr>
        <w:t>Katalena</w:t>
      </w:r>
      <w:proofErr w:type="spellEnd"/>
      <w:r w:rsidR="002715BF">
        <w:rPr>
          <w:szCs w:val="24"/>
        </w:rPr>
        <w:t xml:space="preserve"> kbr. 38 u ½ dijela</w:t>
      </w:r>
    </w:p>
    <w:p w:rsidRPr="002715BF" w:rsidR="002715BF" w:rsidP="002715BF" w:rsidRDefault="002715BF" w14:paraId="15861A39" w14:textId="77777777">
      <w:pPr>
        <w:pStyle w:val="Odlomakpopisa"/>
        <w:numPr>
          <w:ilvl w:val="0"/>
          <w:numId w:val="36"/>
        </w:numPr>
        <w:jc w:val="both"/>
        <w:rPr>
          <w:szCs w:val="24"/>
        </w:rPr>
      </w:pPr>
      <w:r w:rsidRPr="005F7858">
        <w:rPr>
          <w:szCs w:val="24"/>
        </w:rPr>
        <w:t xml:space="preserve">upisane kod Zemljišnoknjižnog odjela </w:t>
      </w:r>
      <w:r>
        <w:rPr>
          <w:szCs w:val="24"/>
        </w:rPr>
        <w:t>Đurđevac</w:t>
      </w:r>
      <w:r w:rsidRPr="005F7858">
        <w:rPr>
          <w:szCs w:val="24"/>
        </w:rPr>
        <w:t xml:space="preserve"> u </w:t>
      </w:r>
      <w:proofErr w:type="spellStart"/>
      <w:r w:rsidRPr="005F7858">
        <w:rPr>
          <w:szCs w:val="24"/>
        </w:rPr>
        <w:t>zk</w:t>
      </w:r>
      <w:proofErr w:type="spellEnd"/>
      <w:r w:rsidRPr="005F7858">
        <w:rPr>
          <w:szCs w:val="24"/>
        </w:rPr>
        <w:t xml:space="preserve">. ul. </w:t>
      </w:r>
      <w:r>
        <w:rPr>
          <w:szCs w:val="24"/>
        </w:rPr>
        <w:t>2338</w:t>
      </w:r>
      <w:r w:rsidRPr="005F7858">
        <w:rPr>
          <w:szCs w:val="24"/>
        </w:rPr>
        <w:t xml:space="preserve"> k.o. </w:t>
      </w:r>
      <w:r>
        <w:rPr>
          <w:szCs w:val="24"/>
        </w:rPr>
        <w:t xml:space="preserve">Sirova </w:t>
      </w:r>
      <w:proofErr w:type="spellStart"/>
      <w:r>
        <w:rPr>
          <w:szCs w:val="24"/>
        </w:rPr>
        <w:t>Katalena</w:t>
      </w:r>
      <w:proofErr w:type="spellEnd"/>
      <w:r w:rsidRPr="005F7858">
        <w:rPr>
          <w:szCs w:val="24"/>
        </w:rPr>
        <w:t xml:space="preserve">, sagrađena na k.č.br. </w:t>
      </w:r>
      <w:r>
        <w:rPr>
          <w:szCs w:val="24"/>
        </w:rPr>
        <w:t xml:space="preserve">35/2 broj D.L. 02, oznake Kut oranica površine 3525 m2, </w:t>
      </w:r>
      <w:r w:rsidRPr="005F7858">
        <w:rPr>
          <w:szCs w:val="24"/>
        </w:rPr>
        <w:t xml:space="preserve"> ukupne površine </w:t>
      </w:r>
      <w:r>
        <w:rPr>
          <w:szCs w:val="24"/>
        </w:rPr>
        <w:t>3525</w:t>
      </w:r>
      <w:r w:rsidRPr="005F7858">
        <w:rPr>
          <w:szCs w:val="24"/>
        </w:rPr>
        <w:t xml:space="preserve"> m2</w:t>
      </w:r>
      <w:r>
        <w:rPr>
          <w:szCs w:val="24"/>
        </w:rPr>
        <w:t>, u 2. suvlasnički dio upisan na ostaviteljicu u ½ dijela.</w:t>
      </w:r>
    </w:p>
    <w:p w:rsidR="006127C6" w:rsidP="00AD1A40" w:rsidRDefault="006127C6" w14:paraId="54A8C72F" w14:textId="77777777">
      <w:pPr>
        <w:jc w:val="both"/>
        <w:rPr>
          <w:szCs w:val="24"/>
        </w:rPr>
      </w:pPr>
    </w:p>
    <w:p w:rsidR="00BA7FD8" w:rsidP="00AD1A40" w:rsidRDefault="00BA7FD8" w14:paraId="69EE450A" w14:textId="77777777">
      <w:pPr>
        <w:jc w:val="both"/>
        <w:rPr>
          <w:szCs w:val="24"/>
        </w:rPr>
      </w:pPr>
    </w:p>
    <w:p w:rsidR="00DD11C2" w:rsidP="00612096" w:rsidRDefault="00612096" w14:paraId="74DB9135" w14:textId="77777777">
      <w:pPr>
        <w:jc w:val="both"/>
        <w:rPr>
          <w:szCs w:val="24"/>
        </w:rPr>
      </w:pPr>
      <w:r>
        <w:rPr>
          <w:szCs w:val="24"/>
        </w:rPr>
        <w:t xml:space="preserve">POKRETNINE: </w:t>
      </w:r>
    </w:p>
    <w:p w:rsidR="0025205C" w:rsidP="002715BF" w:rsidRDefault="003B27A4" w14:paraId="265E92C5" w14:textId="77777777">
      <w:pPr>
        <w:ind w:left="720" w:hanging="360"/>
        <w:jc w:val="both"/>
        <w:rPr>
          <w:szCs w:val="24"/>
        </w:rPr>
      </w:pPr>
      <w:r>
        <w:rPr>
          <w:szCs w:val="24"/>
        </w:rPr>
        <w:t>-</w:t>
      </w:r>
      <w:r>
        <w:rPr>
          <w:szCs w:val="24"/>
        </w:rPr>
        <w:tab/>
      </w:r>
      <w:r w:rsidRPr="003B27A4">
        <w:rPr>
          <w:szCs w:val="24"/>
        </w:rPr>
        <w:t>novčana sredstva na računu</w:t>
      </w:r>
      <w:r w:rsidR="00B47F2E">
        <w:rPr>
          <w:szCs w:val="24"/>
        </w:rPr>
        <w:t xml:space="preserve"> broj 3210125784 otvoren kod</w:t>
      </w:r>
      <w:r w:rsidRPr="003B27A4">
        <w:rPr>
          <w:szCs w:val="24"/>
        </w:rPr>
        <w:t xml:space="preserve"> Zagrebačke banke d.d. </w:t>
      </w:r>
      <w:r w:rsidR="002715BF">
        <w:rPr>
          <w:szCs w:val="24"/>
        </w:rPr>
        <w:t xml:space="preserve">, </w:t>
      </w:r>
      <w:r w:rsidR="00B47F2E">
        <w:rPr>
          <w:szCs w:val="24"/>
        </w:rPr>
        <w:t>(list 149 spisa)</w:t>
      </w:r>
    </w:p>
    <w:p w:rsidR="00B47F2E" w:rsidP="002715BF" w:rsidRDefault="00B47F2E" w14:paraId="1531546E" w14:textId="77777777">
      <w:pPr>
        <w:ind w:left="720" w:hanging="360"/>
        <w:jc w:val="both"/>
        <w:rPr>
          <w:szCs w:val="24"/>
        </w:rPr>
      </w:pPr>
      <w:r>
        <w:rPr>
          <w:szCs w:val="24"/>
        </w:rPr>
        <w:t xml:space="preserve">- </w:t>
      </w:r>
      <w:r>
        <w:rPr>
          <w:szCs w:val="24"/>
        </w:rPr>
        <w:tab/>
      </w:r>
      <w:r w:rsidRPr="003B27A4">
        <w:rPr>
          <w:szCs w:val="24"/>
        </w:rPr>
        <w:t>novčana sredstva na računu</w:t>
      </w:r>
      <w:r>
        <w:rPr>
          <w:szCs w:val="24"/>
        </w:rPr>
        <w:t xml:space="preserve"> broj 3224435550 otvoren kod</w:t>
      </w:r>
      <w:r w:rsidRPr="003B27A4">
        <w:rPr>
          <w:szCs w:val="24"/>
        </w:rPr>
        <w:t xml:space="preserve"> Zagrebačke banke d.d. </w:t>
      </w:r>
      <w:r>
        <w:rPr>
          <w:szCs w:val="24"/>
        </w:rPr>
        <w:t>, (list 149 spisa)</w:t>
      </w:r>
    </w:p>
    <w:p w:rsidR="003B27A4" w:rsidP="003B27A4" w:rsidRDefault="003B27A4" w14:paraId="2080B0AB" w14:textId="77777777">
      <w:pPr>
        <w:ind w:left="720" w:hanging="360"/>
        <w:jc w:val="both"/>
        <w:rPr>
          <w:szCs w:val="24"/>
        </w:rPr>
      </w:pPr>
    </w:p>
    <w:p w:rsidR="0009394A" w:rsidP="00A27724" w:rsidRDefault="0009394A" w14:paraId="04064626" w14:textId="77777777">
      <w:pPr>
        <w:jc w:val="both"/>
        <w:rPr>
          <w:szCs w:val="24"/>
          <w:highlight w:val="yellow"/>
        </w:rPr>
      </w:pPr>
    </w:p>
    <w:p w:rsidRPr="005F7858" w:rsidR="0081657E" w:rsidP="0029126C" w:rsidRDefault="0081657E" w14:paraId="7FBDD1DA" w14:textId="77777777">
      <w:pPr>
        <w:rPr>
          <w:szCs w:val="24"/>
        </w:rPr>
      </w:pPr>
    </w:p>
    <w:p w:rsidRPr="00C91BD6" w:rsidR="00C91BD6" w:rsidP="00C91BD6" w:rsidRDefault="00C91BD6" w14:paraId="3028A549" w14:textId="77777777">
      <w:pPr>
        <w:rPr>
          <w:szCs w:val="24"/>
        </w:rPr>
      </w:pPr>
      <w:r w:rsidRPr="00C91BD6">
        <w:rPr>
          <w:szCs w:val="24"/>
        </w:rPr>
        <w:t>Sud donosi</w:t>
      </w:r>
    </w:p>
    <w:p w:rsidRPr="00C91BD6" w:rsidR="00C91BD6" w:rsidP="00C91BD6" w:rsidRDefault="00C91BD6" w14:paraId="2259BC8F" w14:textId="77777777">
      <w:pPr>
        <w:jc w:val="center"/>
        <w:rPr>
          <w:szCs w:val="24"/>
        </w:rPr>
      </w:pPr>
      <w:r w:rsidRPr="00C91BD6">
        <w:rPr>
          <w:szCs w:val="24"/>
        </w:rPr>
        <w:t>r j e š e n j e</w:t>
      </w:r>
    </w:p>
    <w:p w:rsidRPr="00C91BD6" w:rsidR="00C91BD6" w:rsidP="00C91BD6" w:rsidRDefault="00C91BD6" w14:paraId="67A38806" w14:textId="77777777">
      <w:pPr>
        <w:rPr>
          <w:szCs w:val="24"/>
        </w:rPr>
      </w:pPr>
    </w:p>
    <w:p w:rsidR="00C91BD6" w:rsidP="00DD11C2" w:rsidRDefault="00C91BD6" w14:paraId="07A6325D" w14:textId="77777777">
      <w:pPr>
        <w:ind w:left="1440" w:hanging="720"/>
        <w:jc w:val="both"/>
        <w:rPr>
          <w:szCs w:val="24"/>
        </w:rPr>
      </w:pPr>
      <w:r>
        <w:rPr>
          <w:szCs w:val="24"/>
        </w:rPr>
        <w:t>I</w:t>
      </w:r>
      <w:r>
        <w:rPr>
          <w:szCs w:val="24"/>
        </w:rPr>
        <w:tab/>
      </w:r>
      <w:r w:rsidR="00DD11C2">
        <w:rPr>
          <w:szCs w:val="24"/>
        </w:rPr>
        <w:t xml:space="preserve">Poziva se Zdenko </w:t>
      </w:r>
      <w:proofErr w:type="spellStart"/>
      <w:r w:rsidR="00DD11C2">
        <w:rPr>
          <w:szCs w:val="24"/>
        </w:rPr>
        <w:t>Tole</w:t>
      </w:r>
      <w:proofErr w:type="spellEnd"/>
      <w:r w:rsidR="00DD11C2">
        <w:rPr>
          <w:szCs w:val="24"/>
        </w:rPr>
        <w:t xml:space="preserve"> u roku od 8 dana od primitka ovog zapisnika dostaviti sudu ovjerenu </w:t>
      </w:r>
      <w:proofErr w:type="spellStart"/>
      <w:r w:rsidR="00DD11C2">
        <w:rPr>
          <w:szCs w:val="24"/>
        </w:rPr>
        <w:t>nasljedničku</w:t>
      </w:r>
      <w:proofErr w:type="spellEnd"/>
      <w:r w:rsidR="00DD11C2">
        <w:rPr>
          <w:szCs w:val="24"/>
        </w:rPr>
        <w:t xml:space="preserve"> izjavu te priznaje li oporuku </w:t>
      </w:r>
      <w:r w:rsidR="00DD11C2">
        <w:rPr>
          <w:szCs w:val="24"/>
        </w:rPr>
        <w:lastRenderedPageBreak/>
        <w:t xml:space="preserve">ostaviteljice za istinitu i valjanu, jer će u protivnom sud o njegovim pravima odlučiti temeljem čl. 219. i 220. Zakona o nasljeđivanju. </w:t>
      </w:r>
    </w:p>
    <w:p w:rsidRPr="00EB56B6" w:rsidR="00DD11C2" w:rsidP="00DD11C2" w:rsidRDefault="00DD11C2" w14:paraId="0DE6C7A5" w14:textId="77777777">
      <w:pPr>
        <w:ind w:left="1440"/>
        <w:jc w:val="both"/>
        <w:rPr>
          <w:szCs w:val="24"/>
        </w:rPr>
      </w:pPr>
      <w:r>
        <w:rPr>
          <w:szCs w:val="24"/>
        </w:rPr>
        <w:t xml:space="preserve">Poziva se Zdenko </w:t>
      </w:r>
      <w:proofErr w:type="spellStart"/>
      <w:r>
        <w:rPr>
          <w:szCs w:val="24"/>
        </w:rPr>
        <w:t>Tole</w:t>
      </w:r>
      <w:proofErr w:type="spellEnd"/>
      <w:r>
        <w:rPr>
          <w:szCs w:val="24"/>
        </w:rPr>
        <w:t xml:space="preserve"> da u istom roku potvrdi istovjetnost osobe ostaviteljice s osobama koje su upisane u ZK kao Janin Mara i Janin Marija s adresama prebivališta </w:t>
      </w:r>
      <w:r w:rsidRPr="002715BF">
        <w:rPr>
          <w:szCs w:val="24"/>
        </w:rPr>
        <w:t xml:space="preserve">Sirova </w:t>
      </w:r>
      <w:proofErr w:type="spellStart"/>
      <w:r w:rsidRPr="002715BF">
        <w:rPr>
          <w:szCs w:val="24"/>
        </w:rPr>
        <w:t>Katalena</w:t>
      </w:r>
      <w:proofErr w:type="spellEnd"/>
      <w:r w:rsidRPr="002715BF">
        <w:rPr>
          <w:szCs w:val="24"/>
        </w:rPr>
        <w:t xml:space="preserve"> kbr. 38</w:t>
      </w:r>
      <w:r>
        <w:rPr>
          <w:szCs w:val="24"/>
        </w:rPr>
        <w:t xml:space="preserve">, </w:t>
      </w:r>
      <w:proofErr w:type="spellStart"/>
      <w:r w:rsidRPr="002715BF">
        <w:rPr>
          <w:szCs w:val="24"/>
        </w:rPr>
        <w:t>Zelenogorska</w:t>
      </w:r>
      <w:proofErr w:type="spellEnd"/>
      <w:r w:rsidRPr="002715BF">
        <w:rPr>
          <w:szCs w:val="24"/>
        </w:rPr>
        <w:t xml:space="preserve"> poljana 4/5</w:t>
      </w:r>
      <w:r>
        <w:rPr>
          <w:szCs w:val="24"/>
        </w:rPr>
        <w:t xml:space="preserve"> i Ivana </w:t>
      </w:r>
      <w:proofErr w:type="spellStart"/>
      <w:r>
        <w:rPr>
          <w:szCs w:val="24"/>
        </w:rPr>
        <w:t>Stožira</w:t>
      </w:r>
      <w:proofErr w:type="spellEnd"/>
      <w:r>
        <w:rPr>
          <w:szCs w:val="24"/>
        </w:rPr>
        <w:t xml:space="preserve"> 4, Zagreb.</w:t>
      </w:r>
    </w:p>
    <w:p w:rsidR="00DD11C2" w:rsidP="00DD11C2" w:rsidRDefault="00DD11C2" w14:paraId="6985BEB5" w14:textId="77777777">
      <w:pPr>
        <w:ind w:left="1440" w:hanging="720"/>
        <w:jc w:val="both"/>
        <w:rPr>
          <w:szCs w:val="24"/>
        </w:rPr>
      </w:pPr>
    </w:p>
    <w:p w:rsidR="00C91BD6" w:rsidP="00572D20" w:rsidRDefault="00C91BD6" w14:paraId="4AF227AE" w14:textId="77777777">
      <w:pPr>
        <w:jc w:val="both"/>
        <w:rPr>
          <w:szCs w:val="24"/>
        </w:rPr>
      </w:pPr>
    </w:p>
    <w:p w:rsidRPr="00C91BD6" w:rsidR="008949B0" w:rsidP="00F45EA7" w:rsidRDefault="00572D20" w14:paraId="46E916B3" w14:textId="77777777">
      <w:pPr>
        <w:ind w:left="1440" w:hanging="720"/>
        <w:jc w:val="both"/>
        <w:rPr>
          <w:szCs w:val="24"/>
        </w:rPr>
      </w:pPr>
      <w:r>
        <w:rPr>
          <w:szCs w:val="24"/>
        </w:rPr>
        <w:t>II</w:t>
      </w:r>
      <w:r w:rsidR="00C91BD6">
        <w:rPr>
          <w:szCs w:val="24"/>
        </w:rPr>
        <w:tab/>
      </w:r>
      <w:r w:rsidR="00DD11C2">
        <w:rPr>
          <w:szCs w:val="24"/>
        </w:rPr>
        <w:t>V</w:t>
      </w:r>
      <w:r w:rsidRPr="00C91BD6" w:rsidR="008949B0">
        <w:rPr>
          <w:szCs w:val="24"/>
        </w:rPr>
        <w:t xml:space="preserve">rijednost ostavinske imovine iznosi </w:t>
      </w:r>
      <w:r w:rsidR="008949B0">
        <w:rPr>
          <w:szCs w:val="24"/>
        </w:rPr>
        <w:t>3</w:t>
      </w:r>
      <w:r w:rsidR="00DD11C2">
        <w:rPr>
          <w:szCs w:val="24"/>
        </w:rPr>
        <w:t>.300,00</w:t>
      </w:r>
      <w:r w:rsidR="008949B0">
        <w:rPr>
          <w:szCs w:val="24"/>
        </w:rPr>
        <w:t xml:space="preserve"> </w:t>
      </w:r>
      <w:proofErr w:type="spellStart"/>
      <w:r w:rsidR="008949B0">
        <w:rPr>
          <w:szCs w:val="24"/>
        </w:rPr>
        <w:t>eur</w:t>
      </w:r>
      <w:proofErr w:type="spellEnd"/>
      <w:r w:rsidR="00F45EA7">
        <w:rPr>
          <w:szCs w:val="24"/>
        </w:rPr>
        <w:t xml:space="preserve">. </w:t>
      </w:r>
      <w:r w:rsidRPr="00C91BD6" w:rsidR="008949B0">
        <w:rPr>
          <w:szCs w:val="24"/>
        </w:rPr>
        <w:t xml:space="preserve">Pristojba iznosi </w:t>
      </w:r>
      <w:r w:rsidR="00DD11C2">
        <w:rPr>
          <w:szCs w:val="24"/>
        </w:rPr>
        <w:t xml:space="preserve">30,00 </w:t>
      </w:r>
      <w:proofErr w:type="spellStart"/>
      <w:r w:rsidR="00DD11C2">
        <w:rPr>
          <w:szCs w:val="24"/>
        </w:rPr>
        <w:t>eur</w:t>
      </w:r>
      <w:proofErr w:type="spellEnd"/>
      <w:r w:rsidR="00DD11C2">
        <w:rPr>
          <w:szCs w:val="24"/>
        </w:rPr>
        <w:t>.</w:t>
      </w:r>
    </w:p>
    <w:p w:rsidRPr="00C91BD6" w:rsidR="00C91BD6" w:rsidP="003B0CAE" w:rsidRDefault="00C91BD6" w14:paraId="7718BEB8" w14:textId="77777777">
      <w:pPr>
        <w:jc w:val="both"/>
        <w:rPr>
          <w:szCs w:val="24"/>
        </w:rPr>
      </w:pPr>
    </w:p>
    <w:p w:rsidR="00C91BD6" w:rsidP="00C91BD6" w:rsidRDefault="00572D20" w14:paraId="0B59960D" w14:textId="77777777">
      <w:pPr>
        <w:ind w:left="1440" w:hanging="720"/>
        <w:jc w:val="both"/>
        <w:rPr>
          <w:szCs w:val="24"/>
        </w:rPr>
      </w:pPr>
      <w:r>
        <w:rPr>
          <w:szCs w:val="24"/>
        </w:rPr>
        <w:t>III</w:t>
      </w:r>
      <w:r w:rsidR="00C91BD6">
        <w:rPr>
          <w:szCs w:val="24"/>
        </w:rPr>
        <w:tab/>
      </w:r>
      <w:r w:rsidRPr="00C91BD6" w:rsidR="00C91BD6">
        <w:rPr>
          <w:szCs w:val="24"/>
        </w:rPr>
        <w:t>Daljnja odluka uslijediti će naknadno pisanim putem.</w:t>
      </w:r>
    </w:p>
    <w:p w:rsidRPr="003B3DEF" w:rsidR="00CA04BC" w:rsidP="00CA04BC" w:rsidRDefault="00CA04BC" w14:paraId="06DE3848" w14:textId="77777777">
      <w:pPr>
        <w:rPr>
          <w:szCs w:val="24"/>
        </w:rPr>
      </w:pPr>
    </w:p>
    <w:p w:rsidR="00CA04BC" w:rsidP="00CA04BC" w:rsidRDefault="00CA04BC" w14:paraId="1621E78B" w14:textId="77777777">
      <w:pPr>
        <w:jc w:val="center"/>
        <w:rPr>
          <w:szCs w:val="24"/>
        </w:rPr>
      </w:pPr>
      <w:r w:rsidRPr="003B3DEF">
        <w:rPr>
          <w:szCs w:val="24"/>
        </w:rPr>
        <w:t>Dovršeno u</w:t>
      </w:r>
      <w:r w:rsidR="008F366A">
        <w:rPr>
          <w:szCs w:val="24"/>
        </w:rPr>
        <w:t xml:space="preserve"> </w:t>
      </w:r>
      <w:r w:rsidR="00DD11C2">
        <w:rPr>
          <w:szCs w:val="24"/>
        </w:rPr>
        <w:t>09</w:t>
      </w:r>
      <w:r w:rsidR="00572D20">
        <w:rPr>
          <w:szCs w:val="24"/>
        </w:rPr>
        <w:t>:</w:t>
      </w:r>
      <w:r w:rsidR="00DD11C2">
        <w:rPr>
          <w:szCs w:val="24"/>
        </w:rPr>
        <w:t>41</w:t>
      </w:r>
      <w:r w:rsidR="002309EC">
        <w:rPr>
          <w:szCs w:val="24"/>
        </w:rPr>
        <w:t xml:space="preserve"> </w:t>
      </w:r>
      <w:r w:rsidRPr="003B3DEF">
        <w:rPr>
          <w:szCs w:val="24"/>
        </w:rPr>
        <w:t>sati</w:t>
      </w:r>
    </w:p>
    <w:p w:rsidRPr="003B3DEF" w:rsidR="00CA04BC" w:rsidP="0029126C" w:rsidRDefault="00CA04BC" w14:paraId="2DBC7A9E" w14:textId="77777777">
      <w:pPr>
        <w:rPr>
          <w:szCs w:val="24"/>
        </w:rPr>
      </w:pPr>
    </w:p>
    <w:p w:rsidR="006D634D" w:rsidP="006D634D" w:rsidRDefault="006D634D" w14:paraId="32B8BEF0" w14:textId="77777777">
      <w:pPr>
        <w:jc w:val="center"/>
        <w:rPr>
          <w:szCs w:val="24"/>
        </w:rPr>
      </w:pPr>
    </w:p>
    <w:p w:rsidR="006D634D" w:rsidP="006D634D" w:rsidRDefault="006D634D" w14:paraId="7481D839" w14:textId="77777777">
      <w:pPr>
        <w:jc w:val="center"/>
        <w:rPr>
          <w:szCs w:val="24"/>
        </w:rPr>
      </w:pPr>
    </w:p>
    <w:p w:rsidR="00CA04BC" w:rsidP="006D634D" w:rsidRDefault="00AE1552" w14:paraId="3450F726" w14:textId="77777777">
      <w:pPr>
        <w:jc w:val="center"/>
        <w:rPr>
          <w:szCs w:val="24"/>
        </w:rPr>
      </w:pPr>
      <w:r>
        <w:rPr>
          <w:szCs w:val="24"/>
        </w:rPr>
        <w:t>Sudska savjetnica</w:t>
      </w:r>
      <w:r w:rsidRPr="003B3DEF" w:rsidR="00CA04BC">
        <w:rPr>
          <w:szCs w:val="24"/>
        </w:rPr>
        <w:t>:</w:t>
      </w:r>
    </w:p>
    <w:p w:rsidR="00CA04BC" w:rsidP="00CA04BC" w:rsidRDefault="00CA04BC" w14:paraId="21262AC6" w14:textId="77777777">
      <w:pPr>
        <w:ind w:left="3600"/>
        <w:jc w:val="center"/>
        <w:rPr>
          <w:szCs w:val="24"/>
        </w:rPr>
      </w:pPr>
    </w:p>
    <w:p w:rsidRPr="003B3DEF" w:rsidR="00CA04BC" w:rsidP="00CE3475" w:rsidRDefault="00CA04BC" w14:paraId="5043A9B9" w14:textId="77777777">
      <w:pPr>
        <w:ind w:left="4320" w:firstLine="720"/>
        <w:jc w:val="center"/>
        <w:rPr>
          <w:szCs w:val="24"/>
        </w:rPr>
      </w:pPr>
      <w:r w:rsidRPr="003B3DEF">
        <w:rPr>
          <w:szCs w:val="24"/>
        </w:rPr>
        <w:t>Stranke:</w:t>
      </w:r>
    </w:p>
    <w:p w:rsidR="00CA04BC" w:rsidP="00CA04BC" w:rsidRDefault="00CA04BC" w14:paraId="4ED2F619" w14:textId="77777777">
      <w:pPr>
        <w:jc w:val="center"/>
        <w:rPr>
          <w:szCs w:val="24"/>
        </w:rPr>
      </w:pPr>
    </w:p>
    <w:p w:rsidRPr="003B3DEF" w:rsidR="006D634D" w:rsidP="00CA04BC" w:rsidRDefault="006D634D" w14:paraId="0E37F966" w14:textId="77777777">
      <w:pPr>
        <w:jc w:val="center"/>
        <w:rPr>
          <w:szCs w:val="24"/>
        </w:rPr>
      </w:pPr>
    </w:p>
    <w:p w:rsidRPr="003B3DEF" w:rsidR="00CA04BC" w:rsidP="00CA04BC" w:rsidRDefault="00CA04BC" w14:paraId="14676924" w14:textId="77777777">
      <w:pPr>
        <w:jc w:val="center"/>
        <w:rPr>
          <w:szCs w:val="24"/>
        </w:rPr>
      </w:pPr>
      <w:r w:rsidRPr="003B3DEF">
        <w:rPr>
          <w:szCs w:val="24"/>
        </w:rPr>
        <w:t>Zapisničar:</w:t>
      </w:r>
    </w:p>
    <w:sectPr w:rsidRPr="003B3DEF" w:rsidR="00CA04BC" w:rsidSect="007B148B">
      <w:headerReference w:type="even" r:id="rId10"/>
      <w:headerReference w:type="default" r:id="rId11"/>
      <w:footerReference w:type="default" r:id="rId12"/>
      <w:pgSz w:w="11906" w:h="16838" w:code="9"/>
      <w:pgMar w:top="1134" w:right="1418" w:bottom="1134" w:left="1418" w:header="720" w:footer="720" w:gutter="0"/>
      <w:cols w:space="720"/>
      <w:titlePg/>
      <w:docGrid w:linePitch="299"/>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0385C" w:rsidRDefault="0060385C" w14:paraId="2EB80ED6" w14:textId="77777777">
      <w:r>
        <w:separator/>
      </w:r>
    </w:p>
  </w:endnote>
  <w:endnote w:type="continuationSeparator" w:id="0">
    <w:p w:rsidR="0060385C" w:rsidRDefault="0060385C" w14:paraId="2863407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53D12" w:rsidRDefault="00353D12" w14:paraId="4C1605E9" w14:textId="77777777">
    <w:pPr>
      <w:pStyle w:val="Podnoje"/>
      <w:jc w:val="center"/>
    </w:pPr>
  </w:p>
  <w:p w:rsidR="00353D12" w:rsidRDefault="00353D12" w14:paraId="03ED8E4B"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0385C" w:rsidRDefault="0060385C" w14:paraId="3E32AA64" w14:textId="77777777">
      <w:r>
        <w:separator/>
      </w:r>
    </w:p>
  </w:footnote>
  <w:footnote w:type="continuationSeparator" w:id="0">
    <w:p w:rsidR="0060385C" w:rsidRDefault="0060385C" w14:paraId="2799CE2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53D12" w:rsidP="009B259D" w:rsidRDefault="00353D12" w14:paraId="4B2C4F29"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53D12" w:rsidRDefault="00353D12" w14:paraId="7DE5B0FC"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12014514"/>
      <w:docPartObj>
        <w:docPartGallery w:val="Page Numbers (Top of Page)"/>
        <w:docPartUnique/>
      </w:docPartObj>
    </w:sdtPr>
    <w:sdtEndPr/>
    <w:sdtContent>
      <w:p w:rsidR="00765814" w:rsidP="00765814" w:rsidRDefault="00353D12" w14:paraId="3F5B3AF3" w14:textId="77777777">
        <w:pPr>
          <w:pStyle w:val="Zaglavlje"/>
          <w:ind w:firstLine="4153"/>
          <w:jc w:val="right"/>
        </w:pPr>
        <w:r w:rsidRPr="001D0A2C">
          <w:rPr>
            <w:szCs w:val="24"/>
          </w:rPr>
          <w:fldChar w:fldCharType="begin"/>
        </w:r>
        <w:r w:rsidRPr="001D0A2C">
          <w:rPr>
            <w:szCs w:val="24"/>
          </w:rPr>
          <w:instrText>PAGE   \* MERGEFORMAT</w:instrText>
        </w:r>
        <w:r w:rsidRPr="001D0A2C">
          <w:rPr>
            <w:szCs w:val="24"/>
          </w:rPr>
          <w:fldChar w:fldCharType="separate"/>
        </w:r>
        <w:r w:rsidR="009430C4">
          <w:rPr>
            <w:noProof/>
            <w:szCs w:val="24"/>
          </w:rPr>
          <w:t>2</w:t>
        </w:r>
        <w:r w:rsidRPr="001D0A2C">
          <w:rPr>
            <w:szCs w:val="24"/>
          </w:rPr>
          <w:fldChar w:fldCharType="end"/>
        </w:r>
        <w:r w:rsidR="00765814">
          <w:rPr>
            <w:szCs w:val="24"/>
          </w:rPr>
          <w:tab/>
        </w:r>
        <w:r w:rsidR="00765814">
          <w:t xml:space="preserve">Poslovni broj: </w:t>
        </w:r>
        <w:r w:rsidRPr="007B148B" w:rsidR="00765814">
          <w:t>O-</w:t>
        </w:r>
        <w:r w:rsidR="00F929C9">
          <w:rPr>
            <w:szCs w:val="24"/>
          </w:rPr>
          <w:t>5033/2013-</w:t>
        </w:r>
        <w:r w:rsidR="00DD11C2">
          <w:rPr>
            <w:szCs w:val="24"/>
          </w:rPr>
          <w:t>73</w:t>
        </w:r>
      </w:p>
      <w:p w:rsidRPr="002A0D63" w:rsidR="00353D12" w:rsidP="00EA5745" w:rsidRDefault="00353D12" w14:paraId="29F14EA0" w14:textId="77777777">
        <w:pPr>
          <w:pStyle w:val="Zaglavlje"/>
          <w:ind w:firstLine="4153"/>
          <w:rPr>
            <w:szCs w:val="24"/>
          </w:rPr>
        </w:pPr>
      </w:p>
      <w:p w:rsidR="00353D12" w:rsidRDefault="00353D12" w14:paraId="29621B81" w14:textId="77777777">
        <w:pPr>
          <w:pStyle w:val="Zaglavlje"/>
        </w:pPr>
        <w:r>
          <w:tab/>
        </w:r>
        <w:r>
          <w:tab/>
        </w:r>
      </w:p>
    </w:sdtContent>
  </w:sdt>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060212"/>
    <w:multiLevelType w:val="singleLevel"/>
    <w:tmpl w:val="3F169732"/>
    <w:lvl w:ilvl="0">
      <w:start w:val="1"/>
      <w:numFmt w:val="bullet"/>
      <w:lvlText w:val="-"/>
      <w:lvlJc w:val="left"/>
      <w:pPr>
        <w:tabs>
          <w:tab w:val="num" w:pos="360"/>
        </w:tabs>
        <w:ind w:left="360" w:hanging="360"/>
      </w:pPr>
      <w:rPr>
        <w:rFonts w:hint="default"/>
        <w:b/>
      </w:rPr>
    </w:lvl>
  </w:abstractNum>
  <w:abstractNum w:abstractNumId="1">
    <w:nsid w:val="020F1611"/>
    <w:multiLevelType w:val="singleLevel"/>
    <w:tmpl w:val="0C09000F"/>
    <w:lvl w:ilvl="0">
      <w:start w:val="1"/>
      <w:numFmt w:val="decimal"/>
      <w:lvlText w:val="%1."/>
      <w:lvlJc w:val="left"/>
      <w:pPr>
        <w:tabs>
          <w:tab w:val="num" w:pos="360"/>
        </w:tabs>
        <w:ind w:left="360" w:hanging="360"/>
      </w:pPr>
      <w:rPr>
        <w:rFonts w:hint="default"/>
      </w:rPr>
    </w:lvl>
  </w:abstractNum>
  <w:abstractNum w:abstractNumId="2">
    <w:nsid w:val="06EE0FD5"/>
    <w:multiLevelType w:val="hybridMultilevel"/>
    <w:tmpl w:val="F628E69E"/>
    <w:lvl w:ilvl="0" w:tplc="660089F4">
      <w:start w:val="1"/>
      <w:numFmt w:val="lowerLetter"/>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3">
    <w:nsid w:val="0B9F7578"/>
    <w:multiLevelType w:val="hybridMultilevel"/>
    <w:tmpl w:val="716C9A08"/>
    <w:lvl w:ilvl="0" w:tplc="0F4AEE24">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
    <w:nsid w:val="0C460627"/>
    <w:multiLevelType w:val="hybridMultilevel"/>
    <w:tmpl w:val="BEB4701C"/>
    <w:lvl w:ilvl="0" w:tplc="7A56D9B6">
      <w:start w:val="1"/>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5">
    <w:nsid w:val="0FD80BD8"/>
    <w:multiLevelType w:val="hybridMultilevel"/>
    <w:tmpl w:val="94C23E66"/>
    <w:lvl w:ilvl="0" w:tplc="85F6D8C4">
      <w:start w:val="1"/>
      <w:numFmt w:val="lowerLetter"/>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6">
    <w:nsid w:val="17E96BFD"/>
    <w:multiLevelType w:val="singleLevel"/>
    <w:tmpl w:val="0C09000F"/>
    <w:lvl w:ilvl="0">
      <w:start w:val="1"/>
      <w:numFmt w:val="decimal"/>
      <w:lvlText w:val="%1."/>
      <w:lvlJc w:val="left"/>
      <w:pPr>
        <w:tabs>
          <w:tab w:val="num" w:pos="360"/>
        </w:tabs>
        <w:ind w:left="360" w:hanging="360"/>
      </w:pPr>
      <w:rPr>
        <w:rFonts w:hint="default"/>
      </w:rPr>
    </w:lvl>
  </w:abstractNum>
  <w:abstractNum w:abstractNumId="7">
    <w:nsid w:val="1F786E8C"/>
    <w:multiLevelType w:val="hybridMultilevel"/>
    <w:tmpl w:val="C36C7B9A"/>
    <w:lvl w:ilvl="0" w:tplc="75AE2F7A">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8">
    <w:nsid w:val="27256391"/>
    <w:multiLevelType w:val="hybridMultilevel"/>
    <w:tmpl w:val="36002E8A"/>
    <w:lvl w:ilvl="0" w:tplc="55C6F498">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9">
    <w:nsid w:val="31276F71"/>
    <w:multiLevelType w:val="singleLevel"/>
    <w:tmpl w:val="3C747774"/>
    <w:lvl w:ilvl="0">
      <w:start w:val="1"/>
      <w:numFmt w:val="decimal"/>
      <w:lvlText w:val="%1."/>
      <w:lvlJc w:val="left"/>
      <w:pPr>
        <w:tabs>
          <w:tab w:val="num" w:pos="1080"/>
        </w:tabs>
        <w:ind w:left="1080" w:hanging="360"/>
      </w:pPr>
      <w:rPr>
        <w:rFonts w:hint="default"/>
      </w:rPr>
    </w:lvl>
  </w:abstractNum>
  <w:abstractNum w:abstractNumId="10">
    <w:nsid w:val="322735DF"/>
    <w:multiLevelType w:val="singleLevel"/>
    <w:tmpl w:val="0C09000F"/>
    <w:lvl w:ilvl="0">
      <w:start w:val="1"/>
      <w:numFmt w:val="decimal"/>
      <w:lvlText w:val="%1."/>
      <w:lvlJc w:val="left"/>
      <w:pPr>
        <w:tabs>
          <w:tab w:val="num" w:pos="360"/>
        </w:tabs>
        <w:ind w:left="360" w:hanging="360"/>
      </w:pPr>
      <w:rPr>
        <w:rFonts w:hint="default"/>
      </w:rPr>
    </w:lvl>
  </w:abstractNum>
  <w:abstractNum w:abstractNumId="11">
    <w:nsid w:val="33837219"/>
    <w:multiLevelType w:val="hybridMultilevel"/>
    <w:tmpl w:val="F5D0E9DC"/>
    <w:lvl w:ilvl="0" w:tplc="60BED7B6">
      <w:start w:val="19"/>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2">
    <w:nsid w:val="35E24C43"/>
    <w:multiLevelType w:val="singleLevel"/>
    <w:tmpl w:val="0C09000F"/>
    <w:lvl w:ilvl="0">
      <w:start w:val="1"/>
      <w:numFmt w:val="decimal"/>
      <w:lvlText w:val="%1."/>
      <w:lvlJc w:val="left"/>
      <w:pPr>
        <w:tabs>
          <w:tab w:val="num" w:pos="360"/>
        </w:tabs>
        <w:ind w:left="360" w:hanging="360"/>
      </w:pPr>
      <w:rPr>
        <w:rFonts w:hint="default"/>
      </w:rPr>
    </w:lvl>
  </w:abstractNum>
  <w:abstractNum w:abstractNumId="13">
    <w:nsid w:val="38253193"/>
    <w:multiLevelType w:val="hybridMultilevel"/>
    <w:tmpl w:val="11D0A1FC"/>
    <w:lvl w:ilvl="0" w:tplc="B8065218">
      <w:start w:val="1"/>
      <w:numFmt w:val="decimal"/>
      <w:lvlText w:val="%1."/>
      <w:lvlJc w:val="left"/>
      <w:pPr>
        <w:tabs>
          <w:tab w:val="num" w:pos="720"/>
        </w:tabs>
        <w:ind w:left="720" w:hanging="360"/>
      </w:pPr>
    </w:lvl>
    <w:lvl w:ilvl="1" w:tplc="F822CD66" w:tentative="true">
      <w:start w:val="1"/>
      <w:numFmt w:val="lowerLetter"/>
      <w:lvlText w:val="%2."/>
      <w:lvlJc w:val="left"/>
      <w:pPr>
        <w:tabs>
          <w:tab w:val="num" w:pos="1440"/>
        </w:tabs>
        <w:ind w:left="1440" w:hanging="360"/>
      </w:pPr>
    </w:lvl>
    <w:lvl w:ilvl="2" w:tplc="3D8472CA" w:tentative="true">
      <w:start w:val="1"/>
      <w:numFmt w:val="lowerRoman"/>
      <w:lvlText w:val="%3."/>
      <w:lvlJc w:val="right"/>
      <w:pPr>
        <w:tabs>
          <w:tab w:val="num" w:pos="2160"/>
        </w:tabs>
        <w:ind w:left="2160" w:hanging="180"/>
      </w:pPr>
    </w:lvl>
    <w:lvl w:ilvl="3" w:tplc="33F00E62" w:tentative="true">
      <w:start w:val="1"/>
      <w:numFmt w:val="decimal"/>
      <w:lvlText w:val="%4."/>
      <w:lvlJc w:val="left"/>
      <w:pPr>
        <w:tabs>
          <w:tab w:val="num" w:pos="2880"/>
        </w:tabs>
        <w:ind w:left="2880" w:hanging="360"/>
      </w:pPr>
    </w:lvl>
    <w:lvl w:ilvl="4" w:tplc="19B6C1EA" w:tentative="true">
      <w:start w:val="1"/>
      <w:numFmt w:val="lowerLetter"/>
      <w:lvlText w:val="%5."/>
      <w:lvlJc w:val="left"/>
      <w:pPr>
        <w:tabs>
          <w:tab w:val="num" w:pos="3600"/>
        </w:tabs>
        <w:ind w:left="3600" w:hanging="360"/>
      </w:pPr>
    </w:lvl>
    <w:lvl w:ilvl="5" w:tplc="AE78D5E0" w:tentative="true">
      <w:start w:val="1"/>
      <w:numFmt w:val="lowerRoman"/>
      <w:lvlText w:val="%6."/>
      <w:lvlJc w:val="right"/>
      <w:pPr>
        <w:tabs>
          <w:tab w:val="num" w:pos="4320"/>
        </w:tabs>
        <w:ind w:left="4320" w:hanging="180"/>
      </w:pPr>
    </w:lvl>
    <w:lvl w:ilvl="6" w:tplc="6A84BCAE" w:tentative="true">
      <w:start w:val="1"/>
      <w:numFmt w:val="decimal"/>
      <w:lvlText w:val="%7."/>
      <w:lvlJc w:val="left"/>
      <w:pPr>
        <w:tabs>
          <w:tab w:val="num" w:pos="5040"/>
        </w:tabs>
        <w:ind w:left="5040" w:hanging="360"/>
      </w:pPr>
    </w:lvl>
    <w:lvl w:ilvl="7" w:tplc="DB305B98" w:tentative="true">
      <w:start w:val="1"/>
      <w:numFmt w:val="lowerLetter"/>
      <w:lvlText w:val="%8."/>
      <w:lvlJc w:val="left"/>
      <w:pPr>
        <w:tabs>
          <w:tab w:val="num" w:pos="5760"/>
        </w:tabs>
        <w:ind w:left="5760" w:hanging="360"/>
      </w:pPr>
    </w:lvl>
    <w:lvl w:ilvl="8" w:tplc="3F24A244" w:tentative="true">
      <w:start w:val="1"/>
      <w:numFmt w:val="lowerRoman"/>
      <w:lvlText w:val="%9."/>
      <w:lvlJc w:val="right"/>
      <w:pPr>
        <w:tabs>
          <w:tab w:val="num" w:pos="6480"/>
        </w:tabs>
        <w:ind w:left="6480" w:hanging="180"/>
      </w:pPr>
    </w:lvl>
  </w:abstractNum>
  <w:abstractNum w:abstractNumId="14">
    <w:nsid w:val="3B7A6DD6"/>
    <w:multiLevelType w:val="hybridMultilevel"/>
    <w:tmpl w:val="053ABA58"/>
    <w:lvl w:ilvl="0" w:tplc="A16AF644">
      <w:start w:val="1"/>
      <w:numFmt w:val="decimal"/>
      <w:lvlText w:val="%1."/>
      <w:lvlJc w:val="left"/>
      <w:pPr>
        <w:tabs>
          <w:tab w:val="num" w:pos="720"/>
        </w:tabs>
        <w:ind w:left="720" w:hanging="360"/>
      </w:pPr>
    </w:lvl>
    <w:lvl w:ilvl="1" w:tplc="41642946" w:tentative="true">
      <w:start w:val="1"/>
      <w:numFmt w:val="lowerLetter"/>
      <w:lvlText w:val="%2."/>
      <w:lvlJc w:val="left"/>
      <w:pPr>
        <w:tabs>
          <w:tab w:val="num" w:pos="1440"/>
        </w:tabs>
        <w:ind w:left="1440" w:hanging="360"/>
      </w:pPr>
    </w:lvl>
    <w:lvl w:ilvl="2" w:tplc="C9FC75E0" w:tentative="true">
      <w:start w:val="1"/>
      <w:numFmt w:val="lowerRoman"/>
      <w:lvlText w:val="%3."/>
      <w:lvlJc w:val="right"/>
      <w:pPr>
        <w:tabs>
          <w:tab w:val="num" w:pos="2160"/>
        </w:tabs>
        <w:ind w:left="2160" w:hanging="180"/>
      </w:pPr>
    </w:lvl>
    <w:lvl w:ilvl="3" w:tplc="959AC820" w:tentative="true">
      <w:start w:val="1"/>
      <w:numFmt w:val="decimal"/>
      <w:lvlText w:val="%4."/>
      <w:lvlJc w:val="left"/>
      <w:pPr>
        <w:tabs>
          <w:tab w:val="num" w:pos="2880"/>
        </w:tabs>
        <w:ind w:left="2880" w:hanging="360"/>
      </w:pPr>
    </w:lvl>
    <w:lvl w:ilvl="4" w:tplc="EC54DD7C" w:tentative="true">
      <w:start w:val="1"/>
      <w:numFmt w:val="lowerLetter"/>
      <w:lvlText w:val="%5."/>
      <w:lvlJc w:val="left"/>
      <w:pPr>
        <w:tabs>
          <w:tab w:val="num" w:pos="3600"/>
        </w:tabs>
        <w:ind w:left="3600" w:hanging="360"/>
      </w:pPr>
    </w:lvl>
    <w:lvl w:ilvl="5" w:tplc="97FC40D6" w:tentative="true">
      <w:start w:val="1"/>
      <w:numFmt w:val="lowerRoman"/>
      <w:lvlText w:val="%6."/>
      <w:lvlJc w:val="right"/>
      <w:pPr>
        <w:tabs>
          <w:tab w:val="num" w:pos="4320"/>
        </w:tabs>
        <w:ind w:left="4320" w:hanging="180"/>
      </w:pPr>
    </w:lvl>
    <w:lvl w:ilvl="6" w:tplc="C206E0C2" w:tentative="true">
      <w:start w:val="1"/>
      <w:numFmt w:val="decimal"/>
      <w:lvlText w:val="%7."/>
      <w:lvlJc w:val="left"/>
      <w:pPr>
        <w:tabs>
          <w:tab w:val="num" w:pos="5040"/>
        </w:tabs>
        <w:ind w:left="5040" w:hanging="360"/>
      </w:pPr>
    </w:lvl>
    <w:lvl w:ilvl="7" w:tplc="0E4002FC" w:tentative="true">
      <w:start w:val="1"/>
      <w:numFmt w:val="lowerLetter"/>
      <w:lvlText w:val="%8."/>
      <w:lvlJc w:val="left"/>
      <w:pPr>
        <w:tabs>
          <w:tab w:val="num" w:pos="5760"/>
        </w:tabs>
        <w:ind w:left="5760" w:hanging="360"/>
      </w:pPr>
    </w:lvl>
    <w:lvl w:ilvl="8" w:tplc="D4267808" w:tentative="true">
      <w:start w:val="1"/>
      <w:numFmt w:val="lowerRoman"/>
      <w:lvlText w:val="%9."/>
      <w:lvlJc w:val="right"/>
      <w:pPr>
        <w:tabs>
          <w:tab w:val="num" w:pos="6480"/>
        </w:tabs>
        <w:ind w:left="6480" w:hanging="180"/>
      </w:pPr>
    </w:lvl>
  </w:abstractNum>
  <w:abstractNum w:abstractNumId="15">
    <w:nsid w:val="442572C7"/>
    <w:multiLevelType w:val="hybridMultilevel"/>
    <w:tmpl w:val="4D7ABCE8"/>
    <w:lvl w:ilvl="0" w:tplc="066488AA">
      <w:start w:val="1"/>
      <w:numFmt w:val="decimal"/>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16">
    <w:nsid w:val="4BCF1726"/>
    <w:multiLevelType w:val="hybridMultilevel"/>
    <w:tmpl w:val="EBEE8980"/>
    <w:lvl w:ilvl="0" w:tplc="C5CCC1B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7">
    <w:nsid w:val="4C3726CD"/>
    <w:multiLevelType w:val="singleLevel"/>
    <w:tmpl w:val="0C09000F"/>
    <w:lvl w:ilvl="0">
      <w:start w:val="1"/>
      <w:numFmt w:val="decimal"/>
      <w:lvlText w:val="%1."/>
      <w:lvlJc w:val="left"/>
      <w:pPr>
        <w:tabs>
          <w:tab w:val="num" w:pos="360"/>
        </w:tabs>
        <w:ind w:left="360" w:hanging="360"/>
      </w:pPr>
      <w:rPr>
        <w:rFonts w:hint="default"/>
      </w:rPr>
    </w:lvl>
  </w:abstractNum>
  <w:abstractNum w:abstractNumId="18">
    <w:nsid w:val="4DE20CBE"/>
    <w:multiLevelType w:val="singleLevel"/>
    <w:tmpl w:val="2D16F0B8"/>
    <w:lvl w:ilvl="0">
      <w:start w:val="1"/>
      <w:numFmt w:val="bullet"/>
      <w:lvlText w:val="-"/>
      <w:lvlJc w:val="left"/>
      <w:pPr>
        <w:tabs>
          <w:tab w:val="num" w:pos="360"/>
        </w:tabs>
        <w:ind w:left="360" w:hanging="360"/>
      </w:pPr>
      <w:rPr>
        <w:rFonts w:hint="default"/>
      </w:rPr>
    </w:lvl>
  </w:abstractNum>
  <w:abstractNum w:abstractNumId="19">
    <w:nsid w:val="4F0F37F2"/>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50731689"/>
    <w:multiLevelType w:val="hybridMultilevel"/>
    <w:tmpl w:val="14E85076"/>
    <w:lvl w:ilvl="0" w:tplc="C94E527E">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1">
    <w:nsid w:val="515A37D9"/>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4587DDE"/>
    <w:multiLevelType w:val="hybridMultilevel"/>
    <w:tmpl w:val="1098E67C"/>
    <w:lvl w:ilvl="0" w:tplc="D576937C">
      <w:start w:val="1"/>
      <w:numFmt w:val="decimal"/>
      <w:lvlText w:val="%1."/>
      <w:lvlJc w:val="left"/>
      <w:pPr>
        <w:ind w:left="720" w:hanging="360"/>
      </w:pPr>
      <w:rPr>
        <w:rFonts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3">
    <w:nsid w:val="55DA4FDC"/>
    <w:multiLevelType w:val="hybridMultilevel"/>
    <w:tmpl w:val="F3104CBA"/>
    <w:lvl w:ilvl="0" w:tplc="630299B4">
      <w:start w:val="19"/>
      <w:numFmt w:val="bullet"/>
      <w:lvlText w:val="-"/>
      <w:lvlJc w:val="left"/>
      <w:pPr>
        <w:ind w:left="720" w:hanging="360"/>
      </w:pPr>
      <w:rPr>
        <w:rFonts w:hint="default" w:ascii="Times New Roman" w:hAnsi="Times New Roman" w:eastAsia="Times New Roman" w:cs="Times New Roman"/>
        <w:sz w:val="24"/>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4">
    <w:nsid w:val="5918265D"/>
    <w:multiLevelType w:val="singleLevel"/>
    <w:tmpl w:val="D1C4C574"/>
    <w:lvl w:ilvl="0">
      <w:start w:val="1"/>
      <w:numFmt w:val="decimal"/>
      <w:lvlText w:val="%1."/>
      <w:lvlJc w:val="left"/>
      <w:pPr>
        <w:tabs>
          <w:tab w:val="num" w:pos="1080"/>
        </w:tabs>
        <w:ind w:left="1080" w:hanging="360"/>
      </w:pPr>
      <w:rPr>
        <w:rFonts w:hint="default"/>
      </w:rPr>
    </w:lvl>
  </w:abstractNum>
  <w:abstractNum w:abstractNumId="25">
    <w:nsid w:val="5A4D1035"/>
    <w:multiLevelType w:val="singleLevel"/>
    <w:tmpl w:val="0C09000F"/>
    <w:lvl w:ilvl="0">
      <w:start w:val="1"/>
      <w:numFmt w:val="decimal"/>
      <w:lvlText w:val="%1."/>
      <w:lvlJc w:val="left"/>
      <w:pPr>
        <w:tabs>
          <w:tab w:val="num" w:pos="360"/>
        </w:tabs>
        <w:ind w:left="360" w:hanging="360"/>
      </w:pPr>
      <w:rPr>
        <w:rFonts w:hint="default"/>
      </w:rPr>
    </w:lvl>
  </w:abstractNum>
  <w:abstractNum w:abstractNumId="26">
    <w:nsid w:val="62AE7055"/>
    <w:multiLevelType w:val="hybridMultilevel"/>
    <w:tmpl w:val="2E7C9FF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7">
    <w:nsid w:val="684865CC"/>
    <w:multiLevelType w:val="hybridMultilevel"/>
    <w:tmpl w:val="AB7EA2FE"/>
    <w:lvl w:ilvl="0" w:tplc="19AE87F8">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8">
    <w:nsid w:val="6A366269"/>
    <w:multiLevelType w:val="hybridMultilevel"/>
    <w:tmpl w:val="84624A90"/>
    <w:lvl w:ilvl="0" w:tplc="CFD2308A">
      <w:start w:val="4"/>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9">
    <w:nsid w:val="6B637EF0"/>
    <w:multiLevelType w:val="hybridMultilevel"/>
    <w:tmpl w:val="13060C20"/>
    <w:lvl w:ilvl="0" w:tplc="B0229760">
      <w:start w:val="1"/>
      <w:numFmt w:val="decimal"/>
      <w:lvlText w:val="%1."/>
      <w:lvlJc w:val="left"/>
      <w:pPr>
        <w:tabs>
          <w:tab w:val="num" w:pos="720"/>
        </w:tabs>
        <w:ind w:left="720" w:hanging="360"/>
      </w:pPr>
    </w:lvl>
    <w:lvl w:ilvl="1" w:tplc="D7D8162E" w:tentative="true">
      <w:start w:val="1"/>
      <w:numFmt w:val="lowerLetter"/>
      <w:lvlText w:val="%2."/>
      <w:lvlJc w:val="left"/>
      <w:pPr>
        <w:tabs>
          <w:tab w:val="num" w:pos="1440"/>
        </w:tabs>
        <w:ind w:left="1440" w:hanging="360"/>
      </w:pPr>
    </w:lvl>
    <w:lvl w:ilvl="2" w:tplc="54C21C86" w:tentative="true">
      <w:start w:val="1"/>
      <w:numFmt w:val="lowerRoman"/>
      <w:lvlText w:val="%3."/>
      <w:lvlJc w:val="right"/>
      <w:pPr>
        <w:tabs>
          <w:tab w:val="num" w:pos="2160"/>
        </w:tabs>
        <w:ind w:left="2160" w:hanging="180"/>
      </w:pPr>
    </w:lvl>
    <w:lvl w:ilvl="3" w:tplc="B07E6DDE" w:tentative="true">
      <w:start w:val="1"/>
      <w:numFmt w:val="decimal"/>
      <w:lvlText w:val="%4."/>
      <w:lvlJc w:val="left"/>
      <w:pPr>
        <w:tabs>
          <w:tab w:val="num" w:pos="2880"/>
        </w:tabs>
        <w:ind w:left="2880" w:hanging="360"/>
      </w:pPr>
    </w:lvl>
    <w:lvl w:ilvl="4" w:tplc="44EEBBE2" w:tentative="true">
      <w:start w:val="1"/>
      <w:numFmt w:val="lowerLetter"/>
      <w:lvlText w:val="%5."/>
      <w:lvlJc w:val="left"/>
      <w:pPr>
        <w:tabs>
          <w:tab w:val="num" w:pos="3600"/>
        </w:tabs>
        <w:ind w:left="3600" w:hanging="360"/>
      </w:pPr>
    </w:lvl>
    <w:lvl w:ilvl="5" w:tplc="7D02170C" w:tentative="true">
      <w:start w:val="1"/>
      <w:numFmt w:val="lowerRoman"/>
      <w:lvlText w:val="%6."/>
      <w:lvlJc w:val="right"/>
      <w:pPr>
        <w:tabs>
          <w:tab w:val="num" w:pos="4320"/>
        </w:tabs>
        <w:ind w:left="4320" w:hanging="180"/>
      </w:pPr>
    </w:lvl>
    <w:lvl w:ilvl="6" w:tplc="7BF61684" w:tentative="true">
      <w:start w:val="1"/>
      <w:numFmt w:val="decimal"/>
      <w:lvlText w:val="%7."/>
      <w:lvlJc w:val="left"/>
      <w:pPr>
        <w:tabs>
          <w:tab w:val="num" w:pos="5040"/>
        </w:tabs>
        <w:ind w:left="5040" w:hanging="360"/>
      </w:pPr>
    </w:lvl>
    <w:lvl w:ilvl="7" w:tplc="43E4FA38" w:tentative="true">
      <w:start w:val="1"/>
      <w:numFmt w:val="lowerLetter"/>
      <w:lvlText w:val="%8."/>
      <w:lvlJc w:val="left"/>
      <w:pPr>
        <w:tabs>
          <w:tab w:val="num" w:pos="5760"/>
        </w:tabs>
        <w:ind w:left="5760" w:hanging="360"/>
      </w:pPr>
    </w:lvl>
    <w:lvl w:ilvl="8" w:tplc="F9F49A6C" w:tentative="true">
      <w:start w:val="1"/>
      <w:numFmt w:val="lowerRoman"/>
      <w:lvlText w:val="%9."/>
      <w:lvlJc w:val="right"/>
      <w:pPr>
        <w:tabs>
          <w:tab w:val="num" w:pos="6480"/>
        </w:tabs>
        <w:ind w:left="6480" w:hanging="180"/>
      </w:pPr>
    </w:lvl>
  </w:abstractNum>
  <w:abstractNum w:abstractNumId="30">
    <w:nsid w:val="6B666901"/>
    <w:multiLevelType w:val="hybridMultilevel"/>
    <w:tmpl w:val="99B43A08"/>
    <w:lvl w:ilvl="0" w:tplc="43FCAF8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1">
    <w:nsid w:val="6D1F07F3"/>
    <w:multiLevelType w:val="singleLevel"/>
    <w:tmpl w:val="4CC224D6"/>
    <w:lvl w:ilvl="0">
      <w:start w:val="1"/>
      <w:numFmt w:val="decimal"/>
      <w:lvlText w:val="%1."/>
      <w:lvlJc w:val="left"/>
      <w:pPr>
        <w:tabs>
          <w:tab w:val="num" w:pos="1080"/>
        </w:tabs>
        <w:ind w:left="1080" w:hanging="360"/>
      </w:pPr>
      <w:rPr>
        <w:rFonts w:hint="default"/>
      </w:rPr>
    </w:lvl>
  </w:abstractNum>
  <w:abstractNum w:abstractNumId="32">
    <w:nsid w:val="6ED360F7"/>
    <w:multiLevelType w:val="hybridMultilevel"/>
    <w:tmpl w:val="66FC4816"/>
    <w:lvl w:ilvl="0" w:tplc="399C9414">
      <w:start w:val="1"/>
      <w:numFmt w:val="decimal"/>
      <w:lvlText w:val="%1."/>
      <w:lvlJc w:val="left"/>
      <w:pPr>
        <w:tabs>
          <w:tab w:val="num" w:pos="360"/>
        </w:tabs>
        <w:ind w:left="360" w:hanging="360"/>
      </w:pPr>
    </w:lvl>
    <w:lvl w:ilvl="1" w:tplc="574A07B2" w:tentative="true">
      <w:start w:val="1"/>
      <w:numFmt w:val="lowerLetter"/>
      <w:lvlText w:val="%2."/>
      <w:lvlJc w:val="left"/>
      <w:pPr>
        <w:tabs>
          <w:tab w:val="num" w:pos="1080"/>
        </w:tabs>
        <w:ind w:left="1080" w:hanging="360"/>
      </w:pPr>
    </w:lvl>
    <w:lvl w:ilvl="2" w:tplc="9C7603D8" w:tentative="true">
      <w:start w:val="1"/>
      <w:numFmt w:val="lowerRoman"/>
      <w:lvlText w:val="%3."/>
      <w:lvlJc w:val="right"/>
      <w:pPr>
        <w:tabs>
          <w:tab w:val="num" w:pos="1800"/>
        </w:tabs>
        <w:ind w:left="1800" w:hanging="180"/>
      </w:pPr>
    </w:lvl>
    <w:lvl w:ilvl="3" w:tplc="B5840092" w:tentative="true">
      <w:start w:val="1"/>
      <w:numFmt w:val="decimal"/>
      <w:lvlText w:val="%4."/>
      <w:lvlJc w:val="left"/>
      <w:pPr>
        <w:tabs>
          <w:tab w:val="num" w:pos="2520"/>
        </w:tabs>
        <w:ind w:left="2520" w:hanging="360"/>
      </w:pPr>
    </w:lvl>
    <w:lvl w:ilvl="4" w:tplc="1CAA0C52" w:tentative="true">
      <w:start w:val="1"/>
      <w:numFmt w:val="lowerLetter"/>
      <w:lvlText w:val="%5."/>
      <w:lvlJc w:val="left"/>
      <w:pPr>
        <w:tabs>
          <w:tab w:val="num" w:pos="3240"/>
        </w:tabs>
        <w:ind w:left="3240" w:hanging="360"/>
      </w:pPr>
    </w:lvl>
    <w:lvl w:ilvl="5" w:tplc="14F8B08C" w:tentative="true">
      <w:start w:val="1"/>
      <w:numFmt w:val="lowerRoman"/>
      <w:lvlText w:val="%6."/>
      <w:lvlJc w:val="right"/>
      <w:pPr>
        <w:tabs>
          <w:tab w:val="num" w:pos="3960"/>
        </w:tabs>
        <w:ind w:left="3960" w:hanging="180"/>
      </w:pPr>
    </w:lvl>
    <w:lvl w:ilvl="6" w:tplc="5A12C5A8" w:tentative="true">
      <w:start w:val="1"/>
      <w:numFmt w:val="decimal"/>
      <w:lvlText w:val="%7."/>
      <w:lvlJc w:val="left"/>
      <w:pPr>
        <w:tabs>
          <w:tab w:val="num" w:pos="4680"/>
        </w:tabs>
        <w:ind w:left="4680" w:hanging="360"/>
      </w:pPr>
    </w:lvl>
    <w:lvl w:ilvl="7" w:tplc="4C68B830" w:tentative="true">
      <w:start w:val="1"/>
      <w:numFmt w:val="lowerLetter"/>
      <w:lvlText w:val="%8."/>
      <w:lvlJc w:val="left"/>
      <w:pPr>
        <w:tabs>
          <w:tab w:val="num" w:pos="5400"/>
        </w:tabs>
        <w:ind w:left="5400" w:hanging="360"/>
      </w:pPr>
    </w:lvl>
    <w:lvl w:ilvl="8" w:tplc="988C9758" w:tentative="true">
      <w:start w:val="1"/>
      <w:numFmt w:val="lowerRoman"/>
      <w:lvlText w:val="%9."/>
      <w:lvlJc w:val="right"/>
      <w:pPr>
        <w:tabs>
          <w:tab w:val="num" w:pos="6120"/>
        </w:tabs>
        <w:ind w:left="6120" w:hanging="180"/>
      </w:pPr>
    </w:lvl>
  </w:abstractNum>
  <w:abstractNum w:abstractNumId="33">
    <w:nsid w:val="6FE15D6E"/>
    <w:multiLevelType w:val="hybridMultilevel"/>
    <w:tmpl w:val="F57C509E"/>
    <w:lvl w:ilvl="0" w:tplc="72488E12">
      <w:start w:val="19"/>
      <w:numFmt w:val="bullet"/>
      <w:lvlText w:val="-"/>
      <w:lvlJc w:val="left"/>
      <w:pPr>
        <w:ind w:left="420" w:hanging="360"/>
      </w:pPr>
      <w:rPr>
        <w:rFonts w:hint="default" w:ascii="Times New Roman" w:hAnsi="Times New Roman" w:eastAsia="Times New Roman" w:cs="Times New Roman"/>
      </w:rPr>
    </w:lvl>
    <w:lvl w:ilvl="1" w:tplc="041A0003" w:tentative="true">
      <w:start w:val="1"/>
      <w:numFmt w:val="bullet"/>
      <w:lvlText w:val="o"/>
      <w:lvlJc w:val="left"/>
      <w:pPr>
        <w:ind w:left="1140" w:hanging="360"/>
      </w:pPr>
      <w:rPr>
        <w:rFonts w:hint="default" w:ascii="Courier New" w:hAnsi="Courier New" w:cs="Courier New"/>
      </w:rPr>
    </w:lvl>
    <w:lvl w:ilvl="2" w:tplc="041A0005" w:tentative="true">
      <w:start w:val="1"/>
      <w:numFmt w:val="bullet"/>
      <w:lvlText w:val=""/>
      <w:lvlJc w:val="left"/>
      <w:pPr>
        <w:ind w:left="1860" w:hanging="360"/>
      </w:pPr>
      <w:rPr>
        <w:rFonts w:hint="default" w:ascii="Wingdings" w:hAnsi="Wingdings"/>
      </w:rPr>
    </w:lvl>
    <w:lvl w:ilvl="3" w:tplc="041A0001" w:tentative="true">
      <w:start w:val="1"/>
      <w:numFmt w:val="bullet"/>
      <w:lvlText w:val=""/>
      <w:lvlJc w:val="left"/>
      <w:pPr>
        <w:ind w:left="2580" w:hanging="360"/>
      </w:pPr>
      <w:rPr>
        <w:rFonts w:hint="default" w:ascii="Symbol" w:hAnsi="Symbol"/>
      </w:rPr>
    </w:lvl>
    <w:lvl w:ilvl="4" w:tplc="041A0003" w:tentative="true">
      <w:start w:val="1"/>
      <w:numFmt w:val="bullet"/>
      <w:lvlText w:val="o"/>
      <w:lvlJc w:val="left"/>
      <w:pPr>
        <w:ind w:left="3300" w:hanging="360"/>
      </w:pPr>
      <w:rPr>
        <w:rFonts w:hint="default" w:ascii="Courier New" w:hAnsi="Courier New" w:cs="Courier New"/>
      </w:rPr>
    </w:lvl>
    <w:lvl w:ilvl="5" w:tplc="041A0005" w:tentative="true">
      <w:start w:val="1"/>
      <w:numFmt w:val="bullet"/>
      <w:lvlText w:val=""/>
      <w:lvlJc w:val="left"/>
      <w:pPr>
        <w:ind w:left="4020" w:hanging="360"/>
      </w:pPr>
      <w:rPr>
        <w:rFonts w:hint="default" w:ascii="Wingdings" w:hAnsi="Wingdings"/>
      </w:rPr>
    </w:lvl>
    <w:lvl w:ilvl="6" w:tplc="041A0001" w:tentative="true">
      <w:start w:val="1"/>
      <w:numFmt w:val="bullet"/>
      <w:lvlText w:val=""/>
      <w:lvlJc w:val="left"/>
      <w:pPr>
        <w:ind w:left="4740" w:hanging="360"/>
      </w:pPr>
      <w:rPr>
        <w:rFonts w:hint="default" w:ascii="Symbol" w:hAnsi="Symbol"/>
      </w:rPr>
    </w:lvl>
    <w:lvl w:ilvl="7" w:tplc="041A0003" w:tentative="true">
      <w:start w:val="1"/>
      <w:numFmt w:val="bullet"/>
      <w:lvlText w:val="o"/>
      <w:lvlJc w:val="left"/>
      <w:pPr>
        <w:ind w:left="5460" w:hanging="360"/>
      </w:pPr>
      <w:rPr>
        <w:rFonts w:hint="default" w:ascii="Courier New" w:hAnsi="Courier New" w:cs="Courier New"/>
      </w:rPr>
    </w:lvl>
    <w:lvl w:ilvl="8" w:tplc="041A0005" w:tentative="true">
      <w:start w:val="1"/>
      <w:numFmt w:val="bullet"/>
      <w:lvlText w:val=""/>
      <w:lvlJc w:val="left"/>
      <w:pPr>
        <w:ind w:left="6180" w:hanging="360"/>
      </w:pPr>
      <w:rPr>
        <w:rFonts w:hint="default" w:ascii="Wingdings" w:hAnsi="Wingdings"/>
      </w:rPr>
    </w:lvl>
  </w:abstractNum>
  <w:abstractNum w:abstractNumId="34">
    <w:nsid w:val="71297A11"/>
    <w:multiLevelType w:val="singleLevel"/>
    <w:tmpl w:val="5176A898"/>
    <w:lvl w:ilvl="0">
      <w:start w:val="2"/>
      <w:numFmt w:val="bullet"/>
      <w:lvlText w:val="-"/>
      <w:lvlJc w:val="left"/>
      <w:pPr>
        <w:tabs>
          <w:tab w:val="num" w:pos="1080"/>
        </w:tabs>
        <w:ind w:left="1080" w:hanging="360"/>
      </w:pPr>
      <w:rPr>
        <w:rFonts w:hint="default"/>
      </w:rPr>
    </w:lvl>
  </w:abstractNum>
  <w:abstractNum w:abstractNumId="35">
    <w:nsid w:val="71EF3F6B"/>
    <w:multiLevelType w:val="singleLevel"/>
    <w:tmpl w:val="0C09000F"/>
    <w:lvl w:ilvl="0">
      <w:start w:val="1"/>
      <w:numFmt w:val="decimal"/>
      <w:lvlText w:val="%1."/>
      <w:lvlJc w:val="left"/>
      <w:pPr>
        <w:tabs>
          <w:tab w:val="num" w:pos="360"/>
        </w:tabs>
        <w:ind w:left="360" w:hanging="360"/>
      </w:pPr>
      <w:rPr>
        <w:rFonts w:hint="default"/>
      </w:rPr>
    </w:lvl>
  </w:abstractNum>
  <w:abstractNum w:abstractNumId="36">
    <w:nsid w:val="722D0053"/>
    <w:multiLevelType w:val="hybridMultilevel"/>
    <w:tmpl w:val="95F41E76"/>
    <w:lvl w:ilvl="0" w:tplc="B28E817A">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7">
    <w:nsid w:val="7F91241B"/>
    <w:multiLevelType w:val="hybridMultilevel"/>
    <w:tmpl w:val="66A6875E"/>
    <w:lvl w:ilvl="0" w:tplc="3AB49C8E">
      <w:start w:val="19"/>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24"/>
  </w:num>
  <w:num w:numId="2">
    <w:abstractNumId w:val="34"/>
  </w:num>
  <w:num w:numId="3">
    <w:abstractNumId w:val="12"/>
  </w:num>
  <w:num w:numId="4">
    <w:abstractNumId w:val="9"/>
  </w:num>
  <w:num w:numId="5">
    <w:abstractNumId w:val="1"/>
  </w:num>
  <w:num w:numId="6">
    <w:abstractNumId w:val="19"/>
  </w:num>
  <w:num w:numId="7">
    <w:abstractNumId w:val="0"/>
  </w:num>
  <w:num w:numId="8">
    <w:abstractNumId w:val="31"/>
  </w:num>
  <w:num w:numId="9">
    <w:abstractNumId w:val="21"/>
  </w:num>
  <w:num w:numId="10">
    <w:abstractNumId w:val="17"/>
  </w:num>
  <w:num w:numId="11">
    <w:abstractNumId w:val="18"/>
  </w:num>
  <w:num w:numId="12">
    <w:abstractNumId w:val="10"/>
  </w:num>
  <w:num w:numId="13">
    <w:abstractNumId w:val="25"/>
  </w:num>
  <w:num w:numId="14">
    <w:abstractNumId w:val="6"/>
  </w:num>
  <w:num w:numId="15">
    <w:abstractNumId w:val="35"/>
  </w:num>
  <w:num w:numId="16">
    <w:abstractNumId w:val="14"/>
  </w:num>
  <w:num w:numId="17">
    <w:abstractNumId w:val="13"/>
  </w:num>
  <w:num w:numId="18">
    <w:abstractNumId w:val="32"/>
  </w:num>
  <w:num w:numId="19">
    <w:abstractNumId w:val="29"/>
  </w:num>
  <w:num w:numId="20">
    <w:abstractNumId w:val="26"/>
  </w:num>
  <w:num w:numId="21">
    <w:abstractNumId w:val="27"/>
  </w:num>
  <w:num w:numId="22">
    <w:abstractNumId w:val="16"/>
  </w:num>
  <w:num w:numId="23">
    <w:abstractNumId w:val="33"/>
  </w:num>
  <w:num w:numId="24">
    <w:abstractNumId w:val="11"/>
  </w:num>
  <w:num w:numId="25">
    <w:abstractNumId w:val="36"/>
  </w:num>
  <w:num w:numId="26">
    <w:abstractNumId w:val="2"/>
  </w:num>
  <w:num w:numId="27">
    <w:abstractNumId w:val="22"/>
  </w:num>
  <w:num w:numId="28">
    <w:abstractNumId w:val="3"/>
  </w:num>
  <w:num w:numId="29">
    <w:abstractNumId w:val="5"/>
  </w:num>
  <w:num w:numId="30">
    <w:abstractNumId w:val="37"/>
  </w:num>
  <w:num w:numId="31">
    <w:abstractNumId w:val="23"/>
  </w:num>
  <w:num w:numId="32">
    <w:abstractNumId w:val="28"/>
  </w:num>
  <w:num w:numId="33">
    <w:abstractNumId w:val="8"/>
  </w:num>
  <w:num w:numId="34">
    <w:abstractNumId w:val="15"/>
  </w:num>
  <w:num w:numId="35">
    <w:abstractNumId w:val="4"/>
  </w:num>
  <w:num w:numId="36">
    <w:abstractNumId w:val="30"/>
  </w:num>
  <w:num w:numId="37">
    <w:abstractNumId w:val="7"/>
  </w:num>
  <w:num w:numId="38">
    <w:abstractNumId w:val="2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43F0"/>
    <w:rsid w:val="00005522"/>
    <w:rsid w:val="00006C04"/>
    <w:rsid w:val="00013DCC"/>
    <w:rsid w:val="00014468"/>
    <w:rsid w:val="00020420"/>
    <w:rsid w:val="000218B1"/>
    <w:rsid w:val="00024CED"/>
    <w:rsid w:val="00025278"/>
    <w:rsid w:val="00027959"/>
    <w:rsid w:val="00032D54"/>
    <w:rsid w:val="00034531"/>
    <w:rsid w:val="00034B19"/>
    <w:rsid w:val="00036DB5"/>
    <w:rsid w:val="000377A0"/>
    <w:rsid w:val="000520E4"/>
    <w:rsid w:val="000524DE"/>
    <w:rsid w:val="0005300C"/>
    <w:rsid w:val="00057713"/>
    <w:rsid w:val="00082918"/>
    <w:rsid w:val="000831E1"/>
    <w:rsid w:val="00083C49"/>
    <w:rsid w:val="00084CB3"/>
    <w:rsid w:val="000908FB"/>
    <w:rsid w:val="0009394A"/>
    <w:rsid w:val="0009458F"/>
    <w:rsid w:val="00094E62"/>
    <w:rsid w:val="0009744A"/>
    <w:rsid w:val="000A1C7B"/>
    <w:rsid w:val="000A1CBF"/>
    <w:rsid w:val="000A2F70"/>
    <w:rsid w:val="000A6FF3"/>
    <w:rsid w:val="000A72AF"/>
    <w:rsid w:val="000B0CF1"/>
    <w:rsid w:val="000B1FD7"/>
    <w:rsid w:val="000C0477"/>
    <w:rsid w:val="000C3A50"/>
    <w:rsid w:val="000C7507"/>
    <w:rsid w:val="000D2303"/>
    <w:rsid w:val="000D5C07"/>
    <w:rsid w:val="000D6CD8"/>
    <w:rsid w:val="000E2955"/>
    <w:rsid w:val="000E5948"/>
    <w:rsid w:val="000E6323"/>
    <w:rsid w:val="000F557D"/>
    <w:rsid w:val="0010464A"/>
    <w:rsid w:val="00152BE2"/>
    <w:rsid w:val="0016338A"/>
    <w:rsid w:val="00166533"/>
    <w:rsid w:val="00167338"/>
    <w:rsid w:val="00171A3B"/>
    <w:rsid w:val="00174299"/>
    <w:rsid w:val="001758E7"/>
    <w:rsid w:val="001810BD"/>
    <w:rsid w:val="001817D9"/>
    <w:rsid w:val="00182264"/>
    <w:rsid w:val="00185F69"/>
    <w:rsid w:val="0018641D"/>
    <w:rsid w:val="00186D9D"/>
    <w:rsid w:val="00193C88"/>
    <w:rsid w:val="00197A16"/>
    <w:rsid w:val="001A7F6D"/>
    <w:rsid w:val="001B02FD"/>
    <w:rsid w:val="001B2F92"/>
    <w:rsid w:val="001C12A5"/>
    <w:rsid w:val="001C226D"/>
    <w:rsid w:val="001C3481"/>
    <w:rsid w:val="001C3534"/>
    <w:rsid w:val="001C60A8"/>
    <w:rsid w:val="001C7A15"/>
    <w:rsid w:val="001D0A2C"/>
    <w:rsid w:val="001D139F"/>
    <w:rsid w:val="001D26BF"/>
    <w:rsid w:val="001D2753"/>
    <w:rsid w:val="001D3F43"/>
    <w:rsid w:val="001D6924"/>
    <w:rsid w:val="001D7869"/>
    <w:rsid w:val="001E4617"/>
    <w:rsid w:val="001E4A08"/>
    <w:rsid w:val="001F1E31"/>
    <w:rsid w:val="001F20CA"/>
    <w:rsid w:val="00201A09"/>
    <w:rsid w:val="00203990"/>
    <w:rsid w:val="002111BB"/>
    <w:rsid w:val="00212F31"/>
    <w:rsid w:val="00222CC8"/>
    <w:rsid w:val="002236B8"/>
    <w:rsid w:val="00225E3A"/>
    <w:rsid w:val="002309EC"/>
    <w:rsid w:val="00233B0B"/>
    <w:rsid w:val="0024358A"/>
    <w:rsid w:val="0025205C"/>
    <w:rsid w:val="00254CA9"/>
    <w:rsid w:val="00261854"/>
    <w:rsid w:val="00264E22"/>
    <w:rsid w:val="002662CD"/>
    <w:rsid w:val="002715BF"/>
    <w:rsid w:val="00274230"/>
    <w:rsid w:val="00275E51"/>
    <w:rsid w:val="0027665B"/>
    <w:rsid w:val="00277596"/>
    <w:rsid w:val="00280112"/>
    <w:rsid w:val="00282C2E"/>
    <w:rsid w:val="0028359A"/>
    <w:rsid w:val="0028578C"/>
    <w:rsid w:val="00285965"/>
    <w:rsid w:val="002862C6"/>
    <w:rsid w:val="0029107D"/>
    <w:rsid w:val="0029126C"/>
    <w:rsid w:val="00296F97"/>
    <w:rsid w:val="002A0D63"/>
    <w:rsid w:val="002A7462"/>
    <w:rsid w:val="002B2569"/>
    <w:rsid w:val="002B325B"/>
    <w:rsid w:val="002B4A26"/>
    <w:rsid w:val="002B78CA"/>
    <w:rsid w:val="002C0D92"/>
    <w:rsid w:val="002C24B1"/>
    <w:rsid w:val="002C4FC3"/>
    <w:rsid w:val="002C6557"/>
    <w:rsid w:val="002D2C8A"/>
    <w:rsid w:val="002D4969"/>
    <w:rsid w:val="002E5553"/>
    <w:rsid w:val="002E6BD2"/>
    <w:rsid w:val="002E7307"/>
    <w:rsid w:val="002E7B99"/>
    <w:rsid w:val="002F19AF"/>
    <w:rsid w:val="00301A53"/>
    <w:rsid w:val="00303749"/>
    <w:rsid w:val="00306A4B"/>
    <w:rsid w:val="003100CC"/>
    <w:rsid w:val="00312F21"/>
    <w:rsid w:val="00314F0A"/>
    <w:rsid w:val="00316EC9"/>
    <w:rsid w:val="00317701"/>
    <w:rsid w:val="00320E58"/>
    <w:rsid w:val="00321109"/>
    <w:rsid w:val="003246C5"/>
    <w:rsid w:val="00327F75"/>
    <w:rsid w:val="00331374"/>
    <w:rsid w:val="00336937"/>
    <w:rsid w:val="00336FBC"/>
    <w:rsid w:val="003410B3"/>
    <w:rsid w:val="00343A49"/>
    <w:rsid w:val="003445CC"/>
    <w:rsid w:val="00353D12"/>
    <w:rsid w:val="0035466E"/>
    <w:rsid w:val="00354796"/>
    <w:rsid w:val="003557DC"/>
    <w:rsid w:val="003576DB"/>
    <w:rsid w:val="00362118"/>
    <w:rsid w:val="003647B5"/>
    <w:rsid w:val="003652F9"/>
    <w:rsid w:val="00367DA6"/>
    <w:rsid w:val="0037475C"/>
    <w:rsid w:val="003773E7"/>
    <w:rsid w:val="00377911"/>
    <w:rsid w:val="003854B1"/>
    <w:rsid w:val="003879EE"/>
    <w:rsid w:val="0039196D"/>
    <w:rsid w:val="00391A23"/>
    <w:rsid w:val="0039286A"/>
    <w:rsid w:val="00395794"/>
    <w:rsid w:val="00395815"/>
    <w:rsid w:val="00395C61"/>
    <w:rsid w:val="003A02C8"/>
    <w:rsid w:val="003A766D"/>
    <w:rsid w:val="003B0CAE"/>
    <w:rsid w:val="003B27A4"/>
    <w:rsid w:val="003B27E8"/>
    <w:rsid w:val="003B3DEF"/>
    <w:rsid w:val="003B6583"/>
    <w:rsid w:val="003B6ED0"/>
    <w:rsid w:val="003C122C"/>
    <w:rsid w:val="003D212C"/>
    <w:rsid w:val="003D4368"/>
    <w:rsid w:val="003D4791"/>
    <w:rsid w:val="003D4FEB"/>
    <w:rsid w:val="003E63E9"/>
    <w:rsid w:val="003F0FB0"/>
    <w:rsid w:val="003F1465"/>
    <w:rsid w:val="00403BBC"/>
    <w:rsid w:val="00413690"/>
    <w:rsid w:val="00422AA8"/>
    <w:rsid w:val="00422D35"/>
    <w:rsid w:val="00430381"/>
    <w:rsid w:val="00432154"/>
    <w:rsid w:val="00435F8C"/>
    <w:rsid w:val="00444239"/>
    <w:rsid w:val="00444C07"/>
    <w:rsid w:val="00444D57"/>
    <w:rsid w:val="00447B01"/>
    <w:rsid w:val="00450AA2"/>
    <w:rsid w:val="00452CD6"/>
    <w:rsid w:val="00461B27"/>
    <w:rsid w:val="004627A7"/>
    <w:rsid w:val="00463CA7"/>
    <w:rsid w:val="00466D6F"/>
    <w:rsid w:val="004703B6"/>
    <w:rsid w:val="00473B89"/>
    <w:rsid w:val="00480806"/>
    <w:rsid w:val="00480C14"/>
    <w:rsid w:val="004812E1"/>
    <w:rsid w:val="00481645"/>
    <w:rsid w:val="00483F3B"/>
    <w:rsid w:val="00484917"/>
    <w:rsid w:val="00496332"/>
    <w:rsid w:val="004970A0"/>
    <w:rsid w:val="004A2D0C"/>
    <w:rsid w:val="004A4831"/>
    <w:rsid w:val="004A5426"/>
    <w:rsid w:val="004B1BB3"/>
    <w:rsid w:val="004B6857"/>
    <w:rsid w:val="004C08FD"/>
    <w:rsid w:val="004C0FD9"/>
    <w:rsid w:val="004C465E"/>
    <w:rsid w:val="004C5C80"/>
    <w:rsid w:val="004C6265"/>
    <w:rsid w:val="004D183E"/>
    <w:rsid w:val="004D1BE7"/>
    <w:rsid w:val="004D6951"/>
    <w:rsid w:val="004E1843"/>
    <w:rsid w:val="004F6649"/>
    <w:rsid w:val="004F6838"/>
    <w:rsid w:val="004F785E"/>
    <w:rsid w:val="004F7AE3"/>
    <w:rsid w:val="004F7FF3"/>
    <w:rsid w:val="00511070"/>
    <w:rsid w:val="00514759"/>
    <w:rsid w:val="00515C8D"/>
    <w:rsid w:val="00521DD8"/>
    <w:rsid w:val="0052263F"/>
    <w:rsid w:val="005304D7"/>
    <w:rsid w:val="00530C74"/>
    <w:rsid w:val="00531044"/>
    <w:rsid w:val="005358E5"/>
    <w:rsid w:val="005360F7"/>
    <w:rsid w:val="005368CA"/>
    <w:rsid w:val="005422E3"/>
    <w:rsid w:val="00551764"/>
    <w:rsid w:val="00557ADD"/>
    <w:rsid w:val="00561A2E"/>
    <w:rsid w:val="00565F53"/>
    <w:rsid w:val="00566DC1"/>
    <w:rsid w:val="00572D20"/>
    <w:rsid w:val="005752FB"/>
    <w:rsid w:val="00575F7A"/>
    <w:rsid w:val="005762E9"/>
    <w:rsid w:val="00577F78"/>
    <w:rsid w:val="00580ACE"/>
    <w:rsid w:val="00583C42"/>
    <w:rsid w:val="005A41A4"/>
    <w:rsid w:val="005C002A"/>
    <w:rsid w:val="005C0177"/>
    <w:rsid w:val="005D0A1C"/>
    <w:rsid w:val="005D7175"/>
    <w:rsid w:val="005D7B66"/>
    <w:rsid w:val="005E3918"/>
    <w:rsid w:val="005E46A1"/>
    <w:rsid w:val="005E48AF"/>
    <w:rsid w:val="005E4D13"/>
    <w:rsid w:val="005F009A"/>
    <w:rsid w:val="005F4FCE"/>
    <w:rsid w:val="005F72BB"/>
    <w:rsid w:val="005F7858"/>
    <w:rsid w:val="00600BB5"/>
    <w:rsid w:val="0060154F"/>
    <w:rsid w:val="00601D17"/>
    <w:rsid w:val="0060385C"/>
    <w:rsid w:val="0060456F"/>
    <w:rsid w:val="006064F4"/>
    <w:rsid w:val="00611EED"/>
    <w:rsid w:val="00612096"/>
    <w:rsid w:val="006127C6"/>
    <w:rsid w:val="00613110"/>
    <w:rsid w:val="006155F6"/>
    <w:rsid w:val="0061716B"/>
    <w:rsid w:val="00621883"/>
    <w:rsid w:val="0062208E"/>
    <w:rsid w:val="006225BD"/>
    <w:rsid w:val="00622C68"/>
    <w:rsid w:val="00625C93"/>
    <w:rsid w:val="006324DF"/>
    <w:rsid w:val="0063265D"/>
    <w:rsid w:val="006338F0"/>
    <w:rsid w:val="006340EF"/>
    <w:rsid w:val="006446D3"/>
    <w:rsid w:val="00645F9A"/>
    <w:rsid w:val="00647A89"/>
    <w:rsid w:val="00656B39"/>
    <w:rsid w:val="00656BCC"/>
    <w:rsid w:val="006609AE"/>
    <w:rsid w:val="00667AF9"/>
    <w:rsid w:val="00670649"/>
    <w:rsid w:val="00677CCB"/>
    <w:rsid w:val="00680DCE"/>
    <w:rsid w:val="00681286"/>
    <w:rsid w:val="00682C9E"/>
    <w:rsid w:val="00684BFF"/>
    <w:rsid w:val="006908AC"/>
    <w:rsid w:val="0069157D"/>
    <w:rsid w:val="00691C97"/>
    <w:rsid w:val="006A418E"/>
    <w:rsid w:val="006A4465"/>
    <w:rsid w:val="006A66AE"/>
    <w:rsid w:val="006B2B7C"/>
    <w:rsid w:val="006B3046"/>
    <w:rsid w:val="006B47F9"/>
    <w:rsid w:val="006B4D1B"/>
    <w:rsid w:val="006B4E88"/>
    <w:rsid w:val="006C1C76"/>
    <w:rsid w:val="006C34B5"/>
    <w:rsid w:val="006C3547"/>
    <w:rsid w:val="006C7E12"/>
    <w:rsid w:val="006D1716"/>
    <w:rsid w:val="006D3683"/>
    <w:rsid w:val="006D634D"/>
    <w:rsid w:val="006D7AE9"/>
    <w:rsid w:val="006E224E"/>
    <w:rsid w:val="006E6E61"/>
    <w:rsid w:val="006E71DD"/>
    <w:rsid w:val="006E7FBE"/>
    <w:rsid w:val="006F406E"/>
    <w:rsid w:val="00712129"/>
    <w:rsid w:val="0071519A"/>
    <w:rsid w:val="0071542D"/>
    <w:rsid w:val="00715755"/>
    <w:rsid w:val="00716EB8"/>
    <w:rsid w:val="00717A01"/>
    <w:rsid w:val="00717F3F"/>
    <w:rsid w:val="00725D1B"/>
    <w:rsid w:val="007266BE"/>
    <w:rsid w:val="0072752A"/>
    <w:rsid w:val="00731BA8"/>
    <w:rsid w:val="0074040B"/>
    <w:rsid w:val="0074115F"/>
    <w:rsid w:val="00742DBF"/>
    <w:rsid w:val="00743A8D"/>
    <w:rsid w:val="00747B6D"/>
    <w:rsid w:val="00747E22"/>
    <w:rsid w:val="0075008F"/>
    <w:rsid w:val="0075044D"/>
    <w:rsid w:val="007507CE"/>
    <w:rsid w:val="007535FD"/>
    <w:rsid w:val="00760C94"/>
    <w:rsid w:val="0076142E"/>
    <w:rsid w:val="00763026"/>
    <w:rsid w:val="00764708"/>
    <w:rsid w:val="007655A9"/>
    <w:rsid w:val="00765814"/>
    <w:rsid w:val="00766D7F"/>
    <w:rsid w:val="00773861"/>
    <w:rsid w:val="00777141"/>
    <w:rsid w:val="007779E7"/>
    <w:rsid w:val="00782C7B"/>
    <w:rsid w:val="007852A1"/>
    <w:rsid w:val="0078579B"/>
    <w:rsid w:val="007863AE"/>
    <w:rsid w:val="0078686F"/>
    <w:rsid w:val="00786AC0"/>
    <w:rsid w:val="00787172"/>
    <w:rsid w:val="007906B1"/>
    <w:rsid w:val="0079415A"/>
    <w:rsid w:val="0079444F"/>
    <w:rsid w:val="007946F9"/>
    <w:rsid w:val="00797422"/>
    <w:rsid w:val="007A0FBF"/>
    <w:rsid w:val="007A4824"/>
    <w:rsid w:val="007B148B"/>
    <w:rsid w:val="007B2CF4"/>
    <w:rsid w:val="007B3B90"/>
    <w:rsid w:val="007B3FD0"/>
    <w:rsid w:val="007C0609"/>
    <w:rsid w:val="007C10C9"/>
    <w:rsid w:val="007C312F"/>
    <w:rsid w:val="007D0067"/>
    <w:rsid w:val="007D0B87"/>
    <w:rsid w:val="007D0C26"/>
    <w:rsid w:val="007D13E7"/>
    <w:rsid w:val="007D2C86"/>
    <w:rsid w:val="007D42E9"/>
    <w:rsid w:val="007E263C"/>
    <w:rsid w:val="007F0345"/>
    <w:rsid w:val="007F210A"/>
    <w:rsid w:val="007F3BC3"/>
    <w:rsid w:val="007F4BE5"/>
    <w:rsid w:val="0080296A"/>
    <w:rsid w:val="00802CC0"/>
    <w:rsid w:val="008048DC"/>
    <w:rsid w:val="008112DA"/>
    <w:rsid w:val="00814FF2"/>
    <w:rsid w:val="0081657E"/>
    <w:rsid w:val="00824816"/>
    <w:rsid w:val="008256D6"/>
    <w:rsid w:val="00826549"/>
    <w:rsid w:val="008267C0"/>
    <w:rsid w:val="00830E16"/>
    <w:rsid w:val="00834B37"/>
    <w:rsid w:val="00840ED9"/>
    <w:rsid w:val="00842D05"/>
    <w:rsid w:val="008518DD"/>
    <w:rsid w:val="00855A1E"/>
    <w:rsid w:val="0085684E"/>
    <w:rsid w:val="008617EF"/>
    <w:rsid w:val="00861816"/>
    <w:rsid w:val="008627C6"/>
    <w:rsid w:val="00864808"/>
    <w:rsid w:val="00870E55"/>
    <w:rsid w:val="0087142C"/>
    <w:rsid w:val="00872EF8"/>
    <w:rsid w:val="00873706"/>
    <w:rsid w:val="00877355"/>
    <w:rsid w:val="00880C6A"/>
    <w:rsid w:val="00881C09"/>
    <w:rsid w:val="0088716F"/>
    <w:rsid w:val="008949B0"/>
    <w:rsid w:val="00896844"/>
    <w:rsid w:val="00897509"/>
    <w:rsid w:val="00897F4E"/>
    <w:rsid w:val="008A08FD"/>
    <w:rsid w:val="008B0920"/>
    <w:rsid w:val="008B349D"/>
    <w:rsid w:val="008B39F7"/>
    <w:rsid w:val="008C566E"/>
    <w:rsid w:val="008D3C82"/>
    <w:rsid w:val="008E0917"/>
    <w:rsid w:val="008E39D6"/>
    <w:rsid w:val="008E49A9"/>
    <w:rsid w:val="008E4F7E"/>
    <w:rsid w:val="008F23AB"/>
    <w:rsid w:val="008F366A"/>
    <w:rsid w:val="00902A7F"/>
    <w:rsid w:val="00903D13"/>
    <w:rsid w:val="00905CFD"/>
    <w:rsid w:val="00910559"/>
    <w:rsid w:val="00912073"/>
    <w:rsid w:val="0091263C"/>
    <w:rsid w:val="00913AE8"/>
    <w:rsid w:val="00916059"/>
    <w:rsid w:val="0091666A"/>
    <w:rsid w:val="00922E12"/>
    <w:rsid w:val="00923905"/>
    <w:rsid w:val="0092592F"/>
    <w:rsid w:val="00926B41"/>
    <w:rsid w:val="00930BCE"/>
    <w:rsid w:val="00931D4E"/>
    <w:rsid w:val="00931FFE"/>
    <w:rsid w:val="009331F1"/>
    <w:rsid w:val="00933E52"/>
    <w:rsid w:val="00934CB4"/>
    <w:rsid w:val="009430C4"/>
    <w:rsid w:val="0094627C"/>
    <w:rsid w:val="009523BF"/>
    <w:rsid w:val="00956CC1"/>
    <w:rsid w:val="00971249"/>
    <w:rsid w:val="00974DC1"/>
    <w:rsid w:val="009756A2"/>
    <w:rsid w:val="00975779"/>
    <w:rsid w:val="00984A45"/>
    <w:rsid w:val="00984EC6"/>
    <w:rsid w:val="009951EE"/>
    <w:rsid w:val="009A5255"/>
    <w:rsid w:val="009A5F2A"/>
    <w:rsid w:val="009B0088"/>
    <w:rsid w:val="009B0538"/>
    <w:rsid w:val="009B259D"/>
    <w:rsid w:val="009B2EB0"/>
    <w:rsid w:val="009B51D4"/>
    <w:rsid w:val="009B7E11"/>
    <w:rsid w:val="009C03EC"/>
    <w:rsid w:val="009C48FB"/>
    <w:rsid w:val="009C52EB"/>
    <w:rsid w:val="009C5D65"/>
    <w:rsid w:val="009C70C0"/>
    <w:rsid w:val="009D15C8"/>
    <w:rsid w:val="009D2651"/>
    <w:rsid w:val="009D6BA2"/>
    <w:rsid w:val="009E31D4"/>
    <w:rsid w:val="009E5C82"/>
    <w:rsid w:val="009E6B4F"/>
    <w:rsid w:val="009E72F3"/>
    <w:rsid w:val="009F3193"/>
    <w:rsid w:val="009F3D52"/>
    <w:rsid w:val="009F4F37"/>
    <w:rsid w:val="00A016FB"/>
    <w:rsid w:val="00A05E8C"/>
    <w:rsid w:val="00A101F6"/>
    <w:rsid w:val="00A10DBF"/>
    <w:rsid w:val="00A228ED"/>
    <w:rsid w:val="00A268D9"/>
    <w:rsid w:val="00A27724"/>
    <w:rsid w:val="00A343F0"/>
    <w:rsid w:val="00A37EB0"/>
    <w:rsid w:val="00A425E0"/>
    <w:rsid w:val="00A53561"/>
    <w:rsid w:val="00A568EA"/>
    <w:rsid w:val="00A61E61"/>
    <w:rsid w:val="00A67FF8"/>
    <w:rsid w:val="00A7086C"/>
    <w:rsid w:val="00A740E8"/>
    <w:rsid w:val="00A760B4"/>
    <w:rsid w:val="00A80A2B"/>
    <w:rsid w:val="00A81189"/>
    <w:rsid w:val="00A9205A"/>
    <w:rsid w:val="00A970EF"/>
    <w:rsid w:val="00AA1894"/>
    <w:rsid w:val="00AA57C0"/>
    <w:rsid w:val="00AB0C4A"/>
    <w:rsid w:val="00AC179B"/>
    <w:rsid w:val="00AC6F05"/>
    <w:rsid w:val="00AC7AEC"/>
    <w:rsid w:val="00AD1A40"/>
    <w:rsid w:val="00AD27E9"/>
    <w:rsid w:val="00AE000E"/>
    <w:rsid w:val="00AE1552"/>
    <w:rsid w:val="00AE3A5E"/>
    <w:rsid w:val="00AE45B7"/>
    <w:rsid w:val="00AF10F7"/>
    <w:rsid w:val="00AF2D2D"/>
    <w:rsid w:val="00AF388A"/>
    <w:rsid w:val="00AF3A45"/>
    <w:rsid w:val="00AF3D2B"/>
    <w:rsid w:val="00B01F09"/>
    <w:rsid w:val="00B17BED"/>
    <w:rsid w:val="00B225A7"/>
    <w:rsid w:val="00B27258"/>
    <w:rsid w:val="00B346ED"/>
    <w:rsid w:val="00B36707"/>
    <w:rsid w:val="00B43480"/>
    <w:rsid w:val="00B45919"/>
    <w:rsid w:val="00B462FD"/>
    <w:rsid w:val="00B46D55"/>
    <w:rsid w:val="00B46FFC"/>
    <w:rsid w:val="00B47BD0"/>
    <w:rsid w:val="00B47F2E"/>
    <w:rsid w:val="00B50040"/>
    <w:rsid w:val="00B506E6"/>
    <w:rsid w:val="00B50993"/>
    <w:rsid w:val="00B55BA4"/>
    <w:rsid w:val="00B5772C"/>
    <w:rsid w:val="00B620B0"/>
    <w:rsid w:val="00B633F0"/>
    <w:rsid w:val="00B711C0"/>
    <w:rsid w:val="00B72FF1"/>
    <w:rsid w:val="00B73253"/>
    <w:rsid w:val="00B7439B"/>
    <w:rsid w:val="00B75C4B"/>
    <w:rsid w:val="00B76EA4"/>
    <w:rsid w:val="00B77397"/>
    <w:rsid w:val="00B85BE7"/>
    <w:rsid w:val="00B96989"/>
    <w:rsid w:val="00BA1447"/>
    <w:rsid w:val="00BA150C"/>
    <w:rsid w:val="00BA7FD8"/>
    <w:rsid w:val="00BB1731"/>
    <w:rsid w:val="00BB41C7"/>
    <w:rsid w:val="00BB47F5"/>
    <w:rsid w:val="00BB7373"/>
    <w:rsid w:val="00BB77EC"/>
    <w:rsid w:val="00BC15E7"/>
    <w:rsid w:val="00BD183F"/>
    <w:rsid w:val="00BD39F3"/>
    <w:rsid w:val="00BE18F6"/>
    <w:rsid w:val="00BE4439"/>
    <w:rsid w:val="00BE5ADB"/>
    <w:rsid w:val="00BE5C64"/>
    <w:rsid w:val="00BE7641"/>
    <w:rsid w:val="00BF13E7"/>
    <w:rsid w:val="00BF3B9A"/>
    <w:rsid w:val="00BF5A28"/>
    <w:rsid w:val="00C02C37"/>
    <w:rsid w:val="00C03A5E"/>
    <w:rsid w:val="00C03FE8"/>
    <w:rsid w:val="00C04EEE"/>
    <w:rsid w:val="00C06108"/>
    <w:rsid w:val="00C1292D"/>
    <w:rsid w:val="00C12BFD"/>
    <w:rsid w:val="00C14B49"/>
    <w:rsid w:val="00C15169"/>
    <w:rsid w:val="00C154DB"/>
    <w:rsid w:val="00C1799F"/>
    <w:rsid w:val="00C328E3"/>
    <w:rsid w:val="00C46D27"/>
    <w:rsid w:val="00C47351"/>
    <w:rsid w:val="00C50686"/>
    <w:rsid w:val="00C5221A"/>
    <w:rsid w:val="00C5329E"/>
    <w:rsid w:val="00C57531"/>
    <w:rsid w:val="00C60E99"/>
    <w:rsid w:val="00C64988"/>
    <w:rsid w:val="00C64CD4"/>
    <w:rsid w:val="00C65134"/>
    <w:rsid w:val="00C72F44"/>
    <w:rsid w:val="00C75BEE"/>
    <w:rsid w:val="00C76084"/>
    <w:rsid w:val="00C84B56"/>
    <w:rsid w:val="00C84B71"/>
    <w:rsid w:val="00C87853"/>
    <w:rsid w:val="00C87E77"/>
    <w:rsid w:val="00C91694"/>
    <w:rsid w:val="00C91BD6"/>
    <w:rsid w:val="00C97ED8"/>
    <w:rsid w:val="00CA04BC"/>
    <w:rsid w:val="00CA7E75"/>
    <w:rsid w:val="00CB25FC"/>
    <w:rsid w:val="00CC0374"/>
    <w:rsid w:val="00CC10E6"/>
    <w:rsid w:val="00CC131B"/>
    <w:rsid w:val="00CC1DA8"/>
    <w:rsid w:val="00CC2391"/>
    <w:rsid w:val="00CC2443"/>
    <w:rsid w:val="00CC4398"/>
    <w:rsid w:val="00CC73AC"/>
    <w:rsid w:val="00CD1E2F"/>
    <w:rsid w:val="00CD292B"/>
    <w:rsid w:val="00CD3F6B"/>
    <w:rsid w:val="00CD75EA"/>
    <w:rsid w:val="00CE0E28"/>
    <w:rsid w:val="00CE3284"/>
    <w:rsid w:val="00CE3475"/>
    <w:rsid w:val="00CE5D64"/>
    <w:rsid w:val="00CE6145"/>
    <w:rsid w:val="00CF053C"/>
    <w:rsid w:val="00CF53BC"/>
    <w:rsid w:val="00D0095E"/>
    <w:rsid w:val="00D047AC"/>
    <w:rsid w:val="00D04DD4"/>
    <w:rsid w:val="00D07D31"/>
    <w:rsid w:val="00D10155"/>
    <w:rsid w:val="00D13466"/>
    <w:rsid w:val="00D148BA"/>
    <w:rsid w:val="00D17665"/>
    <w:rsid w:val="00D219FF"/>
    <w:rsid w:val="00D24BD9"/>
    <w:rsid w:val="00D3127B"/>
    <w:rsid w:val="00D330A9"/>
    <w:rsid w:val="00D365D5"/>
    <w:rsid w:val="00D54EAE"/>
    <w:rsid w:val="00D55828"/>
    <w:rsid w:val="00D55DF2"/>
    <w:rsid w:val="00D56FFA"/>
    <w:rsid w:val="00D60263"/>
    <w:rsid w:val="00D612ED"/>
    <w:rsid w:val="00D700AB"/>
    <w:rsid w:val="00D7014A"/>
    <w:rsid w:val="00D71745"/>
    <w:rsid w:val="00D76DC7"/>
    <w:rsid w:val="00D77099"/>
    <w:rsid w:val="00D772C2"/>
    <w:rsid w:val="00D8116A"/>
    <w:rsid w:val="00D818A3"/>
    <w:rsid w:val="00D87315"/>
    <w:rsid w:val="00D91AEF"/>
    <w:rsid w:val="00D94299"/>
    <w:rsid w:val="00D94BCD"/>
    <w:rsid w:val="00D959A9"/>
    <w:rsid w:val="00D97F3D"/>
    <w:rsid w:val="00DA40D6"/>
    <w:rsid w:val="00DB2A84"/>
    <w:rsid w:val="00DB650F"/>
    <w:rsid w:val="00DB7EF0"/>
    <w:rsid w:val="00DC775B"/>
    <w:rsid w:val="00DC782A"/>
    <w:rsid w:val="00DD11C2"/>
    <w:rsid w:val="00DD18CA"/>
    <w:rsid w:val="00DE157C"/>
    <w:rsid w:val="00DE1CFE"/>
    <w:rsid w:val="00DE30AF"/>
    <w:rsid w:val="00DE3ADB"/>
    <w:rsid w:val="00DF31FF"/>
    <w:rsid w:val="00DF3CBC"/>
    <w:rsid w:val="00DF4576"/>
    <w:rsid w:val="00E01302"/>
    <w:rsid w:val="00E01F70"/>
    <w:rsid w:val="00E0608A"/>
    <w:rsid w:val="00E06C64"/>
    <w:rsid w:val="00E11165"/>
    <w:rsid w:val="00E1338D"/>
    <w:rsid w:val="00E2121B"/>
    <w:rsid w:val="00E22CCD"/>
    <w:rsid w:val="00E23B70"/>
    <w:rsid w:val="00E27907"/>
    <w:rsid w:val="00E30F91"/>
    <w:rsid w:val="00E3166A"/>
    <w:rsid w:val="00E31715"/>
    <w:rsid w:val="00E3252F"/>
    <w:rsid w:val="00E36455"/>
    <w:rsid w:val="00E37E46"/>
    <w:rsid w:val="00E37FF5"/>
    <w:rsid w:val="00E4327D"/>
    <w:rsid w:val="00E46DC1"/>
    <w:rsid w:val="00E47586"/>
    <w:rsid w:val="00E52C9D"/>
    <w:rsid w:val="00E575F1"/>
    <w:rsid w:val="00E66437"/>
    <w:rsid w:val="00E72E6F"/>
    <w:rsid w:val="00E73BE7"/>
    <w:rsid w:val="00E762FD"/>
    <w:rsid w:val="00E84F2D"/>
    <w:rsid w:val="00E91B5E"/>
    <w:rsid w:val="00E93826"/>
    <w:rsid w:val="00E943EF"/>
    <w:rsid w:val="00E95DD6"/>
    <w:rsid w:val="00E95F86"/>
    <w:rsid w:val="00E96419"/>
    <w:rsid w:val="00E9649F"/>
    <w:rsid w:val="00EA5745"/>
    <w:rsid w:val="00EB0615"/>
    <w:rsid w:val="00EB1A9C"/>
    <w:rsid w:val="00EB56B6"/>
    <w:rsid w:val="00EC1A64"/>
    <w:rsid w:val="00EC28C6"/>
    <w:rsid w:val="00ED0494"/>
    <w:rsid w:val="00ED62A2"/>
    <w:rsid w:val="00ED6B05"/>
    <w:rsid w:val="00EE0EC6"/>
    <w:rsid w:val="00EE3698"/>
    <w:rsid w:val="00EE5CE5"/>
    <w:rsid w:val="00EF068F"/>
    <w:rsid w:val="00EF0B8E"/>
    <w:rsid w:val="00EF3EB3"/>
    <w:rsid w:val="00EF7DC3"/>
    <w:rsid w:val="00F00006"/>
    <w:rsid w:val="00F043CB"/>
    <w:rsid w:val="00F0682A"/>
    <w:rsid w:val="00F10632"/>
    <w:rsid w:val="00F1154E"/>
    <w:rsid w:val="00F15B1A"/>
    <w:rsid w:val="00F15D33"/>
    <w:rsid w:val="00F16348"/>
    <w:rsid w:val="00F16DDD"/>
    <w:rsid w:val="00F178D6"/>
    <w:rsid w:val="00F23908"/>
    <w:rsid w:val="00F25E69"/>
    <w:rsid w:val="00F277E1"/>
    <w:rsid w:val="00F4132E"/>
    <w:rsid w:val="00F43538"/>
    <w:rsid w:val="00F45BD2"/>
    <w:rsid w:val="00F45EA7"/>
    <w:rsid w:val="00F46CA8"/>
    <w:rsid w:val="00F523DC"/>
    <w:rsid w:val="00F52CD8"/>
    <w:rsid w:val="00F577B4"/>
    <w:rsid w:val="00F62FD4"/>
    <w:rsid w:val="00F640DD"/>
    <w:rsid w:val="00F66445"/>
    <w:rsid w:val="00F67981"/>
    <w:rsid w:val="00F73C74"/>
    <w:rsid w:val="00F73EE7"/>
    <w:rsid w:val="00F741D7"/>
    <w:rsid w:val="00F90BA9"/>
    <w:rsid w:val="00F91341"/>
    <w:rsid w:val="00F929C9"/>
    <w:rsid w:val="00F93AFF"/>
    <w:rsid w:val="00F94ECC"/>
    <w:rsid w:val="00F964B8"/>
    <w:rsid w:val="00F97F9F"/>
    <w:rsid w:val="00FA1EFC"/>
    <w:rsid w:val="00FA3CB4"/>
    <w:rsid w:val="00FA3E83"/>
    <w:rsid w:val="00FA6892"/>
    <w:rsid w:val="00FA709D"/>
    <w:rsid w:val="00FA751A"/>
    <w:rsid w:val="00FB1A00"/>
    <w:rsid w:val="00FB36B2"/>
    <w:rsid w:val="00FB3920"/>
    <w:rsid w:val="00FB429E"/>
    <w:rsid w:val="00FB5299"/>
    <w:rsid w:val="00FB69D6"/>
    <w:rsid w:val="00FC38B6"/>
    <w:rsid w:val="00FD2001"/>
    <w:rsid w:val="00FD54F0"/>
    <w:rsid w:val="00FE03BF"/>
    <w:rsid w:val="00FE1E35"/>
    <w:rsid w:val="00FE3A22"/>
    <w:rsid w:val="00FF0519"/>
    <w:rsid w:val="00FF3334"/>
    <w:rsid w:val="00FF4331"/>
    <w:rsid w:val="00FF435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6A0551C8"/>
  <w15:docId w15:val="{0CB94B68-F6E4-4066-91B4-8B514CE9B8F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imes New Roman" w:cs="Times New Roman"/>
        <w:sz w:val="24"/>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0A72AF"/>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both"/>
      <w:outlineLvl w:val="1"/>
    </w:pPr>
    <w:rPr>
      <w:b/>
    </w:rPr>
  </w:style>
  <w:style w:type="paragraph" w:styleId="Naslov3">
    <w:name w:val="heading 3"/>
    <w:basedOn w:val="Normal"/>
    <w:next w:val="Normal"/>
    <w:qFormat/>
    <w:pPr>
      <w:keepNext/>
      <w:jc w:val="center"/>
      <w:outlineLvl w:val="2"/>
    </w:pPr>
    <w:rPr>
      <w:b/>
    </w:rPr>
  </w:style>
  <w:style w:type="paragraph" w:styleId="Naslov4">
    <w:name w:val="heading 4"/>
    <w:basedOn w:val="Normal"/>
    <w:next w:val="Normal"/>
    <w:qFormat/>
    <w:pPr>
      <w:keepNext/>
      <w:jc w:val="center"/>
      <w:outlineLvl w:val="3"/>
    </w:pPr>
    <w:rPr>
      <w:b/>
    </w:rPr>
  </w:style>
  <w:style w:type="paragraph" w:styleId="Naslov5">
    <w:name w:val="heading 5"/>
    <w:basedOn w:val="Normal"/>
    <w:next w:val="Normal"/>
    <w:qFormat/>
    <w:pPr>
      <w:keepNext/>
      <w:jc w:val="center"/>
      <w:outlineLvl w:val="4"/>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link w:val="PodnojeChar"/>
    <w:uiPriority w:val="99"/>
    <w:pPr>
      <w:tabs>
        <w:tab w:val="center" w:pos="4153"/>
        <w:tab w:val="right" w:pos="8306"/>
      </w:tabs>
    </w:pPr>
  </w:style>
  <w:style w:type="paragraph" w:styleId="Tijeloteksta">
    <w:name w:val="Body Text"/>
    <w:basedOn w:val="Normal"/>
    <w:pPr>
      <w:jc w:val="both"/>
    </w:pPr>
  </w:style>
  <w:style w:type="paragraph" w:styleId="Uvuenotijeloteksta">
    <w:name w:val="Body Text Indent"/>
    <w:basedOn w:val="Normal"/>
    <w:pPr>
      <w:ind w:left="720"/>
      <w:jc w:val="both"/>
    </w:pPr>
  </w:style>
  <w:style w:type="paragraph" w:styleId="Tijeloteksta-uvlaka2">
    <w:name w:val="Body Text Indent 2"/>
    <w:aliases w:val="  uvlaka 2"/>
    <w:basedOn w:val="Normal"/>
    <w:pPr>
      <w:ind w:left="720"/>
    </w:pPr>
  </w:style>
  <w:style w:type="paragraph" w:styleId="Tijeloteksta-uvlaka3">
    <w:name w:val="Body Text Indent 3"/>
    <w:aliases w:val=" uvlaka 3"/>
    <w:basedOn w:val="Normal"/>
    <w:pPr>
      <w:ind w:left="720"/>
    </w:pPr>
    <w:rPr>
      <w:b/>
    </w:rPr>
  </w:style>
  <w:style w:type="character" w:styleId="Brojstranice">
    <w:name w:val="page number"/>
    <w:basedOn w:val="Zadanifontodlomka"/>
    <w:rsid w:val="00083C49"/>
  </w:style>
  <w:style w:type="character" w:styleId="PodnojeChar" w:customStyle="true">
    <w:name w:val="Podnožje Char"/>
    <w:basedOn w:val="Zadanifontodlomka"/>
    <w:link w:val="Podnoje"/>
    <w:uiPriority w:val="99"/>
    <w:rsid w:val="009C52EB"/>
    <w:rPr>
      <w:sz w:val="22"/>
      <w:lang w:val="en-AU"/>
    </w:rPr>
  </w:style>
  <w:style w:type="paragraph" w:styleId="Odlomakpopisa">
    <w:name w:val="List Paragraph"/>
    <w:basedOn w:val="Normal"/>
    <w:uiPriority w:val="34"/>
    <w:qFormat/>
    <w:rsid w:val="00285965"/>
    <w:pPr>
      <w:ind w:left="720"/>
      <w:contextualSpacing/>
    </w:pPr>
  </w:style>
  <w:style w:type="character" w:styleId="ZaglavljeChar" w:customStyle="true">
    <w:name w:val="Zaglavlje Char"/>
    <w:basedOn w:val="Zadanifontodlomka"/>
    <w:link w:val="Zaglavlje"/>
    <w:uiPriority w:val="99"/>
    <w:rsid w:val="006C3547"/>
    <w:rPr>
      <w:sz w:val="22"/>
      <w:lang w:val="en-AU"/>
    </w:rPr>
  </w:style>
  <w:style w:type="paragraph" w:styleId="Tekstfusnote">
    <w:name w:val="footnote text"/>
    <w:basedOn w:val="Normal"/>
    <w:link w:val="TekstfusnoteChar"/>
    <w:unhideWhenUsed/>
    <w:rsid w:val="00444239"/>
    <w:rPr>
      <w:sz w:val="20"/>
    </w:rPr>
  </w:style>
  <w:style w:type="character" w:styleId="TekstfusnoteChar" w:customStyle="true">
    <w:name w:val="Tekst fusnote Char"/>
    <w:basedOn w:val="Zadanifontodlomka"/>
    <w:link w:val="Tekstfusnote"/>
    <w:rsid w:val="00444239"/>
    <w:rPr>
      <w:sz w:val="20"/>
    </w:rPr>
  </w:style>
  <w:style w:type="character" w:styleId="Referencafusnote">
    <w:name w:val="footnote reference"/>
    <w:basedOn w:val="Zadanifontodlomka"/>
    <w:unhideWhenUsed/>
    <w:rsid w:val="00444239"/>
    <w:rPr>
      <w:vertAlign w:val="superscript"/>
    </w:rPr>
  </w:style>
  <w:style w:type="character" w:styleId="Tekstrezerviranogmjesta">
    <w:name w:val="Placeholder Text"/>
    <w:basedOn w:val="Zadanifontodlomka"/>
    <w:uiPriority w:val="99"/>
    <w:semiHidden/>
    <w:rsid w:val="004A5426"/>
    <w:rPr>
      <w:color w:val="808080"/>
      <w:bdr w:val="none" w:color="auto" w:sz="0" w:space="0"/>
      <w:shd w:val="clear" w:color="auto" w:fill="auto"/>
    </w:rPr>
  </w:style>
  <w:style w:type="character" w:styleId="eSPISCCParagraphDefaultFont" w:customStyle="true">
    <w:name w:val="eSPIS_CC_Paragraph Default Font"/>
    <w:basedOn w:val="Zadanifontodlomka"/>
    <w:rsid w:val="004A5426"/>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4A5426"/>
    <w:rPr>
      <w:szCs w:val="24"/>
      <w:bdr w:val="none" w:color="auto" w:sz="0" w:space="0"/>
      <w:shd w:val="clear" w:color="auto" w:fill="FFFFCC"/>
      <w:lang w:val="hr-HR"/>
    </w:rPr>
  </w:style>
  <w:style w:type="character" w:styleId="PozadinaSvijetloCrvena" w:customStyle="true">
    <w:name w:val="Pozadina_SvijetloCrvena"/>
    <w:basedOn w:val="eSPISCCParagraphDefaultFont"/>
    <w:rsid w:val="004A5426"/>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4A5426"/>
    <w:rPr>
      <w:rFonts w:ascii="Times New Roman" w:hAnsi="Times New Roman" w:cs="Times New Roman"/>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0025811">
      <w:bodyDiv w:val="true"/>
      <w:marLeft w:val="0"/>
      <w:marRight w:val="0"/>
      <w:marTop w:val="0"/>
      <w:marBottom w:val="0"/>
      <w:divBdr>
        <w:top w:val="none" w:color="auto" w:sz="0" w:space="0"/>
        <w:left w:val="none" w:color="auto" w:sz="0" w:space="0"/>
        <w:bottom w:val="none" w:color="auto" w:sz="0" w:space="0"/>
        <w:right w:val="none" w:color="auto" w:sz="0" w:space="0"/>
      </w:divBdr>
    </w:div>
    <w:div w:id="841433277">
      <w:bodyDiv w:val="true"/>
      <w:marLeft w:val="0"/>
      <w:marRight w:val="0"/>
      <w:marTop w:val="0"/>
      <w:marBottom w:val="0"/>
      <w:divBdr>
        <w:top w:val="none" w:color="auto" w:sz="0" w:space="0"/>
        <w:left w:val="none" w:color="auto" w:sz="0" w:space="0"/>
        <w:bottom w:val="none" w:color="auto" w:sz="0" w:space="0"/>
        <w:right w:val="none" w:color="auto" w:sz="0" w:space="0"/>
      </w:divBdr>
    </w:div>
    <w:div w:id="1160119190">
      <w:bodyDiv w:val="true"/>
      <w:marLeft w:val="0"/>
      <w:marRight w:val="0"/>
      <w:marTop w:val="0"/>
      <w:marBottom w:val="0"/>
      <w:divBdr>
        <w:top w:val="none" w:color="auto" w:sz="0" w:space="0"/>
        <w:left w:val="none" w:color="auto" w:sz="0" w:space="0"/>
        <w:bottom w:val="none" w:color="auto" w:sz="0" w:space="0"/>
        <w:right w:val="none" w:color="auto" w:sz="0" w:space="0"/>
      </w:divBdr>
    </w:div>
    <w:div w:id="1379547827">
      <w:bodyDiv w:val="true"/>
      <w:marLeft w:val="0"/>
      <w:marRight w:val="0"/>
      <w:marTop w:val="0"/>
      <w:marBottom w:val="0"/>
      <w:divBdr>
        <w:top w:val="none" w:color="auto" w:sz="0" w:space="0"/>
        <w:left w:val="none" w:color="auto" w:sz="0" w:space="0"/>
        <w:bottom w:val="none" w:color="auto" w:sz="0" w:space="0"/>
        <w:right w:val="none" w:color="auto" w:sz="0" w:space="0"/>
      </w:divBdr>
    </w:div>
    <w:div w:id="143401656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 srpnja 2026.</izvorni_sadrzaj>
    <derivirana_varijabla naziv="DomainObject.PlaniraniZavrsetakDatum_1">1. srpnja 2026.</derivirana_varijabla>
  </DomainObject.PlaniraniZavrsetakDatum>
  <DomainObject.PlaniraniPocetakDatum>
    <izvorni_sadrzaj>1. srpnja 2026.</izvorni_sadrzaj>
    <derivirana_varijabla naziv="DomainObject.PlaniraniPocetakDatum_1">1. srpnja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 srpnja 2026.</izvorni_sadrzaj>
    <derivirana_varijabla naziv="DomainObject.Zapisnik.DatumKreiranja_1">1. srpnja 2026.</derivirana_varijabla>
  </DomainObject.Zapisnik.DatumKreiranja>
  <DomainObject.Zapisnik.ImovinskaKorist>
    <izvorni_sadrzaj/>
    <derivirana_varijabla naziv="DomainObject.Zapisnik.ImovinskaKorist_1"/>
  </DomainObject.Zapisnik.ImovinskaKorist>
  <DomainObject.Zapisnik.Oznaka>
    <izvorni_sadrzaj>O-5033/2013-73</izvorni_sadrzaj>
    <derivirana_varijabla naziv="DomainObject.Zapisnik.Oznaka_1">O-5033/2013-73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5033</izvorni_sadrzaj>
    <derivirana_varijabla naziv="DomainObject.Predmet.Broj_1">5033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lipnja 2013.</izvorni_sadrzaj>
    <derivirana_varijabla naziv="DomainObject.Predmet.DatumOsnivanja_1">28. lipnja 2013.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29. prosinca 2021.</izvorni_sadrzaj>
    <derivirana_varijabla naziv="DomainObject.Predmet.DatumRjesavanja_1">29. prosinca 2021.</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SA O-1678/2012 , 
SPOR</izvorni_sadrzaj>
    <derivirana_varijabla naziv="DomainObject.Predmet.Opis_1">SA O-1678/2012 , 
SPOR</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O-5033/2013</izvorni_sadrzaj>
    <derivirana_varijabla naziv="DomainObject.Predmet.OznakaBroj_1">O-5033/2013</derivirana_varijabla>
  </DomainObject.Predmet.OznakaBroj>
  <DomainObject.Predmet.OznakaBrojOptuznogAkta>
    <izvorni_sadrzaj/>
    <derivirana_varijabla naziv="DomainObject.Predmet.OznakaBrojOptuznogAkta_1"/>
  </DomainObject.Predmet.OznakaBrojOptuznogAkta>
  <DomainObject.Predmet.PredmetRijesio.Ime>
    <izvorni_sadrzaj>Ljerka</izvorni_sadrzaj>
    <derivirana_varijabla naziv="DomainObject.Predmet.PredmetRijesio.Ime_1">Ljerka</derivirana_varijabla>
  </DomainObject.Predmet.PredmetRijesio.Ime>
  <DomainObject.Predmet.PredmetRijesio.Oib>
    <izvorni_sadrzaj>13523301871</izvorni_sadrzaj>
    <derivirana_varijabla naziv="DomainObject.Predmet.PredmetRijesio.Oib_1">13523301871</derivirana_varijabla>
  </DomainObject.Predmet.PredmetRijesio.Oib>
  <DomainObject.Predmet.PredmetRijesio.Prezime>
    <izvorni_sadrzaj>Ivasić</izvorni_sadrzaj>
    <derivirana_varijabla naziv="DomainObject.Predmet.PredmetRijesio.Prezime_1">Ivasić</derivirana_varijabla>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76 - Izvanparnična</izvorni_sadrzaj>
    <derivirana_varijabla naziv="DomainObject.Predmet.Referada.Naziv_1">Referada 76 - Izvanparnična</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građanski sud u Zagrebu</izvorni_sadrzaj>
    <derivirana_varijabla naziv="DomainObject.Predmet.Referada.Sud.Naziv_1">Općinski građanski sud u Zagrebu</derivirana_varijabla>
  </DomainObject.Predmet.Referada.Sud.Naziv>
  <DomainObject.Predmet.Referada.Sudac>
    <izvorni_sadrzaj>Irena Bašić Cetinić</izvorni_sadrzaj>
    <derivirana_varijabla naziv="DomainObject.Predmet.Referada.Sudac_1">Irena Bašić Cetinić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Marija Janin; GRAD ZAGREB; Martina Jerman; Ivana Jazbec; Zdenko Tole; Klinički bolnički centar Sestre milosrdnice</izvorni_sadrzaj>
    <derivirana_varijabla naziv="DomainObject.Predmet.StrankaFormated_1">  Marija Janin; GRAD ZAGREB; Martina Jerman; Ivana Jazbec; Zdenko Tole; Klinički bolnički centar Sestre milosrdnice</derivirana_varijabla>
  </DomainObject.Predmet.StrankaFormated>
  <DomainObject.Predmet.StrankaFormatedOIB>
    <izvorni_sadrzaj>  Marija Janin, OIB 08209414878; GRAD ZAGREB, OIB 61817894937; Martina Jerman, OIB 83492676150; Ivana Jazbec, OIB 31508982293; Zdenko Tole, OIB 12951031167; Klinički bolnički centar Sestre milosrdnice, OIB 84924656517</izvorni_sadrzaj>
    <derivirana_varijabla naziv="DomainObject.Predmet.StrankaFormatedOIB_1">  Marija Janin, OIB 08209414878; GRAD ZAGREB, OIB 61817894937; Martina Jerman, OIB 83492676150; Ivana Jazbec, OIB 31508982293; Zdenko Tole, OIB 12951031167; Klinički bolnički centar Sestre milosrdnice, OIB 84924656517</derivirana_varijabla>
  </DomainObject.Predmet.StrankaFormatedOIB>
  <DomainObject.Predmet.StrankaFormatedWithAdress>
    <izvorni_sadrzaj> Marija Janin, Ivana Stožira 4, 10000 Zagreb; GRAD ZAGREB, Trg Stjepana Radića 1, 10000 Zagreb; Martina Jerman, Ilica 11, 10000 Zagreb; Ivana Jazbec, Ulica Braće Cvijića 32, 10000 Zagreb; Zdenko Tole, Podbrežje IX. 28, 10000 Zagreb; Klinički bolnički centar Sestre milosrdnice, Vinogradska Cesta 29, 10000 Zagreb</izvorni_sadrzaj>
    <derivirana_varijabla naziv="DomainObject.Predmet.StrankaFormatedWithAdress_1"> Marija Janin, Ivana Stožira 4, 10000 Zagreb; GRAD ZAGREB, Trg Stjepana Radića 1, 10000 Zagreb; Martina Jerman, Ilica 11, 10000 Zagreb; Ivana Jazbec, Ulica Braće Cvijića 32, 10000 Zagreb; Zdenko Tole, Podbrežje IX. 28, 10000 Zagreb; Klinički bolnički centar Sestre milosrdnice, Vinogradska Cesta 29, 10000 Zagreb</derivirana_varijabla>
  </DomainObject.Predmet.StrankaFormatedWithAdress>
  <DomainObject.Predmet.StrankaFormatedWithAdressOIB>
    <izvorni_sadrzaj> Marija Janin, OIB 08209414878, Ivana Stožira 4, 10000 Zagreb; GRAD ZAGREB, OIB 61817894937, Trg Stjepana Radića 1, 10000 Zagreb; Martina Jerman, OIB 83492676150, Ilica 11, 10000 Zagreb; Ivana Jazbec, OIB 31508982293, Ulica Braće Cvijića 32, 10000 Zagreb; Zdenko Tole, OIB 12951031167, Podbrežje IX. 28, 10000 Zagreb; Klinički bolnički centar Sestre milosrdnice, OIB 84924656517, Vinogradska Cesta 29, 10000 Zagreb</izvorni_sadrzaj>
    <derivirana_varijabla naziv="DomainObject.Predmet.StrankaFormatedWithAdressOIB_1"> Marija Janin, OIB 08209414878, Ivana Stožira 4, 10000 Zagreb; GRAD ZAGREB, OIB 61817894937, Trg Stjepana Radića 1, 10000 Zagreb; Martina Jerman, OIB 83492676150, Ilica 11, 10000 Zagreb; Ivana Jazbec, OIB 31508982293, Ulica Braće Cvijića 32, 10000 Zagreb; Zdenko Tole, OIB 12951031167, Podbrežje IX. 28, 10000 Zagreb; Klinički bolnički centar Sestre milosrdnice, OIB 84924656517, Vinogradska Cesta 29, 10000 Zagreb</derivirana_varijabla>
  </DomainObject.Predmet.StrankaFormatedWithAdressOIB>
  <DomainObject.Predmet.StrankaWithAdress>
    <izvorni_sadrzaj>Marija Janin Ivana Stožira 4,10000 Zagreb,GRAD ZAGREB Trg Stjepana Radića 1,10000 Zagreb,Martina Jerman Ilica 11,10000 Zagreb,Ivana Jazbec Ulica Braće Cvijića 32,10000 Zagreb,Zdenko Tole Podbrežje IX. 28,10000 Zagreb,Klinički bolnički centar Sestre milosrdnice Vinogradska Cesta 29,10000 Zagreb</izvorni_sadrzaj>
    <derivirana_varijabla naziv="DomainObject.Predmet.StrankaWithAdress_1">Marija Janin Ivana Stožira 4,10000 Zagreb,GRAD ZAGREB Trg Stjepana Radića 1,10000 Zagreb,Martina Jerman Ilica 11,10000 Zagreb,Ivana Jazbec Ulica Braće Cvijića 32,10000 Zagreb,Zdenko Tole Podbrežje IX. 28,10000 Zagreb,Klinički bolnički centar Sestre milosrdnice Vinogradska Cesta 29,10000 Zagreb</derivirana_varijabla>
  </DomainObject.Predmet.StrankaWithAdress>
  <DomainObject.Predmet.StrankaWithAdressOIB>
    <izvorni_sadrzaj>Marija Janin, OIB 08209414878, Ivana Stožira 4,10000 Zagreb,GRAD ZAGREB, OIB 61817894937, Trg Stjepana Radića 1,10000 Zagreb,Martina Jerman, OIB 83492676150, Ilica 11,10000 Zagreb,Ivana Jazbec, OIB 31508982293, Ulica Braće Cvijića 32,10000 Zagreb,Zdenko Tole, OIB 12951031167, Podbrežje IX. 28,10000 Zagreb,Klinički bolnički centar Sestre milosrdnice, OIB 84924656517, Vinogradska Cesta 29,10000 Zagreb</izvorni_sadrzaj>
    <derivirana_varijabla naziv="DomainObject.Predmet.StrankaWithAdressOIB_1">Marija Janin, OIB 08209414878, Ivana Stožira 4,10000 Zagreb,GRAD ZAGREB, OIB 61817894937, Trg Stjepana Radića 1,10000 Zagreb,Martina Jerman, OIB 83492676150, Ilica 11,10000 Zagreb,Ivana Jazbec, OIB 31508982293, Ulica Braće Cvijića 32,10000 Zagreb,Zdenko Tole, OIB 12951031167, Podbrežje IX. 28,10000 Zagreb,Klinički bolnički centar Sestre milosrdnice, OIB 84924656517, Vinogradska Cesta 29,10000 Zagreb</derivirana_varijabla>
  </DomainObject.Predmet.StrankaWithAdressOIB>
  <DomainObject.Predmet.StrankaNazivFormated>
    <izvorni_sadrzaj>Marija Janin,GRAD ZAGREB,Martina Jerman,Ivana Jazbec,Zdenko Tole,Klinički bolnički centar Sestre milosrdnice</izvorni_sadrzaj>
    <derivirana_varijabla naziv="DomainObject.Predmet.StrankaNazivFormated_1">Marija Janin,GRAD ZAGREB,Martina Jerman,Ivana Jazbec,Zdenko Tole,Klinički bolnički centar Sestre milosrdnice</derivirana_varijabla>
  </DomainObject.Predmet.StrankaNazivFormated>
  <DomainObject.Predmet.StrankaNazivFormatedOIB>
    <izvorni_sadrzaj>Marija Janin, OIB 08209414878,GRAD ZAGREB, OIB 61817894937,Martina Jerman, OIB 83492676150,Ivana Jazbec, OIB 31508982293,Zdenko Tole, OIB 12951031167,Klinički bolnički centar Sestre milosrdnice, OIB 84924656517</izvorni_sadrzaj>
    <derivirana_varijabla naziv="DomainObject.Predmet.StrankaNazivFormatedOIB_1">Marija Janin, OIB 08209414878,GRAD ZAGREB, OIB 61817894937,Martina Jerman, OIB 83492676150,Ivana Jazbec, OIB 31508982293,Zdenko Tole, OIB 12951031167,Klinički bolnički centar Sestre milosrdnice, OIB 84924656517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građanski sud u Zagrebu</izvorni_sadrzaj>
    <derivirana_varijabla naziv="DomainObject.Predmet.Sud.Naziv_1">Općinski građanski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76 - Izvanparnična</izvorni_sadrzaj>
    <derivirana_varijabla naziv="DomainObject.Predmet.TrenutnaLokacijaSpisa.Naziv_1">Referada 76 - Izvanparnična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građanski sud u Zagrebu</izvorni_sadrzaj>
    <derivirana_varijabla naziv="DomainObject.Predmet.TrenutnaLokacijaSpisa.Sud.Naziv_1">Općinski građanski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Ostavinska i izvanparnična pisarnica</izvorni_sadrzaj>
    <derivirana_varijabla naziv="DomainObject.Predmet.UstrojstvenaJedinicaVodi.Naziv_1">Ostavinska i izvanparnična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građanski sud u Zagrebu</izvorni_sadrzaj>
    <derivirana_varijabla naziv="DomainObject.Predmet.UstrojstvenaJedinicaVodi.Sud.Naziv_1">Općinski građanski sud u Zagrebu</derivirana_varijabla>
  </DomainObject.Predmet.UstrojstvenaJedinicaVodi.Sud.Naziv>
  <DomainObject.Predmet.VrstaSpora.Naziv>
    <izvorni_sadrzaj>Ostavinski predmet za sudsko rješavanje – ostavinski predmeti</izvorni_sadrzaj>
    <derivirana_varijabla naziv="DomainObject.Predmet.VrstaSpora.Naziv_1">Ostavinski predmet za sudsko rješavanje – ostavinski predmeti</derivirana_varijabla>
  </DomainObject.Predmet.VrstaSpora.Naziv>
  <DomainObject.Predmet.Zapisnicar>
    <izvorni_sadrzaj>Vesna Jagušt</izvorni_sadrzaj>
    <derivirana_varijabla naziv="DomainObject.Predmet.Zapisnicar_1">Vesna Jagušt</derivirana_varijabla>
  </DomainObject.Predmet.Zapisnicar>
  <DomainObject.Predmet.StrankaListFormated>
    <izvorni_sadrzaj>
      <item>Marija Janin</item>
      <item>GRAD ZAGREB</item>
      <item>Martina Jerman</item>
      <item>Ivana Jazbec</item>
      <item>Zdenko Tole</item>
      <item>Klinički bolnički centar Sestre milosrdnice</item>
    </izvorni_sadrzaj>
    <derivirana_varijabla naziv="DomainObject.Predmet.StrankaListFormated_1">
      <item>Marija Janin</item>
      <item>GRAD ZAGREB</item>
      <item>Martina Jerman</item>
      <item>Ivana Jazbec</item>
      <item>Zdenko Tole</item>
      <item>Klinički bolnički centar Sestre milosrdnice</item>
    </derivirana_varijabla>
  </DomainObject.Predmet.StrankaListFormated>
  <DomainObject.Predmet.StrankaListFormatedOIB>
    <izvorni_sadrzaj>
      <item>Marija Janin, OIB 08209414878</item>
      <item>GRAD ZAGREB, OIB 61817894937</item>
      <item>Martina Jerman, OIB 83492676150</item>
      <item>Ivana Jazbec, OIB 31508982293</item>
      <item>Zdenko Tole, OIB 12951031167</item>
      <item>Klinički bolnički centar Sestre milosrdnice, OIB 84924656517</item>
    </izvorni_sadrzaj>
    <derivirana_varijabla naziv="DomainObject.Predmet.StrankaListFormatedOIB_1">
      <item>Marija Janin, OIB 08209414878</item>
      <item>GRAD ZAGREB, OIB 61817894937</item>
      <item>Martina Jerman, OIB 83492676150</item>
      <item>Ivana Jazbec, OIB 31508982293</item>
      <item>Zdenko Tole, OIB 12951031167</item>
      <item>Klinički bolnički centar Sestre milosrdnice, OIB 84924656517</item>
    </derivirana_varijabla>
  </DomainObject.Predmet.StrankaListFormatedOIB>
  <DomainObject.Predmet.StrankaListFormatedWithAdress>
    <izvorni_sadrzaj>
      <item>Marija Janin, Ivana Stožira 4, 10000 Zagreb</item>
      <item>GRAD ZAGREB, Trg Stjepana Radića 1, 10000 Zagreb</item>
      <item>Martina Jerman, Ilica 11, 10000 Zagreb</item>
      <item>Ivana Jazbec, Ulica Braće Cvijića 32, 10000 Zagreb</item>
      <item>Zdenko Tole, Podbrežje IX. 28, 10000 Zagreb</item>
      <item>Klinički bolnički centar Sestre milosrdnice, Vinogradska Cesta 29, 10000 Zagreb</item>
    </izvorni_sadrzaj>
    <derivirana_varijabla naziv="DomainObject.Predmet.StrankaListFormatedWithAdress_1">
      <item>Marija Janin, Ivana Stožira 4, 10000 Zagreb</item>
      <item>GRAD ZAGREB, Trg Stjepana Radića 1, 10000 Zagreb</item>
      <item>Martina Jerman, Ilica 11, 10000 Zagreb</item>
      <item>Ivana Jazbec, Ulica Braće Cvijića 32, 10000 Zagreb</item>
      <item>Zdenko Tole, Podbrežje IX. 28, 10000 Zagreb</item>
      <item>Klinički bolnički centar Sestre milosrdnice, Vinogradska Cesta 29, 10000 Zagreb</item>
    </derivirana_varijabla>
  </DomainObject.Predmet.StrankaListFormatedWithAdress>
  <DomainObject.Predmet.StrankaListFormatedWithAdressOIB>
    <izvorni_sadrzaj>
      <item>Marija Janin, OIB 08209414878, Ivana Stožira 4, 10000 Zagreb</item>
      <item>GRAD ZAGREB, OIB 61817894937, Trg Stjepana Radića 1, 10000 Zagreb</item>
      <item>Martina Jerman, OIB 83492676150, Ilica 11, 10000 Zagreb</item>
      <item>Ivana Jazbec, OIB 31508982293, Ulica Braće Cvijića 32, 10000 Zagreb</item>
      <item>Zdenko Tole, OIB 12951031167, Podbrežje IX. 28, 10000 Zagreb</item>
      <item>Klinički bolnički centar Sestre milosrdnice, OIB 84924656517, Vinogradska Cesta 29, 10000 Zagreb</item>
    </izvorni_sadrzaj>
    <derivirana_varijabla naziv="DomainObject.Predmet.StrankaListFormatedWithAdressOIB_1">
      <item>Marija Janin, OIB 08209414878, Ivana Stožira 4, 10000 Zagreb</item>
      <item>GRAD ZAGREB, OIB 61817894937, Trg Stjepana Radića 1, 10000 Zagreb</item>
      <item>Martina Jerman, OIB 83492676150, Ilica 11, 10000 Zagreb</item>
      <item>Ivana Jazbec, OIB 31508982293, Ulica Braće Cvijića 32, 10000 Zagreb</item>
      <item>Zdenko Tole, OIB 12951031167, Podbrežje IX. 28, 10000 Zagreb</item>
      <item>Klinički bolnički centar Sestre milosrdnice, OIB 84924656517, Vinogradska Cesta 29, 10000 Zagreb</item>
    </derivirana_varijabla>
  </DomainObject.Predmet.StrankaListFormatedWithAdressOIB>
  <DomainObject.Predmet.StrankaListNazivFormated>
    <izvorni_sadrzaj>
      <item>Marija Janin</item>
      <item>GRAD ZAGREB</item>
      <item>Martina Jerman</item>
      <item>Ivana Jazbec</item>
      <item>Zdenko Tole</item>
      <item>Klinički bolnički centar Sestre milosrdnice</item>
    </izvorni_sadrzaj>
    <derivirana_varijabla naziv="DomainObject.Predmet.StrankaListNazivFormated_1">
      <item>Marija Janin</item>
      <item>GRAD ZAGREB</item>
      <item>Martina Jerman</item>
      <item>Ivana Jazbec</item>
      <item>Zdenko Tole</item>
      <item>Klinički bolnički centar Sestre milosrdnice</item>
    </derivirana_varijabla>
  </DomainObject.Predmet.StrankaListNazivFormated>
  <DomainObject.Predmet.StrankaListNazivFormatedOIB>
    <izvorni_sadrzaj>
      <item>Marija Janin, OIB 08209414878</item>
      <item>GRAD ZAGREB, OIB 61817894937</item>
      <item>Martina Jerman, OIB 83492676150</item>
      <item>Ivana Jazbec, OIB 31508982293</item>
      <item>Zdenko Tole, OIB 12951031167</item>
      <item>Klinički bolnički centar Sestre milosrdnice, OIB 84924656517</item>
    </izvorni_sadrzaj>
    <derivirana_varijabla naziv="DomainObject.Predmet.StrankaListNazivFormatedOIB_1">
      <item>Marija Janin, OIB 08209414878</item>
      <item>GRAD ZAGREB, OIB 61817894937</item>
      <item>Martina Jerman, OIB 83492676150</item>
      <item>Ivana Jazbec, OIB 31508982293</item>
      <item>Zdenko Tole, OIB 12951031167</item>
      <item>Klinički bolnički centar Sestre milosrdnice, OIB 84924656517</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item>Odvj. Vinko Knezović</item>
      <item>BUDIMIR &amp; METER odvjetničko društvo d.o.o.</item>
    </izvorni_sadrzaj>
    <derivirana_varijabla naziv="DomainObject.Predmet.OstaliListFormated_1">
      <item>Odvj. Vinko Knezović</item>
      <item>BUDIMIR &amp; METER odvjetničko društvo d.o.o.</item>
    </derivirana_varijabla>
  </DomainObject.Predmet.OstaliListFormated>
  <DomainObject.Predmet.OstaliListFormatedOIB>
    <izvorni_sadrzaj>
      <item>Odvj. Vinko Knezović</item>
      <item>BUDIMIR &amp; METER odvjetničko društvo d.o.o., OIB 23060752612</item>
    </izvorni_sadrzaj>
    <derivirana_varijabla naziv="DomainObject.Predmet.OstaliListFormatedOIB_1">
      <item>Odvj. Vinko Knezović</item>
      <item>BUDIMIR &amp; METER odvjetničko društvo d.o.o., OIB 23060752612</item>
    </derivirana_varijabla>
  </DomainObject.Predmet.OstaliListFormatedOIB>
  <DomainObject.Predmet.OstaliListFormatedWithAdress>
    <izvorni_sadrzaj>
      <item>Odvj. Vinko Knezović, Reljkovićeva 6, 10000 Zagreb</item>
      <item>BUDIMIR &amp; METER odvjetničko društvo d.o.o., Trg bana Jelačića 3, 10000 Zagreb</item>
    </izvorni_sadrzaj>
    <derivirana_varijabla naziv="DomainObject.Predmet.OstaliListFormatedWithAdress_1">
      <item>Odvj. Vinko Knezović, Reljkovićeva 6, 10000 Zagreb</item>
      <item>BUDIMIR &amp; METER odvjetničko društvo d.o.o., Trg bana Jelačića 3, 10000 Zagreb</item>
    </derivirana_varijabla>
  </DomainObject.Predmet.OstaliListFormatedWithAdress>
  <DomainObject.Predmet.OstaliListFormatedWithAdressOIB>
    <izvorni_sadrzaj>
      <item>Odvj. Vinko Knezović, Reljkovićeva 6, 10000 Zagreb</item>
      <item>BUDIMIR &amp; METER odvjetničko društvo d.o.o., OIB 23060752612, Trg bana Jelačića 3, 10000 Zagreb</item>
    </izvorni_sadrzaj>
    <derivirana_varijabla naziv="DomainObject.Predmet.OstaliListFormatedWithAdressOIB_1">
      <item>Odvj. Vinko Knezović, Reljkovićeva 6, 10000 Zagreb</item>
      <item>BUDIMIR &amp; METER odvjetničko društvo d.o.o., OIB 23060752612, Trg bana Jelačića 3, 10000 Zagreb</item>
    </derivirana_varijabla>
  </DomainObject.Predmet.OstaliListFormatedWithAdressOIB>
  <DomainObject.Predmet.OstaliListNazivFormated>
    <izvorni_sadrzaj>
      <item>Odvj. Vinko Knezović</item>
      <item>BUDIMIR &amp; METER odvjetničko društvo d.o.o.</item>
    </izvorni_sadrzaj>
    <derivirana_varijabla naziv="DomainObject.Predmet.OstaliListNazivFormated_1">
      <item>Odvj. Vinko Knezović</item>
      <item>BUDIMIR &amp; METER odvjetničko društvo d.o.o.</item>
    </derivirana_varijabla>
  </DomainObject.Predmet.OstaliListNazivFormated>
  <DomainObject.Predmet.OstaliListNazivFormatedOIB>
    <izvorni_sadrzaj>
      <item>Odvj. Vinko Knezović</item>
      <item>BUDIMIR &amp; METER odvjetničko društvo d.o.o., OIB 23060752612</item>
    </izvorni_sadrzaj>
    <derivirana_varijabla naziv="DomainObject.Predmet.OstaliListNazivFormatedOIB_1">
      <item>Odvj. Vinko Knezović</item>
      <item>BUDIMIR &amp; METER odvjetničko društvo d.o.o., OIB 23060752612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 srpnja 2026.</izvorni_sadrzaj>
    <derivirana_varijabla naziv="DomainObject.Datum_1">1. srpnja 2026.</derivirana_varijabla>
  </DomainObject.Datum>
  <DomainObject.PoslovniBrojDokumenta>
    <izvorni_sadrzaj>O-5033/2013-73</izvorni_sadrzaj>
    <derivirana_varijabla naziv="DomainObject.PoslovniBrojDokumenta_1">O-5033/2013-73</derivirana_varijabla>
  </DomainObject.PoslovniBrojDokumenta>
  <DomainObject.Predmet.StrankaIDrugi>
    <izvorni_sadrzaj>Marija Janin i dr.</izvorni_sadrzaj>
    <derivirana_varijabla naziv="DomainObject.Predmet.StrankaIDrugi_1">Marija Janin i dr.</derivirana_varijabla>
  </DomainObject.Predmet.StrankaIDrugi>
  <DomainObject.Predmet.ProtustrankaIDrugi>
    <izvorni_sadrzaj/>
    <derivirana_varijabla naziv="DomainObject.Predmet.ProtustrankaIDrugi_1"/>
  </DomainObject.Predmet.ProtustrankaIDrugi>
  <DomainObject.Predmet.StrankaIDrugiAdressOIB>
    <izvorni_sadrzaj>Marija Janin, OIB 08209414878, Ivana Stožira 4, 10000 Zagreb i dr.</izvorni_sadrzaj>
    <derivirana_varijabla naziv="DomainObject.Predmet.StrankaIDrugiAdressOIB_1">Marija Janin, OIB 08209414878, Ivana Stožira 4, 10000 Zagreb i dr.</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29. prosinca 2021.</izvorni_sadrzaj>
    <derivirana_varijabla naziv="DomainObject.Predmet.OdlukaRjesenje.DatumDonosenjaOdluke_1">29. prosinca 2021.</derivirana_varijabla>
  </DomainObject.Predmet.OdlukaRjesenje.DatumDonosenjaOdluke>
  <DomainObject.Predmet.OdlukaRjesenje.DatumPravomocnosti>
    <izvorni_sadrzaj>15. veljače 2022.</izvorni_sadrzaj>
    <derivirana_varijabla naziv="DomainObject.Predmet.OdlukaRjesenje.DatumPravomocnosti_1">15. veljače 2022.</derivirana_varijabla>
  </DomainObject.Predmet.OdlukaRjesenje.DatumPravomocnosti>
  <DomainObject.Predmet.OdlukaRjesenje.Oznaka>
    <izvorni_sadrzaj>O-5033/2013-54</izvorni_sadrzaj>
    <derivirana_varijabla naziv="DomainObject.Predmet.OdlukaRjesenje.Oznaka_1">O-5033/2013-54</derivirana_varijabla>
  </DomainObject.Predmet.OdlukaRjesenje.Oznaka>
  <DomainObject.Predmet.SudioniciListNaziv>
    <izvorni_sadrzaj>
      <item>Marija Janin</item>
      <item>GRAD ZAGREB</item>
      <item>Odvj. Vinko Knezović</item>
      <item>Martina Jerman</item>
      <item>Ivana Jazbec</item>
      <item>Zdenko Tole</item>
      <item>Klinički bolnički centar Sestre milosrdnice</item>
      <item>BUDIMIR &amp; METER odvjetničko društvo d.o.o.</item>
    </izvorni_sadrzaj>
    <derivirana_varijabla naziv="DomainObject.Predmet.SudioniciListNaziv_1">
      <item>Marija Janin</item>
      <item>GRAD ZAGREB</item>
      <item>Odvj. Vinko Knezović</item>
      <item>Martina Jerman</item>
      <item>Ivana Jazbec</item>
      <item>Zdenko Tole</item>
      <item>Klinički bolnički centar Sestre milosrdnice</item>
      <item>BUDIMIR &amp; METER odvjetničko društvo d.o.o.</item>
    </derivirana_varijabla>
  </DomainObject.Predmet.SudioniciListNaziv>
  <DomainObject.Predmet.SudioniciListAdressOIB>
    <izvorni_sadrzaj>
      <item>Marija Janin, OIB 08209414878, Ivana Stožira 4,10000 Zagreb</item>
      <item>GRAD ZAGREB, OIB 61817894937, Trg Stjepana Radića 1,10000 Zagreb</item>
      <item>Odvj. Vinko Knezović, Reljkovićeva 6,10000 Zagreb</item>
      <item>Martina Jerman, OIB 83492676150, Ilica 11,10000 Zagreb</item>
      <item>Ivana Jazbec, OIB 31508982293, Ulica Braće Cvijića 32,10000 Zagreb</item>
      <item>Zdenko Tole, OIB 12951031167, Podbrežje IX. 28,10000 Zagreb</item>
      <item>Klinički bolnički centar Sestre milosrdnice, OIB 84924656517, Vinogradska Cesta 29,10000 Zagreb</item>
      <item>BUDIMIR &amp; METER odvjetničko društvo d.o.o., OIB 23060752612, Trg bana Jelačića 3,10000 Zagreb</item>
    </izvorni_sadrzaj>
    <derivirana_varijabla naziv="DomainObject.Predmet.SudioniciListAdressOIB_1">
      <item>Marija Janin, OIB 08209414878, Ivana Stožira 4,10000 Zagreb</item>
      <item>GRAD ZAGREB, OIB 61817894937, Trg Stjepana Radića 1,10000 Zagreb</item>
      <item>Odvj. Vinko Knezović, Reljkovićeva 6,10000 Zagreb</item>
      <item>Martina Jerman, OIB 83492676150, Ilica 11,10000 Zagreb</item>
      <item>Ivana Jazbec, OIB 31508982293, Ulica Braće Cvijića 32,10000 Zagreb</item>
      <item>Zdenko Tole, OIB 12951031167, Podbrežje IX. 28,10000 Zagreb</item>
      <item>Klinički bolnički centar Sestre milosrdnice, OIB 84924656517, Vinogradska Cesta 29,10000 Zagreb</item>
      <item>BUDIMIR &amp; METER odvjetničko društvo d.o.o., OIB 23060752612, Trg bana Jelačića 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08209414878</item>
      <item>, OIB 61817894937</item>
      <item>, OIB null</item>
      <item>, OIB 83492676150</item>
      <item>, OIB 31508982293</item>
      <item>, OIB 12951031167</item>
      <item>, OIB 84924656517</item>
      <item>, OIB 23060752612</item>
    </izvorni_sadrzaj>
    <derivirana_varijabla naziv="DomainObject.Predmet.SudioniciListNazivOIB_1">
      <item>, OIB 08209414878</item>
      <item>, OIB 61817894937</item>
      <item>, OIB null</item>
      <item>, OIB 83492676150</item>
      <item>, OIB 31508982293</item>
      <item>, OIB 12951031167</item>
      <item>, OIB 84924656517</item>
      <item>, OIB 23060752612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veljače 2012.</izvorni_sadrzaj>
    <derivirana_varijabla naziv="DomainObject.Predmet.DatumPocetkaProcesa_1">23. veljače 2012.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0314E8A-AC0A-46AD-8CBE-9A6522E80083}">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3</properties:Pages>
  <properties:Words>758</properties:Words>
  <properties:Characters>4040</properties:Characters>
  <properties:Lines>123</properties:Lines>
  <properties:Paragraphs>41</properties:Paragraphs>
  <properties:TotalTime>52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4805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2026-06-30T12:25:00Z</dcterms:created>
  <dc:creator>opcinski sud zagreb</dc:creator>
  <cp:lastModifiedBy>Vesna Jagušt</cp:lastModifiedBy>
  <cp:lastPrinted>2020-09-21T07:21:00Z</cp:lastPrinted>
  <dcterms:modified xmlns:xsi="http://www.w3.org/2001/XMLSchema-instance" xsi:type="dcterms:W3CDTF">2026-07-01T07:43:00Z</dcterms:modified>
  <cp:revision>10</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O-5033/2013-73 / Zapisnik - Ročište (O-5033-13 - pok. Marija Janin - zapisnik.docx)</vt:lpwstr>
  </prop:property>
  <prop:property fmtid="{D5CDD505-2E9C-101B-9397-08002B2CF9AE}" pid="4" name="CC_coloring">
    <vt:bool>false</vt:bool>
  </prop:property>
  <prop:property fmtid="{D5CDD505-2E9C-101B-9397-08002B2CF9AE}" pid="5" name="BrojStranica">
    <vt:i4>3</vt:i4>
  </prop:property>
</prop:Properties>
</file>