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325398" w:rsidRDefault="00A26B2A" w14:paraId="285806e" w14:textId="285806e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           </w:t>
      </w:r>
    </w:p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>Zagreb, Amruševa 2/II</w:t>
      </w:r>
    </w:p>
    <w:p w:rsidR="00ED6AA8" w:rsidP="00325398" w:rsidRDefault="00ED6AA8"/>
    <w:p w:rsidR="00ED6AA8" w:rsidP="00325398" w:rsidRDefault="00ED6AA8"/>
    <w:p w:rsidR="00325398" w:rsidP="00325398" w:rsidRDefault="00325398"/>
    <w:p w:rsidR="00325398" w:rsidP="009419D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0878C6">
        <w:t>2023</w:t>
      </w:r>
      <w:r w:rsidR="003C298B">
        <w:t>/201</w:t>
      </w:r>
      <w:r w:rsidR="007214EF">
        <w:t>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614040">
        <w:t>71/15, 104/17</w:t>
      </w:r>
      <w:r>
        <w:t>)</w:t>
      </w:r>
      <w:r w:rsidR="008155EE">
        <w:t>,</w:t>
      </w:r>
      <w:r>
        <w:t xml:space="preserve"> dana </w:t>
      </w:r>
      <w:r w:rsidR="00D02338">
        <w:t>1</w:t>
      </w:r>
      <w:r w:rsidR="007214EF">
        <w:t>6</w:t>
      </w:r>
      <w:r w:rsidR="00595D48">
        <w:t xml:space="preserve">. </w:t>
      </w:r>
      <w:r w:rsidR="00D21B35">
        <w:t xml:space="preserve">listopada </w:t>
      </w:r>
      <w:r w:rsidR="00595D48">
        <w:t>2019</w:t>
      </w:r>
      <w:r w:rsidR="00590AEF">
        <w:t>.</w:t>
      </w:r>
      <w:r w:rsidR="0073608C">
        <w:t>g.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325398" w:rsidRDefault="00ED6AA8">
      <w:pPr>
        <w:rPr>
          <w:sz w:val="40"/>
          <w:szCs w:val="40"/>
        </w:rPr>
      </w:pPr>
    </w:p>
    <w:p w:rsidRPr="001F6933" w:rsidR="00325398" w:rsidP="00325398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325398" w:rsidRDefault="00325398">
      <w:pPr>
        <w:rPr>
          <w:b/>
        </w:rPr>
      </w:pPr>
    </w:p>
    <w:p w:rsidR="00D66918" w:rsidP="00E72FFC" w:rsidRDefault="008155EE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F2296">
        <w:t xml:space="preserve"> </w:t>
      </w:r>
      <w:r w:rsidRPr="00A96355" w:rsidR="000878C6">
        <w:t>CARRUS PORTO j.d.o.o. za usluge, Zagreb, Jazbina 63, OIB: 99099054669</w:t>
      </w:r>
      <w:r w:rsidR="003A2480">
        <w:t>.</w:t>
      </w:r>
    </w:p>
    <w:p w:rsidR="003A2480" w:rsidP="003A2480" w:rsidRDefault="003A2480">
      <w:pPr>
        <w:pStyle w:val="Odlomakpopisa"/>
        <w:ind w:left="1428"/>
        <w:jc w:val="both"/>
      </w:pPr>
    </w:p>
    <w:p w:rsidR="00AC4528" w:rsidP="00A941B2" w:rsidRDefault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8930F4">
        <w:t xml:space="preserve"> </w:t>
      </w:r>
      <w:r w:rsidR="000878C6">
        <w:t>50.120,23</w:t>
      </w:r>
      <w:r w:rsidR="00A00AB6">
        <w:t xml:space="preserve"> </w:t>
      </w:r>
      <w:r>
        <w:t>kn</w:t>
      </w:r>
      <w:r w:rsidR="005F4627">
        <w:t>.</w:t>
      </w:r>
    </w:p>
    <w:p w:rsidR="00AC4528" w:rsidP="00AC4528" w:rsidRDefault="00AC4528">
      <w:pPr>
        <w:ind w:left="360"/>
      </w:pPr>
      <w:r>
        <w:t xml:space="preserve"> </w:t>
      </w: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D66226" w:rsidRDefault="00D01B78">
      <w:pPr>
        <w:ind w:firstLine="720"/>
        <w:jc w:val="both"/>
      </w:pP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D01B78" w:rsidRDefault="00D01B78">
      <w:pPr>
        <w:pStyle w:val="Odlomakpopisa"/>
      </w:pPr>
    </w:p>
    <w:p w:rsidR="001F6933" w:rsidP="001F6933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1F6933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1F6933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325398" w:rsidRDefault="008155EE">
      <w:pPr>
        <w:jc w:val="center"/>
      </w:pPr>
    </w:p>
    <w:p w:rsidR="005D50A7" w:rsidP="00325398" w:rsidRDefault="005D50A7">
      <w:pPr>
        <w:jc w:val="center"/>
      </w:pPr>
    </w:p>
    <w:p w:rsidR="00325398" w:rsidP="00325398" w:rsidRDefault="00EC3F2F">
      <w:pPr>
        <w:jc w:val="center"/>
      </w:pPr>
      <w:r>
        <w:t xml:space="preserve">   </w:t>
      </w:r>
      <w:r w:rsidR="00F10640">
        <w:t xml:space="preserve">          </w:t>
      </w:r>
      <w:r w:rsidR="00325398">
        <w:t>Zagreb,</w:t>
      </w:r>
      <w:r w:rsidR="00590AEF">
        <w:t xml:space="preserve"> </w:t>
      </w:r>
      <w:r w:rsidR="007214EF">
        <w:t>16</w:t>
      </w:r>
      <w:r w:rsidR="00595D48">
        <w:t xml:space="preserve">. </w:t>
      </w:r>
      <w:r w:rsidR="003F4BC7">
        <w:t xml:space="preserve">listopada </w:t>
      </w:r>
      <w:r w:rsidR="00595D48">
        <w:t>2019</w:t>
      </w:r>
      <w:r w:rsidR="00446844">
        <w:t>.g.</w:t>
      </w:r>
    </w:p>
    <w:p w:rsidR="00325398" w:rsidP="00325398" w:rsidRDefault="00325398"/>
    <w:p w:rsidR="00707008" w:rsidP="00707008" w:rsidRDefault="00707008">
      <w:pPr>
        <w:jc w:val="right"/>
      </w:pPr>
      <w:r>
        <w:t>Sudac:</w:t>
      </w:r>
    </w:p>
    <w:p w:rsidRPr="0095750A" w:rsidR="0095750A" w:rsidP="0095750A" w:rsidRDefault="00707008">
      <w:pPr>
        <w:jc w:val="right"/>
      </w:pPr>
      <w:r>
        <w:t xml:space="preserve">          Mirna Panjan</w:t>
      </w:r>
      <w:r w:rsidRPr="0095750A" w:rsidR="0095750A">
        <w:t>, v.r.</w:t>
      </w:r>
    </w:p>
    <w:p w:rsidRPr="0095750A" w:rsidR="0095750A" w:rsidP="0095750A" w:rsidRDefault="0095750A">
      <w:pPr>
        <w:jc w:val="right"/>
      </w:pPr>
      <w:r w:rsidRPr="0095750A">
        <w:t>Za točnost otpravka</w:t>
      </w:r>
    </w:p>
    <w:p w:rsidRPr="0095750A" w:rsidR="0095750A" w:rsidP="0095750A" w:rsidRDefault="0095750A">
      <w:pPr>
        <w:jc w:val="right"/>
      </w:pPr>
      <w:r w:rsidRPr="0095750A">
        <w:t>Ovlašteni službenik</w:t>
      </w:r>
    </w:p>
    <w:p w:rsidRPr="0095750A" w:rsidR="0095750A" w:rsidP="0095750A" w:rsidRDefault="0095750A">
      <w:pPr>
        <w:jc w:val="right"/>
      </w:pPr>
      <w:r w:rsidRPr="0095750A">
        <w:t>Josipa Krčelić</w:t>
      </w:r>
    </w:p>
    <w:p w:rsidR="009348D9" w:rsidP="00560FC5" w:rsidRDefault="009348D9">
      <w:pPr>
        <w:jc w:val="right"/>
      </w:pPr>
    </w:p>
    <w:p w:rsidRPr="004902A1" w:rsidR="004902A1" w:rsidRDefault="004902A1">
      <w:pPr>
        <w:jc w:val="right"/>
      </w:pPr>
    </w:p>
    <w:sectPr w:rsidRPr="004902A1" w:rsidR="004902A1" w:rsidSect="0095750A">
      <w:headerReference w:type="even" r:id="rId10"/>
      <w:headerReference w:type="default" r:id="rId11"/>
      <w:pgSz w:w="11906" w:h="16838"/>
      <w:pgMar w:top="993" w:right="1417" w:bottom="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E5DD2" w:rsidRDefault="007E5DD2">
      <w:r>
        <w:separator/>
      </w:r>
    </w:p>
  </w:endnote>
  <w:endnote w:type="continuationSeparator" w:id="0">
    <w:p w:rsidR="007E5DD2" w:rsidRDefault="007E5DD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E5DD2" w:rsidRDefault="007E5DD2">
      <w:r>
        <w:separator/>
      </w:r>
    </w:p>
  </w:footnote>
  <w:footnote w:type="continuationSeparator" w:id="0">
    <w:p w:rsidR="007E5DD2" w:rsidRDefault="007E5DD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177C1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98"/>
    <w:rsid w:val="00006D36"/>
    <w:rsid w:val="000103CC"/>
    <w:rsid w:val="000144FF"/>
    <w:rsid w:val="000160DD"/>
    <w:rsid w:val="00016738"/>
    <w:rsid w:val="00022B7B"/>
    <w:rsid w:val="00043A61"/>
    <w:rsid w:val="00052C98"/>
    <w:rsid w:val="00053FCF"/>
    <w:rsid w:val="00055D8F"/>
    <w:rsid w:val="00056F59"/>
    <w:rsid w:val="00062C86"/>
    <w:rsid w:val="00064761"/>
    <w:rsid w:val="00070C8A"/>
    <w:rsid w:val="00076FD1"/>
    <w:rsid w:val="00077F39"/>
    <w:rsid w:val="00077FBC"/>
    <w:rsid w:val="00085645"/>
    <w:rsid w:val="000878C6"/>
    <w:rsid w:val="000C0476"/>
    <w:rsid w:val="000C21CC"/>
    <w:rsid w:val="000E2341"/>
    <w:rsid w:val="001043B2"/>
    <w:rsid w:val="001078A9"/>
    <w:rsid w:val="00111FDB"/>
    <w:rsid w:val="00114EAD"/>
    <w:rsid w:val="001270F7"/>
    <w:rsid w:val="00131910"/>
    <w:rsid w:val="00132EE4"/>
    <w:rsid w:val="00143566"/>
    <w:rsid w:val="00162361"/>
    <w:rsid w:val="00166A38"/>
    <w:rsid w:val="00171CC1"/>
    <w:rsid w:val="00173AA3"/>
    <w:rsid w:val="00176265"/>
    <w:rsid w:val="00180F31"/>
    <w:rsid w:val="00185571"/>
    <w:rsid w:val="001862E4"/>
    <w:rsid w:val="001908BC"/>
    <w:rsid w:val="001A359B"/>
    <w:rsid w:val="001B012F"/>
    <w:rsid w:val="001C3452"/>
    <w:rsid w:val="001D4A16"/>
    <w:rsid w:val="001D6916"/>
    <w:rsid w:val="001E1ED0"/>
    <w:rsid w:val="001E50FB"/>
    <w:rsid w:val="001F42B1"/>
    <w:rsid w:val="001F6361"/>
    <w:rsid w:val="001F6933"/>
    <w:rsid w:val="00200905"/>
    <w:rsid w:val="00211D4E"/>
    <w:rsid w:val="00213019"/>
    <w:rsid w:val="00215F32"/>
    <w:rsid w:val="00217A96"/>
    <w:rsid w:val="00221C21"/>
    <w:rsid w:val="00230A63"/>
    <w:rsid w:val="00236757"/>
    <w:rsid w:val="00243430"/>
    <w:rsid w:val="0024555A"/>
    <w:rsid w:val="00263D6D"/>
    <w:rsid w:val="00264D19"/>
    <w:rsid w:val="0027018D"/>
    <w:rsid w:val="00285DF2"/>
    <w:rsid w:val="00297903"/>
    <w:rsid w:val="00297E94"/>
    <w:rsid w:val="002B63FB"/>
    <w:rsid w:val="002C0F13"/>
    <w:rsid w:val="002C4505"/>
    <w:rsid w:val="002C646F"/>
    <w:rsid w:val="002E2246"/>
    <w:rsid w:val="002E3279"/>
    <w:rsid w:val="002E395A"/>
    <w:rsid w:val="002E6A10"/>
    <w:rsid w:val="002F07C4"/>
    <w:rsid w:val="00304D56"/>
    <w:rsid w:val="003224EE"/>
    <w:rsid w:val="00325398"/>
    <w:rsid w:val="0032757B"/>
    <w:rsid w:val="00332BE1"/>
    <w:rsid w:val="003369DE"/>
    <w:rsid w:val="00346B77"/>
    <w:rsid w:val="00354A20"/>
    <w:rsid w:val="003637C4"/>
    <w:rsid w:val="00367DBF"/>
    <w:rsid w:val="00381046"/>
    <w:rsid w:val="0038246E"/>
    <w:rsid w:val="0038564A"/>
    <w:rsid w:val="003864E2"/>
    <w:rsid w:val="00397143"/>
    <w:rsid w:val="003A21EE"/>
    <w:rsid w:val="003A2480"/>
    <w:rsid w:val="003A2F14"/>
    <w:rsid w:val="003A5A58"/>
    <w:rsid w:val="003B59B9"/>
    <w:rsid w:val="003C20F2"/>
    <w:rsid w:val="003C298B"/>
    <w:rsid w:val="003C426A"/>
    <w:rsid w:val="003C4552"/>
    <w:rsid w:val="003D35F9"/>
    <w:rsid w:val="003D41D9"/>
    <w:rsid w:val="003E3A15"/>
    <w:rsid w:val="003E4E19"/>
    <w:rsid w:val="003E5BD0"/>
    <w:rsid w:val="003E5DF8"/>
    <w:rsid w:val="003F2296"/>
    <w:rsid w:val="003F4BC7"/>
    <w:rsid w:val="00413F4C"/>
    <w:rsid w:val="00431C2D"/>
    <w:rsid w:val="00446844"/>
    <w:rsid w:val="00453A0D"/>
    <w:rsid w:val="00471762"/>
    <w:rsid w:val="00480A4B"/>
    <w:rsid w:val="00480B05"/>
    <w:rsid w:val="00481B07"/>
    <w:rsid w:val="004902A1"/>
    <w:rsid w:val="004A7E11"/>
    <w:rsid w:val="004B3001"/>
    <w:rsid w:val="004B337A"/>
    <w:rsid w:val="004C6F51"/>
    <w:rsid w:val="004D25CF"/>
    <w:rsid w:val="004D5731"/>
    <w:rsid w:val="004D73D8"/>
    <w:rsid w:val="004E30E5"/>
    <w:rsid w:val="004E3876"/>
    <w:rsid w:val="004E39DF"/>
    <w:rsid w:val="004E42D0"/>
    <w:rsid w:val="004E4594"/>
    <w:rsid w:val="004F2A01"/>
    <w:rsid w:val="004F3962"/>
    <w:rsid w:val="0050003C"/>
    <w:rsid w:val="00507243"/>
    <w:rsid w:val="00507A29"/>
    <w:rsid w:val="00521430"/>
    <w:rsid w:val="00522D72"/>
    <w:rsid w:val="00530143"/>
    <w:rsid w:val="0053333E"/>
    <w:rsid w:val="0053446F"/>
    <w:rsid w:val="005352B6"/>
    <w:rsid w:val="00542CD7"/>
    <w:rsid w:val="00550283"/>
    <w:rsid w:val="0055220A"/>
    <w:rsid w:val="005547D4"/>
    <w:rsid w:val="0055567B"/>
    <w:rsid w:val="0055635E"/>
    <w:rsid w:val="00560F6F"/>
    <w:rsid w:val="00560FC5"/>
    <w:rsid w:val="00562A47"/>
    <w:rsid w:val="0056434A"/>
    <w:rsid w:val="0057190E"/>
    <w:rsid w:val="00572798"/>
    <w:rsid w:val="00577223"/>
    <w:rsid w:val="005779CF"/>
    <w:rsid w:val="005819A6"/>
    <w:rsid w:val="00583BFC"/>
    <w:rsid w:val="005845ED"/>
    <w:rsid w:val="00590AEF"/>
    <w:rsid w:val="00591994"/>
    <w:rsid w:val="00595D48"/>
    <w:rsid w:val="005A0039"/>
    <w:rsid w:val="005B09DC"/>
    <w:rsid w:val="005B164F"/>
    <w:rsid w:val="005B3DEC"/>
    <w:rsid w:val="005B4EE5"/>
    <w:rsid w:val="005D476D"/>
    <w:rsid w:val="005D50A7"/>
    <w:rsid w:val="005D6D2C"/>
    <w:rsid w:val="005E02EA"/>
    <w:rsid w:val="005E4AB8"/>
    <w:rsid w:val="005F0073"/>
    <w:rsid w:val="005F1FAF"/>
    <w:rsid w:val="005F4627"/>
    <w:rsid w:val="0060130F"/>
    <w:rsid w:val="0060249E"/>
    <w:rsid w:val="00611CA7"/>
    <w:rsid w:val="00612A3D"/>
    <w:rsid w:val="00614040"/>
    <w:rsid w:val="006160F2"/>
    <w:rsid w:val="00627E39"/>
    <w:rsid w:val="00627F6A"/>
    <w:rsid w:val="006316F7"/>
    <w:rsid w:val="00657B8E"/>
    <w:rsid w:val="00666488"/>
    <w:rsid w:val="00666F43"/>
    <w:rsid w:val="0068565F"/>
    <w:rsid w:val="006906A3"/>
    <w:rsid w:val="00696FD8"/>
    <w:rsid w:val="00697905"/>
    <w:rsid w:val="006A2C62"/>
    <w:rsid w:val="006B3193"/>
    <w:rsid w:val="006B6D3E"/>
    <w:rsid w:val="006C408B"/>
    <w:rsid w:val="006D1967"/>
    <w:rsid w:val="006E1194"/>
    <w:rsid w:val="006E7BE6"/>
    <w:rsid w:val="006F5922"/>
    <w:rsid w:val="007052E3"/>
    <w:rsid w:val="00707008"/>
    <w:rsid w:val="0071599B"/>
    <w:rsid w:val="00715E9E"/>
    <w:rsid w:val="007177C1"/>
    <w:rsid w:val="007214EF"/>
    <w:rsid w:val="007330F2"/>
    <w:rsid w:val="00735BFD"/>
    <w:rsid w:val="0073608C"/>
    <w:rsid w:val="00740F3B"/>
    <w:rsid w:val="00747168"/>
    <w:rsid w:val="007515CB"/>
    <w:rsid w:val="00753B76"/>
    <w:rsid w:val="00755557"/>
    <w:rsid w:val="00763462"/>
    <w:rsid w:val="00771F38"/>
    <w:rsid w:val="0078044F"/>
    <w:rsid w:val="00780A17"/>
    <w:rsid w:val="007832DA"/>
    <w:rsid w:val="0079475B"/>
    <w:rsid w:val="007A5A3C"/>
    <w:rsid w:val="007A5D3A"/>
    <w:rsid w:val="007B4682"/>
    <w:rsid w:val="007B46FB"/>
    <w:rsid w:val="007B5AFD"/>
    <w:rsid w:val="007C014B"/>
    <w:rsid w:val="007C08D9"/>
    <w:rsid w:val="007C0E65"/>
    <w:rsid w:val="007C3AB5"/>
    <w:rsid w:val="007C3E58"/>
    <w:rsid w:val="007D0219"/>
    <w:rsid w:val="007D132B"/>
    <w:rsid w:val="007D5A5D"/>
    <w:rsid w:val="007E5DD2"/>
    <w:rsid w:val="007F4BE3"/>
    <w:rsid w:val="007F6760"/>
    <w:rsid w:val="007F73D9"/>
    <w:rsid w:val="00802CE0"/>
    <w:rsid w:val="008046CD"/>
    <w:rsid w:val="008060C4"/>
    <w:rsid w:val="008155EE"/>
    <w:rsid w:val="00821D2A"/>
    <w:rsid w:val="00826242"/>
    <w:rsid w:val="008418A4"/>
    <w:rsid w:val="0084256A"/>
    <w:rsid w:val="00844A84"/>
    <w:rsid w:val="00847EED"/>
    <w:rsid w:val="00855B30"/>
    <w:rsid w:val="00857B67"/>
    <w:rsid w:val="008613BD"/>
    <w:rsid w:val="00863025"/>
    <w:rsid w:val="00871F01"/>
    <w:rsid w:val="0087479D"/>
    <w:rsid w:val="00883704"/>
    <w:rsid w:val="00883D50"/>
    <w:rsid w:val="00892344"/>
    <w:rsid w:val="008930F4"/>
    <w:rsid w:val="008C1787"/>
    <w:rsid w:val="008C2FAD"/>
    <w:rsid w:val="008D00C3"/>
    <w:rsid w:val="008D5455"/>
    <w:rsid w:val="008D57E3"/>
    <w:rsid w:val="008D7BAD"/>
    <w:rsid w:val="008E12DC"/>
    <w:rsid w:val="008E24E1"/>
    <w:rsid w:val="008F602B"/>
    <w:rsid w:val="008F7D47"/>
    <w:rsid w:val="00907DF7"/>
    <w:rsid w:val="00910793"/>
    <w:rsid w:val="0091395F"/>
    <w:rsid w:val="00914EC6"/>
    <w:rsid w:val="0091507A"/>
    <w:rsid w:val="0091590D"/>
    <w:rsid w:val="00916E02"/>
    <w:rsid w:val="00920CA0"/>
    <w:rsid w:val="00930B34"/>
    <w:rsid w:val="009348D9"/>
    <w:rsid w:val="0094089C"/>
    <w:rsid w:val="009419D8"/>
    <w:rsid w:val="0094572F"/>
    <w:rsid w:val="00947867"/>
    <w:rsid w:val="00950670"/>
    <w:rsid w:val="0095750A"/>
    <w:rsid w:val="00967BB8"/>
    <w:rsid w:val="00973416"/>
    <w:rsid w:val="009765C2"/>
    <w:rsid w:val="00981CE5"/>
    <w:rsid w:val="00984048"/>
    <w:rsid w:val="009844EA"/>
    <w:rsid w:val="00995C77"/>
    <w:rsid w:val="009A1DED"/>
    <w:rsid w:val="009B187C"/>
    <w:rsid w:val="009D7A2A"/>
    <w:rsid w:val="009F0B67"/>
    <w:rsid w:val="009F1299"/>
    <w:rsid w:val="00A00AB6"/>
    <w:rsid w:val="00A03294"/>
    <w:rsid w:val="00A16D3F"/>
    <w:rsid w:val="00A21F71"/>
    <w:rsid w:val="00A26B2A"/>
    <w:rsid w:val="00A33AFE"/>
    <w:rsid w:val="00A36C9E"/>
    <w:rsid w:val="00A5417C"/>
    <w:rsid w:val="00A661D2"/>
    <w:rsid w:val="00A67D7C"/>
    <w:rsid w:val="00A71431"/>
    <w:rsid w:val="00A729B9"/>
    <w:rsid w:val="00A92C45"/>
    <w:rsid w:val="00A941B2"/>
    <w:rsid w:val="00A96731"/>
    <w:rsid w:val="00A9674B"/>
    <w:rsid w:val="00AA61A6"/>
    <w:rsid w:val="00AB1387"/>
    <w:rsid w:val="00AB18AB"/>
    <w:rsid w:val="00AB31A3"/>
    <w:rsid w:val="00AB46EE"/>
    <w:rsid w:val="00AB59CE"/>
    <w:rsid w:val="00AB7F35"/>
    <w:rsid w:val="00AC2AE2"/>
    <w:rsid w:val="00AC4528"/>
    <w:rsid w:val="00AD027A"/>
    <w:rsid w:val="00AD1D20"/>
    <w:rsid w:val="00AD7EA3"/>
    <w:rsid w:val="00AE19F0"/>
    <w:rsid w:val="00AE55BA"/>
    <w:rsid w:val="00AE7EC0"/>
    <w:rsid w:val="00AF1371"/>
    <w:rsid w:val="00AF34A8"/>
    <w:rsid w:val="00B0287A"/>
    <w:rsid w:val="00B12BB2"/>
    <w:rsid w:val="00B14161"/>
    <w:rsid w:val="00B23FB7"/>
    <w:rsid w:val="00B24060"/>
    <w:rsid w:val="00B44CAF"/>
    <w:rsid w:val="00B46BED"/>
    <w:rsid w:val="00B5330B"/>
    <w:rsid w:val="00B6055D"/>
    <w:rsid w:val="00B63833"/>
    <w:rsid w:val="00B66637"/>
    <w:rsid w:val="00B73114"/>
    <w:rsid w:val="00B77E4B"/>
    <w:rsid w:val="00B817D5"/>
    <w:rsid w:val="00B8257F"/>
    <w:rsid w:val="00B82F18"/>
    <w:rsid w:val="00B848F9"/>
    <w:rsid w:val="00BA578D"/>
    <w:rsid w:val="00BB040C"/>
    <w:rsid w:val="00BB159B"/>
    <w:rsid w:val="00BC1362"/>
    <w:rsid w:val="00BC4406"/>
    <w:rsid w:val="00BD367C"/>
    <w:rsid w:val="00BE2CC3"/>
    <w:rsid w:val="00BE7EAD"/>
    <w:rsid w:val="00BF4F3A"/>
    <w:rsid w:val="00BF74DE"/>
    <w:rsid w:val="00BF7FDC"/>
    <w:rsid w:val="00C01420"/>
    <w:rsid w:val="00C0539A"/>
    <w:rsid w:val="00C06A02"/>
    <w:rsid w:val="00C17E1D"/>
    <w:rsid w:val="00C26B64"/>
    <w:rsid w:val="00C3177E"/>
    <w:rsid w:val="00C40783"/>
    <w:rsid w:val="00C45149"/>
    <w:rsid w:val="00C552AD"/>
    <w:rsid w:val="00C639C1"/>
    <w:rsid w:val="00C66152"/>
    <w:rsid w:val="00C82171"/>
    <w:rsid w:val="00C836B9"/>
    <w:rsid w:val="00C86A99"/>
    <w:rsid w:val="00C958E9"/>
    <w:rsid w:val="00CA1A7A"/>
    <w:rsid w:val="00CA52AA"/>
    <w:rsid w:val="00CA67B4"/>
    <w:rsid w:val="00CB0864"/>
    <w:rsid w:val="00CB134B"/>
    <w:rsid w:val="00CC10BE"/>
    <w:rsid w:val="00CC1D05"/>
    <w:rsid w:val="00CD4D0C"/>
    <w:rsid w:val="00CE676D"/>
    <w:rsid w:val="00CE7362"/>
    <w:rsid w:val="00CF1C46"/>
    <w:rsid w:val="00CF3AC2"/>
    <w:rsid w:val="00CF45B2"/>
    <w:rsid w:val="00CF6F96"/>
    <w:rsid w:val="00D01B78"/>
    <w:rsid w:val="00D02338"/>
    <w:rsid w:val="00D059B7"/>
    <w:rsid w:val="00D06454"/>
    <w:rsid w:val="00D170A8"/>
    <w:rsid w:val="00D21B35"/>
    <w:rsid w:val="00D2340B"/>
    <w:rsid w:val="00D325CB"/>
    <w:rsid w:val="00D3606F"/>
    <w:rsid w:val="00D405A7"/>
    <w:rsid w:val="00D5445E"/>
    <w:rsid w:val="00D57D9E"/>
    <w:rsid w:val="00D57FBC"/>
    <w:rsid w:val="00D637D3"/>
    <w:rsid w:val="00D66226"/>
    <w:rsid w:val="00D6664D"/>
    <w:rsid w:val="00D66918"/>
    <w:rsid w:val="00D70F01"/>
    <w:rsid w:val="00D808BB"/>
    <w:rsid w:val="00D85B03"/>
    <w:rsid w:val="00D8679A"/>
    <w:rsid w:val="00D93C52"/>
    <w:rsid w:val="00DA49F9"/>
    <w:rsid w:val="00DA4FEB"/>
    <w:rsid w:val="00DC0E80"/>
    <w:rsid w:val="00DC383F"/>
    <w:rsid w:val="00DD7360"/>
    <w:rsid w:val="00DF5DEC"/>
    <w:rsid w:val="00E06DB8"/>
    <w:rsid w:val="00E1089A"/>
    <w:rsid w:val="00E133E7"/>
    <w:rsid w:val="00E2122E"/>
    <w:rsid w:val="00E30822"/>
    <w:rsid w:val="00E34F35"/>
    <w:rsid w:val="00E36BAE"/>
    <w:rsid w:val="00E51DEB"/>
    <w:rsid w:val="00E60BC8"/>
    <w:rsid w:val="00E77D3A"/>
    <w:rsid w:val="00E94BAE"/>
    <w:rsid w:val="00EA0B82"/>
    <w:rsid w:val="00EC3302"/>
    <w:rsid w:val="00EC3F2F"/>
    <w:rsid w:val="00ED1264"/>
    <w:rsid w:val="00ED6AA8"/>
    <w:rsid w:val="00EE0B57"/>
    <w:rsid w:val="00EF087A"/>
    <w:rsid w:val="00EF3069"/>
    <w:rsid w:val="00F034D3"/>
    <w:rsid w:val="00F062EE"/>
    <w:rsid w:val="00F10640"/>
    <w:rsid w:val="00F1693D"/>
    <w:rsid w:val="00F16DB9"/>
    <w:rsid w:val="00F32497"/>
    <w:rsid w:val="00F3429F"/>
    <w:rsid w:val="00F4584E"/>
    <w:rsid w:val="00F56661"/>
    <w:rsid w:val="00F623BF"/>
    <w:rsid w:val="00F642CC"/>
    <w:rsid w:val="00F64B88"/>
    <w:rsid w:val="00F67991"/>
    <w:rsid w:val="00F72ABF"/>
    <w:rsid w:val="00F8348B"/>
    <w:rsid w:val="00F87B17"/>
    <w:rsid w:val="00F92344"/>
    <w:rsid w:val="00F957A2"/>
    <w:rsid w:val="00FA6C6A"/>
    <w:rsid w:val="00FB7851"/>
    <w:rsid w:val="00FC2A00"/>
    <w:rsid w:val="00FC592A"/>
    <w:rsid w:val="00FD3CA1"/>
    <w:rsid w:val="00FD78CF"/>
    <w:rsid w:val="00FE0C6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docId w15:val="{8F53BF4B-FFAE-4212-97A0-EA8A6451137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9790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9790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9790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9790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9790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263585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7746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9107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2019.</izvorni_sadrzaj>
    <derivirana_varijabla naziv="DomainObject.DatumDonosenjaOdluke_1">16.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St-2023/2019-4</izvorni_sadrzaj>
    <derivirana_varijabla naziv="DomainObject.Oznaka_1">St-2023/2019-4</derivirana_varijabla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2023</izvorni_sadrzaj>
    <derivirana_varijabla naziv="DomainObject.Predmet.Broj_1">2023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kolovoza 2019.</izvorni_sadrzaj>
    <derivirana_varijabla naziv="DomainObject.Predmet.DatumIzradeOptuznogAkta_1">16. kolovoza 2019.</derivirana_varijabla>
  </DomainObject.Predmet.DatumIzradeOptuznogAkta>
  <DomainObject.Predmet.DatumIzradeOptuznogAktaFormated>
    <izvorni_sadrzaj>16.8.2019.</izvorni_sadrzaj>
    <derivirana_varijabla naziv="DomainObject.Predmet.DatumIzradeOptuznogAktaFormated_1">16.8.2019.</derivirana_varijabla>
  </DomainObject.Predmet.DatumIzradeOptuznogAktaFormated>
  <DomainObject.Predmet.DatumOsnivanja>
    <izvorni_sadrzaj>19. kolovoza 2019.</izvorni_sadrzaj>
    <derivirana_varijabla naziv="DomainObject.Predmet.DatumOsnivanja_1">19.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kolovoza 2019.</izvorni_sadrzaj>
    <derivirana_varijabla naziv="DomainObject.Predmet.DatumPrimitkaOptuznogAkta_1">16.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St-2023/2019</izvorni_sadrzaj>
    <derivirana_varijabla naziv="DomainObject.Predmet.OznakaBroj_1">St-2023/2019</derivirana_varijabla>
  </DomainObject.Predmet.OznakaBroj>
  <DomainObject.Predmet.OznakaBrojOptuznogAkta>
    <izvorni_sadrzaj>04-06-19-3568</izvorni_sadrzaj>
    <derivirana_varijabla naziv="DomainObject.Predmet.OznakaBrojOptuznogAkta_1">04-06-19-3568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CARRUS PORTO j.d.o.o. za usluge</izvorni_sadrzaj>
    <derivirana_varijabla naziv="DomainObject.Predmet.ProtustrankaFormated_1">  CARRUS PORTO j.d.o.o. za usluge</derivirana_varijabla>
  </DomainObject.Predmet.ProtustrankaFormated>
  <DomainObject.Predmet.ProtustrankaFormatedOIB>
    <izvorni_sadrzaj>  CARRUS PORTO j.d.o.o. za usluge, OIB 99099054669</izvorni_sadrzaj>
    <derivirana_varijabla naziv="DomainObject.Predmet.ProtustrankaFormatedOIB_1">  CARRUS PORTO j.d.o.o. za usluge, OIB 99099054669</derivirana_varijabla>
  </DomainObject.Predmet.ProtustrankaFormatedOIB>
  <DomainObject.Predmet.ProtustrankaFormatedWithAdress>
    <izvorni_sadrzaj> CARRUS PORTO j.d.o.o. za usluge, Jazbina 63, 10000 Zagreb</izvorni_sadrzaj>
    <derivirana_varijabla naziv="DomainObject.Predmet.ProtustrankaFormatedWithAdress_1"> CARRUS PORTO j.d.o.o. za usluge, Jazbina 63, 10000 Zagreb</derivirana_varijabla>
  </DomainObject.Predmet.ProtustrankaFormatedWithAdress>
  <DomainObject.Predmet.ProtustrankaFormatedWithAdressOIB>
    <izvorni_sadrzaj> CARRUS PORTO j.d.o.o. za usluge, OIB 99099054669, Jazbina 63, 10000 Zagreb</izvorni_sadrzaj>
    <derivirana_varijabla naziv="DomainObject.Predmet.ProtustrankaFormatedWithAdressOIB_1"> CARRUS PORTO j.d.o.o. za usluge, OIB 99099054669, Jazbina 63, 10000 Zagreb</derivirana_varijabla>
  </DomainObject.Predmet.ProtustrankaFormatedWithAdressOIB>
  <DomainObject.Predmet.ProtustrankaWithAdress>
    <izvorni_sadrzaj>CARRUS PORTO j.d.o.o. za usluge Jazbina 63, 10000 Zagreb</izvorni_sadrzaj>
    <derivirana_varijabla naziv="DomainObject.Predmet.ProtustrankaWithAdress_1">CARRUS PORTO j.d.o.o. za usluge Jazbina 63, 10000 Zagreb</derivirana_varijabla>
  </DomainObject.Predmet.ProtustrankaWithAdress>
  <DomainObject.Predmet.ProtustrankaWithAdressOIB>
    <izvorni_sadrzaj>CARRUS PORTO j.d.o.o. za usluge, OIB 99099054669, Jazbina 63, 10000 Zagreb</izvorni_sadrzaj>
    <derivirana_varijabla naziv="DomainObject.Predmet.ProtustrankaWithAdressOIB_1">CARRUS PORTO j.d.o.o. za usluge, OIB 99099054669, Jazbina 63, 10000 Zagreb</derivirana_varijabla>
  </DomainObject.Predmet.ProtustrankaWithAdressOIB>
  <DomainObject.Predmet.ProtustrankaNazivFormated>
    <izvorni_sadrzaj>CARRUS PORTO j.d.o.o. za usluge</izvorni_sadrzaj>
    <derivirana_varijabla naziv="DomainObject.Predmet.ProtustrankaNazivFormated_1">CARRUS PORTO j.d.o.o. za usluge</derivirana_varijabla>
  </DomainObject.Predmet.ProtustrankaNazivFormated>
  <DomainObject.Predmet.ProtustrankaNazivFormatedOIB>
    <izvorni_sadrzaj>CARRUS PORTO j.d.o.o. za usluge, OIB 99099054669</izvorni_sadrzaj>
    <derivirana_varijabla naziv="DomainObject.Predmet.ProtustrankaNazivFormatedOIB_1">CARRUS PORTO j.d.o.o. za usluge, OIB 99099054669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Josipa Krčelić</izvorni_sadrzaj>
    <derivirana_varijabla naziv="DomainObject.Predmet.Zapisnicar_1">Josipa Krčelić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CARRUS PORTO j.d.o.o. za usluge</item>
    </izvorni_sadrzaj>
    <derivirana_varijabla naziv="DomainObject.Predmet.ProtuStrankaListFormated_1">
      <item>CARRUS PORTO j.d.o.o. za usluge</item>
    </derivirana_varijabla>
  </DomainObject.Predmet.ProtuStrankaListFormated>
  <DomainObject.Predmet.ProtuStrankaListFormatedOIB>
    <izvorni_sadrzaj>
      <item>CARRUS PORTO j.d.o.o. za usluge, OIB 99099054669</item>
    </izvorni_sadrzaj>
    <derivirana_varijabla naziv="DomainObject.Predmet.ProtuStrankaListFormatedOIB_1">
      <item>CARRUS PORTO j.d.o.o. za usluge, OIB 99099054669</item>
    </derivirana_varijabla>
  </DomainObject.Predmet.ProtuStrankaListFormatedOIB>
  <DomainObject.Predmet.ProtuStrankaListFormatedWithAdress>
    <izvorni_sadrzaj>
      <item>CARRUS PORTO j.d.o.o. za usluge, Jazbina 63, 10000 Zagreb</item>
    </izvorni_sadrzaj>
    <derivirana_varijabla naziv="DomainObject.Predmet.ProtuStrankaListFormatedWithAdress_1">
      <item>CARRUS PORTO j.d.o.o. za usluge, Jazbina 63, 10000 Zagreb</item>
    </derivirana_varijabla>
  </DomainObject.Predmet.ProtuStrankaListFormatedWithAdress>
  <DomainObject.Predmet.ProtuStrankaListFormatedWithAdressOIB>
    <izvorni_sadrzaj>
      <item>CARRUS PORTO j.d.o.o. za usluge, OIB 99099054669, Jazbina 63, 10000 Zagreb</item>
    </izvorni_sadrzaj>
    <derivirana_varijabla naziv="DomainObject.Predmet.ProtuStrankaListFormatedWithAdressOIB_1">
      <item>CARRUS PORTO j.d.o.o. za usluge, OIB 99099054669, Jazbina 63, 10000 Zagreb</item>
    </derivirana_varijabla>
  </DomainObject.Predmet.ProtuStrankaListFormatedWithAdressOIB>
  <DomainObject.Predmet.ProtuStrankaListNazivFormated>
    <izvorni_sadrzaj>
      <item>CARRUS PORTO j.d.o.o. za usluge</item>
    </izvorni_sadrzaj>
    <derivirana_varijabla naziv="DomainObject.Predmet.ProtuStrankaListNazivFormated_1">
      <item>CARRUS PORTO j.d.o.o. za usluge</item>
    </derivirana_varijabla>
  </DomainObject.Predmet.ProtuStrankaListNazivFormated>
  <DomainObject.Predmet.ProtuStrankaListNazivFormatedOIB>
    <izvorni_sadrzaj>
      <item>CARRUS PORTO j.d.o.o. za usluge, OIB 99099054669</item>
    </izvorni_sadrzaj>
    <derivirana_varijabla naziv="DomainObject.Predmet.ProtuStrankaListNazivFormatedOIB_1">
      <item>CARRUS PORTO j.d.o.o. za usluge, OIB 99099054669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16. listopada 2019.</izvorni_sadrzaj>
    <derivirana_varijabla naziv="DomainObject.Datum_1">16. listopada 2019.</derivirana_varijabla>
  </DomainObject.Datum>
  <DomainObject.PoslovniBrojDokumenta>
    <izvorni_sadrzaj>St-2023/2019-4</izvorni_sadrzaj>
    <derivirana_varijabla naziv="DomainObject.PoslovniBrojDokumenta_1">St-2023/2019-4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CARRUS PORTO j.d.o.o. za usluge</izvorni_sadrzaj>
    <derivirana_varijabla naziv="DomainObject.Predmet.ProtustrankaIDrugi_1">CARRUS PORTO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CARRUS PORTO j.d.o.o. za usluge, OIB 99099054669, Jazbina 63, 10000 Zagreb</izvorni_sadrzaj>
    <derivirana_varijabla naziv="DomainObject.Predmet.ProtustrankaIDrugiAdressOIB_1">CARRUS PORTO j.d.o.o. za usluge, OIB 99099054669, Jazbina 63,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CARRUS PORTO j.d.o.o. za usluge</item>
      <item>Financijska agencija</item>
    </izvorni_sadrzaj>
    <derivirana_varijabla naziv="DomainObject.Predmet.SudioniciListNaziv_1">
      <item>CARRUS PORTO j.d.o.o. za usluge</item>
      <item>Financijska agencija</item>
    </derivirana_varijabla>
  </DomainObject.Predmet.SudioniciListNaziv>
  <DomainObject.Predmet.SudioniciListAdressOIB>
    <izvorni_sadrzaj>
      <item>CARRUS PORTO j.d.o.o. za usluge, OIB 99099054669, Jazbina 63,10000 Zagreb</item>
      <item>Financijska agencija, OIB 85821130368, TRG SVIBANJSKIH ŽRTAVA 1995. 1,10000 Zagreb</item>
    </izvorni_sadrzaj>
    <derivirana_varijabla naziv="DomainObject.Predmet.SudioniciListAdressOIB_1">
      <item>CARRUS PORTO j.d.o.o. za usluge, OIB 99099054669, Jazbina 63,10000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99099054669</item>
      <item>, OIB 85821130368</item>
    </izvorni_sadrzaj>
    <derivirana_varijabla naziv="DomainObject.Predmet.SudioniciListNazivOIB_1">
      <item>, OIB 99099054669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listopada 2019.</izvorni_sadrzaj>
    <derivirana_varijabla naziv="DomainObject.PredzadnjaOdlukaIzPredmeta.DatumDonosenjaOdluke_1">16. listopada 2019.</derivirana_varijabla>
  </DomainObject.PredzadnjaOdlukaIzPredmeta.DatumDonosenjaOdluke>
  <DomainObject.PredzadnjaOdlukaIzPredmeta.Oznaka>
    <izvorni_sadrzaj>St-2023/2019-3</izvorni_sadrzaj>
    <derivirana_varijabla naziv="DomainObject.PredzadnjaOdlukaIzPredmeta.Oznaka_1">St-2023/2019-3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DA3E338-7941-4D52-9CBA-8A68E5CD05A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241</properties:Words>
  <properties:Characters>1340</properties:Characters>
  <properties:Lines>46</properties:Lines>
  <properties:Paragraphs>18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2019-10-15T16:18:00Z</dcterms:created>
  <dc:creator>ilukac</dc:creator>
  <cp:lastModifiedBy>Mirna Panjan</cp:lastModifiedBy>
  <cp:lastPrinted>2019-10-15T15:02:00Z</cp:lastPrinted>
  <dcterms:modified xmlns:xsi="http://www.w3.org/2001/XMLSchema-instance" xsi:type="dcterms:W3CDTF">2019-10-16T10:13:00Z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St-2023/2019-4 / Odluka - Oglas (st-2023-2019.docx)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