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02da3e" w14:paraId="d02da3e" w:rsidRDefault="003A4D0D" w:rsidP="003A4D0D" w:rsidR="00CF3FE5">
      <w:pPr>
        <w:jc w:val="both"/>
        <w15:collapsed w:val="false"/>
        <w:rPr>
          <w:noProof/>
        </w:rPr>
      </w:pPr>
      <w:bookmarkStart w:name="_GoBack" w:id="0"/>
      <w:bookmarkEnd w:id="0"/>
      <w:r>
        <w:rPr>
          <w:noProof/>
        </w:rPr>
        <w:t xml:space="preserve">        </w:t>
      </w:r>
    </w:p>
    <w:p w:rsidRDefault="003A4D0D" w:rsidP="003A4D0D" w:rsidR="003A4D0D">
      <w:pPr>
        <w:jc w:val="both"/>
      </w:pPr>
      <w:r>
        <w:rPr>
          <w:noProof/>
        </w:rPr>
        <w:t xml:space="preserve">       </w:t>
      </w:r>
      <w:r>
        <w:rPr>
          <w:noProof/>
        </w:rPr>
        <w:drawing>
          <wp:inline distR="0" distL="0" distB="0" distT="0">
            <wp:extent cy="723265" cx="564515"/>
            <wp:effectExtent b="635" r="698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3265" cx="56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A4D0D" w:rsidP="003A4D0D" w:rsidR="003A4D0D">
      <w:pPr>
        <w:jc w:val="both"/>
      </w:pPr>
      <w:r>
        <w:t>REPUBLIKA HRVATSKA</w:t>
      </w:r>
    </w:p>
    <w:p w:rsidRDefault="003A4D0D" w:rsidP="003A4D0D" w:rsidR="003A4D0D">
      <w:pPr>
        <w:jc w:val="both"/>
      </w:pPr>
      <w:r>
        <w:t xml:space="preserve">TRGOVAČKI SUD U ZAGREBU                                                   </w:t>
      </w:r>
      <w:r w:rsidR="0059707C">
        <w:t xml:space="preserve">                   St-</w:t>
      </w:r>
      <w:r w:rsidR="00CF3FE5">
        <w:t>1851/16-4</w:t>
      </w:r>
      <w:r>
        <w:t xml:space="preserve">                                    </w:t>
      </w:r>
    </w:p>
    <w:p w:rsidRDefault="003A4D0D" w:rsidP="003A4D0D" w:rsidR="003A4D0D">
      <w:pPr>
        <w:jc w:val="both"/>
      </w:pPr>
      <w:r>
        <w:t>Amruševa 2/II</w:t>
      </w:r>
    </w:p>
    <w:p w:rsidRDefault="003A4D0D" w:rsidP="003A4D0D" w:rsidR="003A4D0D">
      <w:pPr>
        <w:jc w:val="both"/>
      </w:pPr>
    </w:p>
    <w:p w:rsidRDefault="003A4D0D" w:rsidP="003A4D0D" w:rsidR="003A4D0D">
      <w:pPr>
        <w:jc w:val="center"/>
      </w:pPr>
      <w:r>
        <w:t>R E P U B L I K A   H R V A T S K A</w:t>
      </w:r>
    </w:p>
    <w:p w:rsidRDefault="003A4D0D" w:rsidP="003A4D0D" w:rsidR="003A4D0D">
      <w:pPr>
        <w:jc w:val="center"/>
      </w:pPr>
    </w:p>
    <w:p w:rsidRDefault="003A4D0D" w:rsidP="003A4D0D" w:rsidR="003A4D0D">
      <w:pPr>
        <w:jc w:val="center"/>
      </w:pPr>
      <w:r>
        <w:t>R J E Š E NJ E</w:t>
      </w:r>
    </w:p>
    <w:p w:rsidRDefault="003A4D0D" w:rsidP="003A4D0D" w:rsidR="003A4D0D">
      <w:pPr>
        <w:jc w:val="both"/>
        <w:rPr>
          <w:b/>
        </w:rPr>
      </w:pPr>
    </w:p>
    <w:p w:rsidRDefault="00CF3FE5" w:rsidP="00CF3FE5" w:rsidR="00CF3FE5">
      <w:pPr>
        <w:ind w:firstLine="708"/>
        <w:jc w:val="both"/>
      </w:pPr>
      <w:r>
        <w:t>TRGOVAČKI SUD U ZAGREBU, po sucu pojedincu Luciji Butigan, u predstečajnom postupku nad dužnikom JAGODIĆ GRADNJA d.o.o. Samobor, Gajeva 46,  OIB: 84913840247, dana 5. listopada 2017.</w:t>
      </w:r>
    </w:p>
    <w:p w:rsidRDefault="00CF3FE5" w:rsidP="003A4D0D" w:rsidR="00CF3FE5">
      <w:pPr>
        <w:jc w:val="center"/>
      </w:pPr>
    </w:p>
    <w:p w:rsidRDefault="003A4D0D" w:rsidP="003A4D0D" w:rsidR="003A4D0D">
      <w:pPr>
        <w:jc w:val="center"/>
      </w:pPr>
      <w:r>
        <w:t>r i j e š i o     j e</w:t>
      </w:r>
    </w:p>
    <w:p w:rsidRDefault="003A4D0D" w:rsidP="003A4D0D" w:rsidR="003A4D0D">
      <w:r>
        <w:t xml:space="preserve"> </w:t>
      </w:r>
    </w:p>
    <w:p w:rsidRDefault="003A4D0D" w:rsidP="003A4D0D" w:rsidR="003A4D0D"/>
    <w:p w:rsidRDefault="00CF3FE5" w:rsidP="00CF3FE5" w:rsidR="00CF3FE5">
      <w:pPr>
        <w:jc w:val="both"/>
        <w:rPr>
          <w:color w:themeColor="text1" w:val="000000"/>
        </w:rPr>
      </w:pPr>
      <w:r>
        <w:tab/>
        <w:t xml:space="preserve">I / Na temelju čl. 55 st. 1 i 2 SZ, određuje se ročište za glasovanje o planu restrukturiranja dužnika JAGODIĆ GRADNJA d.o.o. Samobor, Gajeva 46,  OIB: 84913840247, za dan: </w:t>
      </w:r>
      <w:r w:rsidRPr="00CF3FE5">
        <w:rPr>
          <w:b/>
        </w:rPr>
        <w:t>9. studenog 2017 u 10:30 h</w:t>
      </w:r>
      <w:r>
        <w:t xml:space="preserve"> </w:t>
      </w:r>
      <w:r w:rsidRPr="00D938AE">
        <w:rPr>
          <w:color w:themeColor="text1" w:val="000000"/>
        </w:rPr>
        <w:t>u zgradi Trgovačkog suda u Zagrebu, Petrinjska 8, soba broj 9</w:t>
      </w:r>
      <w:r>
        <w:rPr>
          <w:color w:themeColor="text1" w:val="000000"/>
        </w:rPr>
        <w:t>1/II – (ulična zgrada).</w:t>
      </w:r>
    </w:p>
    <w:p w:rsidRDefault="00CF3FE5" w:rsidP="00CF3FE5" w:rsidR="00CF3FE5">
      <w:pPr>
        <w:jc w:val="both"/>
      </w:pPr>
    </w:p>
    <w:p w:rsidRDefault="00CF3FE5" w:rsidP="003A4D0D" w:rsidR="00CF3FE5"/>
    <w:p w:rsidRDefault="00CF3FE5" w:rsidP="00CF3FE5" w:rsidR="00CF3FE5">
      <w:pPr>
        <w:jc w:val="center"/>
      </w:pPr>
      <w:r>
        <w:t>U Zagrebu 5</w:t>
      </w:r>
      <w:r w:rsidR="003A4D0D">
        <w:t>. listopada 2017.</w:t>
      </w:r>
    </w:p>
    <w:p w:rsidRDefault="00CF3FE5" w:rsidP="00CF3FE5" w:rsidR="00CF3FE5">
      <w:pPr>
        <w:jc w:val="center"/>
      </w:pPr>
    </w:p>
    <w:p w:rsidRDefault="00CF3FE5" w:rsidP="00CF3FE5" w:rsidR="00CF3FE5">
      <w:pPr>
        <w:jc w:val="center"/>
      </w:pPr>
    </w:p>
    <w:p w:rsidRDefault="003A4D0D" w:rsidP="00CF3FE5" w:rsidR="003A4D0D">
      <w:pPr>
        <w:jc w:val="center"/>
      </w:pPr>
      <w:r>
        <w:t xml:space="preserve">                                                                          Sudac:</w:t>
      </w:r>
    </w:p>
    <w:p w:rsidRDefault="003A4D0D" w:rsidP="003A4D0D" w:rsidR="003A4D0D">
      <w:pPr>
        <w:jc w:val="center"/>
      </w:pPr>
      <w:r>
        <w:t xml:space="preserve">                                                                            Lucija Butigan</w:t>
      </w:r>
    </w:p>
    <w:p w:rsidRDefault="00CF3FE5" w:rsidP="003A4D0D" w:rsidR="00CF3FE5">
      <w:pPr>
        <w:jc w:val="center"/>
      </w:pPr>
    </w:p>
    <w:p w:rsidRDefault="003A4D0D" w:rsidP="003A4D0D" w:rsidR="003A4D0D">
      <w:pPr>
        <w:jc w:val="center"/>
      </w:pPr>
    </w:p>
    <w:p w:rsidRDefault="003A4D0D" w:rsidP="003A4D0D" w:rsidR="003A4D0D">
      <w:r>
        <w:t>Uputa o pravnom lijeku:</w:t>
      </w:r>
    </w:p>
    <w:p w:rsidRDefault="003A4D0D" w:rsidP="003A4D0D" w:rsidR="003A4D0D">
      <w:pPr>
        <w:jc w:val="both"/>
      </w:pPr>
      <w:r>
        <w:t xml:space="preserve">Protiv ovog rješenja </w:t>
      </w:r>
      <w:r w:rsidR="00CF3FE5">
        <w:t>žalba nije dopuštena (čl. 278 ZPP-a u svezi s čl. 10 SZ).</w:t>
      </w:r>
    </w:p>
    <w:p w:rsidRDefault="00CF3FE5" w:rsidP="003A4D0D" w:rsidR="00CF3FE5">
      <w:pPr>
        <w:jc w:val="both"/>
        <w:rPr>
          <w:color w:val="FFFFFF"/>
        </w:rPr>
      </w:pPr>
    </w:p>
    <w:p w:rsidRDefault="00E33188" w:rsidR="00E33188"/>
    <w:p w:rsidRDefault="003A4D0D" w:rsidR="003A4D0D">
      <w:r>
        <w:t>DNA:</w:t>
      </w:r>
    </w:p>
    <w:p w:rsidRDefault="003A4D0D" w:rsidP="003A4D0D" w:rsidR="003A4D0D">
      <w:pPr>
        <w:pStyle w:val="Odlomakpopisa"/>
        <w:numPr>
          <w:ilvl w:val="0"/>
          <w:numId w:val="2"/>
        </w:numPr>
      </w:pPr>
      <w:r>
        <w:t>e-Oglasna ploča</w:t>
      </w:r>
      <w:r w:rsidR="00CF3FE5">
        <w:t xml:space="preserve"> do 09.11.2017.</w:t>
      </w:r>
    </w:p>
    <w:p w:rsidRDefault="00CF3FE5" w:rsidP="003A4D0D" w:rsidR="00CF3FE5">
      <w:pPr>
        <w:pStyle w:val="Odlomakpopisa"/>
        <w:numPr>
          <w:ilvl w:val="0"/>
          <w:numId w:val="2"/>
        </w:numPr>
      </w:pPr>
      <w:r>
        <w:t>dužniku po punomoćniku Goran Jujnović Lučić iz OD Jujnović, Lučić, Marković j.t.d., Zagreb, Strojarska cesta 20/XXII</w:t>
      </w:r>
    </w:p>
    <w:p w:rsidRDefault="003A0E4B" w:rsidP="003A4D0D" w:rsidR="003A0E4B">
      <w:pPr>
        <w:pStyle w:val="Odlomakpopisa"/>
        <w:numPr>
          <w:ilvl w:val="0"/>
          <w:numId w:val="2"/>
        </w:numPr>
      </w:pPr>
      <w:r>
        <w:t>povjereniku Ibrahim Mehmedović, Rijeka, A. Starčevića 5</w:t>
      </w:r>
    </w:p>
    <w:p w:rsidRDefault="003A4D0D" w:rsidP="003A4D0D" w:rsidR="003A4D0D">
      <w:pPr>
        <w:pStyle w:val="Odlomakpopisa"/>
      </w:pPr>
    </w:p>
    <w:sectPr w:rsidSect="003A4D0D" w:rsidR="003A4D0D">
      <w:headerReference w:type="default" r:id="rId10"/>
      <w:pgSz w:h="16838" w:w="11906"/>
      <w:pgMar w:gutter="0" w:footer="708" w:header="708" w:left="1417" w:bottom="1134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A4D0D" w:rsidP="003A4D0D" w:rsidR="003A4D0D">
      <w:r>
        <w:separator/>
      </w:r>
    </w:p>
  </w:endnote>
  <w:endnote w:id="0" w:type="continuationSeparator">
    <w:p w:rsidRDefault="003A4D0D" w:rsidP="003A4D0D" w:rsidR="003A4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A4D0D" w:rsidP="003A4D0D" w:rsidR="003A4D0D">
      <w:r>
        <w:separator/>
      </w:r>
    </w:p>
  </w:footnote>
  <w:footnote w:id="0" w:type="continuationSeparator">
    <w:p w:rsidRDefault="003A4D0D" w:rsidP="003A4D0D" w:rsidR="003A4D0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A4D0D" w:rsidP="003A4D0D" w:rsidR="003A4D0D">
    <w:pPr>
      <w:pStyle w:val="Zaglavlje"/>
      <w:tabs>
        <w:tab w:pos="7513" w:val="left"/>
      </w:tabs>
    </w:pPr>
    <w:r>
      <w:tab/>
    </w:r>
    <w:sdt>
      <w:sdtPr>
        <w:id w:val="811137009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F3FE5">
          <w:rPr>
            <w:noProof/>
          </w:rPr>
          <w:t>2</w:t>
        </w:r>
        <w:r>
          <w:fldChar w:fldCharType="end"/>
        </w:r>
      </w:sdtContent>
    </w:sdt>
    <w:r w:rsidR="0059707C">
      <w:tab/>
      <w:t>St-3766/16-9</w:t>
    </w:r>
  </w:p>
  <w:p w:rsidRDefault="003A4D0D" w:rsidR="003A4D0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2B35FE"/>
    <w:multiLevelType w:val="hybridMultilevel"/>
    <w:tmpl w:val="C138F8D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nsid w:val="118E31D2"/>
    <w:multiLevelType w:val="hybridMultilevel"/>
    <w:tmpl w:val="0AA850E6"/>
    <w:lvl w:tplc="AD2ACD8C" w:ilvl="0">
      <w:start w:val="14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036EA"/>
    <w:rsid w:val="003A0E4B"/>
    <w:rsid w:val="003A4D0D"/>
    <w:rsid w:val="0059707C"/>
    <w:rsid w:val="006036EA"/>
    <w:rsid w:val="00855AE6"/>
    <w:rsid w:val="00BE3772"/>
    <w:rsid w:val="00CF3FE5"/>
    <w:rsid w:val="00E3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A4D0D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3A4D0D"/>
    <w:pPr>
      <w:jc w:val="both"/>
    </w:pPr>
  </w:style>
  <w:style w:customStyle="true" w:styleId="TijelotekstaChar" w:type="character">
    <w:name w:val="Tijelo teksta Char"/>
    <w:basedOn w:val="Zadanifontodlomka"/>
    <w:link w:val="Tijeloteksta"/>
    <w:semiHidden/>
    <w:rsid w:val="003A4D0D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3A4D0D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3A4D0D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A4D0D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3A4D0D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3A4D0D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A4D0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3A4D0D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55AE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55AE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55AE6"/>
    <w:rPr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55AE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55AE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A4D0D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semiHidden/>
    <w:unhideWhenUsed/>
    <w:rsid w:val="003A4D0D"/>
    <w:pPr>
      <w:jc w:val="both"/>
    </w:pPr>
  </w:style>
  <w:style w:customStyle="1" w:styleId="TijelotekstaChar" w:type="character">
    <w:name w:val="Tijelo teksta Char"/>
    <w:basedOn w:val="Zadanifontodlomka"/>
    <w:link w:val="Tijeloteksta"/>
    <w:semiHidden/>
    <w:rsid w:val="003A4D0D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3A4D0D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3A4D0D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A4D0D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3A4D0D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3A4D0D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A4D0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3A4D0D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855AE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55AE6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55AE6"/>
    <w:rPr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55AE6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55AE6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1287194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769287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5. listopada 2017.</izvorni_sadrzaj>
    <derivirana_varijabla naziv="DomainObject.DatumDonosenjaOdluke_1">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Lucija</izvorni_sadrzaj>
    <derivirana_varijabla naziv="DomainObject.DonositeljOdluke.Ime_1">Lucija</derivirana_varijabla>
  </DomainObject.DonositeljOdluke.Ime>
  <DomainObject.DonositeljOdluke.Prezime>
    <izvorni_sadrzaj>Butigan</izvorni_sadrzaj>
    <derivirana_varijabla naziv="DomainObject.DonositeljOdluke.Prezime_1">Butigan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1851</izvorni_sadrzaj>
    <derivirana_varijabla naziv="DomainObject.Predmet.Broj_1">1851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lipnja 2017.</izvorni_sadrzaj>
    <derivirana_varijabla naziv="DomainObject.Predmet.DatumOsnivanja_1">28.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St-1851/2017</izvorni_sadrzaj>
    <derivirana_varijabla naziv="DomainObject.Predmet.OznakaBroj_1">St-1851/2017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JAGODIĆ GRADNJA d.o.o.</izvorni_sadrzaj>
    <derivirana_varijabla naziv="DomainObject.Predmet.ProtustrankaFormated_1">  JAGODIĆ GRADNJA d.o.o.</derivirana_varijabla>
  </DomainObject.Predmet.ProtustrankaFormated>
  <DomainObject.Predmet.ProtustrankaFormatedOIB>
    <izvorni_sadrzaj>  JAGODIĆ GRADNJA d.o.o., OIB 84913840247</izvorni_sadrzaj>
    <derivirana_varijabla naziv="DomainObject.Predmet.ProtustrankaFormatedOIB_1">  JAGODIĆ GRADNJA d.o.o., OIB 84913840247</derivirana_varijabla>
  </DomainObject.Predmet.ProtustrankaFormatedOIB>
  <DomainObject.Predmet.ProtustrankaFormatedWithAdress>
    <izvorni_sadrzaj> JAGODIĆ GRADNJA d.o.o., Gajeva 46, 10430 Samobor</izvorni_sadrzaj>
    <derivirana_varijabla naziv="DomainObject.Predmet.ProtustrankaFormatedWithAdress_1"> JAGODIĆ GRADNJA d.o.o., Gajeva 46, 10430 Samobor</derivirana_varijabla>
  </DomainObject.Predmet.ProtustrankaFormatedWithAdress>
  <DomainObject.Predmet.ProtustrankaFormatedWithAdressOIB>
    <izvorni_sadrzaj> JAGODIĆ GRADNJA d.o.o., OIB 84913840247, Gajeva 46, 10430 Samobor</izvorni_sadrzaj>
    <derivirana_varijabla naziv="DomainObject.Predmet.ProtustrankaFormatedWithAdressOIB_1"> JAGODIĆ GRADNJA d.o.o., OIB 84913840247, Gajeva 46, 10430 Samobor</derivirana_varijabla>
  </DomainObject.Predmet.ProtustrankaFormatedWithAdressOIB>
  <DomainObject.Predmet.ProtustrankaWithAdress>
    <izvorni_sadrzaj>JAGODIĆ GRADNJA d.o.o. Gajeva 46, 10430 Samobor</izvorni_sadrzaj>
    <derivirana_varijabla naziv="DomainObject.Predmet.ProtustrankaWithAdress_1">JAGODIĆ GRADNJA d.o.o. Gajeva 46, 10430 Samobor</derivirana_varijabla>
  </DomainObject.Predmet.ProtustrankaWithAdress>
  <DomainObject.Predmet.ProtustrankaWithAdressOIB>
    <izvorni_sadrzaj>JAGODIĆ GRADNJA d.o.o., OIB 84913840247, Gajeva 46, 10430 Samobor</izvorni_sadrzaj>
    <derivirana_varijabla naziv="DomainObject.Predmet.ProtustrankaWithAdressOIB_1">JAGODIĆ GRADNJA d.o.o., OIB 84913840247, Gajeva 46, 10430 Samobor</derivirana_varijabla>
  </DomainObject.Predmet.ProtustrankaWithAdressOIB>
  <DomainObject.Predmet.ProtustrankaNazivFormated>
    <izvorni_sadrzaj>JAGODIĆ GRADNJA d.o.o.</izvorni_sadrzaj>
    <derivirana_varijabla naziv="DomainObject.Predmet.ProtustrankaNazivFormated_1">JAGODIĆ GRADNJA d.o.o.</derivirana_varijabla>
  </DomainObject.Predmet.ProtustrankaNazivFormated>
  <DomainObject.Predmet.ProtustrankaNazivFormatedOIB>
    <izvorni_sadrzaj>JAGODIĆ GRADNJA d.o.o., OIB 84913840247</izvorni_sadrzaj>
    <derivirana_varijabla naziv="DomainObject.Predmet.ProtustrankaNazivFormatedOIB_1">JAGODIĆ GRADNJA d.o.o., OIB 84913840247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20.St - L. Butigan</izvorni_sadrzaj>
    <derivirana_varijabla naziv="DomainObject.Predmet.Referada.Naziv_1">20.St - L. Butigan</derivirana_varijabla>
  </DomainObject.Predmet.Referada.Naziv>
  <DomainObject.Predmet.Referada.Oznaka>
    <izvorni_sadrzaj>20. St</izvorni_sadrzaj>
    <derivirana_varijabla naziv="DomainObject.Predmet.Referada.Oznaka_1">20. St</derivirana_varijabla>
  </DomainObject.Predmet.Referada.Oznaka>
  <DomainObject.Predmet.Referada.Prostorija.Naziv>
    <izvorni_sadrzaj>Soba UZ II 91</izvorni_sadrzaj>
    <derivirana_varijabla naziv="DomainObject.Predmet.Referada.Prostorija.Naziv_1">Soba UZ II 91</derivirana_varijabla>
  </DomainObject.Predmet.Referada.Prostorija.Naziv>
  <DomainObject.Predmet.Referada.Prostorija.Oznaka>
    <izvorni_sadrzaj>UZ II 91</izvorni_sadrzaj>
    <derivirana_varijabla naziv="DomainObject.Predmet.Referada.Prostorija.Oznaka_1">UZ II 91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Lucija Butigan</izvorni_sadrzaj>
    <derivirana_varijabla naziv="DomainObject.Predmet.Referada.Sudac_1">Lucija Butigan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JAGODIĆ GRADNJA d.o.o.</izvorni_sadrzaj>
    <derivirana_varijabla naziv="DomainObject.Predmet.StrankaFormated_1">  JAGODIĆ GRADNJA d.o.o.</derivirana_varijabla>
  </DomainObject.Predmet.StrankaFormated>
  <DomainObject.Predmet.StrankaFormatedOIB>
    <izvorni_sadrzaj>  JAGODIĆ GRADNJA d.o.o., OIB 84913840247</izvorni_sadrzaj>
    <derivirana_varijabla naziv="DomainObject.Predmet.StrankaFormatedOIB_1">  JAGODIĆ GRADNJA d.o.o., OIB 84913840247</derivirana_varijabla>
  </DomainObject.Predmet.StrankaFormatedOIB>
  <DomainObject.Predmet.StrankaFormatedWithAdress>
    <izvorni_sadrzaj> JAGODIĆ GRADNJA d.o.o., Gajeva 46, 10430 Samobor</izvorni_sadrzaj>
    <derivirana_varijabla naziv="DomainObject.Predmet.StrankaFormatedWithAdress_1"> JAGODIĆ GRADNJA d.o.o., Gajeva 46, 10430 Samobor</derivirana_varijabla>
  </DomainObject.Predmet.StrankaFormatedWithAdress>
  <DomainObject.Predmet.StrankaFormatedWithAdressOIB>
    <izvorni_sadrzaj> JAGODIĆ GRADNJA d.o.o., OIB 84913840247, Gajeva 46, 10430 Samobor</izvorni_sadrzaj>
    <derivirana_varijabla naziv="DomainObject.Predmet.StrankaFormatedWithAdressOIB_1"> JAGODIĆ GRADNJA d.o.o., OIB 84913840247, Gajeva 46, 10430 Samobor</derivirana_varijabla>
  </DomainObject.Predmet.StrankaFormatedWithAdressOIB>
  <DomainObject.Predmet.StrankaWithAdress>
    <izvorni_sadrzaj>JAGODIĆ GRADNJA d.o.o. Gajeva 46,10430 Samobor</izvorni_sadrzaj>
    <derivirana_varijabla naziv="DomainObject.Predmet.StrankaWithAdress_1">JAGODIĆ GRADNJA d.o.o. Gajeva 46,10430 Samobor</derivirana_varijabla>
  </DomainObject.Predmet.StrankaWithAdress>
  <DomainObject.Predmet.StrankaWithAdressOIB>
    <izvorni_sadrzaj>JAGODIĆ GRADNJA d.o.o., OIB 84913840247, Gajeva 46,10430 Samobor</izvorni_sadrzaj>
    <derivirana_varijabla naziv="DomainObject.Predmet.StrankaWithAdressOIB_1">JAGODIĆ GRADNJA d.o.o., OIB 84913840247, Gajeva 46,10430 Samobor</derivirana_varijabla>
  </DomainObject.Predmet.StrankaWithAdressOIB>
  <DomainObject.Predmet.StrankaNazivFormated>
    <izvorni_sadrzaj>JAGODIĆ GRADNJA d.o.o.</izvorni_sadrzaj>
    <derivirana_varijabla naziv="DomainObject.Predmet.StrankaNazivFormated_1">JAGODIĆ GRADNJA d.o.o.</derivirana_varijabla>
  </DomainObject.Predmet.StrankaNazivFormated>
  <DomainObject.Predmet.StrankaNazivFormatedOIB>
    <izvorni_sadrzaj>JAGODIĆ GRADNJA d.o.o., OIB 84913840247</izvorni_sadrzaj>
    <derivirana_varijabla naziv="DomainObject.Predmet.StrankaNazivFormatedOIB_1">JAGODIĆ GRADNJA d.o.o., OIB 84913840247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20.St - L. Butigan</izvorni_sadrzaj>
    <derivirana_varijabla naziv="DomainObject.Predmet.TrenutnaLokacijaSpisa.Naziv_1">20.St - L. Butigan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Antonija Fuš</izvorni_sadrzaj>
    <derivirana_varijabla naziv="DomainObject.Predmet.Zapisnicar_1">Antonija Fuš</derivirana_varijabla>
  </DomainObject.Predmet.Zapisnicar>
  <DomainObject.Predmet.StrankaListFormated>
    <izvorni_sadrzaj>
      <item>JAGODIĆ GRADNJA d.o.o.</item>
    </izvorni_sadrzaj>
    <derivirana_varijabla naziv="DomainObject.Predmet.StrankaListFormated_1">
      <item>JAGODIĆ GRADNJA d.o.o.</item>
    </derivirana_varijabla>
  </DomainObject.Predmet.StrankaListFormated>
  <DomainObject.Predmet.StrankaListFormatedOIB>
    <izvorni_sadrzaj>
      <item>JAGODIĆ GRADNJA d.o.o., OIB 84913840247</item>
    </izvorni_sadrzaj>
    <derivirana_varijabla naziv="DomainObject.Predmet.StrankaListFormatedOIB_1">
      <item>JAGODIĆ GRADNJA d.o.o., OIB 84913840247</item>
    </derivirana_varijabla>
  </DomainObject.Predmet.StrankaListFormatedOIB>
  <DomainObject.Predmet.StrankaListFormatedWithAdress>
    <izvorni_sadrzaj>
      <item>JAGODIĆ GRADNJA d.o.o., Gajeva 46, 10430 Samobor</item>
    </izvorni_sadrzaj>
    <derivirana_varijabla naziv="DomainObject.Predmet.StrankaListFormatedWithAdress_1">
      <item>JAGODIĆ GRADNJA d.o.o., Gajeva 46, 10430 Samobor</item>
    </derivirana_varijabla>
  </DomainObject.Predmet.StrankaListFormatedWithAdress>
  <DomainObject.Predmet.StrankaListFormatedWithAdressOIB>
    <izvorni_sadrzaj>
      <item>JAGODIĆ GRADNJA d.o.o., OIB 84913840247, Gajeva 46, 10430 Samobor</item>
    </izvorni_sadrzaj>
    <derivirana_varijabla naziv="DomainObject.Predmet.StrankaListFormatedWithAdressOIB_1">
      <item>JAGODIĆ GRADNJA d.o.o., OIB 84913840247, Gajeva 46, 10430 Samobor</item>
    </derivirana_varijabla>
  </DomainObject.Predmet.StrankaListFormatedWithAdressOIB>
  <DomainObject.Predmet.StrankaListNazivFormated>
    <izvorni_sadrzaj>
      <item>JAGODIĆ GRADNJA d.o.o.</item>
    </izvorni_sadrzaj>
    <derivirana_varijabla naziv="DomainObject.Predmet.StrankaListNazivFormated_1">
      <item>JAGODIĆ GRADNJA d.o.o.</item>
    </derivirana_varijabla>
  </DomainObject.Predmet.StrankaListNazivFormated>
  <DomainObject.Predmet.StrankaListNazivFormatedOIB>
    <izvorni_sadrzaj>
      <item>JAGODIĆ GRADNJA d.o.o., OIB 84913840247</item>
    </izvorni_sadrzaj>
    <derivirana_varijabla naziv="DomainObject.Predmet.StrankaListNazivFormatedOIB_1">
      <item>JAGODIĆ GRADNJA d.o.o., OIB 84913840247</item>
    </derivirana_varijabla>
  </DomainObject.Predmet.StrankaListNazivFormatedOIB>
  <DomainObject.Predmet.ProtuStrankaListFormated>
    <izvorni_sadrzaj>
      <item>JAGODIĆ GRADNJA d.o.o.</item>
    </izvorni_sadrzaj>
    <derivirana_varijabla naziv="DomainObject.Predmet.ProtuStrankaListFormated_1">
      <item>JAGODIĆ GRADNJA d.o.o.</item>
    </derivirana_varijabla>
  </DomainObject.Predmet.ProtuStrankaListFormated>
  <DomainObject.Predmet.ProtuStrankaListFormatedOIB>
    <izvorni_sadrzaj>
      <item>JAGODIĆ GRADNJA d.o.o., OIB 84913840247</item>
    </izvorni_sadrzaj>
    <derivirana_varijabla naziv="DomainObject.Predmet.ProtuStrankaListFormatedOIB_1">
      <item>JAGODIĆ GRADNJA d.o.o., OIB 84913840247</item>
    </derivirana_varijabla>
  </DomainObject.Predmet.ProtuStrankaListFormatedOIB>
  <DomainObject.Predmet.ProtuStrankaListFormatedWithAdress>
    <izvorni_sadrzaj>
      <item>JAGODIĆ GRADNJA d.o.o., Gajeva 46, 10430 Samobor</item>
    </izvorni_sadrzaj>
    <derivirana_varijabla naziv="DomainObject.Predmet.ProtuStrankaListFormatedWithAdress_1">
      <item>JAGODIĆ GRADNJA d.o.o., Gajeva 46, 10430 Samobor</item>
    </derivirana_varijabla>
  </DomainObject.Predmet.ProtuStrankaListFormatedWithAdress>
  <DomainObject.Predmet.ProtuStrankaListFormatedWithAdressOIB>
    <izvorni_sadrzaj>
      <item>JAGODIĆ GRADNJA d.o.o., OIB 84913840247, Gajeva 46, 10430 Samobor</item>
    </izvorni_sadrzaj>
    <derivirana_varijabla naziv="DomainObject.Predmet.ProtuStrankaListFormatedWithAdressOIB_1">
      <item>JAGODIĆ GRADNJA d.o.o., OIB 84913840247, Gajeva 46, 10430 Samobor</item>
    </derivirana_varijabla>
  </DomainObject.Predmet.ProtuStrankaListFormatedWithAdressOIB>
  <DomainObject.Predmet.ProtuStrankaListNazivFormated>
    <izvorni_sadrzaj>
      <item>JAGODIĆ GRADNJA d.o.o.</item>
    </izvorni_sadrzaj>
    <derivirana_varijabla naziv="DomainObject.Predmet.ProtuStrankaListNazivFormated_1">
      <item>JAGODIĆ GRADNJA d.o.o.</item>
    </derivirana_varijabla>
  </DomainObject.Predmet.ProtuStrankaListNazivFormated>
  <DomainObject.Predmet.ProtuStrankaListNazivFormatedOIB>
    <izvorni_sadrzaj>
      <item>JAGODIĆ GRADNJA d.o.o., OIB 84913840247</item>
    </izvorni_sadrzaj>
    <derivirana_varijabla naziv="DomainObject.Predmet.ProtuStrankaListNazivFormatedOIB_1">
      <item>JAGODIĆ GRADNJA d.o.o., OIB 84913840247</item>
    </derivirana_varijabla>
  </DomainObject.Predmet.ProtuStrankaListNazivFormatedOIB>
  <DomainObject.Predmet.OstaliList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Formated_1">
      <item>Josip Jagodić</item>
      <item>Miljenko Jagodić</item>
      <item>Ibrahim Mehmedović</item>
      <item>ANTONIO VOLAREVIĆ</item>
      <item>Goran Jujnović Lučić</item>
    </derivirana_varijabla>
  </DomainObject.Predmet.OstaliListFormated>
  <DomainObject.Predmet.OstaliList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FormatedOIB>
  <DomainObject.Predmet.OstaliListFormatedWithAdress>
    <izvorni_sadrzaj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_1">
      <item>Josip Jagodić, Braće Konifka 16, 34543 Poljana</item>
      <item>Miljenko Jagodić, Lešće 31d, 10430 Samobor</item>
      <item>Ibrahim Mehmedović, Ante Starčevića 5, 51000 Rijeka</item>
      <item>ANTONIO VOLAREVIĆ, PALMOTIĆEVA 4, 10000 Zagreb</item>
      <item>Goran Jujnović Lučić, Strojarska c. 20, 10000 Zagreb</item>
    </derivirana_varijabla>
  </DomainObject.Predmet.OstaliListFormatedWithAdress>
  <DomainObject.Predmet.OstaliListFormatedWithAdressOIB>
    <izvorni_sadrzaj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izvorni_sadrzaj>
    <derivirana_varijabla naziv="DomainObject.Predmet.OstaliListFormatedWithAdressOIB_1">
      <item>Josip Jagodić, OIB 74929109824, Braće Konifka 16, 34543 Poljana</item>
      <item>Miljenko Jagodić, OIB 78561112242, Lešće 31d, 10430 Samobor</item>
      <item>Ibrahim Mehmedović, OIB 91320064198, Ante Starčevića 5, 51000 Rijeka</item>
      <item>ANTONIO VOLAREVIĆ, PALMOTIĆEVA 4, 10000 Zagreb</item>
      <item>Goran Jujnović Lučić, Strojarska c. 20, 10000 Zagreb</item>
    </derivirana_varijabla>
  </DomainObject.Predmet.OstaliListFormatedWithAdressOIB>
  <DomainObject.Predmet.OstaliListNazivFormated>
    <izvorni_sadrzaj>
      <item>Josip Jagodić</item>
      <item>Miljenko Jagodić</item>
      <item>Ibrahim Mehmedović</item>
      <item>ANTONIO VOLAREVIĆ</item>
      <item>Goran Jujnović Lučić</item>
    </izvorni_sadrzaj>
    <derivirana_varijabla naziv="DomainObject.Predmet.OstaliListNazivFormated_1">
      <item>Josip Jagodić</item>
      <item>Miljenko Jagodić</item>
      <item>Ibrahim Mehmedović</item>
      <item>ANTONIO VOLAREVIĆ</item>
      <item>Goran Jujnović Lučić</item>
    </derivirana_varijabla>
  </DomainObject.Predmet.OstaliListNazivFormated>
  <DomainObject.Predmet.OstaliListNazivFormatedOIB>
    <izvorni_sadrzaj>
      <item>Josip Jagodić, OIB 74929109824</item>
      <item>Miljenko Jagodić, OIB 78561112242</item>
      <item>Ibrahim Mehmedović, OIB 91320064198</item>
      <item>ANTONIO VOLAREVIĆ</item>
      <item>Goran Jujnović Lučić</item>
    </izvorni_sadrzaj>
    <derivirana_varijabla naziv="DomainObject.Predmet.OstaliListNazivFormatedOIB_1">
      <item>Josip Jagodić, OIB 74929109824</item>
      <item>Miljenko Jagodić, OIB 78561112242</item>
      <item>Ibrahim Mehmedović, OIB 91320064198</item>
      <item>ANTONIO VOLAREVIĆ</item>
      <item>Goran Jujnović Lučić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2017.</izvorni_sadrzaj>
    <derivirana_varijabla naziv="DomainObject.Datum_1">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JAGODIĆ GRADNJA d.o.o.</izvorni_sadrzaj>
    <derivirana_varijabla naziv="DomainObject.Predmet.StrankaIDrugi_1">JAGODIĆ GRADNJA d.o.o.</derivirana_varijabla>
  </DomainObject.Predmet.StrankaIDrugi>
  <DomainObject.Predmet.ProtustrankaIDrugi>
    <izvorni_sadrzaj>JAGODIĆ GRADNJA d.o.o.</izvorni_sadrzaj>
    <derivirana_varijabla naziv="DomainObject.Predmet.ProtustrankaIDrugi_1">JAGODIĆ GRADNJA d.o.o.</derivirana_varijabla>
  </DomainObject.Predmet.ProtustrankaIDrugi>
  <DomainObject.Predmet.StrankaIDrugiAdressOIB>
    <izvorni_sadrzaj>JAGODIĆ GRADNJA d.o.o., OIB 84913840247, Gajeva 46, 10430 Samobor</izvorni_sadrzaj>
    <derivirana_varijabla naziv="DomainObject.Predmet.StrankaIDrugiAdressOIB_1">JAGODIĆ GRADNJA d.o.o., OIB 84913840247, Gajeva 46, 10430 Samobor</derivirana_varijabla>
  </DomainObject.Predmet.StrankaIDrugiAdressOIB>
  <DomainObject.Predmet.ProtustrankaIDrugiAdressOIB>
    <izvorni_sadrzaj>JAGODIĆ GRADNJA d.o.o., OIB 84913840247, Gajeva 46, 10430 Samobor</izvorni_sadrzaj>
    <derivirana_varijabla naziv="DomainObject.Predmet.ProtustrankaIDrugiAdressOIB_1">JAGODIĆ GRADNJA d.o.o., OIB 84913840247, Gajeva 46,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izvorni_sadrzaj>
    <derivirana_varijabla naziv="DomainObject.Predmet.SudioniciListNaziv_1">
      <item>JAGODIĆ GRADNJA d.o.o.</item>
      <item>JAGODIĆ GRADNJA d.o.o.</item>
      <item>Josip Jagodić</item>
      <item>Miljenko Jagodić</item>
      <item>Ibrahim Mehmedović</item>
      <item>ANTONIO VOLAREVIĆ</item>
      <item>Goran Jujnović Lučić</item>
    </derivirana_varijabla>
  </DomainObject.Predmet.SudioniciListNaziv>
  <DomainObject.Predmet.SudioniciListAdressOIB>
    <izvorni_sadrzaj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izvorni_sadrzaj>
    <derivirana_varijabla naziv="DomainObject.Predmet.SudioniciListAdressOIB_1">
      <item>JAGODIĆ GRADNJA d.o.o., OIB 84913840247, Gajeva 46,10430 Samobor</item>
      <item>JAGODIĆ GRADNJA d.o.o., OIB 84913840247, Gajeva 46,10430 Samobor</item>
      <item>Josip Jagodić, OIB 74929109824, Braće Konifka 16,34543 Poljana</item>
      <item>Miljenko Jagodić, OIB 78561112242, Lešće 31d,10430 Samobor</item>
      <item>Ibrahim Mehmedović, OIB 91320064198, Ante Starčevića 5,51000 Rijeka</item>
      <item>ANTONIO VOLAREVIĆ, PALMOTIĆEVA 4,10000 Zagreb</item>
      <item>Goran Jujnović Lučić, Strojarska c. 20,10000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84913840247</item>
      <item>, OIB 84913840247</item>
      <item>, OIB 74929109824</item>
      <item>, OIB 78561112242</item>
      <item>, OIB 91320064198</item>
      <item>, OIB null</item>
      <item>, OIB null</item>
    </izvorni_sadrzaj>
    <derivirana_varijabla naziv="DomainObject.Predmet.SudioniciListNazivOIB_1">
      <item>, OIB 84913840247</item>
      <item>, OIB 84913840247</item>
      <item>, OIB 74929109824</item>
      <item>, OIB 78561112242</item>
      <item>, OIB 91320064198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175</properties:Words>
  <properties:Characters>799</properties:Characters>
  <properties:Lines>39</properties:Lines>
  <properties:Paragraphs>17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1238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2017-10-05T09:16:00Z</dcterms:created>
  <dc:creator>Valentina Kranjčić</dc:creator>
  <cp:lastModifiedBy>Valentina Kranjčić</cp:lastModifiedBy>
  <cp:lastPrinted>2017-10-05T09:18:00Z</cp:lastPrinted>
  <dcterms:modified xmlns:xsi="http://www.w3.org/2001/XMLSchema-instance" xsi:type="dcterms:W3CDTF">2017-10-05T09:25:00Z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