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829"/>
      </w:tblGrid>
      <w:tr w:rsidRPr="00E45E69" w:rsidR="00D212EC" w:rsidTr="009941E2" w14:paraId="03097BB4" w14:textId="77777777">
        <w:tc>
          <w:tcPr>
            <w:tcW w:w="2829" w:type="dxa"/>
            <w:shd w:val="clear" w:color="auto" w:fill="auto"/>
          </w:tcPr>
          <w:p w:rsidRPr="00E45E69" w:rsidR="00D212EC" w:rsidP="009941E2" w:rsidRDefault="00D212EC" w14:paraId="5D6D254A" w14:textId="7777777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57200" cy="609600"/>
                  <wp:effectExtent l="0" t="0" r="0" b="0"/>
                  <wp:docPr id="1" name="Slika 1" descr="GRB-RH-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 descr="GRB-RH-png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E45E69" w:rsidR="00D212EC" w:rsidP="009941E2" w:rsidRDefault="00D212EC" w14:paraId="3F3C7F18" w14:textId="77777777">
            <w:pPr>
              <w:spacing w:before="120"/>
              <w:jc w:val="center"/>
            </w:pPr>
            <w:r w:rsidRPr="00E45E69">
              <w:t>Republika Hrvatska</w:t>
            </w:r>
          </w:p>
          <w:p w:rsidRPr="00E45E69" w:rsidR="00D212EC" w:rsidP="009941E2" w:rsidRDefault="00D212EC" w14:paraId="0EE49530" w14:textId="77777777">
            <w:pPr>
              <w:jc w:val="center"/>
            </w:pPr>
            <w:r w:rsidRPr="00E45E69">
              <w:t>Općinski sud u Varaždinu</w:t>
            </w:r>
          </w:p>
          <w:p w:rsidRPr="00E45E69" w:rsidR="00D212EC" w:rsidP="009941E2" w:rsidRDefault="00735C81" w14:paraId="723C0144" w14:textId="77777777">
            <w:pPr>
              <w:jc w:val="center"/>
            </w:pPr>
            <w:r>
              <w:t>Kapucinski trg</w:t>
            </w:r>
            <w:r w:rsidRPr="00E45E69" w:rsidR="00D212EC">
              <w:t xml:space="preserve"> </w:t>
            </w:r>
            <w:r w:rsidR="004B5CF7">
              <w:t>5</w:t>
            </w:r>
            <w:r w:rsidRPr="00E45E69" w:rsidR="00D212EC">
              <w:t xml:space="preserve">, Varaždin </w:t>
            </w:r>
          </w:p>
        </w:tc>
      </w:tr>
    </w:tbl>
    <w:p w:rsidR="002A5A79" w:rsidP="002A5A79" w:rsidRDefault="002A5A79" w14:paraId="1DDB4E62" w14:textId="77777777">
      <w:pPr>
        <w:overflowPunct w:val="false"/>
        <w:autoSpaceDE w:val="false"/>
        <w:autoSpaceDN w:val="false"/>
        <w:adjustRightInd w:val="false"/>
        <w:textAlignment w:val="baseline"/>
        <w15:collapsed w:val="false"/>
      </w:pPr>
    </w:p>
    <w:p w:rsidR="009941E2" w:rsidP="002A5A79" w:rsidRDefault="009941E2" w14:paraId="015ABC9B" w14:textId="77777777">
      <w:pPr>
        <w:overflowPunct w:val="false"/>
        <w:autoSpaceDE w:val="false"/>
        <w:autoSpaceDN w:val="false"/>
        <w:adjustRightInd w:val="false"/>
        <w:textAlignment w:val="baseline"/>
      </w:pPr>
    </w:p>
    <w:p w:rsidR="009941E2" w:rsidP="002A5A79" w:rsidRDefault="009941E2" w14:paraId="110236DE" w14:textId="77777777">
      <w:pPr>
        <w:overflowPunct w:val="false"/>
        <w:autoSpaceDE w:val="false"/>
        <w:autoSpaceDN w:val="false"/>
        <w:adjustRightInd w:val="false"/>
        <w:textAlignment w:val="baseline"/>
      </w:pPr>
    </w:p>
    <w:p w:rsidR="009941E2" w:rsidP="002A5A79" w:rsidRDefault="009941E2" w14:paraId="1CFF8ABD" w14:textId="77777777">
      <w:pPr>
        <w:overflowPunct w:val="false"/>
        <w:autoSpaceDE w:val="false"/>
        <w:autoSpaceDN w:val="false"/>
        <w:adjustRightInd w:val="false"/>
        <w:textAlignment w:val="baseline"/>
      </w:pPr>
    </w:p>
    <w:p w:rsidRPr="000E7EDB" w:rsidR="009941E2" w:rsidP="002A5A79" w:rsidRDefault="009941E2" w14:paraId="127A3A75" w14:textId="77777777">
      <w:pPr>
        <w:overflowPunct w:val="false"/>
        <w:autoSpaceDE w:val="false"/>
        <w:autoSpaceDN w:val="false"/>
        <w:adjustRightInd w:val="false"/>
        <w:textAlignment w:val="baseline"/>
      </w:pPr>
    </w:p>
    <w:p w:rsidRPr="000E7EDB" w:rsidR="002A5A79" w:rsidP="005A1E1C" w:rsidRDefault="00547E75" w14:paraId="762168C3" w14:textId="77777777">
      <w:pPr>
        <w:jc w:val="right"/>
      </w:pPr>
      <w:r>
        <w:t>Po</w:t>
      </w:r>
      <w:r w:rsidRPr="000E7EDB" w:rsidR="002A5A79">
        <w:t>slovni broj:  Pp-</w:t>
      </w:r>
      <w:r w:rsidR="00614AAA">
        <w:t>2983</w:t>
      </w:r>
      <w:r>
        <w:t>/202</w:t>
      </w:r>
      <w:r w:rsidR="00614AAA">
        <w:t>5</w:t>
      </w:r>
      <w:r>
        <w:t>-</w:t>
      </w:r>
      <w:r w:rsidR="00CC5831">
        <w:t>1</w:t>
      </w:r>
      <w:r w:rsidR="00614AAA">
        <w:t>9</w:t>
      </w:r>
    </w:p>
    <w:p w:rsidR="00735C81" w:rsidP="002A5A79" w:rsidRDefault="00735C81" w14:paraId="7ABD099E" w14:textId="77777777">
      <w:pPr>
        <w:jc w:val="center"/>
      </w:pPr>
    </w:p>
    <w:p w:rsidR="00735C81" w:rsidP="002A5A79" w:rsidRDefault="00735C81" w14:paraId="4126F5E6" w14:textId="77777777">
      <w:pPr>
        <w:jc w:val="center"/>
      </w:pPr>
    </w:p>
    <w:p w:rsidRPr="000E7EDB" w:rsidR="002A5A79" w:rsidP="002A5A79" w:rsidRDefault="002A5A79" w14:paraId="0EB44A01" w14:textId="77777777">
      <w:pPr>
        <w:jc w:val="center"/>
      </w:pPr>
      <w:r w:rsidRPr="000E7EDB">
        <w:t>R E P U B L I K A   H R V A T S K A</w:t>
      </w:r>
    </w:p>
    <w:p w:rsidRPr="000E7EDB" w:rsidR="000E7EDB" w:rsidP="002A5A79" w:rsidRDefault="000E7EDB" w14:paraId="3587CCD9" w14:textId="77777777">
      <w:pPr>
        <w:jc w:val="center"/>
      </w:pPr>
    </w:p>
    <w:p w:rsidRPr="000E7EDB" w:rsidR="002A5A79" w:rsidP="002A5A79" w:rsidRDefault="002A5A79" w14:paraId="35CA7B6C" w14:textId="77777777">
      <w:pPr>
        <w:jc w:val="center"/>
        <w:rPr>
          <w:sz w:val="6"/>
          <w:szCs w:val="6"/>
        </w:rPr>
      </w:pPr>
    </w:p>
    <w:p w:rsidRPr="000E7EDB" w:rsidR="002A5A79" w:rsidP="002A5A79" w:rsidRDefault="002A5A79" w14:paraId="33EDA8DD" w14:textId="77777777">
      <w:pPr>
        <w:jc w:val="center"/>
      </w:pPr>
      <w:r w:rsidRPr="000E7EDB">
        <w:t>R J E Š E N J E</w:t>
      </w:r>
    </w:p>
    <w:p w:rsidRPr="000E7EDB" w:rsidR="002A5A79" w:rsidP="002A5A79" w:rsidRDefault="002A5A79" w14:paraId="3F73FCD4" w14:textId="77777777">
      <w:pPr>
        <w:jc w:val="center"/>
      </w:pPr>
    </w:p>
    <w:p w:rsidRPr="000E7EDB" w:rsidR="002A5A79" w:rsidP="002A5A79" w:rsidRDefault="002A5A79" w14:paraId="5FB722FC" w14:textId="77777777">
      <w:pPr>
        <w:ind w:firstLine="708"/>
        <w:jc w:val="both"/>
      </w:pPr>
      <w:r w:rsidRPr="000E7EDB">
        <w:t>Općinski sud u Varaždinu, po su</w:t>
      </w:r>
      <w:r w:rsidR="00547E75">
        <w:t>cu</w:t>
      </w:r>
      <w:r w:rsidRPr="000E7EDB">
        <w:t xml:space="preserve"> toga suda </w:t>
      </w:r>
      <w:r w:rsidR="00547E75">
        <w:t>Miri Jalševec</w:t>
      </w:r>
      <w:r w:rsidRPr="000E7EDB">
        <w:t xml:space="preserve">, </w:t>
      </w:r>
      <w:r w:rsidR="005A1E1C">
        <w:t xml:space="preserve">kao sucu pojedincu </w:t>
      </w:r>
      <w:r w:rsidRPr="000E7EDB">
        <w:t>uz sudjelovanje zapisničarke</w:t>
      </w:r>
      <w:r w:rsidR="000E7EDB">
        <w:t xml:space="preserve"> </w:t>
      </w:r>
      <w:r w:rsidR="0067219D">
        <w:t xml:space="preserve">Štefanije Novoselec </w:t>
      </w:r>
      <w:r w:rsidRPr="000E7EDB">
        <w:t xml:space="preserve">u prekršajnom </w:t>
      </w:r>
      <w:r w:rsidR="000E7EDB">
        <w:t>predmetu</w:t>
      </w:r>
      <w:r w:rsidRPr="000E7EDB">
        <w:t xml:space="preserve"> protiv okrivljen</w:t>
      </w:r>
      <w:r w:rsidR="00E6453D">
        <w:t>ika</w:t>
      </w:r>
      <w:r w:rsidR="000E7EDB">
        <w:t xml:space="preserve"> </w:t>
      </w:r>
      <w:r w:rsidR="00614AAA">
        <w:t xml:space="preserve">Šabana </w:t>
      </w:r>
      <w:proofErr w:type="spellStart"/>
      <w:r w:rsidR="00614AAA">
        <w:t>Oršoša</w:t>
      </w:r>
      <w:proofErr w:type="spellEnd"/>
      <w:r w:rsidRPr="000E7EDB">
        <w:t>, odlučujući povodom zahtjeva svjedok</w:t>
      </w:r>
      <w:r w:rsidR="009941E2">
        <w:t>a</w:t>
      </w:r>
      <w:r w:rsidRPr="000E7EDB">
        <w:t xml:space="preserve"> z</w:t>
      </w:r>
      <w:r w:rsidRPr="000E7EDB" w:rsidR="00231534">
        <w:t xml:space="preserve">a naknadu troškova, </w:t>
      </w:r>
      <w:r w:rsidR="000E7EDB">
        <w:t>na temelju</w:t>
      </w:r>
      <w:r w:rsidRPr="000E7EDB" w:rsidR="00231534">
        <w:t xml:space="preserve"> članka 138. stavk</w:t>
      </w:r>
      <w:r w:rsidR="000E7EDB">
        <w:t>a</w:t>
      </w:r>
      <w:r w:rsidRPr="000E7EDB" w:rsidR="00231534">
        <w:t xml:space="preserve"> 2. točk</w:t>
      </w:r>
      <w:r w:rsidR="000E7EDB">
        <w:t>e</w:t>
      </w:r>
      <w:r w:rsidRPr="000E7EDB">
        <w:t xml:space="preserve"> 2. Prekršajno</w:t>
      </w:r>
      <w:r w:rsidRPr="000E7EDB" w:rsidR="00231534">
        <w:t>g zakona i članka</w:t>
      </w:r>
      <w:r w:rsidRPr="000E7EDB">
        <w:t xml:space="preserve"> 4. Pravilnika o naknadi troškova u prekršajnom postupku, </w:t>
      </w:r>
      <w:r w:rsidR="00614AAA">
        <w:t>04</w:t>
      </w:r>
      <w:r w:rsidR="00735C81">
        <w:t xml:space="preserve">. </w:t>
      </w:r>
      <w:r w:rsidR="00614AAA">
        <w:t>kolovoza</w:t>
      </w:r>
      <w:r w:rsidRPr="000E7EDB">
        <w:t xml:space="preserve"> 202</w:t>
      </w:r>
      <w:r w:rsidR="0067219D">
        <w:t>6</w:t>
      </w:r>
      <w:r w:rsidRPr="000E7EDB">
        <w:t>.</w:t>
      </w:r>
    </w:p>
    <w:p w:rsidRPr="000E7EDB" w:rsidR="002A5A79" w:rsidP="002A5A79" w:rsidRDefault="002A5A79" w14:paraId="0FC612D0" w14:textId="77777777">
      <w:pPr>
        <w:jc w:val="both"/>
      </w:pPr>
    </w:p>
    <w:p w:rsidRPr="000E7EDB" w:rsidR="002A5A79" w:rsidP="002A5A79" w:rsidRDefault="002A5A79" w14:paraId="3CCC734E" w14:textId="77777777">
      <w:pPr>
        <w:jc w:val="center"/>
      </w:pPr>
      <w:r w:rsidRPr="000E7EDB">
        <w:t>r i j e š i o   j e</w:t>
      </w:r>
    </w:p>
    <w:p w:rsidRPr="000E7EDB" w:rsidR="002A5A79" w:rsidP="002A5A79" w:rsidRDefault="002A5A79" w14:paraId="0A704497" w14:textId="77777777">
      <w:pPr>
        <w:jc w:val="center"/>
      </w:pPr>
    </w:p>
    <w:p w:rsidRPr="002E5C42" w:rsidR="002A5A79" w:rsidP="00D212EC" w:rsidRDefault="007F6B1F" w14:paraId="100412C0" w14:textId="77777777">
      <w:pPr>
        <w:pStyle w:val="Tijeloteksta"/>
        <w:rPr>
          <w:sz w:val="24"/>
          <w:szCs w:val="24"/>
        </w:rPr>
      </w:pPr>
      <w:r w:rsidRPr="000E7EDB">
        <w:rPr>
          <w:sz w:val="24"/>
          <w:szCs w:val="24"/>
        </w:rPr>
        <w:t>I</w:t>
      </w:r>
      <w:r w:rsidRPr="000E7EDB" w:rsidR="00083974">
        <w:rPr>
          <w:sz w:val="24"/>
          <w:szCs w:val="24"/>
        </w:rPr>
        <w:t>/</w:t>
      </w:r>
      <w:r w:rsidRPr="000E7EDB">
        <w:rPr>
          <w:sz w:val="24"/>
          <w:szCs w:val="24"/>
        </w:rPr>
        <w:tab/>
      </w:r>
      <w:r w:rsidRPr="000E7EDB" w:rsidR="002A5A79">
        <w:rPr>
          <w:sz w:val="24"/>
          <w:szCs w:val="24"/>
        </w:rPr>
        <w:t>Svjedok</w:t>
      </w:r>
      <w:r w:rsidR="00A276E3">
        <w:rPr>
          <w:sz w:val="24"/>
          <w:szCs w:val="24"/>
        </w:rPr>
        <w:t xml:space="preserve">u </w:t>
      </w:r>
      <w:r w:rsidRPr="000E7EDB" w:rsidR="00F62FAB">
        <w:rPr>
          <w:sz w:val="24"/>
          <w:szCs w:val="24"/>
        </w:rPr>
        <w:t xml:space="preserve"> </w:t>
      </w:r>
      <w:r w:rsidR="00614AAA">
        <w:rPr>
          <w:sz w:val="24"/>
          <w:szCs w:val="24"/>
        </w:rPr>
        <w:t>Goranu Mandiću</w:t>
      </w:r>
      <w:r w:rsidR="00684F64">
        <w:rPr>
          <w:sz w:val="24"/>
          <w:szCs w:val="24"/>
        </w:rPr>
        <w:t>,</w:t>
      </w:r>
      <w:r w:rsidRPr="000E7EDB" w:rsidR="002A5A79">
        <w:rPr>
          <w:sz w:val="24"/>
          <w:szCs w:val="24"/>
        </w:rPr>
        <w:t xml:space="preserve"> koj</w:t>
      </w:r>
      <w:r w:rsidR="00A276E3">
        <w:rPr>
          <w:sz w:val="24"/>
          <w:szCs w:val="24"/>
        </w:rPr>
        <w:t>i</w:t>
      </w:r>
      <w:r w:rsidRPr="000E7EDB" w:rsidR="002A5A79">
        <w:rPr>
          <w:sz w:val="24"/>
          <w:szCs w:val="24"/>
        </w:rPr>
        <w:t xml:space="preserve"> je pred ovim sudom </w:t>
      </w:r>
      <w:r w:rsidR="00DC3FEF">
        <w:rPr>
          <w:sz w:val="24"/>
          <w:szCs w:val="24"/>
        </w:rPr>
        <w:t xml:space="preserve">dana </w:t>
      </w:r>
      <w:r w:rsidR="00614AAA">
        <w:rPr>
          <w:sz w:val="24"/>
          <w:szCs w:val="24"/>
        </w:rPr>
        <w:t>04</w:t>
      </w:r>
      <w:r w:rsidR="00735C81">
        <w:rPr>
          <w:sz w:val="24"/>
          <w:szCs w:val="24"/>
        </w:rPr>
        <w:t xml:space="preserve">. </w:t>
      </w:r>
      <w:r w:rsidR="00614AAA">
        <w:rPr>
          <w:sz w:val="24"/>
          <w:szCs w:val="24"/>
        </w:rPr>
        <w:t>kolovoza</w:t>
      </w:r>
      <w:r w:rsidRPr="000E7EDB" w:rsidR="002A5A79">
        <w:rPr>
          <w:sz w:val="24"/>
          <w:szCs w:val="24"/>
        </w:rPr>
        <w:t xml:space="preserve"> 202</w:t>
      </w:r>
      <w:r w:rsidR="0067219D">
        <w:rPr>
          <w:sz w:val="24"/>
          <w:szCs w:val="24"/>
        </w:rPr>
        <w:t>6</w:t>
      </w:r>
      <w:r w:rsidRPr="000E7EDB" w:rsidR="002A5A79">
        <w:rPr>
          <w:sz w:val="24"/>
          <w:szCs w:val="24"/>
        </w:rPr>
        <w:t xml:space="preserve">. ispitan kao svjedok, ima se radi dolaska iz </w:t>
      </w:r>
      <w:r w:rsidR="00614AAA">
        <w:rPr>
          <w:sz w:val="24"/>
          <w:szCs w:val="24"/>
        </w:rPr>
        <w:t xml:space="preserve">malog Poganca 6 </w:t>
      </w:r>
      <w:r w:rsidR="00941CFB">
        <w:rPr>
          <w:sz w:val="24"/>
          <w:szCs w:val="24"/>
        </w:rPr>
        <w:t xml:space="preserve"> d</w:t>
      </w:r>
      <w:r w:rsidRPr="0004628D" w:rsidR="003E6FFE">
        <w:rPr>
          <w:sz w:val="24"/>
          <w:szCs w:val="24"/>
        </w:rPr>
        <w:t>o</w:t>
      </w:r>
      <w:r w:rsidRPr="0004628D" w:rsidR="002A5A79">
        <w:rPr>
          <w:sz w:val="24"/>
          <w:szCs w:val="24"/>
        </w:rPr>
        <w:t xml:space="preserve"> Varaždin</w:t>
      </w:r>
      <w:r w:rsidRPr="0004628D" w:rsidR="003E6FFE">
        <w:rPr>
          <w:sz w:val="24"/>
          <w:szCs w:val="24"/>
        </w:rPr>
        <w:t>a</w:t>
      </w:r>
      <w:r w:rsidRPr="0004628D" w:rsidR="002A5A79">
        <w:rPr>
          <w:sz w:val="24"/>
          <w:szCs w:val="24"/>
        </w:rPr>
        <w:t xml:space="preserve"> isplatiti trošak putovanja od mjesta prebivališta do mjesta suda i natrag u iznosu </w:t>
      </w:r>
      <w:r w:rsidRPr="0004628D" w:rsidR="002B50AD">
        <w:rPr>
          <w:sz w:val="24"/>
          <w:szCs w:val="24"/>
        </w:rPr>
        <w:t xml:space="preserve">od </w:t>
      </w:r>
      <w:r w:rsidR="00B44727">
        <w:rPr>
          <w:sz w:val="24"/>
          <w:szCs w:val="24"/>
        </w:rPr>
        <w:t>1</w:t>
      </w:r>
      <w:r w:rsidR="00614AAA">
        <w:rPr>
          <w:sz w:val="24"/>
          <w:szCs w:val="24"/>
        </w:rPr>
        <w:t>9</w:t>
      </w:r>
      <w:r w:rsidR="000D3F57">
        <w:rPr>
          <w:sz w:val="24"/>
          <w:szCs w:val="24"/>
        </w:rPr>
        <w:t>,</w:t>
      </w:r>
      <w:r w:rsidR="00B44727">
        <w:rPr>
          <w:sz w:val="24"/>
          <w:szCs w:val="24"/>
        </w:rPr>
        <w:t>73</w:t>
      </w:r>
      <w:r w:rsidRPr="002E5C42" w:rsidR="000E7EDB">
        <w:rPr>
          <w:sz w:val="24"/>
          <w:szCs w:val="24"/>
        </w:rPr>
        <w:t xml:space="preserve"> eura (</w:t>
      </w:r>
      <w:r w:rsidRPr="002E5C42" w:rsidR="009941E2">
        <w:rPr>
          <w:sz w:val="24"/>
          <w:szCs w:val="24"/>
        </w:rPr>
        <w:t xml:space="preserve"> </w:t>
      </w:r>
      <w:r w:rsidR="00614AAA">
        <w:rPr>
          <w:sz w:val="24"/>
          <w:szCs w:val="24"/>
        </w:rPr>
        <w:t>devetnaest</w:t>
      </w:r>
      <w:r w:rsidR="00B44727">
        <w:rPr>
          <w:sz w:val="24"/>
          <w:szCs w:val="24"/>
        </w:rPr>
        <w:t xml:space="preserve"> </w:t>
      </w:r>
      <w:r w:rsidRPr="002E5C42" w:rsidR="00547E75">
        <w:rPr>
          <w:sz w:val="24"/>
          <w:szCs w:val="24"/>
        </w:rPr>
        <w:t>eura i</w:t>
      </w:r>
      <w:r w:rsidRPr="002E5C42" w:rsidR="005A1E1C">
        <w:rPr>
          <w:sz w:val="24"/>
          <w:szCs w:val="24"/>
        </w:rPr>
        <w:t xml:space="preserve"> </w:t>
      </w:r>
      <w:r w:rsidR="00B44727">
        <w:rPr>
          <w:sz w:val="24"/>
          <w:szCs w:val="24"/>
        </w:rPr>
        <w:t xml:space="preserve">sedamdeset tri </w:t>
      </w:r>
      <w:r w:rsidR="00A276E3">
        <w:rPr>
          <w:sz w:val="24"/>
          <w:szCs w:val="24"/>
        </w:rPr>
        <w:t>centa</w:t>
      </w:r>
      <w:r w:rsidR="003427C0">
        <w:rPr>
          <w:sz w:val="24"/>
          <w:szCs w:val="24"/>
        </w:rPr>
        <w:t xml:space="preserve"> </w:t>
      </w:r>
      <w:r w:rsidRPr="002E5C42" w:rsidR="000E7EDB">
        <w:rPr>
          <w:sz w:val="24"/>
          <w:szCs w:val="24"/>
        </w:rPr>
        <w:t>).</w:t>
      </w:r>
    </w:p>
    <w:p w:rsidRPr="002E5C42" w:rsidR="002A5A79" w:rsidP="002A5A79" w:rsidRDefault="002A5A79" w14:paraId="07500494" w14:textId="77777777">
      <w:pPr>
        <w:jc w:val="both"/>
      </w:pPr>
    </w:p>
    <w:p w:rsidRPr="002E5C42" w:rsidR="002A5A79" w:rsidP="002A5A79" w:rsidRDefault="002A5A79" w14:paraId="23CC576B" w14:textId="77777777">
      <w:pPr>
        <w:jc w:val="both"/>
      </w:pPr>
      <w:r w:rsidRPr="002E5C42">
        <w:t>II</w:t>
      </w:r>
      <w:r w:rsidRPr="002E5C42" w:rsidR="00083974">
        <w:t>/</w:t>
      </w:r>
      <w:r w:rsidRPr="002E5C42">
        <w:tab/>
        <w:t xml:space="preserve">Nalaže se </w:t>
      </w:r>
      <w:r w:rsidRPr="002E5C42" w:rsidR="00D212EC">
        <w:t xml:space="preserve">Odjelu za materijalno-financijsko poslovanje </w:t>
      </w:r>
      <w:r w:rsidRPr="002E5C42">
        <w:t>ovog suda da</w:t>
      </w:r>
      <w:r w:rsidRPr="002E5C42" w:rsidR="00D212EC">
        <w:t>,</w:t>
      </w:r>
      <w:r w:rsidRPr="002E5C42">
        <w:t xml:space="preserve"> na teret proračunskih sredstava suda</w:t>
      </w:r>
      <w:r w:rsidRPr="002E5C42" w:rsidR="00D212EC">
        <w:t>,</w:t>
      </w:r>
      <w:r w:rsidRPr="002E5C42">
        <w:t xml:space="preserve"> po pravomoćnosti ovog </w:t>
      </w:r>
      <w:r w:rsidRPr="002E5C42" w:rsidR="00203D6A">
        <w:t>rješenja, iznos naveden pod točkom</w:t>
      </w:r>
      <w:r w:rsidRPr="002E5C42">
        <w:t xml:space="preserve"> I</w:t>
      </w:r>
      <w:r w:rsidRPr="002E5C42" w:rsidR="00A17AE5">
        <w:t>/</w:t>
      </w:r>
      <w:r w:rsidRPr="002E5C42">
        <w:t>, isplati svjedok</w:t>
      </w:r>
      <w:r w:rsidR="00A276E3">
        <w:t>u</w:t>
      </w:r>
      <w:r w:rsidR="000D3F57">
        <w:t xml:space="preserve"> </w:t>
      </w:r>
      <w:r w:rsidR="00614AAA">
        <w:t>Goranu Mandiću</w:t>
      </w:r>
      <w:r w:rsidR="002A7322">
        <w:t xml:space="preserve"> i</w:t>
      </w:r>
      <w:r w:rsidRPr="002E5C42">
        <w:t xml:space="preserve"> to na račun</w:t>
      </w:r>
      <w:r w:rsidRPr="002E5C42" w:rsidR="005638F5">
        <w:t xml:space="preserve"> </w:t>
      </w:r>
      <w:r w:rsidRPr="002E5C42">
        <w:t xml:space="preserve">broj </w:t>
      </w:r>
      <w:r w:rsidR="00614AAA">
        <w:t xml:space="preserve">IBAN AT98 3842 0000 0006 0988 BIC RZSTAT2G420 </w:t>
      </w:r>
      <w:r w:rsidR="003427C0">
        <w:t xml:space="preserve"> </w:t>
      </w:r>
      <w:r w:rsidRPr="002E5C42" w:rsidR="005A1E1C">
        <w:t xml:space="preserve">otvoren kod </w:t>
      </w:r>
      <w:proofErr w:type="spellStart"/>
      <w:r w:rsidR="00614AAA">
        <w:t>Raiffeisenbank</w:t>
      </w:r>
      <w:proofErr w:type="spellEnd"/>
      <w:r w:rsidRPr="002E5C42" w:rsidR="00A17AE5">
        <w:t>.</w:t>
      </w:r>
    </w:p>
    <w:p w:rsidRPr="002E5C42" w:rsidR="002A5A79" w:rsidP="002A5A79" w:rsidRDefault="002A5A79" w14:paraId="71425971" w14:textId="77777777"/>
    <w:p w:rsidRPr="002E5C42" w:rsidR="002A5A79" w:rsidP="002A5A79" w:rsidRDefault="002A5A79" w14:paraId="196E3F63" w14:textId="77777777">
      <w:pPr>
        <w:ind w:left="2832" w:firstLine="708"/>
        <w:jc w:val="both"/>
      </w:pPr>
      <w:r w:rsidRPr="002E5C42">
        <w:t>Obrazloženje</w:t>
      </w:r>
    </w:p>
    <w:p w:rsidRPr="002E5C42" w:rsidR="002A5A79" w:rsidP="002A5A79" w:rsidRDefault="002A5A79" w14:paraId="35826BD8" w14:textId="77777777">
      <w:pPr>
        <w:jc w:val="both"/>
      </w:pPr>
    </w:p>
    <w:p w:rsidRPr="002E5C42" w:rsidR="002A5A79" w:rsidP="00CD4B84" w:rsidRDefault="001818E3" w14:paraId="676FFDC1" w14:textId="77777777">
      <w:pPr>
        <w:ind w:firstLine="708"/>
        <w:jc w:val="both"/>
      </w:pPr>
      <w:r w:rsidRPr="002E5C42">
        <w:t>1.</w:t>
      </w:r>
      <w:r w:rsidRPr="002E5C42">
        <w:tab/>
      </w:r>
      <w:r w:rsidRPr="002E5C42" w:rsidR="002A5A79">
        <w:t>Svjedok  je ovome sudu pristupi</w:t>
      </w:r>
      <w:r w:rsidR="00A276E3">
        <w:t>o</w:t>
      </w:r>
      <w:r w:rsidRPr="002E5C42" w:rsidR="002A5A79">
        <w:t xml:space="preserve"> </w:t>
      </w:r>
      <w:r w:rsidR="00614AAA">
        <w:t>04</w:t>
      </w:r>
      <w:r w:rsidRPr="002E5C42" w:rsidR="00735C81">
        <w:t xml:space="preserve">. </w:t>
      </w:r>
      <w:r w:rsidR="00614AAA">
        <w:t>kolovoza</w:t>
      </w:r>
      <w:r w:rsidRPr="002E5C42" w:rsidR="00547E75">
        <w:t xml:space="preserve"> 202</w:t>
      </w:r>
      <w:r w:rsidR="0067219D">
        <w:t>6</w:t>
      </w:r>
      <w:r w:rsidRPr="002E5C42" w:rsidR="002A5A79">
        <w:t>. radi ispitivanja u prekršajnom postupku protiv okrivljen</w:t>
      </w:r>
      <w:r w:rsidRPr="002E5C42" w:rsidR="00E6453D">
        <w:t xml:space="preserve">ika </w:t>
      </w:r>
      <w:r w:rsidR="00614AAA">
        <w:t xml:space="preserve">Šabana </w:t>
      </w:r>
      <w:proofErr w:type="spellStart"/>
      <w:r w:rsidR="00614AAA">
        <w:t>Oršoša</w:t>
      </w:r>
      <w:proofErr w:type="spellEnd"/>
      <w:r w:rsidRPr="002E5C42" w:rsidR="00A17AE5">
        <w:t xml:space="preserve">, </w:t>
      </w:r>
      <w:r w:rsidRPr="002E5C42" w:rsidR="002A5A79">
        <w:t xml:space="preserve">radi prekršaja iz </w:t>
      </w:r>
      <w:r w:rsidRPr="002E5C42" w:rsidR="005A1E1C">
        <w:t xml:space="preserve">Zakona o </w:t>
      </w:r>
      <w:r w:rsidR="00614AAA">
        <w:t>prekršajima protiv javnog reda i mira</w:t>
      </w:r>
      <w:r w:rsidR="00F8725C">
        <w:t xml:space="preserve">. </w:t>
      </w:r>
      <w:r w:rsidRPr="002E5C42" w:rsidR="009941E2">
        <w:rPr>
          <w:rFonts w:eastAsia="Calibri"/>
          <w:snapToGrid w:val="false"/>
          <w:lang w:eastAsia="en-US"/>
        </w:rPr>
        <w:t xml:space="preserve"> </w:t>
      </w:r>
      <w:r w:rsidRPr="002E5C42" w:rsidR="00076AF5">
        <w:t>Imenovan</w:t>
      </w:r>
      <w:r w:rsidR="00A276E3">
        <w:t>i</w:t>
      </w:r>
      <w:r w:rsidRPr="002E5C42" w:rsidR="00076AF5">
        <w:t xml:space="preserve"> svjedok zatraži</w:t>
      </w:r>
      <w:r w:rsidR="00614AAA">
        <w:t>o</w:t>
      </w:r>
      <w:r w:rsidRPr="002E5C42" w:rsidR="00076AF5">
        <w:t xml:space="preserve"> je putni trošak </w:t>
      </w:r>
      <w:r w:rsidRPr="002E5C42" w:rsidR="00767D59">
        <w:t xml:space="preserve">dolaska </w:t>
      </w:r>
      <w:r w:rsidRPr="002E5C42" w:rsidR="00076AF5">
        <w:t>na relaciji</w:t>
      </w:r>
      <w:r w:rsidR="000D3F57">
        <w:t xml:space="preserve"> </w:t>
      </w:r>
      <w:r w:rsidR="00614AAA">
        <w:t xml:space="preserve">Mali Poganac 6 </w:t>
      </w:r>
      <w:r w:rsidRPr="002E5C42" w:rsidR="0004628D">
        <w:t xml:space="preserve">– Varaždin – </w:t>
      </w:r>
      <w:r w:rsidR="00614AAA">
        <w:t xml:space="preserve">Mali Poganac 6 </w:t>
      </w:r>
      <w:r w:rsidR="003427C0">
        <w:t xml:space="preserve"> </w:t>
      </w:r>
      <w:r w:rsidRPr="002E5C42" w:rsidR="00A17AE5">
        <w:t>pa</w:t>
      </w:r>
      <w:r w:rsidRPr="002E5C42" w:rsidR="00076AF5">
        <w:t xml:space="preserve"> </w:t>
      </w:r>
      <w:r w:rsidR="00A276E3">
        <w:t>mu</w:t>
      </w:r>
      <w:r w:rsidRPr="002E5C42" w:rsidR="00076AF5">
        <w:t xml:space="preserve"> je na raspravnom zapisniku odobreno te se isplata nalaže iz sredstava suda.</w:t>
      </w:r>
    </w:p>
    <w:p w:rsidRPr="002E5C42" w:rsidR="00CD4B84" w:rsidP="00CD4B84" w:rsidRDefault="00CD4B84" w14:paraId="4E66CF78" w14:textId="77777777">
      <w:pPr>
        <w:ind w:firstLine="708"/>
        <w:jc w:val="both"/>
      </w:pPr>
    </w:p>
    <w:p w:rsidRPr="002E5C42" w:rsidR="00527479" w:rsidP="002777EF" w:rsidRDefault="001818E3" w14:paraId="5932202F" w14:textId="77777777">
      <w:pPr>
        <w:ind w:firstLine="708"/>
        <w:jc w:val="both"/>
      </w:pPr>
      <w:r w:rsidRPr="002E5C42">
        <w:t>2.</w:t>
      </w:r>
      <w:r w:rsidRPr="002E5C42">
        <w:tab/>
        <w:t xml:space="preserve">Naime, </w:t>
      </w:r>
      <w:r w:rsidRPr="002E5C42" w:rsidR="0023537F">
        <w:t xml:space="preserve">članak 4. stavak 1. Pravilnika o naknadu troškova u prekršajnom postupku propisuje da pravo na naknadu putnih troškova svjedoku obuhvaća naknada za prijevoz sredstvima javnog prometa, dok stavak 2. istog članka Pravilnika propisuje da </w:t>
      </w:r>
      <w:r w:rsidRPr="002E5C42">
        <w:t>troškovi iz stavka 1.</w:t>
      </w:r>
      <w:r w:rsidRPr="002E5C42" w:rsidR="00A17AE5">
        <w:t xml:space="preserve"> </w:t>
      </w:r>
      <w:r w:rsidRPr="002E5C42">
        <w:t xml:space="preserve">istog članka </w:t>
      </w:r>
      <w:r w:rsidRPr="002E5C42" w:rsidR="002777EF">
        <w:t xml:space="preserve">obuhvaćaju izdatke za dolazak iz mjesta prebivališta odnosno boravišta ili iz mjesta iz kojeg je svjedok pozvan do mjesta gdje treba svjedočiti i za povratak u mjesto njegovog prebivališta odnosno boravišta ili mjesta iz kojeg je pozvan te izdatke za prijevoz sredstvima javnog prometa u mjestu prebivališta odnosno boravišta svjedoka ili mjesta iz kojeg je pozvan. </w:t>
      </w:r>
      <w:r w:rsidRPr="002E5C42">
        <w:t xml:space="preserve">Nadalje je </w:t>
      </w:r>
      <w:r w:rsidRPr="002E5C42" w:rsidR="002777EF">
        <w:t xml:space="preserve">u stavku 5. istog članka Pravilnika </w:t>
      </w:r>
      <w:r w:rsidRPr="002E5C42">
        <w:t xml:space="preserve">propisano </w:t>
      </w:r>
      <w:r w:rsidRPr="002E5C42" w:rsidR="002777EF">
        <w:t xml:space="preserve">da </w:t>
      </w:r>
      <w:r w:rsidRPr="002E5C42">
        <w:t>ako je svjedok za dolazak u sud radi svjedočenja koristio osobni automobil dužan je zahtjevu za naknadu troškova priložiti izvješće o prijeđenom broju kilometara na najkraćoj dionici puta prema podacima Hrvatskog autokluba.</w:t>
      </w:r>
    </w:p>
    <w:p w:rsidRPr="002E5C42" w:rsidR="005844AC" w:rsidP="002777EF" w:rsidRDefault="005844AC" w14:paraId="730992FF" w14:textId="77777777">
      <w:pPr>
        <w:ind w:firstLine="708"/>
        <w:jc w:val="both"/>
      </w:pPr>
    </w:p>
    <w:p w:rsidRPr="002E5C42" w:rsidR="00CE0A58" w:rsidP="00954D8D" w:rsidRDefault="001818E3" w14:paraId="51593E5E" w14:textId="77777777">
      <w:pPr>
        <w:ind w:firstLine="708"/>
        <w:jc w:val="both"/>
      </w:pPr>
      <w:r w:rsidRPr="002E5C42">
        <w:t>3.</w:t>
      </w:r>
      <w:r w:rsidRPr="002E5C42">
        <w:tab/>
        <w:t>Uvidom u plan puta</w:t>
      </w:r>
      <w:r w:rsidRPr="002E5C42" w:rsidR="0004628D">
        <w:t>,</w:t>
      </w:r>
      <w:r w:rsidR="00614AAA">
        <w:t xml:space="preserve"> Mali Poganac 6</w:t>
      </w:r>
      <w:r w:rsidR="003427C0">
        <w:t xml:space="preserve"> </w:t>
      </w:r>
      <w:r w:rsidRPr="002E5C42">
        <w:t xml:space="preserve">– Varaždin utvrđeno je da udaljenost između mjesta prebivališta i mjesta suda </w:t>
      </w:r>
      <w:r w:rsidRPr="002E5C42" w:rsidR="00DF74C7">
        <w:t>po najkraćoj dionici iznosi</w:t>
      </w:r>
      <w:r w:rsidR="003427C0">
        <w:t xml:space="preserve"> </w:t>
      </w:r>
      <w:r w:rsidR="00614AAA">
        <w:t>54</w:t>
      </w:r>
      <w:r w:rsidR="00B44727">
        <w:t>,8</w:t>
      </w:r>
      <w:r w:rsidRPr="002E5C42" w:rsidR="00DF74C7">
        <w:t xml:space="preserve"> km, </w:t>
      </w:r>
      <w:r w:rsidRPr="002E5C42" w:rsidR="00834554">
        <w:t>odnosno</w:t>
      </w:r>
      <w:r w:rsidRPr="002E5C42" w:rsidR="00DF74C7">
        <w:t xml:space="preserve"> u oba smjera </w:t>
      </w:r>
      <w:r w:rsidRPr="002E5C42" w:rsidR="005A38D2">
        <w:t xml:space="preserve">iznosi </w:t>
      </w:r>
      <w:r w:rsidR="00614AAA">
        <w:t>109</w:t>
      </w:r>
      <w:r w:rsidR="00B44727">
        <w:t>,6</w:t>
      </w:r>
      <w:r w:rsidRPr="002E5C42" w:rsidR="005A38D2">
        <w:t xml:space="preserve"> km. Zbog toga</w:t>
      </w:r>
      <w:r w:rsidRPr="002E5C42" w:rsidR="00DF74C7">
        <w:t xml:space="preserve"> je svjedok</w:t>
      </w:r>
      <w:r w:rsidR="00614AAA">
        <w:t>u</w:t>
      </w:r>
      <w:r w:rsidRPr="002E5C42">
        <w:t xml:space="preserve"> priznat putni trošak u iznosu od </w:t>
      </w:r>
      <w:r w:rsidR="00B44727">
        <w:t>1</w:t>
      </w:r>
      <w:r w:rsidR="00614AAA">
        <w:t>9</w:t>
      </w:r>
      <w:r w:rsidR="000D3F57">
        <w:t>,</w:t>
      </w:r>
      <w:r w:rsidR="00B44727">
        <w:t>73</w:t>
      </w:r>
      <w:r w:rsidRPr="002E5C42" w:rsidR="00547E75">
        <w:t xml:space="preserve"> </w:t>
      </w:r>
      <w:r w:rsidRPr="002E5C42" w:rsidR="00DF74C7">
        <w:t>eura</w:t>
      </w:r>
      <w:r w:rsidRPr="002E5C42">
        <w:t xml:space="preserve">, </w:t>
      </w:r>
      <w:r w:rsidRPr="002E5C42" w:rsidR="00221AAA">
        <w:t>dakle 0,1</w:t>
      </w:r>
      <w:r w:rsidR="00614AAA">
        <w:t>8</w:t>
      </w:r>
      <w:r w:rsidRPr="002E5C42" w:rsidR="00221AAA">
        <w:t xml:space="preserve"> eura po km, a </w:t>
      </w:r>
      <w:r w:rsidRPr="002E5C42">
        <w:t>budući da je koristi</w:t>
      </w:r>
      <w:r w:rsidR="00A276E3">
        <w:t>o</w:t>
      </w:r>
      <w:r w:rsidRPr="002E5C42">
        <w:t xml:space="preserve"> osobni automobil jer iz objektivnih razloga nije mog</w:t>
      </w:r>
      <w:r w:rsidR="000D3F57">
        <w:t>a</w:t>
      </w:r>
      <w:r w:rsidR="00A276E3">
        <w:t>o</w:t>
      </w:r>
      <w:r w:rsidRPr="002E5C42">
        <w:t xml:space="preserve"> koristiti sredstvo javnog prometa, a da bi u pozvano vrijeme stig</w:t>
      </w:r>
      <w:r w:rsidR="000D3F57">
        <w:t>a</w:t>
      </w:r>
      <w:r w:rsidR="00A276E3">
        <w:t>o</w:t>
      </w:r>
      <w:r w:rsidRPr="002E5C42">
        <w:t xml:space="preserve"> na sud.</w:t>
      </w:r>
    </w:p>
    <w:p w:rsidRPr="002E5C42" w:rsidR="00B81FF3" w:rsidP="004A1A3D" w:rsidRDefault="00B81FF3" w14:paraId="67BA6E31" w14:textId="77777777">
      <w:pPr>
        <w:ind w:firstLine="709"/>
        <w:jc w:val="both"/>
        <w:rPr>
          <w:noProof/>
        </w:rPr>
      </w:pPr>
    </w:p>
    <w:p w:rsidRPr="002E5C42" w:rsidR="00B81FF3" w:rsidP="00547E75" w:rsidRDefault="00B81FF3" w14:paraId="76224A07" w14:textId="77777777">
      <w:pPr>
        <w:pStyle w:val="Bezproreda"/>
      </w:pPr>
      <w:r w:rsidRPr="002E5C42">
        <w:rPr>
          <w:noProof/>
        </w:rPr>
        <w:t xml:space="preserve"> </w:t>
      </w:r>
      <w:r w:rsidRPr="002E5C42" w:rsidR="00547E75">
        <w:rPr>
          <w:noProof/>
        </w:rPr>
        <w:t xml:space="preserve">                     </w:t>
      </w:r>
      <w:r w:rsidRPr="002E5C42" w:rsidR="009941E2">
        <w:rPr>
          <w:noProof/>
        </w:rPr>
        <w:t xml:space="preserve">    </w:t>
      </w:r>
      <w:r w:rsidRPr="002E5C42" w:rsidR="00547E75">
        <w:rPr>
          <w:noProof/>
        </w:rPr>
        <w:t xml:space="preserve">              </w:t>
      </w:r>
      <w:r w:rsidRPr="002E5C42">
        <w:t>U Varaždinu</w:t>
      </w:r>
      <w:r w:rsidRPr="002E5C42" w:rsidR="009941E2">
        <w:t>,</w:t>
      </w:r>
      <w:r w:rsidRPr="002E5C42">
        <w:t xml:space="preserve"> </w:t>
      </w:r>
      <w:r w:rsidR="00614AAA">
        <w:t>04</w:t>
      </w:r>
      <w:r w:rsidRPr="002E5C42" w:rsidR="00735C81">
        <w:t xml:space="preserve">. </w:t>
      </w:r>
      <w:r w:rsidR="00614AAA">
        <w:t>kolovoza</w:t>
      </w:r>
      <w:r w:rsidR="00CC5831">
        <w:t xml:space="preserve"> </w:t>
      </w:r>
      <w:r w:rsidRPr="002E5C42">
        <w:t>202</w:t>
      </w:r>
      <w:r w:rsidR="004F4725">
        <w:t>6</w:t>
      </w:r>
      <w:r w:rsidRPr="002E5C42">
        <w:t>.</w:t>
      </w:r>
    </w:p>
    <w:p w:rsidRPr="002E5C42" w:rsidR="00B81FF3" w:rsidP="004A1A3D" w:rsidRDefault="00B81FF3" w14:paraId="1C7EF4E4" w14:textId="77777777">
      <w:pPr>
        <w:ind w:firstLine="709"/>
        <w:jc w:val="both"/>
      </w:pPr>
    </w:p>
    <w:p w:rsidRPr="002E5C42" w:rsidR="00B81FF3" w:rsidP="004A1A3D" w:rsidRDefault="00B81FF3" w14:paraId="4D859C87" w14:textId="77777777">
      <w:pPr>
        <w:ind w:firstLine="709"/>
        <w:jc w:val="both"/>
        <w:rPr>
          <w:sz w:val="28"/>
        </w:rPr>
      </w:pPr>
      <w:r w:rsidRPr="002E5C42">
        <w:rPr>
          <w:sz w:val="28"/>
        </w:rPr>
        <w:t xml:space="preserve">                  </w:t>
      </w:r>
    </w:p>
    <w:p w:rsidRPr="002E5C42" w:rsidR="00B81FF3" w:rsidP="004A1A3D" w:rsidRDefault="00B81FF3" w14:paraId="19D2CEBF" w14:textId="77777777">
      <w:pPr>
        <w:pStyle w:val="Tijeloteksta"/>
        <w:rPr>
          <w:b/>
          <w:sz w:val="24"/>
        </w:rPr>
      </w:pPr>
      <w:r w:rsidRPr="002E5C42">
        <w:rPr>
          <w:sz w:val="24"/>
        </w:rPr>
        <w:t xml:space="preserve">                  Zapisničarka</w:t>
      </w:r>
      <w:r w:rsidRPr="002E5C42">
        <w:rPr>
          <w:sz w:val="24"/>
        </w:rPr>
        <w:tab/>
      </w:r>
      <w:r w:rsidRPr="002E5C42">
        <w:rPr>
          <w:sz w:val="24"/>
        </w:rPr>
        <w:tab/>
      </w:r>
      <w:r w:rsidRPr="002E5C42">
        <w:rPr>
          <w:sz w:val="24"/>
        </w:rPr>
        <w:tab/>
      </w:r>
      <w:r w:rsidRPr="002E5C42">
        <w:rPr>
          <w:sz w:val="24"/>
        </w:rPr>
        <w:tab/>
        <w:t xml:space="preserve">                       Su</w:t>
      </w:r>
      <w:r w:rsidRPr="002E5C42" w:rsidR="00547E75">
        <w:rPr>
          <w:sz w:val="24"/>
        </w:rPr>
        <w:t>dac</w:t>
      </w:r>
    </w:p>
    <w:p w:rsidRPr="002E5C42" w:rsidR="00B81FF3" w:rsidP="004A1A3D" w:rsidRDefault="00B81FF3" w14:paraId="475237D9" w14:textId="77777777">
      <w:pPr>
        <w:pStyle w:val="Tijeloteksta"/>
        <w:rPr>
          <w:b/>
          <w:sz w:val="24"/>
        </w:rPr>
      </w:pPr>
      <w:r w:rsidRPr="002E5C42">
        <w:rPr>
          <w:sz w:val="24"/>
        </w:rPr>
        <w:t xml:space="preserve">           </w:t>
      </w:r>
      <w:r w:rsidRPr="002E5C42" w:rsidR="002E5C42">
        <w:rPr>
          <w:sz w:val="24"/>
        </w:rPr>
        <w:t xml:space="preserve"> </w:t>
      </w:r>
      <w:r w:rsidR="004F4725">
        <w:rPr>
          <w:sz w:val="24"/>
        </w:rPr>
        <w:t>Štefanija Novoselec</w:t>
      </w:r>
      <w:r w:rsidR="00B44727">
        <w:rPr>
          <w:sz w:val="24"/>
        </w:rPr>
        <w:t>, v.r.</w:t>
      </w:r>
      <w:r w:rsidRPr="002E5C42" w:rsidR="00296DFF">
        <w:rPr>
          <w:sz w:val="24"/>
        </w:rPr>
        <w:t xml:space="preserve">     </w:t>
      </w:r>
      <w:r w:rsidRPr="002E5C42">
        <w:rPr>
          <w:sz w:val="24"/>
        </w:rPr>
        <w:t xml:space="preserve">  </w:t>
      </w:r>
      <w:r w:rsidRPr="002E5C42">
        <w:rPr>
          <w:sz w:val="24"/>
        </w:rPr>
        <w:tab/>
      </w:r>
      <w:r w:rsidRPr="002E5C42">
        <w:rPr>
          <w:sz w:val="24"/>
        </w:rPr>
        <w:tab/>
      </w:r>
      <w:r w:rsidRPr="002E5C42">
        <w:rPr>
          <w:sz w:val="24"/>
        </w:rPr>
        <w:tab/>
        <w:t xml:space="preserve">       </w:t>
      </w:r>
      <w:r w:rsidRPr="002E5C42" w:rsidR="00547E75">
        <w:rPr>
          <w:sz w:val="24"/>
        </w:rPr>
        <w:t>Miro Jalševec</w:t>
      </w:r>
      <w:r w:rsidR="00B44727">
        <w:rPr>
          <w:sz w:val="24"/>
        </w:rPr>
        <w:t>, v.r.</w:t>
      </w:r>
    </w:p>
    <w:p w:rsidRPr="002E5C42" w:rsidR="00B81FF3" w:rsidP="00B81FF3" w:rsidRDefault="00B81FF3" w14:paraId="38355E18" w14:textId="77777777">
      <w:pPr>
        <w:pStyle w:val="Tijeloteksta"/>
        <w:rPr>
          <w:b/>
          <w:sz w:val="24"/>
        </w:rPr>
      </w:pPr>
      <w:r w:rsidRPr="002E5C42">
        <w:rPr>
          <w:sz w:val="24"/>
        </w:rPr>
        <w:t xml:space="preserve"> </w:t>
      </w:r>
    </w:p>
    <w:p w:rsidRPr="002E5C42" w:rsidR="002A5A79" w:rsidP="002A5A79" w:rsidRDefault="002A5A79" w14:paraId="72678586" w14:textId="77777777">
      <w:pPr>
        <w:pStyle w:val="Bezproreda"/>
        <w:ind w:firstLine="720"/>
        <w:jc w:val="both"/>
        <w:rPr>
          <w:rFonts w:eastAsia="Calibri"/>
          <w:lang w:eastAsia="en-US"/>
        </w:rPr>
      </w:pPr>
    </w:p>
    <w:p w:rsidRPr="002E5C42" w:rsidR="002A5A79" w:rsidP="00B81FF3" w:rsidRDefault="002A5A79" w14:paraId="087A5879" w14:textId="77777777">
      <w:pPr>
        <w:jc w:val="both"/>
      </w:pPr>
      <w:r w:rsidRPr="002E5C42">
        <w:t xml:space="preserve">UPUTA O PRAVNOM LIJEKU: </w:t>
      </w:r>
    </w:p>
    <w:p w:rsidRPr="002E5C42" w:rsidR="002A5A79" w:rsidP="002A5A79" w:rsidRDefault="002A5A79" w14:paraId="58A0D7EC" w14:textId="77777777">
      <w:pPr>
        <w:ind w:firstLine="708"/>
        <w:jc w:val="both"/>
      </w:pPr>
      <w:r w:rsidRPr="002E5C42">
        <w:t>Protiv ovog rješenja može se izjaviti žalba u roku od 3</w:t>
      </w:r>
      <w:r w:rsidRPr="002E5C42" w:rsidR="00B81FF3">
        <w:t xml:space="preserve"> (tri)</w:t>
      </w:r>
      <w:r w:rsidRPr="002E5C42">
        <w:t xml:space="preserve"> dana od dana primitka ovog rješenja Visokom prekršajnom sudu RH. Žalba se predaje putem ovog suda pismeno u dva primjerka. </w:t>
      </w:r>
    </w:p>
    <w:p w:rsidRPr="002E5C42" w:rsidR="00954D8D" w:rsidP="00B81FF3" w:rsidRDefault="00954D8D" w14:paraId="2D885AE4" w14:textId="77777777">
      <w:pPr>
        <w:jc w:val="both"/>
      </w:pPr>
    </w:p>
    <w:p w:rsidRPr="002E5C42" w:rsidR="002A5A79" w:rsidP="002A5A79" w:rsidRDefault="002A5A79" w14:paraId="6313B4B8" w14:textId="77777777">
      <w:pPr>
        <w:jc w:val="both"/>
      </w:pPr>
      <w:r w:rsidRPr="002E5C42">
        <w:t xml:space="preserve">Rješenje se dostavlja:  </w:t>
      </w:r>
    </w:p>
    <w:p w:rsidRPr="002E5C42" w:rsidR="00B81FF3" w:rsidP="00D212EC" w:rsidRDefault="00D212EC" w14:paraId="0608D329" w14:textId="77777777">
      <w:pPr>
        <w:pStyle w:val="Odlomakpopisa"/>
        <w:numPr>
          <w:ilvl w:val="0"/>
          <w:numId w:val="4"/>
        </w:numPr>
        <w:jc w:val="both"/>
      </w:pPr>
      <w:r w:rsidRPr="002E5C42">
        <w:t>Svjedok</w:t>
      </w:r>
      <w:r w:rsidRPr="002E5C42" w:rsidR="00E6453D">
        <w:t xml:space="preserve"> </w:t>
      </w:r>
      <w:r w:rsidR="00614AAA">
        <w:t xml:space="preserve">Goran Mandić, Mali Poganac 6 </w:t>
      </w:r>
    </w:p>
    <w:p w:rsidRPr="002E5C42" w:rsidR="00627641" w:rsidP="00D212EC" w:rsidRDefault="00D212EC" w14:paraId="1B9976FB" w14:textId="77777777">
      <w:pPr>
        <w:pStyle w:val="Odlomakpopisa"/>
        <w:numPr>
          <w:ilvl w:val="0"/>
          <w:numId w:val="4"/>
        </w:numPr>
        <w:jc w:val="both"/>
      </w:pPr>
      <w:r w:rsidRPr="002E5C42">
        <w:t xml:space="preserve">Odjel za materijalno-financijsko poslovanje ovog suda </w:t>
      </w:r>
      <w:r w:rsidRPr="002E5C42">
        <w:sym w:font="Symbol" w:char="F0BB"/>
      </w:r>
      <w:r w:rsidRPr="002E5C42" w:rsidR="00627641">
        <w:t xml:space="preserve"> po pravomoćnosti</w:t>
      </w:r>
    </w:p>
    <w:p w:rsidRPr="002E5C42" w:rsidR="002A5A79" w:rsidP="009941E2" w:rsidRDefault="009941E2" w14:paraId="69763FAA" w14:textId="77777777">
      <w:pPr>
        <w:pStyle w:val="Odlomakpopisa"/>
        <w:numPr>
          <w:ilvl w:val="0"/>
          <w:numId w:val="4"/>
        </w:numPr>
        <w:jc w:val="both"/>
      </w:pPr>
      <w:r w:rsidRPr="002E5C42">
        <w:t>Spis, ovdje</w:t>
      </w:r>
    </w:p>
    <w:p w:rsidRPr="002E5C42" w:rsidR="00856BE3" w:rsidP="00856BE3" w:rsidRDefault="00856BE3" w14:paraId="78755DB5" w14:textId="77777777">
      <w:pPr>
        <w:jc w:val="both"/>
      </w:pPr>
    </w:p>
    <w:p w:rsidR="00B44727" w:rsidP="006F444C" w:rsidRDefault="00941CFB" w14:paraId="4998D9BF" w14:textId="77777777">
      <w:pPr>
        <w:jc w:val="both"/>
      </w:pPr>
      <w:r>
        <w:t xml:space="preserve">            </w:t>
      </w:r>
      <w:r w:rsidR="00DC3FEF">
        <w:t xml:space="preserve">                                    </w:t>
      </w:r>
      <w:r w:rsidR="00B44727">
        <w:t xml:space="preserve">Za točnost </w:t>
      </w:r>
      <w:proofErr w:type="spellStart"/>
      <w:r w:rsidR="00B44727">
        <w:t>otpravka</w:t>
      </w:r>
      <w:proofErr w:type="spellEnd"/>
      <w:r w:rsidR="00B44727">
        <w:t xml:space="preserve"> – ovlašteni službenik</w:t>
      </w:r>
    </w:p>
    <w:p w:rsidRPr="002E5C42" w:rsidR="006F444C" w:rsidP="006F444C" w:rsidRDefault="00B44727" w14:paraId="07E64AEF" w14:textId="77777777">
      <w:pPr>
        <w:jc w:val="both"/>
      </w:pPr>
      <w:r>
        <w:t xml:space="preserve">                                                                 Štefanija Novoselec</w:t>
      </w:r>
      <w:r w:rsidR="00DC3FEF">
        <w:t xml:space="preserve">   </w:t>
      </w:r>
    </w:p>
    <w:p w:rsidRPr="002E5C42" w:rsidR="00224509" w:rsidP="00941CFB" w:rsidRDefault="00224509" w14:paraId="28D55E6F" w14:textId="77777777">
      <w:pPr>
        <w:jc w:val="both"/>
      </w:pPr>
      <w:r w:rsidRPr="002E5C42">
        <w:t xml:space="preserve">  </w:t>
      </w:r>
    </w:p>
    <w:p w:rsidRPr="00A755F7" w:rsidR="00B81FF3" w:rsidP="004A1A3D" w:rsidRDefault="00B81FF3" w14:paraId="1C94973A" w14:textId="77777777">
      <w:pPr>
        <w:ind w:left="4248"/>
        <w:jc w:val="center"/>
        <w:rPr>
          <w:bCs/>
          <w:iCs/>
          <w:sz w:val="10"/>
          <w:szCs w:val="10"/>
        </w:rPr>
      </w:pPr>
    </w:p>
    <w:p w:rsidRPr="000E7EDB" w:rsidR="00DB3DC6" w:rsidP="002A5A79" w:rsidRDefault="00DB3DC6" w14:paraId="0B7A49D1" w14:textId="77777777">
      <w:pPr>
        <w:jc w:val="both"/>
      </w:pPr>
    </w:p>
    <w:p w:rsidRPr="000E7EDB" w:rsidR="002A5A79" w:rsidP="00614F80" w:rsidRDefault="002A5A79" w14:paraId="6D6E7DD0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42DD78D1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4570C543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124C854B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1CA23B95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16D4727D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6F38D117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71BA5B95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155869A1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7BD8FAC2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4E18EA4C" w14:textId="77777777">
      <w:pPr>
        <w:pStyle w:val="Bezproreda"/>
        <w:rPr>
          <w:rFonts w:eastAsia="Calibri"/>
          <w:lang w:eastAsia="en-US"/>
        </w:rPr>
      </w:pPr>
    </w:p>
    <w:p w:rsidRPr="000E7EDB" w:rsidR="009B45DA" w:rsidP="00614F80" w:rsidRDefault="009B45DA" w14:paraId="2CE14F56" w14:textId="77777777">
      <w:pPr>
        <w:pStyle w:val="Bezproreda"/>
        <w:rPr>
          <w:rFonts w:eastAsia="Calibri"/>
          <w:lang w:eastAsia="en-US"/>
        </w:rPr>
      </w:pPr>
    </w:p>
    <w:p w:rsidRPr="000E7EDB" w:rsidR="002A3C2C" w:rsidP="00614F80" w:rsidRDefault="002A3C2C" w14:paraId="5AAD5508" w14:textId="77777777">
      <w:pPr>
        <w:pStyle w:val="Bezproreda"/>
        <w:rPr>
          <w:rFonts w:eastAsia="Calibri"/>
          <w:lang w:eastAsia="en-US"/>
        </w:rPr>
      </w:pPr>
    </w:p>
    <w:p w:rsidRPr="000E7EDB" w:rsidR="00C2006F" w:rsidP="00CA1C41" w:rsidRDefault="00C2006F" w14:paraId="46A3F5FD" w14:textId="77777777">
      <w:pPr>
        <w:jc w:val="both"/>
      </w:pPr>
    </w:p>
    <w:sectPr w:rsidRPr="000E7EDB" w:rsidR="00C20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D57A1" w:rsidP="00527479" w:rsidRDefault="007D57A1" w14:paraId="7739AF4E" w14:textId="77777777">
      <w:r>
        <w:separator/>
      </w:r>
    </w:p>
  </w:endnote>
  <w:endnote w:type="continuationSeparator" w:id="0">
    <w:p w:rsidR="007D57A1" w:rsidP="00527479" w:rsidRDefault="007D57A1" w14:paraId="5F4127B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D57A1" w:rsidP="00527479" w:rsidRDefault="007D57A1" w14:paraId="587A1289" w14:textId="77777777">
      <w:r>
        <w:separator/>
      </w:r>
    </w:p>
  </w:footnote>
  <w:footnote w:type="continuationSeparator" w:id="0">
    <w:p w:rsidR="007D57A1" w:rsidP="00527479" w:rsidRDefault="007D57A1" w14:paraId="72FCEC9D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07F55EB"/>
    <w:multiLevelType w:val="hybridMultilevel"/>
    <w:tmpl w:val="25F8DF64"/>
    <w:lvl w:ilvl="0" w:tplc="18AA8C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F505802"/>
    <w:multiLevelType w:val="hybridMultilevel"/>
    <w:tmpl w:val="15B8B07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957873"/>
    <w:multiLevelType w:val="hybridMultilevel"/>
    <w:tmpl w:val="623AC6A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B3A2C61"/>
    <w:multiLevelType w:val="hybridMultilevel"/>
    <w:tmpl w:val="27622D32"/>
    <w:lvl w:ilvl="0" w:tplc="21E0F296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F1E"/>
    <w:rsid w:val="00030B10"/>
    <w:rsid w:val="000322C4"/>
    <w:rsid w:val="0004628D"/>
    <w:rsid w:val="00046441"/>
    <w:rsid w:val="00051DD6"/>
    <w:rsid w:val="000555ED"/>
    <w:rsid w:val="00061482"/>
    <w:rsid w:val="0006716F"/>
    <w:rsid w:val="00076AF5"/>
    <w:rsid w:val="0007715B"/>
    <w:rsid w:val="00083974"/>
    <w:rsid w:val="0009570D"/>
    <w:rsid w:val="000A006F"/>
    <w:rsid w:val="000D3C27"/>
    <w:rsid w:val="000D3F57"/>
    <w:rsid w:val="000D6579"/>
    <w:rsid w:val="000E1E4E"/>
    <w:rsid w:val="000E7EDB"/>
    <w:rsid w:val="00112957"/>
    <w:rsid w:val="00117492"/>
    <w:rsid w:val="00122F00"/>
    <w:rsid w:val="001508DC"/>
    <w:rsid w:val="00153FCA"/>
    <w:rsid w:val="00172742"/>
    <w:rsid w:val="00173220"/>
    <w:rsid w:val="00177F85"/>
    <w:rsid w:val="001818E3"/>
    <w:rsid w:val="001833A2"/>
    <w:rsid w:val="00184DE1"/>
    <w:rsid w:val="00193A81"/>
    <w:rsid w:val="00195C8A"/>
    <w:rsid w:val="001965CF"/>
    <w:rsid w:val="001A635A"/>
    <w:rsid w:val="001B4E41"/>
    <w:rsid w:val="001B663C"/>
    <w:rsid w:val="001C08A0"/>
    <w:rsid w:val="001C38EF"/>
    <w:rsid w:val="001C6411"/>
    <w:rsid w:val="001E1175"/>
    <w:rsid w:val="001E340A"/>
    <w:rsid w:val="001F769F"/>
    <w:rsid w:val="001F7937"/>
    <w:rsid w:val="00203D6A"/>
    <w:rsid w:val="002061E4"/>
    <w:rsid w:val="00221AAA"/>
    <w:rsid w:val="00224509"/>
    <w:rsid w:val="00225B9A"/>
    <w:rsid w:val="00231534"/>
    <w:rsid w:val="0023537F"/>
    <w:rsid w:val="00253050"/>
    <w:rsid w:val="00257E05"/>
    <w:rsid w:val="0027576F"/>
    <w:rsid w:val="002758EE"/>
    <w:rsid w:val="002777EF"/>
    <w:rsid w:val="0029257C"/>
    <w:rsid w:val="00296DFF"/>
    <w:rsid w:val="002A2D68"/>
    <w:rsid w:val="002A3C2C"/>
    <w:rsid w:val="002A5A79"/>
    <w:rsid w:val="002A7322"/>
    <w:rsid w:val="002B50AD"/>
    <w:rsid w:val="002D2BE8"/>
    <w:rsid w:val="002D3385"/>
    <w:rsid w:val="002D59EC"/>
    <w:rsid w:val="002E3BBA"/>
    <w:rsid w:val="002E5C42"/>
    <w:rsid w:val="002F408D"/>
    <w:rsid w:val="003042E4"/>
    <w:rsid w:val="00312067"/>
    <w:rsid w:val="00313517"/>
    <w:rsid w:val="00323C1E"/>
    <w:rsid w:val="00324BCA"/>
    <w:rsid w:val="003427C0"/>
    <w:rsid w:val="003531CD"/>
    <w:rsid w:val="003600B7"/>
    <w:rsid w:val="003B12AB"/>
    <w:rsid w:val="003D4341"/>
    <w:rsid w:val="003D4D03"/>
    <w:rsid w:val="003D701D"/>
    <w:rsid w:val="003E14E3"/>
    <w:rsid w:val="003E54C0"/>
    <w:rsid w:val="003E6FFE"/>
    <w:rsid w:val="00400788"/>
    <w:rsid w:val="004026D9"/>
    <w:rsid w:val="004132F2"/>
    <w:rsid w:val="00420247"/>
    <w:rsid w:val="00442014"/>
    <w:rsid w:val="0044558D"/>
    <w:rsid w:val="00453688"/>
    <w:rsid w:val="004611F1"/>
    <w:rsid w:val="00464FF1"/>
    <w:rsid w:val="00471970"/>
    <w:rsid w:val="004759F8"/>
    <w:rsid w:val="00477369"/>
    <w:rsid w:val="00480A92"/>
    <w:rsid w:val="00490309"/>
    <w:rsid w:val="004940F7"/>
    <w:rsid w:val="004B271C"/>
    <w:rsid w:val="004B5CF7"/>
    <w:rsid w:val="004B613F"/>
    <w:rsid w:val="004B725B"/>
    <w:rsid w:val="004C35A4"/>
    <w:rsid w:val="004F4725"/>
    <w:rsid w:val="004F697D"/>
    <w:rsid w:val="00510350"/>
    <w:rsid w:val="00522F09"/>
    <w:rsid w:val="005252F3"/>
    <w:rsid w:val="00527479"/>
    <w:rsid w:val="00547E75"/>
    <w:rsid w:val="005638F5"/>
    <w:rsid w:val="00565FA6"/>
    <w:rsid w:val="005844AC"/>
    <w:rsid w:val="00590222"/>
    <w:rsid w:val="005A1E1C"/>
    <w:rsid w:val="005A2089"/>
    <w:rsid w:val="005A38D2"/>
    <w:rsid w:val="005C64A0"/>
    <w:rsid w:val="005D2FCA"/>
    <w:rsid w:val="005F62C2"/>
    <w:rsid w:val="00614AAA"/>
    <w:rsid w:val="00614F80"/>
    <w:rsid w:val="0062133F"/>
    <w:rsid w:val="0062617D"/>
    <w:rsid w:val="00627641"/>
    <w:rsid w:val="00666E2E"/>
    <w:rsid w:val="0067219D"/>
    <w:rsid w:val="006751B3"/>
    <w:rsid w:val="0067632E"/>
    <w:rsid w:val="00684F64"/>
    <w:rsid w:val="00692F67"/>
    <w:rsid w:val="006A3437"/>
    <w:rsid w:val="006B5F35"/>
    <w:rsid w:val="006B75D8"/>
    <w:rsid w:val="006C78F1"/>
    <w:rsid w:val="006F43C7"/>
    <w:rsid w:val="006F444C"/>
    <w:rsid w:val="00700FE6"/>
    <w:rsid w:val="0070516A"/>
    <w:rsid w:val="007142AC"/>
    <w:rsid w:val="00722903"/>
    <w:rsid w:val="0072479E"/>
    <w:rsid w:val="007350C5"/>
    <w:rsid w:val="00735C81"/>
    <w:rsid w:val="0074115C"/>
    <w:rsid w:val="007502BC"/>
    <w:rsid w:val="00767D59"/>
    <w:rsid w:val="007716E2"/>
    <w:rsid w:val="007754D9"/>
    <w:rsid w:val="00786FAA"/>
    <w:rsid w:val="007A30A5"/>
    <w:rsid w:val="007D2242"/>
    <w:rsid w:val="007D2F1E"/>
    <w:rsid w:val="007D557A"/>
    <w:rsid w:val="007D57A1"/>
    <w:rsid w:val="007F6B1F"/>
    <w:rsid w:val="00806E5E"/>
    <w:rsid w:val="00810E8F"/>
    <w:rsid w:val="00834554"/>
    <w:rsid w:val="00850A97"/>
    <w:rsid w:val="00856BE3"/>
    <w:rsid w:val="0085787B"/>
    <w:rsid w:val="008858F0"/>
    <w:rsid w:val="008953B3"/>
    <w:rsid w:val="008C4423"/>
    <w:rsid w:val="008D2B6B"/>
    <w:rsid w:val="00905676"/>
    <w:rsid w:val="009301DC"/>
    <w:rsid w:val="00941CFB"/>
    <w:rsid w:val="009467E9"/>
    <w:rsid w:val="00952649"/>
    <w:rsid w:val="00954D8D"/>
    <w:rsid w:val="00964B9C"/>
    <w:rsid w:val="0097052F"/>
    <w:rsid w:val="009813FF"/>
    <w:rsid w:val="0098237C"/>
    <w:rsid w:val="009941E2"/>
    <w:rsid w:val="009A29F0"/>
    <w:rsid w:val="009B45DA"/>
    <w:rsid w:val="009B7C80"/>
    <w:rsid w:val="009C1D12"/>
    <w:rsid w:val="009D517C"/>
    <w:rsid w:val="009E3A4C"/>
    <w:rsid w:val="009F397E"/>
    <w:rsid w:val="009F3F1C"/>
    <w:rsid w:val="00A00AF9"/>
    <w:rsid w:val="00A130CF"/>
    <w:rsid w:val="00A17AE5"/>
    <w:rsid w:val="00A202F5"/>
    <w:rsid w:val="00A2468B"/>
    <w:rsid w:val="00A276E3"/>
    <w:rsid w:val="00A35A66"/>
    <w:rsid w:val="00A363B3"/>
    <w:rsid w:val="00A778EB"/>
    <w:rsid w:val="00A7797C"/>
    <w:rsid w:val="00A80BD9"/>
    <w:rsid w:val="00A9079F"/>
    <w:rsid w:val="00A9426E"/>
    <w:rsid w:val="00AA3FC9"/>
    <w:rsid w:val="00AA7D56"/>
    <w:rsid w:val="00AA7E89"/>
    <w:rsid w:val="00AB46ED"/>
    <w:rsid w:val="00AC0108"/>
    <w:rsid w:val="00AC0D30"/>
    <w:rsid w:val="00AC2484"/>
    <w:rsid w:val="00AD0EC5"/>
    <w:rsid w:val="00AF41AC"/>
    <w:rsid w:val="00B0507A"/>
    <w:rsid w:val="00B246D5"/>
    <w:rsid w:val="00B24DB3"/>
    <w:rsid w:val="00B44727"/>
    <w:rsid w:val="00B509B4"/>
    <w:rsid w:val="00B622D1"/>
    <w:rsid w:val="00B661AD"/>
    <w:rsid w:val="00B72A6F"/>
    <w:rsid w:val="00B81FF3"/>
    <w:rsid w:val="00B85ADB"/>
    <w:rsid w:val="00BA417A"/>
    <w:rsid w:val="00BA5816"/>
    <w:rsid w:val="00BA7F1A"/>
    <w:rsid w:val="00BD7435"/>
    <w:rsid w:val="00BE5379"/>
    <w:rsid w:val="00BF3804"/>
    <w:rsid w:val="00C1338D"/>
    <w:rsid w:val="00C179FA"/>
    <w:rsid w:val="00C2006F"/>
    <w:rsid w:val="00C217F5"/>
    <w:rsid w:val="00C97AE7"/>
    <w:rsid w:val="00CA1C41"/>
    <w:rsid w:val="00CA2762"/>
    <w:rsid w:val="00CA5268"/>
    <w:rsid w:val="00CB37F2"/>
    <w:rsid w:val="00CB40FA"/>
    <w:rsid w:val="00CC5831"/>
    <w:rsid w:val="00CD4B84"/>
    <w:rsid w:val="00CE0A58"/>
    <w:rsid w:val="00CE4E70"/>
    <w:rsid w:val="00CE51E6"/>
    <w:rsid w:val="00CF5C01"/>
    <w:rsid w:val="00D205F2"/>
    <w:rsid w:val="00D212EC"/>
    <w:rsid w:val="00D30EEC"/>
    <w:rsid w:val="00D3365D"/>
    <w:rsid w:val="00D45A20"/>
    <w:rsid w:val="00D52379"/>
    <w:rsid w:val="00D53AE0"/>
    <w:rsid w:val="00D6575D"/>
    <w:rsid w:val="00D662BA"/>
    <w:rsid w:val="00D82E71"/>
    <w:rsid w:val="00D87055"/>
    <w:rsid w:val="00D914FA"/>
    <w:rsid w:val="00DB3DC6"/>
    <w:rsid w:val="00DC3FEF"/>
    <w:rsid w:val="00DD390C"/>
    <w:rsid w:val="00DD3E52"/>
    <w:rsid w:val="00DD6E5D"/>
    <w:rsid w:val="00DE0470"/>
    <w:rsid w:val="00DE7415"/>
    <w:rsid w:val="00DF239F"/>
    <w:rsid w:val="00DF74C7"/>
    <w:rsid w:val="00DF7E3A"/>
    <w:rsid w:val="00E03202"/>
    <w:rsid w:val="00E05690"/>
    <w:rsid w:val="00E07EA2"/>
    <w:rsid w:val="00E130A3"/>
    <w:rsid w:val="00E156B7"/>
    <w:rsid w:val="00E30D45"/>
    <w:rsid w:val="00E312BB"/>
    <w:rsid w:val="00E372F0"/>
    <w:rsid w:val="00E413AB"/>
    <w:rsid w:val="00E45B4C"/>
    <w:rsid w:val="00E6064F"/>
    <w:rsid w:val="00E6453D"/>
    <w:rsid w:val="00E7660A"/>
    <w:rsid w:val="00E76B49"/>
    <w:rsid w:val="00E85B9F"/>
    <w:rsid w:val="00EB4A39"/>
    <w:rsid w:val="00EC5B4C"/>
    <w:rsid w:val="00ED0D71"/>
    <w:rsid w:val="00EE4E74"/>
    <w:rsid w:val="00F052B2"/>
    <w:rsid w:val="00F15396"/>
    <w:rsid w:val="00F2754B"/>
    <w:rsid w:val="00F40B4A"/>
    <w:rsid w:val="00F46861"/>
    <w:rsid w:val="00F62A06"/>
    <w:rsid w:val="00F62FAB"/>
    <w:rsid w:val="00F6305D"/>
    <w:rsid w:val="00F64615"/>
    <w:rsid w:val="00F8725C"/>
    <w:rsid w:val="00F97C4A"/>
    <w:rsid w:val="00FA0957"/>
    <w:rsid w:val="00FA458B"/>
    <w:rsid w:val="00FB141C"/>
    <w:rsid w:val="00FC5D34"/>
    <w:rsid w:val="00FE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39846EA"/>
  <w15:docId w15:val="{0388DB49-460C-4F00-869A-ACF653E64DD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Times New Roman" w:cs="Arial"/>
        <w:sz w:val="24"/>
        <w:szCs w:val="24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61E4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2061E4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3042E4"/>
    <w:pPr>
      <w:jc w:val="both"/>
    </w:pPr>
    <w:rPr>
      <w:sz w:val="22"/>
      <w:szCs w:val="20"/>
    </w:rPr>
  </w:style>
  <w:style w:type="character" w:styleId="TijelotekstaChar" w:customStyle="true">
    <w:name w:val="Tijelo teksta Char"/>
    <w:basedOn w:val="Zadanifontodlomka"/>
    <w:link w:val="Tijeloteksta"/>
    <w:rsid w:val="003042E4"/>
    <w:rPr>
      <w:sz w:val="22"/>
    </w:rPr>
  </w:style>
  <w:style w:type="paragraph" w:styleId="Uvuenotijeloteksta">
    <w:name w:val="Body Text Indent"/>
    <w:basedOn w:val="Normal"/>
    <w:link w:val="UvuenotijelotekstaChar"/>
    <w:rsid w:val="003042E4"/>
    <w:pPr>
      <w:ind w:firstLine="720"/>
      <w:jc w:val="both"/>
    </w:pPr>
    <w:rPr>
      <w:sz w:val="22"/>
      <w:szCs w:val="20"/>
    </w:rPr>
  </w:style>
  <w:style w:type="character" w:styleId="UvuenotijelotekstaChar" w:customStyle="true">
    <w:name w:val="Uvučeno tijelo teksta Char"/>
    <w:basedOn w:val="Zadanifontodlomka"/>
    <w:link w:val="Uvuenotijeloteksta"/>
    <w:rsid w:val="003042E4"/>
    <w:rPr>
      <w:sz w:val="22"/>
    </w:rPr>
  </w:style>
  <w:style w:type="paragraph" w:styleId="Bezproreda">
    <w:name w:val="No Spacing"/>
    <w:uiPriority w:val="1"/>
    <w:qFormat/>
    <w:rsid w:val="003042E4"/>
  </w:style>
  <w:style w:type="paragraph" w:styleId="Odlomakpopisa">
    <w:name w:val="List Paragraph"/>
    <w:basedOn w:val="Normal"/>
    <w:uiPriority w:val="34"/>
    <w:qFormat/>
    <w:rsid w:val="00323C1E"/>
    <w:pPr>
      <w:ind w:left="720"/>
      <w:contextualSpacing/>
    </w:pPr>
  </w:style>
  <w:style w:type="paragraph" w:styleId="Tekstfusnote">
    <w:name w:val="footnote text"/>
    <w:basedOn w:val="Normal"/>
    <w:link w:val="TekstfusnoteChar"/>
    <w:rsid w:val="00527479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527479"/>
  </w:style>
  <w:style w:type="character" w:styleId="Referencafusnote">
    <w:name w:val="footnote reference"/>
    <w:basedOn w:val="Zadanifontodlomka"/>
    <w:rsid w:val="00527479"/>
    <w:rPr>
      <w:vertAlign w:val="superscript"/>
    </w:rPr>
  </w:style>
  <w:style w:type="paragraph" w:styleId="Zaglavlje">
    <w:name w:val="header"/>
    <w:basedOn w:val="Normal"/>
    <w:link w:val="ZaglavljeChar"/>
    <w:rsid w:val="003B12AB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3B12AB"/>
  </w:style>
  <w:style w:type="paragraph" w:styleId="Podnoje">
    <w:name w:val="footer"/>
    <w:basedOn w:val="Normal"/>
    <w:link w:val="PodnojeChar"/>
    <w:rsid w:val="003B12A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3B12AB"/>
  </w:style>
  <w:style w:type="character" w:styleId="Tekstrezerviranogmjesta">
    <w:name w:val="Placeholder Text"/>
    <w:basedOn w:val="Zadanifontodlomka"/>
    <w:uiPriority w:val="99"/>
    <w:semiHidden/>
    <w:rsid w:val="0011295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1295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12957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1295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1295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32377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4. kolovoza 2026.</izvorni_sadrzaj>
    <derivirana_varijabla naziv="DomainObject.DatumDonosenjaOdluke_1">4.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Miro</izvorni_sadrzaj>
    <derivirana_varijabla naziv="DomainObject.DonositeljOdluke.Ime_1">Miro</derivirana_varijabla>
  </DomainObject.DonositeljOdluke.Ime>
  <DomainObject.DonositeljOdluke.Prezime>
    <izvorni_sadrzaj>Jalševec</izvorni_sadrzaj>
    <derivirana_varijabla naziv="DomainObject.DonositeljOdluke.Prezime_1">Jalševec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2983</izvorni_sadrzaj>
    <derivirana_varijabla naziv="DomainObject.Predmet.Broj_1">2983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prosinca 2025.</izvorni_sadrzaj>
    <derivirana_varijabla naziv="DomainObject.Predmet.DatumOsnivanja_1">19.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studenog 1980.</izvorni_sadrzaj>
    <derivirana_varijabla naziv="DomainObject.Predmet.OkrivljenikFizickaOsoba.DatumRodjenja_1">28. studenog 1980.</derivirana_varijabla>
  </DomainObject.Predmet.OkrivljenikFizickaOsoba.DatumRodjenja>
  <DomainObject.Predmet.OkrivljenikFizickaOsoba.DatumRodjenjaFormated>
    <izvorni_sadrzaj>28.11.1980.</izvorni_sadrzaj>
    <derivirana_varijabla naziv="DomainObject.Predmet.OkrivljenikFizickaOsoba.DatumRodjenjaFormated_1">28.11.1980.</derivirana_varijabla>
  </DomainObject.Predmet.OkrivljenikFizickaOsoba.DatumRodjenjaFormated>
  <DomainObject.Predmet.OkrivljenikFizickaOsoba.Ime>
    <izvorni_sadrzaj>Šaban</izvorni_sadrzaj>
    <derivirana_varijabla naziv="DomainObject.Predmet.OkrivljenikFizickaOsoba.Ime_1">Šaban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Koprivnica (Koprivnica)</izvorni_sadrzaj>
    <derivirana_varijabla naziv="DomainObject.Predmet.OkrivljenikFizickaOsoba.MjestoRodjenja_1">Koprivnica (Koprivnica)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Šaban Oršoš</izvorni_sadrzaj>
    <derivirana_varijabla naziv="DomainObject.Predmet.OkrivljenikFizickaOsoba.Naziv_1">Šaban Oršoš</derivirana_varijabla>
  </DomainObject.Predmet.OkrivljenikFizickaOsoba.Naziv>
  <DomainObject.Predmet.OkrivljenikFizickaOsoba.Prezime>
    <izvorni_sadrzaj>Oršoš</izvorni_sadrzaj>
    <derivirana_varijabla naziv="DomainObject.Predmet.OkrivljenikFizickaOsoba.Prezime_1">Oršoš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98358837352</izvorni_sadrzaj>
    <derivirana_varijabla naziv="DomainObject.Predmet.OkrivljenikFizickaOsoba.Oib_1">98358837352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Pp-2983/2025</izvorni_sadrzaj>
    <derivirana_varijabla naziv="DomainObject.Predmet.OznakaBroj_1">Pp-2983/2025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Šaban Oršoš zastupanog po punomoćniku Božidar Klepač</izvorni_sadrzaj>
    <derivirana_varijabla naziv="DomainObject.Predmet.ProtustrankaFormated_1">  Šaban Oršoš zastupanog po punomoćniku Božidar Klepač</derivirana_varijabla>
  </DomainObject.Predmet.ProtustrankaFormated>
  <DomainObject.Predmet.ProtustrankaFormatedOIB>
    <izvorni_sadrzaj>  Šaban Oršoš, OIB 98358837352 zastupanog po punomoćniku Božidar Klepač</izvorni_sadrzaj>
    <derivirana_varijabla naziv="DomainObject.Predmet.ProtustrankaFormatedOIB_1">  Šaban Oršoš, OIB 98358837352 zastupanog po punomoćniku Božidar Klepač</derivirana_varijabla>
  </DomainObject.Predmet.ProtustrankaFormatedOIB>
  <DomainObject.Predmet.ProtustrankaFormatedWithAdress>
    <izvorni_sadrzaj> Šaban Oršoš, Gorica 15, 42230 Karlovec Ludbreški zastupanog po punomoćniku Božidar Klepač</izvorni_sadrzaj>
    <derivirana_varijabla naziv="DomainObject.Predmet.ProtustrankaFormatedWithAdress_1"> Šaban Oršoš, Gorica 15, 42230 Karlovec Ludbreški zastupanog po punomoćniku Božidar Klepač</derivirana_varijabla>
  </DomainObject.Predmet.ProtustrankaFormatedWithAdress>
  <DomainObject.Predmet.ProtustrankaFormatedWithAdressOIB>
    <izvorni_sadrzaj> Šaban Oršoš, OIB 98358837352, Gorica 15, 42230 Karlovec Ludbreški zastupanog po punomoćniku Božidar Klepač</izvorni_sadrzaj>
    <derivirana_varijabla naziv="DomainObject.Predmet.ProtustrankaFormatedWithAdressOIB_1"> Šaban Oršoš, OIB 98358837352, Gorica 15, 42230 Karlovec Ludbreški zastupanog po punomoćniku Božidar Klepač</derivirana_varijabla>
  </DomainObject.Predmet.ProtustrankaFormatedWithAdressOIB>
  <DomainObject.Predmet.ProtustrankaWithAdress>
    <izvorni_sadrzaj>Šaban Oršoš Gorica 15, 42230 Karlovec Ludbreški</izvorni_sadrzaj>
    <derivirana_varijabla naziv="DomainObject.Predmet.ProtustrankaWithAdress_1">Šaban Oršoš Gorica 15, 42230 Karlovec Ludbreški</derivirana_varijabla>
  </DomainObject.Predmet.ProtustrankaWithAdress>
  <DomainObject.Predmet.ProtustrankaWithAdressOIB>
    <izvorni_sadrzaj>Šaban Oršoš, OIB 98358837352, Gorica 15, 42230 Karlovec Ludbreški</izvorni_sadrzaj>
    <derivirana_varijabla naziv="DomainObject.Predmet.ProtustrankaWithAdressOIB_1">Šaban Oršoš, OIB 98358837352, Gorica 15, 42230 Karlovec Ludbreški</derivirana_varijabla>
  </DomainObject.Predmet.ProtustrankaWithAdressOIB>
  <DomainObject.Predmet.ProtustrankaNazivFormated>
    <izvorni_sadrzaj>Šaban Oršoš</izvorni_sadrzaj>
    <derivirana_varijabla naziv="DomainObject.Predmet.ProtustrankaNazivFormated_1">Šaban Oršoš</derivirana_varijabla>
  </DomainObject.Predmet.ProtustrankaNazivFormated>
  <DomainObject.Predmet.ProtustrankaNazivFormatedOIB>
    <izvorni_sadrzaj>Šaban Oršoš, OIB 98358837352</izvorni_sadrzaj>
    <derivirana_varijabla naziv="DomainObject.Predmet.ProtustrankaNazivFormatedOIB_1">Šaban Oršoš, OIB 98358837352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Miro Jalševec 34.</izvorni_sadrzaj>
    <derivirana_varijabla naziv="DomainObject.Predmet.Referada.Naziv_1">Miro Jalševec 34.</derivirana_varijabla>
  </DomainObject.Predmet.Referada.Naziv>
  <DomainObject.Predmet.Referada.Oznaka>
    <izvorni_sadrzaj>34</izvorni_sadrzaj>
    <derivirana_varijabla naziv="DomainObject.Predmet.Referada.Oznaka_1">34</derivirana_varijabla>
  </DomainObject.Predmet.Referada.Oznaka>
  <DomainObject.Predmet.Referada.Prostorija.Naziv>
    <izvorni_sadrzaj>sudnica 27/P</izvorni_sadrzaj>
    <derivirana_varijabla naziv="DomainObject.Predmet.Referada.Prostorija.Naziv_1">sudnica 27/P</derivirana_varijabla>
  </DomainObject.Predmet.Referada.Prostorija.Naziv>
  <DomainObject.Predmet.Referada.Prostorija.Oznaka>
    <izvorni_sadrzaj>27 prizemlje</izvorni_sadrzaj>
    <derivirana_varijabla naziv="DomainObject.Predmet.Referada.Prostorija.Oznaka_1">27 prizemlje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>Miro Jalševec</izvorni_sadrzaj>
    <derivirana_varijabla naziv="DomainObject.Predmet.Referada.Sudac_1">Miro Jalševec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Ludbreg</izvorni_sadrzaj>
    <derivirana_varijabla naziv="DomainObject.Predmet.StrankaFormated_1">  Policijska postaja Ludbreg</derivirana_varijabla>
  </DomainObject.Predmet.StrankaFormated>
  <DomainObject.Predmet.StrankaFormatedOIB>
    <izvorni_sadrzaj>  Policijska postaja Ludbreg</izvorni_sadrzaj>
    <derivirana_varijabla naziv="DomainObject.Predmet.StrankaFormatedOIB_1">  Policijska postaja Ludbreg</derivirana_varijabla>
  </DomainObject.Predmet.StrankaFormatedOIB>
  <DomainObject.Predmet.StrankaFormatedWithAdress>
    <izvorni_sadrzaj> Policijska postaja Ludbreg, Koprivnička ulica 15, 42230 Ludbreg</izvorni_sadrzaj>
    <derivirana_varijabla naziv="DomainObject.Predmet.StrankaFormatedWithAdress_1"> Policijska postaja Ludbreg, Koprivnička ulica 15, 42230 Ludbreg</derivirana_varijabla>
  </DomainObject.Predmet.StrankaFormatedWithAdress>
  <DomainObject.Predmet.StrankaFormatedWithAdressOIB>
    <izvorni_sadrzaj> Policijska postaja Ludbreg, Koprivnička ulica 15, 42230 Ludbreg</izvorni_sadrzaj>
    <derivirana_varijabla naziv="DomainObject.Predmet.StrankaFormatedWithAdressOIB_1"> Policijska postaja Ludbreg, Koprivnička ulica 15, 42230 Ludbreg</derivirana_varijabla>
  </DomainObject.Predmet.StrankaFormatedWithAdressOIB>
  <DomainObject.Predmet.StrankaWithAdress>
    <izvorni_sadrzaj>Policijska postaja Ludbreg Koprivnička ulica 15,42230 Ludbreg</izvorni_sadrzaj>
    <derivirana_varijabla naziv="DomainObject.Predmet.StrankaWithAdress_1">Policijska postaja Ludbreg Koprivnička ulica 15,42230 Ludbreg</derivirana_varijabla>
  </DomainObject.Predmet.StrankaWithAdress>
  <DomainObject.Predmet.StrankaWithAdressOIB>
    <izvorni_sadrzaj>Policijska postaja Ludbreg, Koprivnička ulica 15,42230 Ludbreg</izvorni_sadrzaj>
    <derivirana_varijabla naziv="DomainObject.Predmet.StrankaWithAdressOIB_1">Policijska postaja Ludbreg, Koprivnička ulica 15,42230 Ludbreg</derivirana_varijabla>
  </DomainObject.Predmet.StrankaWithAdressOIB>
  <DomainObject.Predmet.StrankaNazivFormated>
    <izvorni_sadrzaj>Policijska postaja Ludbreg</izvorni_sadrzaj>
    <derivirana_varijabla naziv="DomainObject.Predmet.StrankaNazivFormated_1">Policijska postaja Ludbreg</derivirana_varijabla>
  </DomainObject.Predmet.StrankaNazivFormated>
  <DomainObject.Predmet.StrankaNazivFormatedOIB>
    <izvorni_sadrzaj>Policijska postaja Ludbreg</izvorni_sadrzaj>
    <derivirana_varijabla naziv="DomainObject.Predmet.StrankaNazivFormatedOIB_1">Policijska postaja Ludbreg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Miro Jalševec 34.</izvorni_sadrzaj>
    <derivirana_varijabla naziv="DomainObject.Predmet.TrenutnaLokacijaSpisa.Naziv_1">Miro Jalševec 34.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Štefanija Novoselec</izvorni_sadrzaj>
    <derivirana_varijabla naziv="DomainObject.Predmet.Zapisnicar_1">Štefanija Novoselec</derivirana_varijabla>
  </DomainObject.Predmet.Zapisnicar>
  <DomainObject.Predmet.StrankaListFormated>
    <izvorni_sadrzaj>
      <item>Policijska postaja Ludbreg</item>
    </izvorni_sadrzaj>
    <derivirana_varijabla naziv="DomainObject.Predmet.StrankaListFormated_1">
      <item>Policijska postaja Ludbreg</item>
    </derivirana_varijabla>
  </DomainObject.Predmet.StrankaListFormated>
  <DomainObject.Predmet.StrankaListFormatedOIB>
    <izvorni_sadrzaj>
      <item>Policijska postaja Ludbreg</item>
    </izvorni_sadrzaj>
    <derivirana_varijabla naziv="DomainObject.Predmet.StrankaListFormatedOIB_1">
      <item>Policijska postaja Ludbreg</item>
    </derivirana_varijabla>
  </DomainObject.Predmet.StrankaListFormatedOIB>
  <DomainObject.Predmet.StrankaListFormatedWithAdress>
    <izvorni_sadrzaj>
      <item>Policijska postaja Ludbreg, Koprivnička ulica 15, 42230 Ludbreg</item>
    </izvorni_sadrzaj>
    <derivirana_varijabla naziv="DomainObject.Predmet.StrankaListFormatedWithAdress_1">
      <item>Policijska postaja Ludbreg, Koprivnička ulica 15, 42230 Ludbreg</item>
    </derivirana_varijabla>
  </DomainObject.Predmet.StrankaListFormatedWithAdress>
  <DomainObject.Predmet.StrankaListFormatedWithAdressOIB>
    <izvorni_sadrzaj>
      <item>Policijska postaja Ludbreg, Koprivnička ulica 15, 42230 Ludbreg</item>
    </izvorni_sadrzaj>
    <derivirana_varijabla naziv="DomainObject.Predmet.StrankaListFormatedWithAdressOIB_1">
      <item>Policijska postaja Ludbreg, Koprivnička ulica 15, 42230 Ludbreg</item>
    </derivirana_varijabla>
  </DomainObject.Predmet.StrankaListFormatedWithAdressOIB>
  <DomainObject.Predmet.StrankaListNazivFormated>
    <izvorni_sadrzaj>
      <item>Policijska postaja Ludbreg</item>
    </izvorni_sadrzaj>
    <derivirana_varijabla naziv="DomainObject.Predmet.StrankaListNazivFormated_1">
      <item>Policijska postaja Ludbreg</item>
    </derivirana_varijabla>
  </DomainObject.Predmet.StrankaListNazivFormated>
  <DomainObject.Predmet.StrankaListNazivFormatedOIB>
    <izvorni_sadrzaj>
      <item>Policijska postaja Ludbreg</item>
    </izvorni_sadrzaj>
    <derivirana_varijabla naziv="DomainObject.Predmet.StrankaListNazivFormatedOIB_1">
      <item>Policijska postaja Ludbreg</item>
    </derivirana_varijabla>
  </DomainObject.Predmet.StrankaListNazivFormatedOIB>
  <DomainObject.Predmet.ProtuStrankaListFormated>
    <izvorni_sadrzaj>
      <item>Šaban Oršoš zastupanog po punomoćniku Božidar Klepač</item>
    </izvorni_sadrzaj>
    <derivirana_varijabla naziv="DomainObject.Predmet.ProtuStrankaListFormated_1">
      <item>Šaban Oršoš zastupanog po punomoćniku Božidar Klepač</item>
    </derivirana_varijabla>
  </DomainObject.Predmet.ProtuStrankaListFormated>
  <DomainObject.Predmet.ProtuStrankaListFormatedOIB>
    <izvorni_sadrzaj>
      <item>Šaban Oršoš, OIB 98358837352 zastupanog po punomoćniku Božidar Klepač</item>
    </izvorni_sadrzaj>
    <derivirana_varijabla naziv="DomainObject.Predmet.ProtuStrankaListFormatedOIB_1">
      <item>Šaban Oršoš, OIB 98358837352 zastupanog po punomoćniku Božidar Klepač</item>
    </derivirana_varijabla>
  </DomainObject.Predmet.ProtuStrankaListFormatedOIB>
  <DomainObject.Predmet.ProtuStrankaListFormatedWithAdress>
    <izvorni_sadrzaj>
      <item>Šaban Oršoš, Gorica 15, 42230 Karlovec Ludbreški zastupanog po punomoćniku Božidar Klepač</item>
    </izvorni_sadrzaj>
    <derivirana_varijabla naziv="DomainObject.Predmet.ProtuStrankaListFormatedWithAdress_1">
      <item>Šaban Oršoš, Gorica 15, 42230 Karlovec Ludbreški zastupanog po punomoćniku Božidar Klepač</item>
    </derivirana_varijabla>
  </DomainObject.Predmet.ProtuStrankaListFormatedWithAdress>
  <DomainObject.Predmet.ProtuStrankaListFormatedWithAdressOIB>
    <izvorni_sadrzaj>
      <item>Šaban Oršoš, OIB 98358837352, Gorica 15, 42230 Karlovec Ludbreški zastupanog po punomoćniku Božidar Klepač</item>
    </izvorni_sadrzaj>
    <derivirana_varijabla naziv="DomainObject.Predmet.ProtuStrankaListFormatedWithAdressOIB_1">
      <item>Šaban Oršoš, OIB 98358837352, Gorica 15, 42230 Karlovec Ludbreški zastupanog po punomoćniku Božidar Klepač</item>
    </derivirana_varijabla>
  </DomainObject.Predmet.ProtuStrankaListFormatedWithAdressOIB>
  <DomainObject.Predmet.ProtuStrankaListNazivFormated>
    <izvorni_sadrzaj>
      <item>Šaban Oršoš</item>
    </izvorni_sadrzaj>
    <derivirana_varijabla naziv="DomainObject.Predmet.ProtuStrankaListNazivFormated_1">
      <item>Šaban Oršoš</item>
    </derivirana_varijabla>
  </DomainObject.Predmet.ProtuStrankaListNazivFormated>
  <DomainObject.Predmet.ProtuStrankaListNazivFormatedOIB>
    <izvorni_sadrzaj>
      <item>Šaban Oršoš, OIB 98358837352</item>
    </izvorni_sadrzaj>
    <derivirana_varijabla naziv="DomainObject.Predmet.ProtuStrankaListNazivFormatedOIB_1">
      <item>Šaban Oršoš, OIB 98358837352</item>
    </derivirana_varijabla>
  </DomainObject.Predmet.ProtuStrankaListNazivFormatedOIB>
  <DomainObject.Predmet.OstaliListFormated>
    <izvorni_sadrzaj>
      <item>Božidar Klepač punomoćnik sudionika u postupku Šaban Oršoš</item>
      <item>Patricija Kolak</item>
      <item>Goran Mandić</item>
      <item>Branko Bačani</item>
      <item>Policijska postaja Koprivnica</item>
    </izvorni_sadrzaj>
    <derivirana_varijabla naziv="DomainObject.Predmet.OstaliListFormated_1">
      <item>Božidar Klepač punomoćnik sudionika u postupku Šaban Oršoš</item>
      <item>Patricija Kolak</item>
      <item>Goran Mandić</item>
      <item>Branko Bačani</item>
      <item>Policijska postaja Koprivnica</item>
    </derivirana_varijabla>
  </DomainObject.Predmet.OstaliListFormated>
  <DomainObject.Predmet.OstaliListFormatedOIB>
    <izvorni_sadrzaj>
      <item>Božidar Klepač, OIB 83325117126 punomoćnik sudionika u postupku Šaban Oršoš</item>
      <item>Patricija Kolak, OIB 10085060166</item>
      <item>Goran Mandić, OIB 76443084129</item>
      <item>Branko Bačani, OIB 69937466800</item>
      <item>Policijska postaja Koprivnica</item>
    </izvorni_sadrzaj>
    <derivirana_varijabla naziv="DomainObject.Predmet.OstaliListFormatedOIB_1">
      <item>Božidar Klepač, OIB 83325117126 punomoćnik sudionika u postupku Šaban Oršoš</item>
      <item>Patricija Kolak, OIB 10085060166</item>
      <item>Goran Mandić, OIB 76443084129</item>
      <item>Branko Bačani, OIB 69937466800</item>
      <item>Policijska postaja Koprivnica</item>
    </derivirana_varijabla>
  </DomainObject.Predmet.OstaliListFormatedOIB>
  <DomainObject.Predmet.OstaliListFormatedWithAdress>
    <izvorni_sadrzaj>
      <item>Božidar Klepač, Jalkovečka 1, 42000 Varaždin punomoćnik sudionika u postupku Šaban Oršoš</item>
      <item>Patricija Kolak, Ulica Ljudevita Gaja 2, 42230 Ludbreg</item>
      <item>Goran Mandić, Mali Poganac 6, 48306 Mali Poganac</item>
      <item>Branko Bačani, Glavna Ulica 5, 42233 Karlovec Ludbreški</item>
      <item>Policijska postaja Koprivnica, Trg Eugena Kumičića 18, 48000 Koprivnica</item>
    </izvorni_sadrzaj>
    <derivirana_varijabla naziv="DomainObject.Predmet.OstaliListFormatedWithAdress_1">
      <item>Božidar Klepač, Jalkovečka 1, 42000 Varaždin punomoćnik sudionika u postupku Šaban Oršoš</item>
      <item>Patricija Kolak, Ulica Ljudevita Gaja 2, 42230 Ludbreg</item>
      <item>Goran Mandić, Mali Poganac 6, 48306 Mali Poganac</item>
      <item>Branko Bačani, Glavna Ulica 5, 42233 Karlovec Ludbreški</item>
      <item>Policijska postaja Koprivnica, Trg Eugena Kumičića 18, 48000 Koprivnica</item>
    </derivirana_varijabla>
  </DomainObject.Predmet.OstaliListFormatedWithAdress>
  <DomainObject.Predmet.OstaliListFormatedWithAdressOIB>
    <izvorni_sadrzaj>
      <item>Božidar Klepač, OIB 83325117126, Jalkovečka 1, 42000 Varaždin punomoćnik sudionika u postupku Šaban Oršoš</item>
      <item>Patricija Kolak, OIB 10085060166, Ulica Ljudevita Gaja 2, 42230 Ludbreg</item>
      <item>Goran Mandić, OIB 76443084129, Mali Poganac 6, 48306 Mali Poganac</item>
      <item>Branko Bačani, OIB 69937466800, Glavna Ulica 5, 42233 Karlovec Ludbreški</item>
      <item>Policijska postaja Koprivnica, Trg Eugena Kumičića 18, 48000 Koprivnica</item>
    </izvorni_sadrzaj>
    <derivirana_varijabla naziv="DomainObject.Predmet.OstaliListFormatedWithAdressOIB_1">
      <item>Božidar Klepač, OIB 83325117126, Jalkovečka 1, 42000 Varaždin punomoćnik sudionika u postupku Šaban Oršoš</item>
      <item>Patricija Kolak, OIB 10085060166, Ulica Ljudevita Gaja 2, 42230 Ludbreg</item>
      <item>Goran Mandić, OIB 76443084129, Mali Poganac 6, 48306 Mali Poganac</item>
      <item>Branko Bačani, OIB 69937466800, Glavna Ulica 5, 42233 Karlovec Ludbreški</item>
      <item>Policijska postaja Koprivnica, Trg Eugena Kumičića 18, 48000 Koprivnica</item>
    </derivirana_varijabla>
  </DomainObject.Predmet.OstaliListFormatedWithAdressOIB>
  <DomainObject.Predmet.OstaliListNazivFormated>
    <izvorni_sadrzaj>
      <item>Božidar Klepač</item>
      <item>Patricija Kolak</item>
      <item>Goran Mandić</item>
      <item>Branko Bačani</item>
      <item>Policijska postaja Koprivnica</item>
    </izvorni_sadrzaj>
    <derivirana_varijabla naziv="DomainObject.Predmet.OstaliListNazivFormated_1">
      <item>Božidar Klepač</item>
      <item>Patricija Kolak</item>
      <item>Goran Mandić</item>
      <item>Branko Bačani</item>
      <item>Policijska postaja Koprivnica</item>
    </derivirana_varijabla>
  </DomainObject.Predmet.OstaliListNazivFormated>
  <DomainObject.Predmet.OstaliListNazivFormatedOIB>
    <izvorni_sadrzaj>
      <item>Božidar Klepač, OIB 83325117126</item>
      <item>Patricija Kolak, OIB 10085060166</item>
      <item>Goran Mandić, OIB 76443084129</item>
      <item>Branko Bačani, OIB 69937466800</item>
      <item>Policijska postaja Koprivnica</item>
    </izvorni_sadrzaj>
    <derivirana_varijabla naziv="DomainObject.Predmet.OstaliListNazivFormatedOIB_1">
      <item>Božidar Klepač, OIB 83325117126</item>
      <item>Patricija Kolak, OIB 10085060166</item>
      <item>Goran Mandić, OIB 76443084129</item>
      <item>Branko Bačani, OIB 69937466800</item>
      <item>Policijska postaja Koprivnica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kolovoza 2026.</izvorni_sadrzaj>
    <derivirana_varijabla naziv="DomainObject.Datum_1">7.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Ludbreg</izvorni_sadrzaj>
    <derivirana_varijabla naziv="DomainObject.Predmet.StrankaIDrugi_1">Policijska postaja Ludbreg</derivirana_varijabla>
  </DomainObject.Predmet.StrankaIDrugi>
  <DomainObject.Predmet.ProtustrankaIDrugi>
    <izvorni_sadrzaj>Šaban Oršoš</izvorni_sadrzaj>
    <derivirana_varijabla naziv="DomainObject.Predmet.ProtustrankaIDrugi_1">Šaban Oršoš</derivirana_varijabla>
  </DomainObject.Predmet.ProtustrankaIDrugi>
  <DomainObject.Predmet.StrankaIDrugiAdressOIB>
    <izvorni_sadrzaj>Policijska postaja Ludbreg, Koprivnička ulica 15, 42230 Ludbreg</izvorni_sadrzaj>
    <derivirana_varijabla naziv="DomainObject.Predmet.StrankaIDrugiAdressOIB_1">Policijska postaja Ludbreg, Koprivnička ulica 15, 42230 Ludbreg</derivirana_varijabla>
  </DomainObject.Predmet.StrankaIDrugiAdressOIB>
  <DomainObject.Predmet.ProtustrankaIDrugiAdressOIB>
    <izvorni_sadrzaj>Šaban Oršoš, OIB 98358837352, Gorica 15, 42230 Karlovec Ludbreški</izvorni_sadrzaj>
    <derivirana_varijabla naziv="DomainObject.Predmet.ProtustrankaIDrugiAdressOIB_1">Šaban Oršoš, OIB 98358837352, Gorica 15, 42230 Karlovec Ludbreški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Ludbreg</item>
      <item>Šaban Oršoš</item>
      <item>Božidar Klepač</item>
      <item>Patricija Kolak</item>
      <item>Goran Mandić</item>
      <item>Branko Bačani</item>
      <item>Policijska postaja Koprivnica</item>
    </izvorni_sadrzaj>
    <derivirana_varijabla naziv="DomainObject.Predmet.SudioniciListNaziv_1">
      <item>Policijska postaja Ludbreg</item>
      <item>Šaban Oršoš</item>
      <item>Božidar Klepač</item>
      <item>Patricija Kolak</item>
      <item>Goran Mandić</item>
      <item>Branko Bačani</item>
      <item>Policijska postaja Koprivnica</item>
    </derivirana_varijabla>
  </DomainObject.Predmet.SudioniciListNaziv>
  <DomainObject.Predmet.SudioniciListAdressOIB>
    <izvorni_sadrzaj>
      <item>Policijska postaja Ludbreg, Koprivnička ulica 15,42230 Ludbreg</item>
      <item>Šaban Oršoš, OIB 98358837352, Gorica 15,42230 Karlovec Ludbreški</item>
      <item>Božidar Klepač, OIB 83325117126, Jalkovečka 1,42000 Varaždin</item>
      <item>Patricija Kolak, OIB 10085060166, Ulica Ljudevita Gaja 2,42230 Ludbreg</item>
      <item>Goran Mandić, OIB 76443084129, Mali Poganac 6,48306 Mali Poganac</item>
      <item>Branko Bačani, OIB 69937466800, Glavna Ulica 5,42233 Karlovec Ludbreški</item>
      <item>Policijska postaja Koprivnica, Trg Eugena Kumičića 18,48000 Koprivnica</item>
    </izvorni_sadrzaj>
    <derivirana_varijabla naziv="DomainObject.Predmet.SudioniciListAdressOIB_1">
      <item>Policijska postaja Ludbreg, Koprivnička ulica 15,42230 Ludbreg</item>
      <item>Šaban Oršoš, OIB 98358837352, Gorica 15,42230 Karlovec Ludbreški</item>
      <item>Božidar Klepač, OIB 83325117126, Jalkovečka 1,42000 Varaždin</item>
      <item>Patricija Kolak, OIB 10085060166, Ulica Ljudevita Gaja 2,42230 Ludbreg</item>
      <item>Goran Mandić, OIB 76443084129, Mali Poganac 6,48306 Mali Poganac</item>
      <item>Branko Bačani, OIB 69937466800, Glavna Ulica 5,42233 Karlovec Ludbreški</item>
      <item>Policijska postaja Koprivnica, Trg Eugena Kumičića 18,48000 Koprivnica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98358837352</item>
      <item>, OIB 83325117126</item>
      <item>, OIB 10085060166</item>
      <item>, OIB 76443084129</item>
      <item>, OIB 69937466800</item>
      <item>, OIB null</item>
    </izvorni_sadrzaj>
    <derivirana_varijabla naziv="DomainObject.Predmet.SudioniciListNazivOIB_1">
      <item>, OIB null</item>
      <item>, OIB 98358837352</item>
      <item>, OIB 83325117126</item>
      <item>, OIB 10085060166</item>
      <item>, OIB 76443084129</item>
      <item>, OIB 69937466800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svibnja 2026.</izvorni_sadrzaj>
    <derivirana_varijabla naziv="DomainObject.PredzadnjaOdlukaIzPredmeta.DatumDonosenjaOdluke_1">7. svibnja 2026.</derivirana_varijabla>
  </DomainObject.PredzadnjaOdlukaIzPredmeta.DatumDonosenjaOdluke>
  <DomainObject.PredzadnjaOdlukaIzPredmeta.Oznaka>
    <izvorni_sadrzaj>Pp-2983/2025-12</izvorni_sadrzaj>
    <derivirana_varijabla naziv="DomainObject.PredzadnjaOdlukaIzPredmeta.Oznaka_1">Pp-2983/2025-12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veljače 2025.</izvorni_sadrzaj>
    <derivirana_varijabla naziv="DomainObject.Predmet.DatumPocetkaProcesa_1">18. veljače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Šaban Oršoš, Gorica 15, 42230 Karlovec Ludbreški, OIB: 98358837352, rođen-a 28.11.1980., mjesto rođenja Koprivnica (Koprivnica)</item>
    </izvorni_sadrzaj>
    <derivirana_varijabla naziv="DomainObject.Predmet.OkrivljenikAdresaMjestoRodjenjaList_1">
      <item>Šaban Oršoš, Gorica 15, 42230 Karlovec Ludbreški, OIB: 98358837352, rođen-a 28.11.1980., mjesto rođenja Koprivnica (Koprivnica)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211-07/25-5/4244</izvorni_sadrzaj>
    <derivirana_varijabla naziv="DomainObject.PrviPodnesak.OznakaBrojPodnositelja_1">211-07/25-5/4244</derivirana_varijabla>
  </DomainObject.PrviPodnesak.OznakaBrojPodnositelja>
</icms>
</file>

<file path=customXml/itemProps1.xml><?xml version="1.0" encoding="utf-8"?>
<ds:datastoreItem xmlns:ds="http://schemas.openxmlformats.org/officeDocument/2006/customXml" ds:itemID="{564077B5-A707-403F-959A-0B13E174BB6E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RH-TDU</properties:Company>
  <properties:Pages>2</properties:Pages>
  <properties:Words>550</properties:Words>
  <properties:Characters>2876</properties:Characters>
  <properties:Lines>98</properties:Lines>
  <properties:Paragraphs>25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 E P U B L I K A   H R V A T S K A</vt:lpstr>
    </vt:vector>
  </properties:TitlesOfParts>
  <properties:LinksUpToDate>false</properties:LinksUpToDate>
  <properties:CharactersWithSpaces>3671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2026-08-07T05:57:00Z</dcterms:created>
  <dc:creator>RH - TDU</dc:creator>
  <cp:keywords/>
  <cp:lastModifiedBy>Štefanija Novoselec</cp:lastModifiedBy>
  <cp:lastPrinted>2026-05-25T08:28:00Z</cp:lastPrinted>
  <dcterms:modified xmlns:xsi="http://www.w3.org/2001/XMLSchema-instance" xsi:type="dcterms:W3CDTF">2026-08-07T05:58:00Z</dcterms:modified>
  <cp:revision>3</cp:revision>
  <dc:subject/>
  <dc:title>R E P U B L I K A   H R V A T S K 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(~Rješenje - trošak svjedoka Goran Mandić - 2983-2025 na tekući račun -.docx)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