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="00B3614A" w:rsidP="00B3614A" w:rsidRDefault="00B3614A" w14:paraId="daf6b1a" w14:textId="daf6b1a">
      <w:pPr>
        <w:tabs>
          <w:tab w:val="left" w:pos="709"/>
        </w:tabs>
        <w15:collapsed w:val="false"/>
      </w:pPr>
      <w:r>
        <w:t xml:space="preserve">                </w:t>
      </w:r>
    </w:p>
    <w:p w:rsidR="00B3614A" w:rsidP="00B3614A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16</w:t>
      </w:r>
      <w:r w:rsidR="00B3614A">
        <w:rPr>
          <w:bCs/>
        </w:rPr>
        <w:t xml:space="preserve">. prosinca 2019.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2C1948">
        <w:t>20</w:t>
      </w:r>
      <w:r>
        <w:t>. St-</w:t>
      </w:r>
      <w:r w:rsidR="00CC60FD">
        <w:t>2</w:t>
      </w:r>
      <w:r w:rsidR="002946AE">
        <w:t>744</w:t>
      </w:r>
      <w:r>
        <w:t>/2019</w:t>
      </w:r>
    </w:p>
    <w:p w:rsidR="00B3614A" w:rsidP="00B3614A" w:rsidRDefault="00B3614A">
      <w:pPr>
        <w:tabs>
          <w:tab w:val="left" w:pos="709"/>
        </w:tabs>
      </w:pPr>
      <w:r>
        <w:t xml:space="preserve">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TRGOVAČKI SUD U  BJELOVARU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Šetalište dr. </w:t>
      </w:r>
      <w:proofErr w:type="spellStart"/>
      <w:r>
        <w:t>Ivše</w:t>
      </w:r>
      <w:proofErr w:type="spellEnd"/>
      <w:r>
        <w:t xml:space="preserve"> </w:t>
      </w:r>
      <w:proofErr w:type="spellStart"/>
      <w:r>
        <w:t>Lebovića</w:t>
      </w:r>
      <w:proofErr w:type="spellEnd"/>
      <w:r>
        <w:t xml:space="preserve"> 42</w:t>
      </w:r>
    </w:p>
    <w:p w:rsidR="00B3614A" w:rsidP="00B3614A" w:rsidRDefault="00B3614A">
      <w:pPr>
        <w:tabs>
          <w:tab w:val="left" w:pos="709"/>
        </w:tabs>
      </w:pPr>
      <w:r>
        <w:t xml:space="preserve">                                                                                     43 000 Bjelovar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="00B3614A" w:rsidP="00B3614A" w:rsidRDefault="00B3614A">
      <w:pPr>
        <w:tabs>
          <w:tab w:val="left" w:pos="709"/>
        </w:tabs>
      </w:pPr>
      <w:r>
        <w:tab/>
      </w:r>
      <w:r>
        <w:tab/>
        <w:t xml:space="preserve">           TRGOVAČKOM SUDU U  BJELOVARU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trgovačkog suda Republike Hrvatske  br. 31 Su-1041/19-2 od 2. prosinca 2019.,  u prilogu ovog dopisa dostavlja  vam se  predmet broj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2C1948">
        <w:t>20</w:t>
      </w:r>
      <w:r>
        <w:t>. St-</w:t>
      </w:r>
      <w:r w:rsidR="00751EC6">
        <w:t>2</w:t>
      </w:r>
      <w:r w:rsidR="00C33F81">
        <w:t>7</w:t>
      </w:r>
      <w:r w:rsidR="002946AE">
        <w:t>44</w:t>
      </w:r>
      <w:r w:rsidR="00AF3588">
        <w:t>/</w:t>
      </w:r>
      <w:r>
        <w:t>2019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2C1948">
      <w:pPr>
        <w:tabs>
          <w:tab w:val="left" w:pos="709"/>
        </w:tabs>
        <w:ind w:firstLine="708"/>
        <w:jc w:val="both"/>
      </w:pPr>
      <w:r>
        <w:t>Predlagatelja: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6F725E" w:rsidP="002946AE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2946AE">
        <w:t>PIZZERIA KOD ANE jednostavno društvo s ograničenom</w:t>
      </w:r>
      <w:r w:rsidR="002946AE">
        <w:t xml:space="preserve"> odgovornošću za ugostiteljstvo, Samobor, </w:t>
      </w:r>
      <w:proofErr w:type="spellStart"/>
      <w:r w:rsidR="002946AE">
        <w:t>Lešće</w:t>
      </w:r>
      <w:proofErr w:type="spellEnd"/>
      <w:r w:rsidR="002946AE">
        <w:t xml:space="preserve"> 31 D, OIB: 37273605859</w:t>
      </w:r>
    </w:p>
    <w:p w:rsidR="002946AE" w:rsidP="002946AE" w:rsidRDefault="002946AE">
      <w:pPr>
        <w:tabs>
          <w:tab w:val="left" w:pos="709"/>
        </w:tabs>
        <w:ind w:left="708"/>
        <w:jc w:val="both"/>
      </w:pPr>
    </w:p>
    <w:p w:rsidR="00B3614A" w:rsidP="00C85516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Bjelovaru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942A2A" w:rsidP="003D06B2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F725E" w:rsidRDefault="006F725E">
      <w:pPr>
        <w:jc w:val="both"/>
      </w:pP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6AE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2AD"/>
    <w:rsid w:val="00AE4BF1"/>
    <w:rsid w:val="00AF3588"/>
    <w:rsid w:val="00B079EF"/>
    <w:rsid w:val="00B11247"/>
    <w:rsid w:val="00B11F0D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2946A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946AE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2946AE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2946AE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2946AE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2946A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946AE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2946AE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2946AE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2946AE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16. prosinca 2019.</izvorni_sadrzaj>
    <derivirana_varijabla naziv="DomainObject.DatumDonosenjaOdluke_1">16. prosinca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2744</izvorni_sadrzaj>
    <derivirana_varijabla naziv="DomainObject.Predmet.Broj_1">2744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5. studenog 2019.</izvorni_sadrzaj>
    <derivirana_varijabla naziv="DomainObject.Predmet.DatumIzradeOptuznogAkta_1">5. studenog 2019.</derivirana_varijabla>
  </DomainObject.Predmet.DatumIzradeOptuznogAkta>
  <DomainObject.Predmet.DatumIzradeOptuznogAktaFormated>
    <izvorni_sadrzaj>5.11.2019.</izvorni_sadrzaj>
    <derivirana_varijabla naziv="DomainObject.Predmet.DatumIzradeOptuznogAktaFormated_1">5.11.2019.</derivirana_varijabla>
  </DomainObject.Predmet.DatumIzradeOptuznogAktaFormated>
  <DomainObject.Predmet.DatumOsnivanja>
    <izvorni_sadrzaj>5. studenog 2019.</izvorni_sadrzaj>
    <derivirana_varijabla naziv="DomainObject.Predmet.DatumOsnivanja_1">5. studenog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studenog 2019.</izvorni_sadrzaj>
    <derivirana_varijabla naziv="DomainObject.Predmet.DatumPrimitkaOptuznogAkta_1">5. studenog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St-2744/2019</izvorni_sadrzaj>
    <derivirana_varijabla naziv="DomainObject.Predmet.OznakaBroj_1">St-2744/2019</derivirana_varijabla>
  </DomainObject.Predmet.OznakaBroj>
  <DomainObject.Predmet.OznakaBrojOptuznogAkta>
    <izvorni_sadrzaj>04-06-19-4825</izvorni_sadrzaj>
    <derivirana_varijabla naziv="DomainObject.Predmet.OznakaBrojOptuznogAkta_1">04-06-19-4825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PIZZERIA KOD ANE jednostavno društvo s ograničenom odgovornošću za ugostiteljstvo</izvorni_sadrzaj>
    <derivirana_varijabla naziv="DomainObject.Predmet.ProtustrankaFormated_1">  PIZZERIA KOD ANE jednostavno društvo s ograničenom odgovornošću za ugostiteljstvo</derivirana_varijabla>
  </DomainObject.Predmet.ProtustrankaFormated>
  <DomainObject.Predmet.ProtustrankaFormatedOIB>
    <izvorni_sadrzaj>  PIZZERIA KOD ANE jednostavno društvo s ograničenom odgovornošću za ugostiteljstvo, OIB 37273605859</izvorni_sadrzaj>
    <derivirana_varijabla naziv="DomainObject.Predmet.ProtustrankaFormatedOIB_1">  PIZZERIA KOD ANE jednostavno društvo s ograničenom odgovornošću za ugostiteljstvo, OIB 37273605859</derivirana_varijabla>
  </DomainObject.Predmet.ProtustrankaFormatedOIB>
  <DomainObject.Predmet.ProtustrankaFormatedWithAdress>
    <izvorni_sadrzaj> PIZZERIA KOD ANE jednostavno društvo s ograničenom odgovornošću za ugostiteljstvo, Lešće 31 D, 10430 Samobor</izvorni_sadrzaj>
    <derivirana_varijabla naziv="DomainObject.Predmet.ProtustrankaFormatedWithAdress_1"> PIZZERIA KOD ANE jednostavno društvo s ograničenom odgovornošću za ugostiteljstvo, Lešće 31 D, 10430 Samobor</derivirana_varijabla>
  </DomainObject.Predmet.ProtustrankaFormatedWithAdress>
  <DomainObject.Predmet.ProtustrankaFormatedWithAdressOIB>
    <izvorni_sadrzaj> PIZZERIA KOD ANE jednostavno društvo s ograničenom odgovornošću za ugostiteljstvo, OIB 37273605859, Lešće 31 D, 10430 Samobor</izvorni_sadrzaj>
    <derivirana_varijabla naziv="DomainObject.Predmet.ProtustrankaFormatedWithAdressOIB_1"> PIZZERIA KOD ANE jednostavno društvo s ograničenom odgovornošću za ugostiteljstvo, OIB 37273605859, Lešće 31 D, 10430 Samobor</derivirana_varijabla>
  </DomainObject.Predmet.ProtustrankaFormatedWithAdressOIB>
  <DomainObject.Predmet.ProtustrankaWithAdress>
    <izvorni_sadrzaj>PIZZERIA KOD ANE jednostavno društvo s ograničenom odgovornošću za ugostiteljstvo Lešće 31 D, 10430 Samobor</izvorni_sadrzaj>
    <derivirana_varijabla naziv="DomainObject.Predmet.ProtustrankaWithAdress_1">PIZZERIA KOD ANE jednostavno društvo s ograničenom odgovornošću za ugostiteljstvo Lešće 31 D, 10430 Samobor</derivirana_varijabla>
  </DomainObject.Predmet.ProtustrankaWithAdress>
  <DomainObject.Predmet.ProtustrankaWithAdressOIB>
    <izvorni_sadrzaj>PIZZERIA KOD ANE jednostavno društvo s ograničenom odgovornošću za ugostiteljstvo, OIB 37273605859, Lešće 31 D, 10430 Samobor</izvorni_sadrzaj>
    <derivirana_varijabla naziv="DomainObject.Predmet.ProtustrankaWithAdressOIB_1">PIZZERIA KOD ANE jednostavno društvo s ograničenom odgovornošću za ugostiteljstvo, OIB 37273605859, Lešće 31 D, 10430 Samobor</derivirana_varijabla>
  </DomainObject.Predmet.ProtustrankaWithAdressOIB>
  <DomainObject.Predmet.ProtustrankaNazivFormated>
    <izvorni_sadrzaj>PIZZERIA KOD ANE jednostavno društvo s ograničenom odgovornošću za ugostiteljstvo</izvorni_sadrzaj>
    <derivirana_varijabla naziv="DomainObject.Predmet.ProtustrankaNazivFormated_1">PIZZERIA KOD ANE jednostavno društvo s ograničenom odgovornošću za ugostiteljstvo</derivirana_varijabla>
  </DomainObject.Predmet.ProtustrankaNazivFormated>
  <DomainObject.Predmet.ProtustrankaNazivFormatedOIB>
    <izvorni_sadrzaj>PIZZERIA KOD ANE jednostavno društvo s ograničenom odgovornošću za ugostiteljstvo, OIB 37273605859</izvorni_sadrzaj>
    <derivirana_varijabla naziv="DomainObject.Predmet.ProtustrankaNazivFormatedOIB_1">PIZZERIA KOD ANE jednostavno društvo s ograničenom odgovornošću za ugostiteljstvo, OIB 37273605859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PIZZERIA KOD ANE jednostavno društvo s ograničenom odgovornošću za ugostiteljstvo</item>
    </izvorni_sadrzaj>
    <derivirana_varijabla naziv="DomainObject.Predmet.ProtuStrankaListFormated_1">
      <item>PIZZERIA KOD ANE jednostavno društvo s ograničenom odgovornošću za ugostiteljstvo</item>
    </derivirana_varijabla>
  </DomainObject.Predmet.ProtuStrankaListFormated>
  <DomainObject.Predmet.ProtuStrankaListFormatedOIB>
    <izvorni_sadrzaj>
      <item>PIZZERIA KOD ANE jednostavno društvo s ograničenom odgovornošću za ugostiteljstvo, OIB 37273605859</item>
    </izvorni_sadrzaj>
    <derivirana_varijabla naziv="DomainObject.Predmet.ProtuStrankaListFormatedOIB_1">
      <item>PIZZERIA KOD ANE jednostavno društvo s ograničenom odgovornošću za ugostiteljstvo, OIB 37273605859</item>
    </derivirana_varijabla>
  </DomainObject.Predmet.ProtuStrankaListFormatedOIB>
  <DomainObject.Predmet.ProtuStrankaListFormatedWithAdress>
    <izvorni_sadrzaj>
      <item>PIZZERIA KOD ANE jednostavno društvo s ograničenom odgovornošću za ugostiteljstvo, Lešće 31 D, 10430 Samobor</item>
    </izvorni_sadrzaj>
    <derivirana_varijabla naziv="DomainObject.Predmet.ProtuStrankaListFormatedWithAdress_1">
      <item>PIZZERIA KOD ANE jednostavno društvo s ograničenom odgovornošću za ugostiteljstvo, Lešće 31 D, 10430 Samobor</item>
    </derivirana_varijabla>
  </DomainObject.Predmet.ProtuStrankaListFormatedWithAdress>
  <DomainObject.Predmet.ProtuStrankaListFormatedWithAdressOIB>
    <izvorni_sadrzaj>
      <item>PIZZERIA KOD ANE jednostavno društvo s ograničenom odgovornošću za ugostiteljstvo, OIB 37273605859, Lešće 31 D, 10430 Samobor</item>
    </izvorni_sadrzaj>
    <derivirana_varijabla naziv="DomainObject.Predmet.ProtuStrankaListFormatedWithAdressOIB_1">
      <item>PIZZERIA KOD ANE jednostavno društvo s ograničenom odgovornošću za ugostiteljstvo, OIB 37273605859, Lešće 31 D, 10430 Samobor</item>
    </derivirana_varijabla>
  </DomainObject.Predmet.ProtuStrankaListFormatedWithAdressOIB>
  <DomainObject.Predmet.ProtuStrankaListNazivFormated>
    <izvorni_sadrzaj>
      <item>PIZZERIA KOD ANE jednostavno društvo s ograničenom odgovornošću za ugostiteljstvo</item>
    </izvorni_sadrzaj>
    <derivirana_varijabla naziv="DomainObject.Predmet.ProtuStrankaListNazivFormated_1">
      <item>PIZZERIA KOD ANE jednostavno društvo s ograničenom odgovornošću za ugostiteljstvo</item>
    </derivirana_varijabla>
  </DomainObject.Predmet.ProtuStrankaListNazivFormated>
  <DomainObject.Predmet.ProtuStrankaListNazivFormatedOIB>
    <izvorni_sadrzaj>
      <item>PIZZERIA KOD ANE jednostavno društvo s ograničenom odgovornošću za ugostiteljstvo, OIB 37273605859</item>
    </izvorni_sadrzaj>
    <derivirana_varijabla naziv="DomainObject.Predmet.ProtuStrankaListNazivFormatedOIB_1">
      <item>PIZZERIA KOD ANE jednostavno društvo s ograničenom odgovornošću za ugostiteljstvo, OIB 37273605859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prosinca 2019.</izvorni_sadrzaj>
    <derivirana_varijabla naziv="DomainObject.Datum_1">16. prosinca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PIZZERIA KOD ANE jednostavno društvo s ograničenom odgovornošću za ugostiteljstvo</izvorni_sadrzaj>
    <derivirana_varijabla naziv="DomainObject.Predmet.ProtustrankaIDrugi_1">PIZZERIA KOD ANE jednostavno društvo s ograničenom odgovornošću za ugostiteljstvo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PIZZERIA KOD ANE jednostavno društvo s ograničenom odgovornošću za ugostiteljstvo, OIB 37273605859, Lešće 31 D, 10430 Samobor</izvorni_sadrzaj>
    <derivirana_varijabla naziv="DomainObject.Predmet.ProtustrankaIDrugiAdressOIB_1">PIZZERIA KOD ANE jednostavno društvo s ograničenom odgovornošću za ugostiteljstvo, OIB 37273605859, Lešće 31 D,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PIZZERIA KOD ANE jednostavno društvo s ograničenom odgovornošću za ugostiteljstvo</item>
      <item>Financijska agencija</item>
    </izvorni_sadrzaj>
    <derivirana_varijabla naziv="DomainObject.Predmet.SudioniciListNaziv_1">
      <item>PIZZERIA KOD ANE jednostavno društvo s ograničenom odgovornošću za ugostiteljstvo</item>
      <item>Financijska agencija</item>
    </derivirana_varijabla>
  </DomainObject.Predmet.SudioniciListNaziv>
  <DomainObject.Predmet.SudioniciListAdressOIB>
    <izvorni_sadrzaj>
      <item>PIZZERIA KOD ANE jednostavno društvo s ograničenom odgovornošću za ugostiteljstvo, OIB 37273605859, Lešće 31 D,10430 Samobor</item>
      <item>Financijska agencija, OIB 85821130368, TRG SVIBANJSKIH ŽRTAVA 1995. 1,10000 Zagreb</item>
    </izvorni_sadrzaj>
    <derivirana_varijabla naziv="DomainObject.Predmet.SudioniciListAdressOIB_1">
      <item>PIZZERIA KOD ANE jednostavno društvo s ograničenom odgovornošću za ugostiteljstvo, OIB 37273605859, Lešće 31 D,10430 Samobor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37273605859</item>
      <item>, OIB 85821130368</item>
    </izvorni_sadrzaj>
    <derivirana_varijabla naziv="DomainObject.Predmet.SudioniciListNazivOIB_1">
      <item>, OIB 37273605859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studenog 2019.</izvorni_sadrzaj>
    <derivirana_varijabla naziv="DomainObject.Predmet.DatumPocetkaProcesa_1">5. studenog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2</properties:Pages>
  <properties:Words>146</properties:Words>
  <properties:Characters>871</properties:Characters>
  <properties:Lines>46</properties:Lines>
  <properties:Paragraphs>25</properties:Paragraphs>
  <properties:TotalTime>236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1222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2019-12-14T06:27:00Z</dcterms:created>
  <dc:creator>Koviljka Brkić</dc:creator>
  <cp:lastModifiedBy>Koviljka Brkić</cp:lastModifiedBy>
  <cp:lastPrinted>2019-12-16T10:21:00Z</cp:lastPrinted>
  <dcterms:modified xmlns:xsi="http://www.w3.org/2001/XMLSchema-instance" xsi:type="dcterms:W3CDTF">2019-12-16T10:21:00Z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BJELOVAR.docx)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