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190DFF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47338" w14:paraId="2DECB07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4733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47338" w14:paraId="6C3AA5B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4733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847338" w14:paraId="36A50E9B" w14:textId="6BDBD13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4733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47338">
            <w:rPr>
              <w:rStyle w:val="eSPISCCParagraphDefaultFont"/>
              <w:rFonts w:eastAsiaTheme="minorHAnsi"/>
            </w:rPr>
            <w:t>Zagreb</w:t>
          </w:r>
        </w:sdtContent>
      </w:sdt>
      <w:r w:rsidR="001349C2">
        <w:t xml:space="preserve"> </w:t>
      </w:r>
    </w:p>
    <w:p w:rsidR="000E43A6" w:rsidP="00610735" w:rsidRDefault="000E43A6" w14:paraId="752E1397" w14:textId="77777777">
      <w:pPr>
        <w:spacing w:after="0"/>
      </w:pPr>
    </w:p>
    <w:p w:rsidRPr="00176071" w:rsidR="00176071" w:rsidP="00610735" w:rsidRDefault="000E43A6" w14:paraId="03B28C6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47338" w:rsidR="00847338">
            <w:rPr>
              <w:rStyle w:val="eSPISCCParagraphDefaultFont"/>
              <w:rFonts w:eastAsiaTheme="minorHAnsi"/>
            </w:rPr>
            <w:t>Pp-10242/2026</w:t>
          </w:r>
        </w:sdtContent>
      </w:sdt>
      <w:r w:rsidR="00176071">
        <w:t xml:space="preserve">                                                        </w:t>
      </w:r>
    </w:p>
    <w:p w:rsidR="009E7DBB" w:rsidP="000F1677" w:rsidRDefault="00610735" w14:paraId="73C131B1" w14:textId="2E269296">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47338" w:rsidR="00847338">
            <w:rPr>
              <w:rStyle w:val="eSPISCCParagraphDefaultFont"/>
              <w:rFonts w:eastAsiaTheme="minorHAnsi"/>
            </w:rPr>
            <w:t>Varaždin city movers j.d.o.o.</w:t>
          </w:r>
        </w:sdtContent>
      </w:sdt>
      <w:r w:rsidR="00210894">
        <w:t xml:space="preserve"> </w:t>
      </w:r>
    </w:p>
    <w:p w:rsidRPr="0041581F" w:rsidR="0041581F" w:rsidP="000F1677" w:rsidRDefault="009E7DBB" w14:paraId="559C512E" w14:textId="55A86085">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847338" w:rsidR="00847338">
            <w:rPr>
              <w:rStyle w:val="eSPISCCParagraphDefaultFont"/>
              <w:rFonts w:eastAsiaTheme="minorHAnsi"/>
            </w:rPr>
            <w:t>Mario Marijanović</w:t>
          </w:r>
        </w:sdtContent>
      </w:sdt>
      <w:r w:rsidR="001E00E5">
        <w:rPr>
          <w:rFonts w:eastAsia="Calibri" w:cs="Times New Roman"/>
          <w:noProof/>
        </w:rPr>
        <w:t xml:space="preserve"> </w:t>
      </w:r>
    </w:p>
    <w:p w:rsidRPr="00610735" w:rsidR="00176071" w:rsidP="000F1677" w:rsidRDefault="00176071" w14:paraId="68E3318B" w14:textId="5B094F1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47338" w:rsidR="00847338">
            <w:rPr>
              <w:rStyle w:val="eSPISCCParagraphDefaultFont"/>
              <w:rFonts w:eastAsiaTheme="minorHAnsi"/>
            </w:rPr>
            <w:t>članka 42. stavka 1. točka 33. i stavka 2.</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a o računovodstvu">
            <w:listItem w:displayText="Zakona o računovodstvu" w:value="Zakona o računovodstvu"/>
          </w:comboBox>
        </w:sdtPr>
        <w:sdtEndPr>
          <w:rPr>
            <w:rStyle w:val="eSPISCCParagraphDefaultFont"/>
          </w:rPr>
        </w:sdtEndPr>
        <w:sdtContent>
          <w:r w:rsidRPr="00847338" w:rsidR="00847338">
            <w:rPr>
              <w:rStyle w:val="eSPISCCParagraphDefaultFont"/>
              <w:rFonts w:eastAsiaTheme="minorHAnsi"/>
            </w:rPr>
            <w:t>Zakona o računovodstvu</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C8CEED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6EF0878C"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65B34DA6" w14:textId="77777777">
      <w:pPr>
        <w:spacing w:after="0"/>
        <w:jc w:val="right"/>
        <w:rPr>
          <w:rFonts w:eastAsia="Calibri" w:cs="Times New Roman"/>
          <w:noProof/>
        </w:rPr>
      </w:pPr>
    </w:p>
    <w:p w:rsidR="00D7095E" w:rsidP="00D7095E" w:rsidRDefault="00D7095E" w14:paraId="2AB6C534" w14:textId="77777777">
      <w:pPr>
        <w:keepNext/>
        <w:spacing w:after="0"/>
        <w:jc w:val="center"/>
        <w:rPr>
          <w:b/>
          <w:caps/>
          <w:spacing w:val="100"/>
        </w:rPr>
      </w:pPr>
    </w:p>
    <w:p w:rsidR="00D7095E" w:rsidP="00D7095E" w:rsidRDefault="00D7095E" w14:paraId="40B824F2" w14:textId="77777777">
      <w:pPr>
        <w:keepNext/>
        <w:spacing w:after="0"/>
        <w:jc w:val="center"/>
        <w:rPr>
          <w:b/>
          <w:caps/>
          <w:spacing w:val="100"/>
        </w:rPr>
      </w:pPr>
    </w:p>
    <w:p w:rsidR="009E7DBB" w:rsidP="009E7DBB" w:rsidRDefault="009E7DBB" w14:paraId="736E359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660A2430" w14:textId="77777777">
      <w:pPr>
        <w:spacing w:after="0"/>
        <w:jc w:val="center"/>
        <w:rPr>
          <w:rFonts w:eastAsia="Calibri" w:cs="Times New Roman"/>
          <w:b/>
          <w:lang w:eastAsia="hr-HR"/>
        </w:rPr>
      </w:pPr>
    </w:p>
    <w:p w:rsidRPr="00847338" w:rsidR="00D7095E" w:rsidP="00847338" w:rsidRDefault="009E7DBB" w14:paraId="2440E5FA" w14:textId="2CBD69C8">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847338" w:rsidR="00847338">
            <w:rPr>
              <w:rStyle w:val="eSPISCCParagraphDefaultFont"/>
              <w:rFonts w:eastAsiaTheme="minorHAnsi"/>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68C3651C"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47338" w:rsidR="00847338">
            <w:rPr>
              <w:rStyle w:val="eSPISCCParagraphDefaultFont"/>
              <w:rFonts w:eastAsiaTheme="minorHAnsi"/>
            </w:rPr>
            <w:t>Varaždin city movers j.d.o.o.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47338" w:rsidR="00847338">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47338" w:rsidR="00847338">
            <w:rPr>
              <w:rStyle w:val="eSPISCCParagraphDefaultFont"/>
              <w:rFonts w:eastAsiaTheme="minorHAnsi"/>
            </w:rPr>
            <w:t>11:10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47338" w:rsidR="00847338">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47338" w:rsidR="00847338">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47338" w:rsidR="00847338">
            <w:rPr>
              <w:rStyle w:val="eSPISCCParagraphDefaultFont"/>
              <w:rFonts w:eastAsiaTheme="minorHAnsi"/>
            </w:rPr>
            <w:t>125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2B0AD357"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847338" w:rsidRDefault="006C0875" w14:paraId="595A8739"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847338" w:rsidRDefault="006C0875" w14:paraId="01026EA7"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847338" w:rsidRDefault="006C0875" w14:paraId="555BA115"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847338" w:rsidRDefault="006C0875" w14:paraId="373F871C"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1B2F125E" w14:textId="77777777">
      <w:pPr>
        <w:spacing w:after="0"/>
      </w:pPr>
    </w:p>
    <w:p w:rsidRPr="0041581F" w:rsidR="0041581F" w:rsidP="00A70E0A" w:rsidRDefault="0041581F" w14:paraId="77E067C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47338" w:rsidR="0084733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47338" w:rsidR="00847338">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76FA300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47338" w14:paraId="77109A2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47338">
            <w:rPr>
              <w:rStyle w:val="eSPISCCParagraphDefaultFont"/>
              <w:rFonts w:eastAsiaTheme="minorHAnsi"/>
            </w:rPr>
            <w:t>Katarina Jurišić</w:t>
          </w:r>
        </w:sdtContent>
      </w:sdt>
    </w:p>
    <w:p w:rsidRPr="0041581F" w:rsidR="006F62A9" w:rsidP="006F62A9" w:rsidRDefault="006F62A9" w14:paraId="52F70437" w14:textId="77777777">
      <w:pPr>
        <w:keepNext/>
        <w:spacing w:after="0"/>
        <w:contextualSpacing/>
        <w:rPr>
          <w:rFonts w:cs="Times New Roman"/>
          <w:noProof/>
        </w:rPr>
      </w:pPr>
    </w:p>
    <w:p w:rsidRPr="0041581F" w:rsidR="00176071" w:rsidP="000F1677" w:rsidRDefault="00176071" w14:paraId="69698C6B" w14:textId="03503789">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70DAE5A8" w14:textId="77777777">
      <w:r>
        <w:separator/>
      </w:r>
    </w:p>
  </w:endnote>
  <w:endnote w:type="continuationSeparator" w:id="0">
    <w:p w:rsidR="000D23DD" w:rsidP="00537B78" w:rsidRDefault="000D23DD" w14:paraId="323550B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E23790"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477A9E9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6F07AE18" w14:textId="77777777">
      <w:r>
        <w:separator/>
      </w:r>
    </w:p>
  </w:footnote>
  <w:footnote w:type="continuationSeparator" w:id="0">
    <w:p w:rsidR="000D23DD" w:rsidP="00537B78" w:rsidRDefault="000D23DD" w14:paraId="0D7C512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3B921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47338" w:rsidR="00847338">
          <w:rPr>
            <w:rStyle w:val="eSPISCCParagraphDefaultFont"/>
          </w:rPr>
          <w:t>Pp-10242/2026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338"/>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B26D59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Vodovodna ulica 20A</izvorni_sadrzaj>
    <derivirana_varijabla naziv="DomainObject.UcesnikSudskeRadnje.Adresa.UlicaIKBR_1">Vodovodna ulica 20A</derivirana_varijabla>
  </DomainObject.UcesnikSudskeRadnje.Adresa.UlicaIKBR>
  <DomainObject.UcesnikSudskeRadnje.Naziv>
    <izvorni_sadrzaj>Varaždin city movers j.d.o.o. za usluge</izvorni_sadrzaj>
    <derivirana_varijabla naziv="DomainObject.UcesnikSudskeRadnje.Naziv_1">Varaždin city movers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11:29</izvorni_sadrzaj>
    <derivirana_varijabla naziv="DomainObject.UcesnikSudskeRadnje.SudskaRadnja.PlaniraniZavrsetakVrijeme_1">11:29</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10242</izvorni_sadrzaj>
    <derivirana_varijabla naziv="DomainObject.Predmet.Broj_1">10242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srpnja 2026.</izvorni_sadrzaj>
    <derivirana_varijabla naziv="DomainObject.Predmet.DatumOsnivanja_1">24.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srpnja 1965.</izvorni_sadrzaj>
    <derivirana_varijabla naziv="DomainObject.Predmet.OkrivljenikFizickaOsoba.DatumRodjenja_1">30. srpnja 1965.</derivirana_varijabla>
  </DomainObject.Predmet.OkrivljenikFizickaOsoba.DatumRodjenja>
  <DomainObject.Predmet.OkrivljenikFizickaOsoba.DatumRodjenjaFormated>
    <izvorni_sadrzaj>30.7.1965.</izvorni_sadrzaj>
    <derivirana_varijabla naziv="DomainObject.Predmet.OkrivljenikFizickaOsoba.DatumRodjenjaFormated_1">30.7.1965.</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Marijanović</izvorni_sadrzaj>
    <derivirana_varijabla naziv="DomainObject.Predmet.OkrivljenikFizickaOsoba.Naziv_1">Mario Marijanović</derivirana_varijabla>
  </DomainObject.Predmet.OkrivljenikFizickaOsoba.Naziv>
  <DomainObject.Predmet.OkrivljenikFizickaOsoba.Prezime>
    <izvorni_sadrzaj>Marijanović</izvorni_sadrzaj>
    <derivirana_varijabla naziv="DomainObject.Predmet.OkrivljenikFizickaOsoba.Prezime_1">Marijanović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31654803622</izvorni_sadrzaj>
    <derivirana_varijabla naziv="DomainObject.Predmet.OkrivljenikFizickaOsoba.Oib_1">31654803622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Pp-10242/2026</izvorni_sadrzaj>
    <derivirana_varijabla naziv="DomainObject.Predmet.OznakaBroj_1">Pp-10242/2026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Varaždin city movers j.d.o.o. za usluge; Mario Marijanović</izvorni_sadrzaj>
    <derivirana_varijabla naziv="DomainObject.Predmet.ProtustrankaFormated_1">  Varaždin city movers j.d.o.o. za usluge; Mario Marijanović</derivirana_varijabla>
  </DomainObject.Predmet.ProtustrankaFormated>
  <DomainObject.Predmet.ProtustrankaFormatedOIB>
    <izvorni_sadrzaj>  Varaždin city movers j.d.o.o. za usluge, OIB 35201844398; Mario Marijanović, OIB 31654803622</izvorni_sadrzaj>
    <derivirana_varijabla naziv="DomainObject.Predmet.ProtustrankaFormatedOIB_1">  Varaždin city movers j.d.o.o. za usluge, OIB 35201844398; Mario Marijanović, OIB 31654803622</derivirana_varijabla>
  </DomainObject.Predmet.ProtustrankaFormatedOIB>
  <DomainObject.Predmet.ProtustrankaFormatedWithAdress>
    <izvorni_sadrzaj> Varaždin city movers j.d.o.o. za usluge, Vodovodna ulica 20A, 10000 Zagreb; Mario Marijanović, Ulica Jeronima Kavanjina 8, 10000 Zagreb</izvorni_sadrzaj>
    <derivirana_varijabla naziv="DomainObject.Predmet.ProtustrankaFormatedWithAdress_1"> Varaždin city movers j.d.o.o. za usluge, Vodovodna ulica 20A, 10000 Zagreb; Mario Marijanović, Ulica Jeronima Kavanjina 8, 10000 Zagreb</derivirana_varijabla>
  </DomainObject.Predmet.ProtustrankaFormatedWithAdress>
  <DomainObject.Predmet.ProtustrankaFormatedWithAdressOIB>
    <izvorni_sadrzaj> Varaždin city movers j.d.o.o. za usluge, OIB 35201844398, Vodovodna ulica 20A, 10000 Zagreb; Mario Marijanović, OIB 31654803622, Ulica Jeronima Kavanjina 8, 10000 Zagreb</izvorni_sadrzaj>
    <derivirana_varijabla naziv="DomainObject.Predmet.ProtustrankaFormatedWithAdressOIB_1"> Varaždin city movers j.d.o.o. za usluge, OIB 35201844398, Vodovodna ulica 20A, 10000 Zagreb; Mario Marijanović, OIB 31654803622, Ulica Jeronima Kavanjina 8, 10000 Zagreb</derivirana_varijabla>
  </DomainObject.Predmet.ProtustrankaFormatedWithAdressOIB>
  <DomainObject.Predmet.ProtustrankaWithAdress>
    <izvorni_sadrzaj>Varaždin city movers j.d.o.o. za usluge Vodovodna ulica 20A, 10000 Zagreb, Mario Marijanović Ulica Jeronima Kavanjina 8, 10000 Zagreb</izvorni_sadrzaj>
    <derivirana_varijabla naziv="DomainObject.Predmet.ProtustrankaWithAdress_1">Varaždin city movers j.d.o.o. za usluge Vodovodna ulica 20A, 10000 Zagreb, Mario Marijanović Ulica Jeronima Kavanjina 8, 10000 Zagreb</derivirana_varijabla>
  </DomainObject.Predmet.ProtustrankaWithAdress>
  <DomainObject.Predmet.ProtustrankaWithAdressOIB>
    <izvorni_sadrzaj>Varaždin city movers j.d.o.o. za usluge, OIB 35201844398, Vodovodna ulica 20A, 10000 Zagreb, Mario Marijanović, OIB 31654803622, Ulica Jeronima Kavanjina 8, 10000 Zagreb</izvorni_sadrzaj>
    <derivirana_varijabla naziv="DomainObject.Predmet.ProtustrankaWithAdressOIB_1">Varaždin city movers j.d.o.o. za usluge, OIB 35201844398, Vodovodna ulica 20A, 10000 Zagreb, Mario Marijanović, OIB 31654803622, Ulica Jeronima Kavanjina 8, 10000 Zagreb</derivirana_varijabla>
  </DomainObject.Predmet.ProtustrankaWithAdressOIB>
  <DomainObject.Predmet.ProtustrankaNazivFormated>
    <izvorni_sadrzaj>Varaždin city movers j.d.o.o. za usluge,Mario Marijanović</izvorni_sadrzaj>
    <derivirana_varijabla naziv="DomainObject.Predmet.ProtustrankaNazivFormated_1">Mario Marijanović</derivirana_varijabla>
    <derivirana_varijabla naziv="Padez">Varaždin city movers j.d.o.o. za usluge,Mario Marijanović</derivirana_varijabla>
  </DomainObject.Predmet.ProtustrankaNazivFormated>
  <DomainObject.Predmet.ProtustrankaNazivFormatedOIB>
    <izvorni_sadrzaj>Varaždin city movers j.d.o.o. za usluge, OIB 35201844398,Mario Marijanović, OIB 31654803622</izvorni_sadrzaj>
    <derivirana_varijabla naziv="DomainObject.Predmet.ProtustrankaNazivFormatedOIB_1">Varaždin city movers j.d.o.o. za usluge, OIB 35201844398,Mario Marijanović, OIB 31654803622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Varaždin city movers j.d.o.o. za usluge</item>
      <item>Mario Marijanović</item>
    </izvorni_sadrzaj>
    <derivirana_varijabla naziv="DomainObject.Predmet.ProtuStrankaListFormated_1">
      <item>Varaždin city movers j.d.o.o. za usluge</item>
      <item>Mario Marijanović</item>
    </derivirana_varijabla>
  </DomainObject.Predmet.ProtuStrankaListFormated>
  <DomainObject.Predmet.ProtuStrankaListFormatedOIB>
    <izvorni_sadrzaj>
      <item>Varaždin city movers j.d.o.o. za usluge, OIB 35201844398</item>
      <item>Mario Marijanović, OIB 31654803622</item>
    </izvorni_sadrzaj>
    <derivirana_varijabla naziv="DomainObject.Predmet.ProtuStrankaListFormatedOIB_1">
      <item>Varaždin city movers j.d.o.o. za usluge, OIB 35201844398</item>
      <item>Mario Marijanović, OIB 31654803622</item>
    </derivirana_varijabla>
  </DomainObject.Predmet.ProtuStrankaListFormatedOIB>
  <DomainObject.Predmet.ProtuStrankaListFormatedWithAdress>
    <izvorni_sadrzaj>
      <item>Varaždin city movers j.d.o.o. za usluge, Vodovodna ulica 20A, 10000 Zagreb</item>
      <item>Mario Marijanović, Ulica Jeronima Kavanjina 8, 10000 Zagreb</item>
    </izvorni_sadrzaj>
    <derivirana_varijabla naziv="DomainObject.Predmet.ProtuStrankaListFormatedWithAdress_1">
      <item>Varaždin city movers j.d.o.o. za usluge, Vodovodna ulica 20A, 10000 Zagreb</item>
      <item>Mario Marijanović, Ulica Jeronima Kavanjina 8, 10000 Zagreb</item>
    </derivirana_varijabla>
  </DomainObject.Predmet.ProtuStrankaListFormatedWithAdress>
  <DomainObject.Predmet.ProtuStrankaListFormatedWithAdressOIB>
    <izvorni_sadrzaj>
      <item>Varaždin city movers j.d.o.o. za usluge, OIB 35201844398, Vodovodna ulica 20A, 10000 Zagreb</item>
      <item>Mario Marijanović, OIB 31654803622, Ulica Jeronima Kavanjina 8, 10000 Zagreb</item>
    </izvorni_sadrzaj>
    <derivirana_varijabla naziv="DomainObject.Predmet.ProtuStrankaListFormatedWithAdressOIB_1">
      <item>Varaždin city movers j.d.o.o. za usluge, OIB 35201844398, Vodovodna ulica 20A, 10000 Zagreb</item>
      <item>Mario Marijanović, OIB 31654803622, Ulica Jeronima Kavanjina 8, 10000 Zagreb</item>
    </derivirana_varijabla>
  </DomainObject.Predmet.ProtuStrankaListFormatedWithAdressOIB>
  <DomainObject.Predmet.ProtuStrankaListNazivFormated>
    <izvorni_sadrzaj>
      <item>Varaždin city movers j.d.o.o. za usluge</item>
      <item>Mario Marijanović</item>
    </izvorni_sadrzaj>
    <derivirana_varijabla naziv="DomainObject.Predmet.ProtuStrankaListNazivFormated_1">
      <item>Varaždin city movers j.d.o.o. za usluge</item>
      <item>Mario Marijanović</item>
    </derivirana_varijabla>
  </DomainObject.Predmet.ProtuStrankaListNazivFormated>
  <DomainObject.Predmet.ProtuStrankaListNazivFormatedOIB>
    <izvorni_sadrzaj>
      <item>Varaždin city movers j.d.o.o. za usluge, OIB 35201844398</item>
      <item>Mario Marijanović, OIB 31654803622</item>
    </izvorni_sadrzaj>
    <derivirana_varijabla naziv="DomainObject.Predmet.ProtuStrankaListNazivFormatedOIB_1">
      <item>Varaždin city movers j.d.o.o. za usluge, OIB 35201844398</item>
      <item>Mario Marijanović, OIB 31654803622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60, 3060</izvorni_sadrzaj>
    <derivirana_varijabla naziv="DomainObject.Predmet.ClanakZakona_1">60, 3060</derivirana_varijabla>
  </DomainObject.Predmet.ClanakZakona>
  <DomainObject.Predmet.ClanakZakonaFull>
    <izvorni_sadrzaj>članka 60., članka 3060.</izvorni_sadrzaj>
    <derivirana_varijabla naziv="DomainObject.Predmet.ClanakZakonaFull_1">članka 42. stavka 1. točka 33.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Varaždin city movers j.d.o.o. za usluge i dr.</izvorni_sadrzaj>
    <derivirana_varijabla naziv="DomainObject.Predmet.ProtustrankaIDrugi_1">Varaždin city movers j.d.o.o.</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Varaždin city movers j.d.o.o. za usluge, OIB 35201844398, Vodovodna ulica 20A, 10000 Zagreb i dr.</izvorni_sadrzaj>
    <derivirana_varijabla naziv="DomainObject.Predmet.ProtustrankaIDrugiAdressOIB_1">Varaždin city movers j.d.o.o. za usluge, OIB 35201844398, Vodovodna ulica 20A,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Varaždin city movers j.d.o.o. za usluge</item>
      <item>Mario Marijanović</item>
    </izvorni_sadrzaj>
    <derivirana_varijabla naziv="DomainObject.Predmet.SudioniciListNaziv_1">
      <item>Financijska agencija (FINA)</item>
      <item>Varaždin city movers j.d.o.o. za usluge</item>
      <item>Mario Marijanović</item>
    </derivirana_varijabla>
    <derivirana_varijabla naziv="OstaliSudionici">
      <item>Financijska agencija (FINA)</item>
      <item>Varaždin city movers j.d.o.o. za usluge</item>
      <item>Mario Marijanović</item>
    </derivirana_varijabla>
  </DomainObject.Predmet.SudioniciListNaziv>
  <DomainObject.Predmet.SudioniciListAdressOIB>
    <izvorni_sadrzaj>
      <item>Financijska agencija (FINA), OIB 85821130368, Ulica grada Vukovara 70,10000 Zagreb</item>
      <item>Varaždin city movers j.d.o.o. za usluge, OIB 35201844398, Vodovodna ulica 20A,10000 Zagreb</item>
      <item>Mario Marijanović, OIB 31654803622, Ulica Jeronima Kavanjina 8,10000 Zagreb</item>
    </izvorni_sadrzaj>
    <derivirana_varijabla naziv="DomainObject.Predmet.SudioniciListAdressOIB_1">
      <item>Financijska agencija (FINA), OIB 85821130368, Ulica grada Vukovara 70,10000 Zagreb</item>
      <item>Varaždin city movers j.d.o.o. za usluge, OIB 35201844398, Vodovodna ulica 20A,10000 Zagreb</item>
      <item>Mario Marijanović, OIB 31654803622, Ulica Jeronima Kavanjina 8,10000 Zagreb</item>
    </derivirana_varijabla>
  </DomainObject.Predmet.SudioniciListAdressOIB>
  <DomainObject.UcesnikSudskeRadnje.NazivFormated>
    <izvorni_sadrzaj>Varaždin city movers j.d.o.o. za usluge, OIB 35201844398, Vodovodna ulica 20A,10000 Zagreb</izvorni_sadrzaj>
    <derivirana_varijabla naziv="DomainObject.UcesnikSudskeRadnje.NazivFormated_1">Varaždin city movers j.d.o.o. za usluge, OIB 35201844398, Vodovodna ulica 20A,10000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35201844398</item>
      <item>, OIB 31654803622</item>
    </izvorni_sadrzaj>
    <derivirana_varijabla naziv="DomainObject.Predmet.SudioniciListNazivOIB_1">
      <item>, OIB 85821130368</item>
      <item>, OIB 35201844398</item>
      <item>, OIB 31654803622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Varaždin city movers j.d.o.o. za usluge, OIB 35201844398, Vodovodna ulica 20A, 10000 Zagreb
2. Okrivljenik Mario Marijanović, OIB 31654803622, Ulica Jeronima Kavanjina 8, 10000 Zagreb</izvorni_sadrzaj>
    <derivirana_varijabla naziv="DomainObject.UcesnikSudskeRadnje.SudskaRadnja.UcesniciObavijest_1">1. Okrivljenik Varaždin city movers j.d.o.o. za usluge, OIB 35201844398, Vodovodna ulica 20A, 10000 Zagreb
2. Okrivljenik Mario Marijanović, OIB 31654803622, Ulica Jeronima Kavanjina 8,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srpnja 2026.</izvorni_sadrzaj>
    <derivirana_varijabla naziv="DomainObject.Predmet.DatumPocetkaProcesa_1">24.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Zakona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Varaždin city movers j.d.o.o. za usluge, Vodovodna ulica 20A, 10000 Zagreb, OIB: 35201844398</item>
      <item>Mario Marijanović, Ulica Jeronima Kavanjina 8, 10000 Zagreb, OIB: 31654803622, rođen-a 30.07.1965., mjesto rođenja MOSTAR</item>
    </izvorni_sadrzaj>
    <derivirana_varijabla naziv="DomainObject.Predmet.OkrivljenikAdresaMjestoRodjenjaList_1">
      <item>Varaždin city movers j.d.o.o. za usluge, Vodovodna ulica 20A, 10000 Zagreb, OIB: 35201844398</item>
      <item>Mario Marijanović, Ulica Jeronima Kavanjina 8, 10000 Zagreb, OIB: 31654803622, rođen-a 30.07.1965.,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Varaždin city movers j.d.o.o. za usluge, MBS 081249463, Vodovodna ulica 20A, 10000 Zagreb</izvorni_sadrzaj>
    <derivirana_varijabla naziv="DomainObject.Predmet.OkrivljenikPravnaNazivAdresaMbs_1">Varaždin city movers j.d.o.o. za usluge, MBS 081249463, Vodovodna ulica 20A,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317</properties:Words>
  <properties:Characters>1844</properties:Characters>
  <properties:Lines>48</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2310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2026-09-29T11:52:00Z</cp:lastPrinted>
  <dcterms:modified xmlns:xsi="http://www.w3.org/2001/XMLSchema-instance" xsi:type="dcterms:W3CDTF">2026-09-29T11:52:00Z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Varaždin city movers j.d.o.o. za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