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427e62" w14:paraId="7427e62" w:rsidRDefault="003D0543" w:rsidP="003D0543" w:rsidR="003D0543">
      <w:pPr>
        <w15:collapsed w:val="false"/>
        <w:rPr>
          <w:bCs/>
        </w:rPr>
      </w:pPr>
      <w:bookmarkStart w:name="_GoBack" w:id="0"/>
      <w:bookmarkEnd w:id="0"/>
      <w:r w:rsidRPr="00132AB5">
        <w:tab/>
      </w:r>
      <w:r w:rsidRPr="00132AB5">
        <w:tab/>
        <w:t xml:space="preserve">                                                     </w:t>
      </w:r>
      <w:r w:rsidRPr="00132AB5">
        <w:rPr>
          <w:bCs/>
        </w:rPr>
        <w:tab/>
      </w:r>
      <w:r w:rsidRPr="00132AB5">
        <w:rPr>
          <w:bCs/>
        </w:rPr>
        <w:tab/>
      </w:r>
      <w:r w:rsidR="00497617" w:rsidRPr="00132AB5">
        <w:rPr>
          <w:bCs/>
        </w:rPr>
        <w:tab/>
      </w:r>
      <w:r w:rsidRPr="00132AB5">
        <w:rPr>
          <w:bCs/>
        </w:rPr>
        <w:t>Posl. broj: 58 O–</w:t>
      </w:r>
      <w:r w:rsidR="007603BD">
        <w:rPr>
          <w:bCs/>
        </w:rPr>
        <w:t>513</w:t>
      </w:r>
      <w:r w:rsidR="00393AF8">
        <w:rPr>
          <w:bCs/>
        </w:rPr>
        <w:t>/</w:t>
      </w:r>
      <w:r w:rsidR="00ED0248">
        <w:rPr>
          <w:bCs/>
        </w:rPr>
        <w:t>0</w:t>
      </w:r>
      <w:r w:rsidR="007603BD">
        <w:rPr>
          <w:bCs/>
        </w:rPr>
        <w:t>1</w:t>
      </w:r>
      <w:r w:rsidR="00ED0248">
        <w:rPr>
          <w:bCs/>
        </w:rPr>
        <w:t>-</w:t>
      </w:r>
      <w:r w:rsidR="007603BD">
        <w:rPr>
          <w:bCs/>
        </w:rPr>
        <w:t>54</w:t>
      </w:r>
      <w:r w:rsidR="00ED0248" w:rsidRPr="006C43C5">
        <w:rPr>
          <w:noProof/>
        </w:rPr>
        <w:drawing>
          <wp:anchor allowOverlap="true" layoutInCell="true" locked="false" behindDoc="false" relativeHeight="251659264" simplePos="false" distR="114300" distL="114300" distB="0" distT="0">
            <wp:simplePos y="0" x="0"/>
            <wp:positionH relativeFrom="page">
              <wp:posOffset>1475740</wp:posOffset>
            </wp:positionH>
            <wp:positionV relativeFrom="page">
              <wp:posOffset>1109980</wp:posOffset>
            </wp:positionV>
            <wp:extent cy="691515" cx="518160"/>
            <wp:effectExtent b="0" r="0"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691515" cx="518160"/>
                    </a:xfrm>
                    <a:prstGeom prst="rect">
                      <a:avLst/>
                    </a:prstGeom>
                  </pic:spPr>
                </pic:pic>
              </a:graphicData>
            </a:graphic>
          </wp:anchor>
        </w:drawing>
      </w:r>
    </w:p>
    <w:p w:rsidRDefault="007603BD" w:rsidP="003D0543" w:rsidR="007603BD">
      <w:pPr>
        <w:rPr>
          <w:bCs/>
        </w:rPr>
      </w:pPr>
    </w:p>
    <w:p w:rsidRDefault="007603BD" w:rsidP="003D0543" w:rsidR="007603BD" w:rsidRPr="00132AB5">
      <w:pPr>
        <w:rPr>
          <w:bCs/>
        </w:rPr>
      </w:pPr>
    </w:p>
    <w:p w:rsidRDefault="003D0543" w:rsidP="003D0543" w:rsidR="003D0543" w:rsidRPr="00132AB5"/>
    <w:p w:rsidRDefault="00D9676E" w:rsidP="003D0543" w:rsidR="00D9676E">
      <w:pPr>
        <w:pStyle w:val="Naslov2"/>
        <w:jc w:val="left"/>
        <w:rPr>
          <w:b w:val="false"/>
          <w:sz w:val="24"/>
        </w:rPr>
      </w:pPr>
    </w:p>
    <w:p w:rsidRDefault="00D9676E" w:rsidP="003D0543" w:rsidR="00D9676E">
      <w:pPr>
        <w:pStyle w:val="Naslov2"/>
        <w:jc w:val="left"/>
        <w:rPr>
          <w:b w:val="false"/>
          <w:sz w:val="24"/>
        </w:rPr>
      </w:pPr>
    </w:p>
    <w:p w:rsidRDefault="003D0543" w:rsidP="003D0543" w:rsidR="003D0543" w:rsidRPr="00132AB5">
      <w:pPr>
        <w:pStyle w:val="Naslov2"/>
        <w:jc w:val="left"/>
        <w:rPr>
          <w:b w:val="false"/>
          <w:sz w:val="24"/>
        </w:rPr>
      </w:pPr>
      <w:r w:rsidRPr="00132AB5">
        <w:rPr>
          <w:b w:val="false"/>
          <w:sz w:val="24"/>
        </w:rPr>
        <w:t>REPUBLIKA HRVATSKA</w:t>
      </w:r>
    </w:p>
    <w:p w:rsidRDefault="003D0543" w:rsidP="003D0543" w:rsidR="003D0543" w:rsidRPr="00132AB5">
      <w:r w:rsidRPr="00132AB5">
        <w:t>OPĆINSKI SUD U ZADRU</w:t>
      </w:r>
    </w:p>
    <w:p w:rsidRDefault="003D0543" w:rsidP="003D0543" w:rsidR="003D0543">
      <w:r w:rsidRPr="00132AB5">
        <w:t xml:space="preserve">Zadar, Plemića Boreli 9 </w:t>
      </w:r>
    </w:p>
    <w:p w:rsidRDefault="00A81197" w:rsidP="003D0543" w:rsidR="00A81197"/>
    <w:p w:rsidRDefault="00A81197" w:rsidP="003D0543" w:rsidR="00A81197"/>
    <w:p w:rsidRDefault="00D9676E" w:rsidP="003D0543" w:rsidR="003D0543" w:rsidRPr="00132AB5">
      <w:pPr>
        <w:pStyle w:val="Naslov1"/>
        <w:rPr>
          <w:b w:val="false"/>
        </w:rPr>
      </w:pPr>
      <w:r>
        <w:rPr>
          <w:b w:val="false"/>
        </w:rPr>
        <w:t xml:space="preserve">REPUBLIKA HRVATSKA </w:t>
      </w:r>
    </w:p>
    <w:p w:rsidRDefault="003D0543" w:rsidP="003D0543" w:rsidR="003D0543" w:rsidRPr="00132AB5">
      <w:pPr>
        <w:pStyle w:val="Naslov1"/>
        <w:rPr>
          <w:b w:val="false"/>
        </w:rPr>
      </w:pPr>
    </w:p>
    <w:p w:rsidRDefault="003D0543" w:rsidP="003D0543" w:rsidR="003D0543" w:rsidRPr="00132AB5">
      <w:pPr>
        <w:pStyle w:val="Naslov1"/>
        <w:rPr>
          <w:b w:val="false"/>
        </w:rPr>
      </w:pPr>
      <w:r w:rsidRPr="00132AB5">
        <w:rPr>
          <w:b w:val="false"/>
        </w:rPr>
        <w:t>RJEŠENJE  O  NASLJEĐIVANJU</w:t>
      </w:r>
    </w:p>
    <w:p w:rsidRDefault="0071450F" w:rsidP="003D0543" w:rsidR="0071450F">
      <w:pPr>
        <w:jc w:val="both"/>
      </w:pPr>
    </w:p>
    <w:p w:rsidRDefault="003D0543" w:rsidP="003D0543" w:rsidR="003D0543">
      <w:pPr>
        <w:jc w:val="both"/>
      </w:pPr>
      <w:r w:rsidRPr="00132AB5">
        <w:tab/>
        <w:t xml:space="preserve">Općinski sud u Zadru, po sucu toga suda </w:t>
      </w:r>
      <w:r w:rsidR="00862998">
        <w:t>Snježana Dunić</w:t>
      </w:r>
      <w:r w:rsidRPr="00132AB5">
        <w:t>, na temelju prijedloga sudske savjetnice Maje Nevešćanin, u ostavinskom postupku iza smrti</w:t>
      </w:r>
      <w:r w:rsidR="007B2BBA">
        <w:t xml:space="preserve"> </w:t>
      </w:r>
      <w:r w:rsidR="007603BD">
        <w:t xml:space="preserve">Marije Šimunić </w:t>
      </w:r>
      <w:r w:rsidR="00ED0248">
        <w:t xml:space="preserve">pok. </w:t>
      </w:r>
      <w:r w:rsidR="00A81197">
        <w:t>Mate</w:t>
      </w:r>
      <w:r w:rsidR="007603BD">
        <w:t xml:space="preserve"> </w:t>
      </w:r>
      <w:r w:rsidR="00ED0248">
        <w:t xml:space="preserve">iz </w:t>
      </w:r>
      <w:r w:rsidR="007603BD">
        <w:t>Bibinja,</w:t>
      </w:r>
      <w:r w:rsidR="00ED0248">
        <w:t xml:space="preserve"> po provedenom ostavinskom postupku, </w:t>
      </w:r>
      <w:r w:rsidRPr="00132AB5">
        <w:t xml:space="preserve">dana </w:t>
      </w:r>
      <w:r w:rsidR="007603BD">
        <w:t xml:space="preserve">28. </w:t>
      </w:r>
      <w:r w:rsidR="00C05228">
        <w:t>studenoga</w:t>
      </w:r>
      <w:r w:rsidR="00ED0248">
        <w:t xml:space="preserve"> 2018</w:t>
      </w:r>
      <w:r w:rsidR="00862998">
        <w:t>. godine</w:t>
      </w:r>
      <w:r w:rsidRPr="00132AB5">
        <w:t>,</w:t>
      </w:r>
    </w:p>
    <w:p w:rsidRDefault="00890321" w:rsidP="003D0543" w:rsidR="00890321" w:rsidRPr="00132AB5">
      <w:pPr>
        <w:jc w:val="both"/>
      </w:pPr>
    </w:p>
    <w:p w:rsidRDefault="00ED0248" w:rsidP="003D0543" w:rsidR="00ED0248">
      <w:pPr>
        <w:jc w:val="center"/>
        <w:rPr>
          <w:bCs/>
        </w:rPr>
      </w:pPr>
    </w:p>
    <w:p w:rsidRDefault="003D0543" w:rsidP="003D0543" w:rsidR="003D0543" w:rsidRPr="00132AB5">
      <w:pPr>
        <w:jc w:val="center"/>
        <w:rPr>
          <w:bCs/>
        </w:rPr>
      </w:pPr>
      <w:r w:rsidRPr="00132AB5">
        <w:rPr>
          <w:bCs/>
        </w:rPr>
        <w:t>r i j e š i o   j e</w:t>
      </w:r>
    </w:p>
    <w:p w:rsidRDefault="003D0543" w:rsidP="003D0543" w:rsidR="003D0543" w:rsidRPr="00132AB5">
      <w:pPr>
        <w:jc w:val="center"/>
        <w:rPr>
          <w:bCs/>
        </w:rPr>
      </w:pPr>
    </w:p>
    <w:p w:rsidRDefault="003D0543" w:rsidP="00A81197" w:rsidR="003D0543" w:rsidRPr="00132AB5">
      <w:pPr>
        <w:ind w:firstLine="708" w:right="-142"/>
        <w:jc w:val="both"/>
      </w:pPr>
      <w:r w:rsidRPr="00132AB5">
        <w:t>Iza smrti</w:t>
      </w:r>
      <w:r w:rsidR="000C2792" w:rsidRPr="00132AB5">
        <w:t xml:space="preserve"> </w:t>
      </w:r>
      <w:r w:rsidR="007603BD">
        <w:t>Marije Šimunić pok. Mate iz Bibinja, rođene dana 20. siječnja 1921. godine</w:t>
      </w:r>
      <w:r w:rsidR="007B2BBA">
        <w:t>, a umrl</w:t>
      </w:r>
      <w:r w:rsidR="007603BD">
        <w:t>e dana 01. svibnja 2001. godine</w:t>
      </w:r>
      <w:r w:rsidR="00F9357E">
        <w:t>, umirovljeni</w:t>
      </w:r>
      <w:r w:rsidR="00A81197">
        <w:t>ca</w:t>
      </w:r>
      <w:r w:rsidR="00F9357E">
        <w:t xml:space="preserve">, </w:t>
      </w:r>
      <w:r w:rsidR="007B2BBA">
        <w:t>državljan</w:t>
      </w:r>
      <w:r w:rsidR="000131AD">
        <w:t>ke</w:t>
      </w:r>
      <w:r w:rsidR="00862998">
        <w:t xml:space="preserve"> </w:t>
      </w:r>
      <w:r w:rsidR="000C2792" w:rsidRPr="00132AB5">
        <w:t>Republike Hrvatske.</w:t>
      </w:r>
    </w:p>
    <w:p w:rsidRDefault="003D0543" w:rsidP="003D0543" w:rsidR="003D0543" w:rsidRPr="00132AB5">
      <w:pPr>
        <w:jc w:val="both"/>
      </w:pPr>
    </w:p>
    <w:p w:rsidRDefault="003D0543" w:rsidP="003D0543" w:rsidR="003D0543" w:rsidRPr="00132AB5">
      <w:pPr>
        <w:ind w:firstLine="360"/>
        <w:jc w:val="both"/>
      </w:pPr>
      <w:r w:rsidRPr="00132AB5">
        <w:t>I. Utvrđuje se da nje</w:t>
      </w:r>
      <w:r w:rsidR="000131AD">
        <w:t xml:space="preserve">zinu </w:t>
      </w:r>
      <w:r w:rsidR="000C2792" w:rsidRPr="00132AB5">
        <w:t>o</w:t>
      </w:r>
      <w:r w:rsidRPr="00132AB5">
        <w:t>stavinsku imovinu čine:</w:t>
      </w:r>
    </w:p>
    <w:p w:rsidRDefault="00862998" w:rsidP="00862998" w:rsidR="00862998">
      <w:pPr>
        <w:ind w:left="1065"/>
        <w:jc w:val="both"/>
        <w:rPr>
          <w:bCs/>
        </w:rPr>
      </w:pPr>
    </w:p>
    <w:p w:rsidRDefault="00862998" w:rsidP="000F2FD3" w:rsidR="00862998">
      <w:pPr>
        <w:ind w:left="709"/>
        <w:jc w:val="both"/>
        <w:rPr>
          <w:bCs/>
        </w:rPr>
      </w:pPr>
      <w:r w:rsidRPr="00862998">
        <w:rPr>
          <w:bCs/>
        </w:rPr>
        <w:t xml:space="preserve">NEKRETNINE </w:t>
      </w:r>
    </w:p>
    <w:p w:rsidRDefault="00ED0248" w:rsidP="000F2FD3" w:rsidR="00ED0248">
      <w:pPr>
        <w:ind w:left="709"/>
        <w:jc w:val="both"/>
        <w:rPr>
          <w:bCs/>
        </w:rPr>
      </w:pPr>
    </w:p>
    <w:p w:rsidRDefault="00ED0248" w:rsidP="000F2FD3" w:rsidR="00ED0248">
      <w:pPr>
        <w:ind w:left="709"/>
        <w:jc w:val="both"/>
        <w:rPr>
          <w:bCs/>
        </w:rPr>
      </w:pPr>
      <w:r>
        <w:rPr>
          <w:bCs/>
        </w:rPr>
        <w:t xml:space="preserve">Zemljišno knjižno vlasništvo </w:t>
      </w:r>
    </w:p>
    <w:p w:rsidRDefault="00ED0248" w:rsidP="000F2FD3" w:rsidR="00ED0248">
      <w:pPr>
        <w:ind w:left="709"/>
        <w:jc w:val="both"/>
        <w:rPr>
          <w:bCs/>
        </w:rPr>
      </w:pPr>
    </w:p>
    <w:p w:rsidRDefault="00ED0248" w:rsidP="000F2FD3" w:rsidR="00ED0248">
      <w:pPr>
        <w:ind w:left="709"/>
        <w:jc w:val="both"/>
        <w:rPr>
          <w:bCs/>
        </w:rPr>
      </w:pPr>
      <w:r>
        <w:rPr>
          <w:bCs/>
        </w:rPr>
        <w:t xml:space="preserve">k.o. </w:t>
      </w:r>
      <w:r w:rsidR="00A81197">
        <w:rPr>
          <w:bCs/>
        </w:rPr>
        <w:t>Bibinje</w:t>
      </w:r>
      <w:r>
        <w:rPr>
          <w:bCs/>
        </w:rPr>
        <w:t xml:space="preserve"> </w:t>
      </w:r>
    </w:p>
    <w:p w:rsidRDefault="00ED0248" w:rsidP="000F2FD3" w:rsidR="00ED0248">
      <w:pPr>
        <w:ind w:left="709"/>
        <w:jc w:val="both"/>
        <w:rPr>
          <w:bCs/>
        </w:rPr>
      </w:pPr>
    </w:p>
    <w:p w:rsidRDefault="00ED0248" w:rsidP="00A81197" w:rsidR="00ED0248">
      <w:pPr>
        <w:ind w:left="709"/>
        <w:jc w:val="both"/>
        <w:rPr>
          <w:bCs/>
        </w:rPr>
      </w:pPr>
      <w:r>
        <w:rPr>
          <w:bCs/>
        </w:rPr>
        <w:t>zk. ul.</w:t>
      </w:r>
      <w:r w:rsidR="00A81197">
        <w:rPr>
          <w:bCs/>
        </w:rPr>
        <w:t xml:space="preserve"> 27</w:t>
      </w:r>
      <w:r>
        <w:rPr>
          <w:bCs/>
        </w:rPr>
        <w:t xml:space="preserve">: čest. </w:t>
      </w:r>
      <w:r w:rsidR="00A81197">
        <w:rPr>
          <w:bCs/>
        </w:rPr>
        <w:t>zgr</w:t>
      </w:r>
      <w:r>
        <w:rPr>
          <w:bCs/>
        </w:rPr>
        <w:t>.</w:t>
      </w:r>
      <w:r w:rsidR="00A81197">
        <w:rPr>
          <w:bCs/>
        </w:rPr>
        <w:t xml:space="preserve"> 59/2</w:t>
      </w:r>
      <w:r>
        <w:rPr>
          <w:bCs/>
        </w:rPr>
        <w:t>, upisan</w:t>
      </w:r>
      <w:r w:rsidR="00A81197">
        <w:rPr>
          <w:bCs/>
        </w:rPr>
        <w:t>a suvlasnic</w:t>
      </w:r>
      <w:r>
        <w:rPr>
          <w:bCs/>
        </w:rPr>
        <w:t xml:space="preserve">om za </w:t>
      </w:r>
      <w:r w:rsidR="00A81197">
        <w:rPr>
          <w:bCs/>
        </w:rPr>
        <w:t xml:space="preserve">14/810 </w:t>
      </w:r>
      <w:r>
        <w:rPr>
          <w:bCs/>
        </w:rPr>
        <w:t>dijela</w:t>
      </w:r>
    </w:p>
    <w:p w:rsidRDefault="00A81197" w:rsidP="00A81197" w:rsidR="00A81197">
      <w:pPr>
        <w:ind w:left="709"/>
        <w:jc w:val="both"/>
        <w:rPr>
          <w:bCs/>
        </w:rPr>
      </w:pPr>
      <w:r w:rsidRPr="00A81197">
        <w:rPr>
          <w:bCs/>
        </w:rPr>
        <w:t xml:space="preserve">zk. ul. </w:t>
      </w:r>
      <w:r>
        <w:rPr>
          <w:bCs/>
        </w:rPr>
        <w:t>74</w:t>
      </w:r>
      <w:r w:rsidRPr="00A81197">
        <w:rPr>
          <w:bCs/>
        </w:rPr>
        <w:t>: čest. zem.</w:t>
      </w:r>
      <w:r>
        <w:rPr>
          <w:bCs/>
        </w:rPr>
        <w:t xml:space="preserve"> 660/1</w:t>
      </w:r>
      <w:r w:rsidRPr="00A81197">
        <w:rPr>
          <w:bCs/>
        </w:rPr>
        <w:t>, upisana suvlasnicom za</w:t>
      </w:r>
      <w:r>
        <w:rPr>
          <w:bCs/>
        </w:rPr>
        <w:t xml:space="preserve"> 14/90 </w:t>
      </w:r>
      <w:r w:rsidRPr="00A81197">
        <w:rPr>
          <w:bCs/>
        </w:rPr>
        <w:t>dijela</w:t>
      </w:r>
    </w:p>
    <w:p w:rsidRDefault="00A81197" w:rsidP="00A81197" w:rsidR="00A81197">
      <w:pPr>
        <w:ind w:left="709"/>
        <w:jc w:val="both"/>
        <w:rPr>
          <w:bCs/>
        </w:rPr>
      </w:pPr>
      <w:r w:rsidRPr="00A81197">
        <w:rPr>
          <w:bCs/>
        </w:rPr>
        <w:t xml:space="preserve">zk. ul. </w:t>
      </w:r>
      <w:r>
        <w:rPr>
          <w:bCs/>
        </w:rPr>
        <w:t>317</w:t>
      </w:r>
      <w:r w:rsidRPr="00A81197">
        <w:rPr>
          <w:bCs/>
        </w:rPr>
        <w:t>: čest. zem.</w:t>
      </w:r>
      <w:r>
        <w:rPr>
          <w:bCs/>
        </w:rPr>
        <w:t>1189/27</w:t>
      </w:r>
      <w:r w:rsidRPr="00A81197">
        <w:rPr>
          <w:bCs/>
        </w:rPr>
        <w:t xml:space="preserve">, </w:t>
      </w:r>
      <w:r>
        <w:rPr>
          <w:bCs/>
        </w:rPr>
        <w:t xml:space="preserve">1189/32, 1189/47, 1247/2, 1255/7, </w:t>
      </w:r>
      <w:r w:rsidRPr="00A81197">
        <w:rPr>
          <w:bCs/>
        </w:rPr>
        <w:t xml:space="preserve">upisana suvlasnicom za </w:t>
      </w:r>
      <w:r>
        <w:rPr>
          <w:bCs/>
        </w:rPr>
        <w:t xml:space="preserve">1/3 </w:t>
      </w:r>
      <w:r w:rsidRPr="00A81197">
        <w:rPr>
          <w:bCs/>
        </w:rPr>
        <w:t>dijela</w:t>
      </w:r>
    </w:p>
    <w:p w:rsidRDefault="00A81197" w:rsidP="00A81197" w:rsidR="00A81197">
      <w:pPr>
        <w:ind w:left="709"/>
        <w:jc w:val="both"/>
        <w:rPr>
          <w:bCs/>
        </w:rPr>
      </w:pPr>
      <w:r w:rsidRPr="00A81197">
        <w:rPr>
          <w:bCs/>
        </w:rPr>
        <w:t xml:space="preserve">zk. ul. </w:t>
      </w:r>
      <w:r>
        <w:rPr>
          <w:bCs/>
        </w:rPr>
        <w:t>727</w:t>
      </w:r>
      <w:r w:rsidRPr="00A81197">
        <w:rPr>
          <w:bCs/>
        </w:rPr>
        <w:t>: čest. zem.</w:t>
      </w:r>
      <w:r>
        <w:rPr>
          <w:bCs/>
        </w:rPr>
        <w:t>88/1</w:t>
      </w:r>
      <w:r w:rsidRPr="00A81197">
        <w:rPr>
          <w:bCs/>
        </w:rPr>
        <w:t>,</w:t>
      </w:r>
      <w:r>
        <w:rPr>
          <w:bCs/>
        </w:rPr>
        <w:t xml:space="preserve"> 90/2, 862/7, 1106/2, 1489/1, </w:t>
      </w:r>
      <w:r w:rsidRPr="00A81197">
        <w:rPr>
          <w:bCs/>
        </w:rPr>
        <w:t>upisana suvlasnicom za</w:t>
      </w:r>
      <w:r>
        <w:rPr>
          <w:bCs/>
        </w:rPr>
        <w:t xml:space="preserve"> 1/3</w:t>
      </w:r>
      <w:r w:rsidRPr="00A81197">
        <w:rPr>
          <w:bCs/>
        </w:rPr>
        <w:t xml:space="preserve"> dijela</w:t>
      </w:r>
    </w:p>
    <w:p w:rsidRDefault="00A81197" w:rsidP="00A81197" w:rsidR="00A81197">
      <w:pPr>
        <w:ind w:left="709"/>
        <w:jc w:val="both"/>
        <w:rPr>
          <w:bCs/>
        </w:rPr>
      </w:pPr>
      <w:r w:rsidRPr="00A81197">
        <w:rPr>
          <w:bCs/>
        </w:rPr>
        <w:t>zk. ul.</w:t>
      </w:r>
      <w:r>
        <w:rPr>
          <w:bCs/>
        </w:rPr>
        <w:t>728</w:t>
      </w:r>
      <w:r w:rsidRPr="00A81197">
        <w:rPr>
          <w:bCs/>
        </w:rPr>
        <w:t>: čest. zem.</w:t>
      </w:r>
      <w:r>
        <w:rPr>
          <w:bCs/>
        </w:rPr>
        <w:t>1088/1</w:t>
      </w:r>
      <w:r w:rsidRPr="00A81197">
        <w:rPr>
          <w:bCs/>
        </w:rPr>
        <w:t xml:space="preserve">, upisana suvlasnicom za </w:t>
      </w:r>
      <w:r>
        <w:rPr>
          <w:bCs/>
        </w:rPr>
        <w:t xml:space="preserve">1/6 </w:t>
      </w:r>
      <w:r w:rsidRPr="00A81197">
        <w:rPr>
          <w:bCs/>
        </w:rPr>
        <w:t>dijela</w:t>
      </w:r>
    </w:p>
    <w:p w:rsidRDefault="00A81197" w:rsidP="00A81197" w:rsidR="00A81197">
      <w:pPr>
        <w:ind w:left="709"/>
        <w:jc w:val="both"/>
        <w:rPr>
          <w:bCs/>
        </w:rPr>
      </w:pPr>
      <w:r w:rsidRPr="00A81197">
        <w:rPr>
          <w:bCs/>
        </w:rPr>
        <w:t xml:space="preserve">zk. ul. </w:t>
      </w:r>
      <w:r>
        <w:rPr>
          <w:bCs/>
        </w:rPr>
        <w:t>891</w:t>
      </w:r>
      <w:r w:rsidRPr="00A81197">
        <w:rPr>
          <w:bCs/>
        </w:rPr>
        <w:t>: čest. zem.</w:t>
      </w:r>
      <w:r>
        <w:rPr>
          <w:bCs/>
        </w:rPr>
        <w:t xml:space="preserve"> 337/7, 415/2, </w:t>
      </w:r>
      <w:r w:rsidRPr="00A81197">
        <w:rPr>
          <w:bCs/>
        </w:rPr>
        <w:t xml:space="preserve">upisana suvlasnicom za </w:t>
      </w:r>
      <w:r>
        <w:rPr>
          <w:bCs/>
        </w:rPr>
        <w:t xml:space="preserve">1/3 </w:t>
      </w:r>
      <w:r w:rsidRPr="00A81197">
        <w:rPr>
          <w:bCs/>
        </w:rPr>
        <w:t>dijela</w:t>
      </w:r>
    </w:p>
    <w:p w:rsidRDefault="00A81197" w:rsidP="00A81197" w:rsidR="00A81197">
      <w:pPr>
        <w:ind w:left="709"/>
        <w:jc w:val="both"/>
        <w:rPr>
          <w:bCs/>
        </w:rPr>
      </w:pPr>
      <w:r w:rsidRPr="00A81197">
        <w:rPr>
          <w:bCs/>
        </w:rPr>
        <w:t xml:space="preserve">zk. ul. </w:t>
      </w:r>
      <w:r>
        <w:rPr>
          <w:bCs/>
        </w:rPr>
        <w:t>1604: čest. zgr. 105/4</w:t>
      </w:r>
      <w:r w:rsidRPr="00A81197">
        <w:rPr>
          <w:bCs/>
        </w:rPr>
        <w:t xml:space="preserve">, upisana suvlasnicom za </w:t>
      </w:r>
      <w:r>
        <w:rPr>
          <w:bCs/>
        </w:rPr>
        <w:t xml:space="preserve">14/810 </w:t>
      </w:r>
      <w:r w:rsidRPr="00A81197">
        <w:rPr>
          <w:bCs/>
        </w:rPr>
        <w:t>dijela</w:t>
      </w:r>
    </w:p>
    <w:p w:rsidRDefault="00A81197" w:rsidP="00A81197" w:rsidR="00A81197">
      <w:pPr>
        <w:ind w:left="709"/>
        <w:jc w:val="both"/>
        <w:rPr>
          <w:bCs/>
        </w:rPr>
      </w:pPr>
      <w:r w:rsidRPr="00A81197">
        <w:rPr>
          <w:bCs/>
        </w:rPr>
        <w:t xml:space="preserve">zk. ul. </w:t>
      </w:r>
      <w:r>
        <w:rPr>
          <w:bCs/>
        </w:rPr>
        <w:t>2452: čest. zgr. 54/1</w:t>
      </w:r>
      <w:r w:rsidRPr="00A81197">
        <w:rPr>
          <w:bCs/>
        </w:rPr>
        <w:t xml:space="preserve">, upisana suvlasnicom za </w:t>
      </w:r>
      <w:r>
        <w:rPr>
          <w:bCs/>
        </w:rPr>
        <w:t xml:space="preserve">1/3 </w:t>
      </w:r>
      <w:r w:rsidRPr="00A81197">
        <w:rPr>
          <w:bCs/>
        </w:rPr>
        <w:t>dijela</w:t>
      </w:r>
    </w:p>
    <w:p w:rsidRDefault="00A81197" w:rsidP="00A81197" w:rsidR="00A81197">
      <w:pPr>
        <w:ind w:left="709"/>
        <w:jc w:val="both"/>
        <w:rPr>
          <w:bCs/>
        </w:rPr>
      </w:pPr>
    </w:p>
    <w:p w:rsidRDefault="000F2FD3" w:rsidP="000F2FD3" w:rsidR="000F2FD3">
      <w:pPr>
        <w:ind w:left="705"/>
        <w:rPr>
          <w:bCs/>
        </w:rPr>
      </w:pPr>
    </w:p>
    <w:p w:rsidRDefault="003D0543" w:rsidP="003D0543" w:rsidR="003D0543">
      <w:pPr>
        <w:ind w:left="420"/>
        <w:jc w:val="both"/>
        <w:rPr>
          <w:bCs/>
        </w:rPr>
      </w:pPr>
      <w:r w:rsidRPr="00132AB5">
        <w:rPr>
          <w:bCs/>
        </w:rPr>
        <w:t xml:space="preserve">II. </w:t>
      </w:r>
      <w:r w:rsidR="00132AB5">
        <w:rPr>
          <w:bCs/>
        </w:rPr>
        <w:tab/>
      </w:r>
      <w:r w:rsidR="00A81197">
        <w:rPr>
          <w:bCs/>
        </w:rPr>
        <w:t>Njezinim nasljednicima</w:t>
      </w:r>
      <w:r w:rsidR="00DB23B2">
        <w:rPr>
          <w:bCs/>
        </w:rPr>
        <w:t xml:space="preserve"> </w:t>
      </w:r>
      <w:r w:rsidRPr="00132AB5">
        <w:rPr>
          <w:bCs/>
        </w:rPr>
        <w:t xml:space="preserve">temeljem </w:t>
      </w:r>
      <w:r w:rsidR="00DB23B2">
        <w:rPr>
          <w:bCs/>
        </w:rPr>
        <w:t xml:space="preserve">Zakona </w:t>
      </w:r>
      <w:r w:rsidRPr="00132AB5">
        <w:rPr>
          <w:bCs/>
        </w:rPr>
        <w:t>proglašava</w:t>
      </w:r>
      <w:r w:rsidR="000A4DCB">
        <w:rPr>
          <w:bCs/>
        </w:rPr>
        <w:t xml:space="preserve">ju </w:t>
      </w:r>
      <w:r w:rsidRPr="00132AB5">
        <w:rPr>
          <w:bCs/>
        </w:rPr>
        <w:t>se:</w:t>
      </w:r>
    </w:p>
    <w:p w:rsidRDefault="00B939A8" w:rsidP="003D0543" w:rsidR="00B939A8" w:rsidRPr="00B066BB">
      <w:pPr>
        <w:ind w:left="708"/>
        <w:jc w:val="both"/>
      </w:pPr>
    </w:p>
    <w:p w:rsidRDefault="00C05228" w:rsidP="00C05228" w:rsidR="00C05228" w:rsidRPr="00B066BB">
      <w:pPr>
        <w:ind w:left="708"/>
        <w:jc w:val="both"/>
      </w:pPr>
      <w:r w:rsidRPr="00B066BB">
        <w:t>-</w:t>
      </w:r>
      <w:r>
        <w:t xml:space="preserve"> </w:t>
      </w:r>
      <w:r w:rsidR="00F000CF">
        <w:t>Josip Šimunić iz Bibinja, Trg Sri sela 6 A</w:t>
      </w:r>
    </w:p>
    <w:p w:rsidRDefault="00C05228" w:rsidP="00C05228" w:rsidR="00C05228">
      <w:pPr>
        <w:ind w:left="708"/>
        <w:jc w:val="both"/>
      </w:pPr>
      <w:r>
        <w:t xml:space="preserve">  </w:t>
      </w:r>
      <w:r w:rsidRPr="00B066BB">
        <w:t xml:space="preserve">OIB: </w:t>
      </w:r>
      <w:r w:rsidR="00F000CF">
        <w:t>05041479510</w:t>
      </w:r>
      <w:r w:rsidRPr="00B066BB">
        <w:t>, za ..................................................................................</w:t>
      </w:r>
      <w:r w:rsidR="00CE5A94">
        <w:t>480</w:t>
      </w:r>
      <w:r w:rsidR="00C14C08">
        <w:t>/</w:t>
      </w:r>
      <w:r w:rsidR="00F000CF">
        <w:t xml:space="preserve">600 </w:t>
      </w:r>
      <w:r>
        <w:t>dijela</w:t>
      </w:r>
    </w:p>
    <w:p w:rsidRDefault="00C05228" w:rsidP="00C05228" w:rsidR="00C05228" w:rsidRPr="00B066BB">
      <w:pPr>
        <w:ind w:left="708"/>
        <w:jc w:val="both"/>
      </w:pPr>
      <w:r w:rsidRPr="00B066BB">
        <w:t>-</w:t>
      </w:r>
      <w:r>
        <w:t xml:space="preserve"> </w:t>
      </w:r>
      <w:r w:rsidR="00F000CF">
        <w:t xml:space="preserve">Ivan Bralić iz Bibinja, </w:t>
      </w:r>
      <w:r>
        <w:t xml:space="preserve"> </w:t>
      </w:r>
      <w:r w:rsidR="00F000CF">
        <w:t xml:space="preserve">Ulica kralja Petra Krešimira IV 78 </w:t>
      </w:r>
      <w:r>
        <w:t xml:space="preserve"> </w:t>
      </w:r>
    </w:p>
    <w:p w:rsidRDefault="00C05228" w:rsidP="00C05228" w:rsidR="00C05228">
      <w:pPr>
        <w:ind w:left="708"/>
        <w:jc w:val="both"/>
      </w:pPr>
      <w:r>
        <w:t xml:space="preserve">  </w:t>
      </w:r>
      <w:r w:rsidRPr="00B066BB">
        <w:t xml:space="preserve">OIB: </w:t>
      </w:r>
      <w:r w:rsidR="00F000CF">
        <w:t>06730901238</w:t>
      </w:r>
      <w:r w:rsidRPr="00B066BB">
        <w:t>, za .................................................................................</w:t>
      </w:r>
      <w:r w:rsidR="00C14C08">
        <w:t>.</w:t>
      </w:r>
      <w:r w:rsidRPr="00B066BB">
        <w:t>.</w:t>
      </w:r>
      <w:r w:rsidR="00C14C08">
        <w:t>12/</w:t>
      </w:r>
      <w:r w:rsidR="00F000CF">
        <w:t>600</w:t>
      </w:r>
      <w:r>
        <w:t xml:space="preserve"> dijela</w:t>
      </w:r>
    </w:p>
    <w:p w:rsidRDefault="00C05228" w:rsidP="00C05228" w:rsidR="00C05228">
      <w:pPr>
        <w:ind w:left="708"/>
        <w:jc w:val="both"/>
      </w:pPr>
      <w:r>
        <w:t xml:space="preserve">- </w:t>
      </w:r>
      <w:r w:rsidR="00F000CF">
        <w:t>Lenka Bralić iz Bibinja, Ulica kralja Petra Krešimira IV 78</w:t>
      </w:r>
    </w:p>
    <w:p w:rsidRDefault="00C05228" w:rsidP="00C05228" w:rsidR="00C05228">
      <w:pPr>
        <w:ind w:left="708"/>
        <w:jc w:val="both"/>
      </w:pPr>
      <w:r>
        <w:t xml:space="preserve">  OIB: </w:t>
      </w:r>
      <w:r w:rsidR="00F000CF">
        <w:t>88978114294</w:t>
      </w:r>
      <w:r>
        <w:t>, za ...................................................</w:t>
      </w:r>
      <w:r w:rsidR="00C14C08">
        <w:t>................</w:t>
      </w:r>
      <w:r w:rsidR="0085274A">
        <w:t>.</w:t>
      </w:r>
      <w:r w:rsidR="00C14C08">
        <w:t>..............</w:t>
      </w:r>
      <w:r w:rsidR="00F000CF">
        <w:t>.</w:t>
      </w:r>
      <w:r w:rsidR="00C14C08">
        <w:t>12</w:t>
      </w:r>
      <w:r>
        <w:t>/</w:t>
      </w:r>
      <w:r w:rsidR="00F000CF">
        <w:t>600</w:t>
      </w:r>
      <w:r>
        <w:t xml:space="preserve"> dijela</w:t>
      </w:r>
    </w:p>
    <w:p w:rsidRDefault="00F000CF" w:rsidP="00C05228" w:rsidR="00F000CF">
      <w:pPr>
        <w:ind w:left="708"/>
        <w:jc w:val="both"/>
      </w:pPr>
    </w:p>
    <w:p w:rsidRDefault="00C05228" w:rsidP="00C05228" w:rsidR="00C05228">
      <w:pPr>
        <w:ind w:left="708"/>
        <w:jc w:val="both"/>
      </w:pPr>
      <w:r>
        <w:t xml:space="preserve">- </w:t>
      </w:r>
      <w:r w:rsidR="00F000CF">
        <w:t xml:space="preserve">Petar Bugarija iz Bibinja, </w:t>
      </w:r>
      <w:r w:rsidR="00D769A5">
        <w:t>Bugarije 5</w:t>
      </w:r>
    </w:p>
    <w:p w:rsidRDefault="00C05228" w:rsidP="00C05228" w:rsidR="00C05228">
      <w:pPr>
        <w:ind w:left="708"/>
        <w:jc w:val="both"/>
      </w:pPr>
      <w:r>
        <w:t xml:space="preserve">  OIB: </w:t>
      </w:r>
      <w:r w:rsidR="00D769A5">
        <w:t>25934822285</w:t>
      </w:r>
      <w:r>
        <w:t>, za ...........................................................................</w:t>
      </w:r>
      <w:r w:rsidR="00D769A5">
        <w:t>.</w:t>
      </w:r>
      <w:r>
        <w:t>.........</w:t>
      </w:r>
      <w:r w:rsidR="00C14C08">
        <w:t>1</w:t>
      </w:r>
      <w:r w:rsidR="00D769A5">
        <w:t>/600</w:t>
      </w:r>
      <w:r>
        <w:t xml:space="preserve"> dijela</w:t>
      </w:r>
    </w:p>
    <w:p w:rsidRDefault="00C05228" w:rsidP="00C05228" w:rsidR="00C05228">
      <w:pPr>
        <w:ind w:left="708"/>
        <w:jc w:val="both"/>
      </w:pPr>
      <w:r>
        <w:t xml:space="preserve">- </w:t>
      </w:r>
      <w:r w:rsidR="00D769A5">
        <w:t>Elka Kasumović iz Bibnja, Ulica 112. Brigade HV 55</w:t>
      </w:r>
    </w:p>
    <w:p w:rsidRDefault="00C05228" w:rsidP="00C05228" w:rsidR="00C05228">
      <w:pPr>
        <w:ind w:left="708"/>
        <w:jc w:val="both"/>
      </w:pPr>
      <w:r>
        <w:t xml:space="preserve">  </w:t>
      </w:r>
      <w:r w:rsidR="00D769A5">
        <w:t xml:space="preserve">OIB:798505617629 </w:t>
      </w:r>
      <w:r>
        <w:t>za ......</w:t>
      </w:r>
      <w:r w:rsidR="00D769A5">
        <w:t>...............................</w:t>
      </w:r>
      <w:r>
        <w:t>..........</w:t>
      </w:r>
      <w:r w:rsidR="00D769A5">
        <w:t>...............................</w:t>
      </w:r>
      <w:r>
        <w:t>.....</w:t>
      </w:r>
      <w:r w:rsidR="00D769A5">
        <w:t>..</w:t>
      </w:r>
      <w:r w:rsidR="00C14C08">
        <w:t>1</w:t>
      </w:r>
      <w:r>
        <w:t>/</w:t>
      </w:r>
      <w:r w:rsidR="00D769A5">
        <w:t>600</w:t>
      </w:r>
      <w:r>
        <w:t xml:space="preserve"> dijela</w:t>
      </w:r>
    </w:p>
    <w:p w:rsidRDefault="00C05228" w:rsidP="00C05228" w:rsidR="00C05228">
      <w:pPr>
        <w:ind w:left="708"/>
        <w:jc w:val="both"/>
      </w:pPr>
      <w:r>
        <w:t xml:space="preserve">- </w:t>
      </w:r>
      <w:r w:rsidR="00D769A5">
        <w:t>Suzana Bugarija iz Ekvadora, Guayaquil, Urb. La Cumbre MZ 6 B 6</w:t>
      </w:r>
    </w:p>
    <w:p w:rsidRDefault="00C05228" w:rsidP="00C05228" w:rsidR="00C05228">
      <w:pPr>
        <w:ind w:left="708"/>
        <w:jc w:val="both"/>
      </w:pPr>
      <w:r>
        <w:t xml:space="preserve">  OIB: </w:t>
      </w:r>
      <w:r w:rsidR="00D769A5">
        <w:t>62885414710</w:t>
      </w:r>
      <w:r>
        <w:t>, za ..........................................</w:t>
      </w:r>
      <w:r w:rsidR="00D769A5">
        <w:t>...............................</w:t>
      </w:r>
      <w:r>
        <w:t>........</w:t>
      </w:r>
      <w:r w:rsidR="00C14C08">
        <w:t>....1</w:t>
      </w:r>
      <w:r w:rsidR="00D769A5">
        <w:t>/600</w:t>
      </w:r>
      <w:r>
        <w:t xml:space="preserve"> dijela</w:t>
      </w:r>
    </w:p>
    <w:p w:rsidRDefault="00C05228" w:rsidP="00C05228" w:rsidR="00C05228">
      <w:pPr>
        <w:ind w:left="708"/>
        <w:jc w:val="both"/>
      </w:pPr>
      <w:r>
        <w:t xml:space="preserve">- </w:t>
      </w:r>
      <w:r w:rsidR="00D769A5">
        <w:t>Jelka Sekula iz Bibinja, Sekule 7</w:t>
      </w:r>
    </w:p>
    <w:p w:rsidRDefault="00C05228" w:rsidP="00C05228" w:rsidR="00C05228">
      <w:pPr>
        <w:ind w:left="708"/>
        <w:jc w:val="both"/>
      </w:pPr>
      <w:r>
        <w:t xml:space="preserve">  OIB: </w:t>
      </w:r>
      <w:r w:rsidR="00D769A5">
        <w:t>71808396758</w:t>
      </w:r>
      <w:r>
        <w:t>, za ......................................................</w:t>
      </w:r>
      <w:r w:rsidR="00C14C08">
        <w:t>...............................3</w:t>
      </w:r>
      <w:r w:rsidR="00D769A5">
        <w:t>/600</w:t>
      </w:r>
      <w:r>
        <w:t xml:space="preserve"> dijela</w:t>
      </w:r>
    </w:p>
    <w:p w:rsidRDefault="00C05228" w:rsidP="00C05228" w:rsidR="00C05228">
      <w:pPr>
        <w:ind w:left="708"/>
        <w:jc w:val="both"/>
      </w:pPr>
      <w:r>
        <w:t xml:space="preserve">- </w:t>
      </w:r>
      <w:r w:rsidR="00D769A5">
        <w:t xml:space="preserve">Slavica Sikirić </w:t>
      </w:r>
      <w:r w:rsidR="00942219">
        <w:t>iz Bibinja, Trnji 29</w:t>
      </w:r>
    </w:p>
    <w:p w:rsidRDefault="00C05228" w:rsidP="00C05228" w:rsidR="00C05228">
      <w:pPr>
        <w:ind w:left="708"/>
        <w:jc w:val="both"/>
      </w:pPr>
      <w:r>
        <w:t xml:space="preserve">  OIB: </w:t>
      </w:r>
      <w:r w:rsidR="00942219">
        <w:t>79909432152</w:t>
      </w:r>
      <w:r>
        <w:t>, za ......................................................</w:t>
      </w:r>
      <w:r w:rsidR="00942219">
        <w:t>...............................</w:t>
      </w:r>
      <w:r w:rsidR="00C14C08">
        <w:t>3</w:t>
      </w:r>
      <w:r>
        <w:t>/</w:t>
      </w:r>
      <w:r w:rsidR="00942219">
        <w:t>600</w:t>
      </w:r>
      <w:r>
        <w:t xml:space="preserve"> dijela</w:t>
      </w:r>
    </w:p>
    <w:p w:rsidRDefault="00C05228" w:rsidP="00C05228" w:rsidR="00C05228">
      <w:pPr>
        <w:ind w:left="708"/>
        <w:jc w:val="both"/>
      </w:pPr>
      <w:r>
        <w:t xml:space="preserve">- </w:t>
      </w:r>
      <w:r w:rsidR="00942219">
        <w:t>Ana Lukić iz Bibinja, Trg Franje Tuđmana 2</w:t>
      </w:r>
      <w:r>
        <w:t xml:space="preserve"> </w:t>
      </w:r>
    </w:p>
    <w:p w:rsidRDefault="00C05228" w:rsidP="00C05228" w:rsidR="00C05228">
      <w:pPr>
        <w:ind w:left="708"/>
        <w:jc w:val="both"/>
      </w:pPr>
      <w:r>
        <w:t xml:space="preserve">  OIB: </w:t>
      </w:r>
      <w:r w:rsidR="00942219">
        <w:t>63672874195</w:t>
      </w:r>
      <w:r>
        <w:t>, za ......................................................</w:t>
      </w:r>
      <w:r w:rsidR="00C14C08">
        <w:t>.................</w:t>
      </w:r>
      <w:r w:rsidR="00942219">
        <w:t>..............</w:t>
      </w:r>
      <w:r w:rsidR="00C14C08">
        <w:t>3</w:t>
      </w:r>
      <w:r w:rsidR="00942219">
        <w:t>/600</w:t>
      </w:r>
      <w:r>
        <w:t xml:space="preserve"> dijela</w:t>
      </w:r>
    </w:p>
    <w:p w:rsidRDefault="00C05228" w:rsidP="00C05228" w:rsidR="00C05228">
      <w:pPr>
        <w:ind w:left="708"/>
        <w:jc w:val="both"/>
      </w:pPr>
      <w:r>
        <w:t xml:space="preserve">- </w:t>
      </w:r>
      <w:r w:rsidR="00942219">
        <w:t>Branka Matešić iz Zadra, Galica 10</w:t>
      </w:r>
    </w:p>
    <w:p w:rsidRDefault="00C05228" w:rsidP="00C05228" w:rsidR="00C05228">
      <w:pPr>
        <w:ind w:left="708"/>
        <w:jc w:val="both"/>
      </w:pPr>
      <w:r>
        <w:t xml:space="preserve">  OIB: </w:t>
      </w:r>
      <w:r w:rsidR="00942219">
        <w:t>38868914188</w:t>
      </w:r>
      <w:r>
        <w:t>, za ......................................................</w:t>
      </w:r>
      <w:r w:rsidR="00942219">
        <w:t>...............................</w:t>
      </w:r>
      <w:r w:rsidR="00C14C08">
        <w:t>4/</w:t>
      </w:r>
      <w:r w:rsidR="00942219">
        <w:t xml:space="preserve">600 </w:t>
      </w:r>
      <w:r>
        <w:t>dijela</w:t>
      </w:r>
    </w:p>
    <w:p w:rsidRDefault="00C05228" w:rsidP="00C05228" w:rsidR="00C05228">
      <w:pPr>
        <w:ind w:left="708"/>
        <w:jc w:val="both"/>
      </w:pPr>
      <w:r>
        <w:t xml:space="preserve">- </w:t>
      </w:r>
      <w:r w:rsidR="00942219">
        <w:t xml:space="preserve">Vesna Medić iz Kožina, Put Sv. Bartula 11 </w:t>
      </w:r>
      <w:r>
        <w:t xml:space="preserve"> </w:t>
      </w:r>
    </w:p>
    <w:p w:rsidRDefault="00C05228" w:rsidP="00C05228" w:rsidR="00C05228">
      <w:pPr>
        <w:ind w:left="708"/>
        <w:jc w:val="both"/>
      </w:pPr>
      <w:r>
        <w:t xml:space="preserve">  OIB: </w:t>
      </w:r>
      <w:r w:rsidR="00942219">
        <w:t>31610505702</w:t>
      </w:r>
      <w:r>
        <w:t>, za ......................................................</w:t>
      </w:r>
      <w:r w:rsidR="00942219">
        <w:t>.......................</w:t>
      </w:r>
      <w:r w:rsidR="00C14C08">
        <w:t>......</w:t>
      </w:r>
      <w:r w:rsidR="00942219">
        <w:t>..4</w:t>
      </w:r>
      <w:r w:rsidR="00C14C08">
        <w:t>/600</w:t>
      </w:r>
      <w:r>
        <w:t xml:space="preserve"> dijela</w:t>
      </w:r>
    </w:p>
    <w:p w:rsidRDefault="00C05228" w:rsidP="00C05228" w:rsidR="00C05228">
      <w:pPr>
        <w:ind w:left="708"/>
        <w:jc w:val="both"/>
      </w:pPr>
      <w:r>
        <w:t xml:space="preserve">- </w:t>
      </w:r>
      <w:r w:rsidR="00942219">
        <w:t>Nikica Bajlo iz Zadra, Ulica Denisa Bajla 44</w:t>
      </w:r>
    </w:p>
    <w:p w:rsidRDefault="00C05228" w:rsidP="00C05228" w:rsidR="00C05228">
      <w:pPr>
        <w:ind w:left="708"/>
        <w:jc w:val="both"/>
      </w:pPr>
      <w:r>
        <w:t xml:space="preserve">  OIB: </w:t>
      </w:r>
      <w:r w:rsidR="00942219">
        <w:t>48665430367, za ....</w:t>
      </w:r>
      <w:r>
        <w:t>....................................................................</w:t>
      </w:r>
      <w:r w:rsidR="00942219">
        <w:t>.</w:t>
      </w:r>
      <w:r>
        <w:t>...........</w:t>
      </w:r>
      <w:r w:rsidR="00942219">
        <w:t>.4</w:t>
      </w:r>
      <w:r>
        <w:t>/</w:t>
      </w:r>
      <w:r w:rsidR="00942219">
        <w:t>600</w:t>
      </w:r>
      <w:r>
        <w:t xml:space="preserve"> dijela</w:t>
      </w:r>
    </w:p>
    <w:p w:rsidRDefault="00C05228" w:rsidP="00C05228" w:rsidR="00C05228">
      <w:pPr>
        <w:ind w:left="708"/>
        <w:jc w:val="both"/>
      </w:pPr>
      <w:r>
        <w:t xml:space="preserve">- </w:t>
      </w:r>
      <w:r w:rsidR="00942219">
        <w:t>Igor Sekula iz Zadra, Široka ulica 12</w:t>
      </w:r>
    </w:p>
    <w:p w:rsidRDefault="00C05228" w:rsidP="00C05228" w:rsidR="00C05228">
      <w:pPr>
        <w:ind w:left="708"/>
        <w:jc w:val="both"/>
      </w:pPr>
      <w:r>
        <w:t xml:space="preserve">  OIB: </w:t>
      </w:r>
      <w:r w:rsidR="00942219">
        <w:t>39200207236</w:t>
      </w:r>
      <w:r>
        <w:t>, za .........................................................................</w:t>
      </w:r>
      <w:r w:rsidR="00C14C08">
        <w:t>.</w:t>
      </w:r>
      <w:r>
        <w:t>...........</w:t>
      </w:r>
      <w:r w:rsidR="0085274A">
        <w:t>3</w:t>
      </w:r>
      <w:r w:rsidR="00942219">
        <w:t>/600</w:t>
      </w:r>
      <w:r>
        <w:t xml:space="preserve"> dijela</w:t>
      </w:r>
    </w:p>
    <w:p w:rsidRDefault="00C05228" w:rsidP="00C05228" w:rsidR="00C05228">
      <w:pPr>
        <w:ind w:left="708"/>
        <w:jc w:val="both"/>
      </w:pPr>
      <w:r>
        <w:t xml:space="preserve">- </w:t>
      </w:r>
      <w:r w:rsidR="00942219">
        <w:t>Jagoda Mavar iz Brbinja, kbr. 56</w:t>
      </w:r>
    </w:p>
    <w:p w:rsidRDefault="00C05228" w:rsidP="00C05228" w:rsidR="00C05228">
      <w:pPr>
        <w:ind w:left="708"/>
        <w:jc w:val="both"/>
      </w:pPr>
      <w:r>
        <w:t xml:space="preserve">  </w:t>
      </w:r>
      <w:r w:rsidR="00942219">
        <w:t xml:space="preserve">OIB: </w:t>
      </w:r>
      <w:r w:rsidR="00C14C08">
        <w:t xml:space="preserve">10653771659 </w:t>
      </w:r>
      <w:r>
        <w:t>za .....</w:t>
      </w:r>
      <w:r w:rsidR="00C14C08">
        <w:t>..</w:t>
      </w:r>
      <w:r>
        <w:t>....................................................................</w:t>
      </w:r>
      <w:r w:rsidR="00C14C08">
        <w:t>.</w:t>
      </w:r>
      <w:r>
        <w:t>..........</w:t>
      </w:r>
      <w:r w:rsidR="0085274A">
        <w:t>3</w:t>
      </w:r>
      <w:r>
        <w:t>/</w:t>
      </w:r>
      <w:r w:rsidR="00C14C08">
        <w:t>600</w:t>
      </w:r>
      <w:r>
        <w:t xml:space="preserve"> dijela</w:t>
      </w:r>
    </w:p>
    <w:p w:rsidRDefault="00C05228" w:rsidP="00C05228" w:rsidR="00C05228">
      <w:pPr>
        <w:ind w:left="708"/>
        <w:jc w:val="both"/>
      </w:pPr>
      <w:r>
        <w:t xml:space="preserve">- </w:t>
      </w:r>
      <w:r w:rsidR="00C14C08">
        <w:t>Davorka Šužberić iz Sestrunja, kbr. 31</w:t>
      </w:r>
    </w:p>
    <w:p w:rsidRDefault="00C05228" w:rsidP="00C05228" w:rsidR="00C05228">
      <w:pPr>
        <w:ind w:left="708"/>
        <w:jc w:val="both"/>
      </w:pPr>
      <w:r>
        <w:t xml:space="preserve">  OIB: </w:t>
      </w:r>
      <w:r w:rsidR="00C14C08">
        <w:t>97087268725</w:t>
      </w:r>
      <w:r>
        <w:t>, za ....................................................................................</w:t>
      </w:r>
      <w:r w:rsidR="00C14C08">
        <w:t>.</w:t>
      </w:r>
      <w:r w:rsidR="0085274A">
        <w:t>3</w:t>
      </w:r>
      <w:r>
        <w:t>/</w:t>
      </w:r>
      <w:r w:rsidR="00C14C08">
        <w:t>600</w:t>
      </w:r>
      <w:r>
        <w:t xml:space="preserve"> dijela</w:t>
      </w:r>
    </w:p>
    <w:p w:rsidRDefault="00C05228" w:rsidP="00C05228" w:rsidR="00C05228">
      <w:pPr>
        <w:ind w:left="708"/>
        <w:jc w:val="both"/>
      </w:pPr>
      <w:r>
        <w:t xml:space="preserve">- </w:t>
      </w:r>
      <w:r w:rsidR="00C14C08">
        <w:t>Dubravka Marin iz Božave, Božava 15 A</w:t>
      </w:r>
    </w:p>
    <w:p w:rsidRDefault="00C05228" w:rsidP="00C05228" w:rsidR="00C05228">
      <w:pPr>
        <w:ind w:left="708"/>
        <w:jc w:val="both"/>
      </w:pPr>
      <w:r>
        <w:t xml:space="preserve">  </w:t>
      </w:r>
      <w:r w:rsidR="00C14C08">
        <w:t xml:space="preserve">OIB:24988644324 </w:t>
      </w:r>
      <w:r>
        <w:t>za .......................................................................................</w:t>
      </w:r>
      <w:r w:rsidR="0085274A">
        <w:t>3</w:t>
      </w:r>
      <w:r w:rsidR="00C14C08">
        <w:t>/600</w:t>
      </w:r>
      <w:r>
        <w:t xml:space="preserve"> dijela</w:t>
      </w:r>
    </w:p>
    <w:p w:rsidRDefault="00CE5A94" w:rsidP="00CE5A94" w:rsidR="00CE5A94">
      <w:pPr>
        <w:ind w:left="708"/>
        <w:jc w:val="both"/>
      </w:pPr>
      <w:r>
        <w:t>- Ruzarka Vudarag iz Australije, 156 Bown Creslent, Seville Grove 6112, Western Australia</w:t>
      </w:r>
    </w:p>
    <w:p w:rsidRDefault="00CE5A94" w:rsidP="00CE5A94" w:rsidR="00CE5A94">
      <w:pPr>
        <w:ind w:left="708"/>
        <w:jc w:val="both"/>
      </w:pPr>
      <w:r>
        <w:t xml:space="preserve">  OIB:81815505215 za .....................................................................................60/600 dijela</w:t>
      </w:r>
    </w:p>
    <w:p w:rsidRDefault="00C14C08" w:rsidP="00C05228" w:rsidR="00C14C08">
      <w:pPr>
        <w:ind w:left="708"/>
        <w:jc w:val="both"/>
      </w:pPr>
    </w:p>
    <w:p w:rsidRDefault="003F56F1" w:rsidP="003F56F1" w:rsidR="003F56F1" w:rsidRPr="003F56F1">
      <w:pPr>
        <w:ind w:firstLine="708"/>
      </w:pPr>
      <w:r w:rsidRPr="003F56F1">
        <w:t xml:space="preserve">III.    Zemljišnoknjižni odjel </w:t>
      </w:r>
      <w:r w:rsidR="0085274A">
        <w:t>ovoga suda</w:t>
      </w:r>
      <w:r w:rsidRPr="003F56F1">
        <w:t xml:space="preserve"> izvršit će po pravomoćnosti ovog rješenja uknjižbu prava suvlasništva na nekretninama iz toč. I. izreke rješenja na nasljednike iz toč. II. istog. </w:t>
      </w:r>
    </w:p>
    <w:p w:rsidRDefault="00D9676E" w:rsidP="00DB23B2" w:rsidR="00D9676E" w:rsidRPr="000A4DCB">
      <w:pPr>
        <w:ind w:left="708"/>
        <w:jc w:val="both"/>
        <w:rPr>
          <w:color w:val="FF0000"/>
        </w:rPr>
      </w:pPr>
    </w:p>
    <w:p w:rsidRDefault="003D0543" w:rsidP="003D0543" w:rsidR="003D0543" w:rsidRPr="00132AB5">
      <w:pPr>
        <w:pStyle w:val="Naslov2"/>
        <w:rPr>
          <w:b w:val="false"/>
          <w:sz w:val="24"/>
        </w:rPr>
      </w:pPr>
      <w:r w:rsidRPr="00132AB5">
        <w:rPr>
          <w:b w:val="false"/>
          <w:sz w:val="24"/>
        </w:rPr>
        <w:t>Obrazloženje</w:t>
      </w:r>
    </w:p>
    <w:p w:rsidRDefault="003D0543" w:rsidP="003D0543" w:rsidR="003D0543" w:rsidRPr="00132AB5"/>
    <w:p w:rsidRDefault="00F77D73" w:rsidP="003D0543" w:rsidR="003D0543">
      <w:pPr>
        <w:pStyle w:val="Tijeloteksta2"/>
        <w:ind w:firstLine="709"/>
      </w:pPr>
      <w:r>
        <w:t xml:space="preserve">Činjenica smrti </w:t>
      </w:r>
      <w:r w:rsidR="0085274A">
        <w:t>ostaviteljice</w:t>
      </w:r>
      <w:r w:rsidR="00805C90">
        <w:t xml:space="preserve"> </w:t>
      </w:r>
      <w:r w:rsidR="003D0543" w:rsidRPr="00132AB5">
        <w:t xml:space="preserve">utvrđena je uvidom u Smrtovnicu izdanu od Matičnog ureda Zadar dana </w:t>
      </w:r>
      <w:r w:rsidR="0085274A">
        <w:t>14</w:t>
      </w:r>
      <w:r w:rsidR="003D0543" w:rsidRPr="00132AB5">
        <w:t xml:space="preserve">. </w:t>
      </w:r>
      <w:r w:rsidR="0085274A">
        <w:t>svibnja 2001</w:t>
      </w:r>
      <w:r w:rsidR="000A4DCB">
        <w:t xml:space="preserve">. </w:t>
      </w:r>
      <w:r w:rsidR="00DB23B2">
        <w:t>godine</w:t>
      </w:r>
      <w:r w:rsidR="003D0543" w:rsidRPr="00132AB5">
        <w:t>.</w:t>
      </w:r>
    </w:p>
    <w:p w:rsidRDefault="00BD482C" w:rsidP="00F77D73" w:rsidR="0085274A">
      <w:pPr>
        <w:ind w:firstLine="708"/>
        <w:jc w:val="both"/>
      </w:pPr>
      <w:r>
        <w:t>O</w:t>
      </w:r>
      <w:r w:rsidR="0085274A">
        <w:t>stavitelj</w:t>
      </w:r>
      <w:r w:rsidR="000131AD">
        <w:t>ica</w:t>
      </w:r>
      <w:r w:rsidR="0085274A">
        <w:t xml:space="preserve"> nije za života sačinila</w:t>
      </w:r>
      <w:r>
        <w:t xml:space="preserve"> oporuku, te su u ostavinskom postupku iza </w:t>
      </w:r>
      <w:r w:rsidR="0085274A">
        <w:t>iste</w:t>
      </w:r>
      <w:r>
        <w:t xml:space="preserve"> </w:t>
      </w:r>
      <w:r w:rsidR="003D0543" w:rsidRPr="00132AB5">
        <w:t xml:space="preserve">na nasljedstvo pozvani </w:t>
      </w:r>
      <w:r w:rsidR="00D4621B">
        <w:t>zakonski nasljednici</w:t>
      </w:r>
      <w:r w:rsidR="0061516B">
        <w:t xml:space="preserve"> </w:t>
      </w:r>
      <w:r w:rsidR="0085274A">
        <w:t>trećeg</w:t>
      </w:r>
      <w:r w:rsidR="000A4DCB">
        <w:t xml:space="preserve"> nasljednog reda budući </w:t>
      </w:r>
      <w:r w:rsidR="0085274A">
        <w:t xml:space="preserve">da nije bila u braku, niti je imala svojih potomaka, a njezini roditelji Mate i Cvita su preminuli prije nje, kao i njezin brat Slavko Šimunić koji je preminuo 1991. godine, bez potomaka. Stoga na nasljedstvo iza ostaviteljice pozivaju se očeva i majčina braća i sestre odnosno njihovi potomci i to na način da braća i sestre s očeve strane nasljeđuju ½ dijela, a braća i sestre s majčine strane ½ dijela, sukladno odredbama sadržanim u čl. 12. st. 2. i 3. Zakona o nasljeđivanju. </w:t>
      </w:r>
    </w:p>
    <w:p w:rsidRDefault="0085274A" w:rsidP="00F77D73" w:rsidR="0085274A">
      <w:pPr>
        <w:ind w:firstLine="708"/>
        <w:jc w:val="both"/>
      </w:pPr>
      <w:r>
        <w:t xml:space="preserve">Otac ostaviteljice Mate Šimunić imao je petero braće i sestara i to: braću Marka Šimunića, Tomu Šimunića, Šimu Šimunića, Franu Šimunića, te sestru Terezu Bralić, a svi su preminuli prije ostaviteljice. </w:t>
      </w:r>
    </w:p>
    <w:p w:rsidRDefault="0085274A" w:rsidP="00F77D73" w:rsidR="0085274A">
      <w:pPr>
        <w:ind w:firstLine="708"/>
        <w:jc w:val="both"/>
      </w:pPr>
      <w:r>
        <w:t xml:space="preserve">Marko Šimunić imao je sina Dragutina Šimunića, koji je također preminuo, a njegovi nasljednici su njegova djeca i to: kćerke Marija Sekula, Anđelka Lukić, Luzarija Grdović, Danica Šimunić i Nediljka Šuk, te sin Josip Šimunić. </w:t>
      </w:r>
    </w:p>
    <w:p w:rsidRDefault="0085274A" w:rsidP="00F77D73" w:rsidR="001D1FEF">
      <w:pPr>
        <w:ind w:firstLine="708"/>
        <w:jc w:val="both"/>
      </w:pPr>
      <w:r>
        <w:t xml:space="preserve">Tome Šimunić imao je </w:t>
      </w:r>
      <w:r w:rsidR="001D1FEF">
        <w:t xml:space="preserve">sina Križana Šimunića, koji je također preminuo, a njegovi nasljednici su njegova djeca i to: sinovi Tome Šimunić i Grozdan Šimunić, te kćerke Đilda Iglić, </w:t>
      </w:r>
      <w:r w:rsidR="001D1FEF">
        <w:lastRenderedPageBreak/>
        <w:t>Milena Tasovac i Elda Šindija. Nadalje, preminuli su: kći Marija Sikirić, a njezini nasljednici su sinovi Zlatko Sikirić, Roko Sikirić i Mario Sikirić, te kći Bosiljka Lisica; kći Đilda Iglić, a njezini nasljednici su djeca i to: kći Jagorka Kero i sin Mijo Iglić; kći Elda Šindija, a njezini nasljednici su: kćerke Ana Šindija, Marija Štorić, Branka Sikirić i Željka Burić.</w:t>
      </w:r>
    </w:p>
    <w:p w:rsidRDefault="001D1FEF" w:rsidP="00F77D73" w:rsidR="0085274A">
      <w:pPr>
        <w:ind w:firstLine="708"/>
        <w:jc w:val="both"/>
      </w:pPr>
      <w:r>
        <w:t xml:space="preserve">Šime Šimunić imao je sina Miju Šimunića, te kćerke Dragicu Bugarija i Anku Bugarija koji su također preminuli. Nasljednici iza Mije Šimunića su sinovi Vinko Šimunić, Petar Šimunić i Ante Šimunić i kćer Anka Lisica. Nasljednici iza Dragice Bugarija su kćerke Ana Šindija, Marija Bugarija i Rola Bugarija, te sin Vinko  Bugarija, dok su nasljednici Anke Bugarija sinovi Živko Bugarija, Nediljko Bugarija, Bruno Bugarija i Zdravko Bugarija. </w:t>
      </w:r>
    </w:p>
    <w:p w:rsidRDefault="0031039A" w:rsidP="00F77D73" w:rsidR="0031039A">
      <w:pPr>
        <w:ind w:firstLine="708"/>
        <w:jc w:val="both"/>
      </w:pPr>
      <w:r>
        <w:t xml:space="preserve">Frane Šimunić imao je sina Mičela Šimunića, koji je također preminuo, a njegovi nasljednici su Božidar Šimunić, Šime Šimunić, Pere Šimunić i kćer Anka Šimunić, s tim da je Pere Šimunić preminuo, a njegovi nasljednici su njegova braća i sestra. </w:t>
      </w:r>
    </w:p>
    <w:p w:rsidRDefault="0031039A" w:rsidP="00F77D73" w:rsidR="0031039A">
      <w:pPr>
        <w:ind w:firstLine="708"/>
        <w:jc w:val="both"/>
      </w:pPr>
      <w:r>
        <w:t xml:space="preserve">Tereza Bralić imala je šestero djece i to: sina Ivana Bralić, te kćerke Lenku Bralić, Anku Bralić, Mariju Lukić, Anđelku Bajlo i Nediljku Sekula, s tim da je Anka Bralić preminula bez potomaka, pa su njeni nasljednici njen brat i sestre. Isto tako preminuli su: kći Marija Lukić a njezini nasljednici su  kći Zdenka Bugarija, Jelka Sekula, Slavica Sikirić i Ana Lukić. Isto tako preminula je i nasljednica Zdenka Bugarija, a njeni nasljednici su pak suprug Petar Bugarija, te kćerke Elka Kasumović i Suzana Bugarija;  kći Anđelka Bajlo, a njezini nasljednici su kćerke Branka Matešić i Vesna Medić, te sin Nikica Bajlo; kći Nediljka Bajlo, a njezini nasljednici su kćerke Jagoda Mavar, Davorka Šužberić i Davorka Marin, te sin Igor Sekula. </w:t>
      </w:r>
    </w:p>
    <w:p w:rsidRDefault="0031039A" w:rsidP="00F77D73" w:rsidR="0031039A">
      <w:pPr>
        <w:ind w:firstLine="708"/>
        <w:jc w:val="both"/>
      </w:pPr>
    </w:p>
    <w:p w:rsidRDefault="0031039A" w:rsidP="00F77D73" w:rsidR="0085274A">
      <w:pPr>
        <w:ind w:firstLine="708"/>
        <w:jc w:val="both"/>
      </w:pPr>
      <w:r>
        <w:t>Majka ostaviteljice Cvita Šimunić imala je jednu sestru i to pok. Anu Lonić rođ. Režan koja je preminula, a njezini nasljednici su sinovi Bruno Lonić, Petar Lonić i Branko Lonić</w:t>
      </w:r>
      <w:r w:rsidR="00CE5A94">
        <w:t>, te kćerke Nedjel</w:t>
      </w:r>
      <w:r w:rsidR="009014D6">
        <w:t>j</w:t>
      </w:r>
      <w:r w:rsidR="00CE5A94">
        <w:t>ka Lucin i Ruzarka Vudrag</w:t>
      </w:r>
      <w:r>
        <w:t xml:space="preserve">, s tim da je Petar Lonić umro kao dijete, bez nasljednika. Također </w:t>
      </w:r>
      <w:r w:rsidR="00CE5A94">
        <w:t xml:space="preserve">su preminuli: Bruno Lonić, a njegovi nasljednici su sinovi Marino Lonić, Emilio Lonić, te kćerke Mira Keran i Ljubica Rogić; Branko Lonić, a njegovi nasljednici su Nedjeljka Lucin i Ruzarka Vudrag. </w:t>
      </w:r>
    </w:p>
    <w:p w:rsidRDefault="00CE5A94" w:rsidP="00F77D73" w:rsidR="00CE5A94">
      <w:pPr>
        <w:ind w:firstLine="708"/>
        <w:jc w:val="both"/>
      </w:pPr>
    </w:p>
    <w:p w:rsidRDefault="009014D6" w:rsidP="00F77D73" w:rsidR="009014D6">
      <w:pPr>
        <w:ind w:firstLine="708"/>
        <w:jc w:val="both"/>
      </w:pPr>
      <w:r>
        <w:t>Na ročištu održanom dana 08. lipnja 2005. godine</w:t>
      </w:r>
      <w:r w:rsidR="00CE5A94">
        <w:t xml:space="preserve"> nasljednik Josip</w:t>
      </w:r>
      <w:r>
        <w:t xml:space="preserve"> Šimunić je naveo kako je uzdržavao ostaviteljicu, te se o istoj i brinuo, te iako je u Smrtovnici naveo kako egzistira Ugovor o doživotnom uzdržavanju koji se nalazi kod odvjetnika Augustina Sudinje, da do istog zaključenja nije nikada došlo iz razloga što ostaviteljicu nije mogao dovesti u sud, dok je na održanom ročištu od 25. veljače 2015. godine naveo </w:t>
      </w:r>
      <w:r w:rsidR="0083794A">
        <w:t>kako je ostaviteljica bila slijepa, pa da ista nije mogla sačiniti ugovor o darovanju u pismenoj formi ali da je navela kako sve nekretnine ostavlja njemu što se može smatrati usmenom oporukom</w:t>
      </w:r>
      <w:r w:rsidR="00C22BC4">
        <w:t>, što da je i osobno nasljednica Anka Šimunić potvrdila da i ona može biti svjedokom takve oporuke</w:t>
      </w:r>
      <w:r w:rsidR="0083794A">
        <w:t>.</w:t>
      </w:r>
    </w:p>
    <w:p w:rsidRDefault="00C22BC4" w:rsidP="00F77D73" w:rsidR="00C22BC4">
      <w:pPr>
        <w:ind w:firstLine="708"/>
        <w:jc w:val="both"/>
      </w:pPr>
    </w:p>
    <w:p w:rsidRDefault="00C22BC4" w:rsidP="00C22BC4" w:rsidR="00C22BC4">
      <w:pPr>
        <w:pStyle w:val="Tijeloteksta2"/>
        <w:ind w:firstLine="709"/>
      </w:pPr>
      <w:r>
        <w:t xml:space="preserve">Čl. 37. st. 1. Zakona o nasljeđivanju </w:t>
      </w:r>
      <w:r w:rsidRPr="00303D74">
        <w:t>("NN" br. 52/71, 48/78 i 56/00</w:t>
      </w:r>
      <w:r>
        <w:t>,</w:t>
      </w:r>
      <w:r w:rsidRPr="00303D74">
        <w:t xml:space="preserve"> 48/03, 163/03 i 35/05, 127/13 i 33/15</w:t>
      </w:r>
      <w:r>
        <w:t xml:space="preserve"> – dalje ZN-a</w:t>
      </w:r>
      <w:r w:rsidRPr="00303D74">
        <w:t xml:space="preserve">), </w:t>
      </w:r>
      <w:r>
        <w:t xml:space="preserve"> određeno je da oporučitelj može očitovati svoju posljednju volju usmeno pred dva istodobno nazočna svjedoka samo u izvanrednim okolnostima zbog kojih nije u stanju oporučiti ni u jednom drugom valjanom obliku, dok je st. 2. istoga članka propisano da usmena oporuka prestaje vrijediti kad protekne 30 dana od prestanka izvanrednih okolnosti u kojima je napravljena.</w:t>
      </w:r>
    </w:p>
    <w:p w:rsidRDefault="00C22BC4" w:rsidP="00C22BC4" w:rsidR="00C22BC4">
      <w:pPr>
        <w:ind w:firstLine="708"/>
        <w:jc w:val="both"/>
      </w:pPr>
      <w:r>
        <w:t>Nadalje, čl. 39. istoga Zakona propisano je da svjedoci pred kojima je oporučitelj usmeno očitovao svoju posljednju volju dužni su bez odgode napisati sadržaj oporučiteljeva očitovanja i što prije predati to sudu ili javnom bilježniku na čuvanje, ili ga usmeno ponoviti pred sudom ili javnim bilježnikom iznoseći kada je, gdje i u kojim je prilikama oporučitelj očitovao svoju posljednju volju s tim da neispunjenje dužnosti svjedoka iz stavka 1. ovoga članka ne šteti valjanosti usmene oporuke. No, čl. 40. istoga Zakona propisano je da su ništave odredbe usmene oporuke kojima se ostavlja nešto svjedocima pri njezinu sastavljanju, njihovim bračnim drugovima, njihovim predcima, njihovim potomcima, njihovim srodnicima u pobočnoj lozi do zaključno četvrtog stupnja srodstva i bračnim drugovima svih tih osoba.</w:t>
      </w:r>
    </w:p>
    <w:p w:rsidRDefault="00C22BC4" w:rsidP="00C22BC4" w:rsidR="00C22BC4">
      <w:pPr>
        <w:ind w:firstLine="708"/>
        <w:jc w:val="both"/>
      </w:pPr>
    </w:p>
    <w:p w:rsidRDefault="00C22BC4" w:rsidP="00C22BC4" w:rsidR="00C22BC4">
      <w:pPr>
        <w:ind w:firstLine="708"/>
        <w:jc w:val="both"/>
      </w:pPr>
      <w:r>
        <w:t>Obzirom na citirane odredbe ZN-a</w:t>
      </w:r>
      <w:r w:rsidR="00613ACA">
        <w:t>,</w:t>
      </w:r>
      <w:r>
        <w:t xml:space="preserve"> ovaj sud smatra da ukoliko je i postojala usmena oporuka ostaviteljice nisu ispunjeni uvjeti iz čl. </w:t>
      </w:r>
      <w:r w:rsidR="00937B87">
        <w:t xml:space="preserve">39. ZN-a, a ukoliko je tvrdnja </w:t>
      </w:r>
      <w:r w:rsidR="00613ACA">
        <w:t xml:space="preserve">nasljednika </w:t>
      </w:r>
      <w:r w:rsidR="00937B87">
        <w:t>točna da je ostaviteljica svoju posljednju volju usmeno izjavila upravo njemu, to je čini ništavnom, jer je istom u</w:t>
      </w:r>
      <w:r w:rsidR="00613ACA">
        <w:t xml:space="preserve"> </w:t>
      </w:r>
      <w:r w:rsidR="00937B87">
        <w:t>tom slučaju raspolagano u njegovu korist</w:t>
      </w:r>
      <w:r w:rsidR="000131AD">
        <w:t>,</w:t>
      </w:r>
      <w:r w:rsidR="00613ACA">
        <w:t xml:space="preserve"> a sve sukladno čl. 40 ZN.</w:t>
      </w:r>
      <w:r w:rsidR="00937B87">
        <w:t xml:space="preserve"> </w:t>
      </w:r>
    </w:p>
    <w:p w:rsidRDefault="009014D6" w:rsidP="00F77D73" w:rsidR="009014D6">
      <w:pPr>
        <w:ind w:firstLine="708"/>
        <w:jc w:val="both"/>
      </w:pPr>
    </w:p>
    <w:p w:rsidRDefault="00F77D73" w:rsidP="00F77D73" w:rsidR="00DB23B2">
      <w:pPr>
        <w:ind w:firstLine="708"/>
        <w:jc w:val="both"/>
      </w:pPr>
      <w:r>
        <w:t>Ostavinska imovina utvrđena</w:t>
      </w:r>
      <w:r w:rsidR="00BD482C">
        <w:t xml:space="preserve"> uvidom u zk izvatke za k.o. </w:t>
      </w:r>
      <w:r w:rsidR="009014D6">
        <w:t xml:space="preserve">Bibinje (l.s. 38-45). </w:t>
      </w:r>
    </w:p>
    <w:p w:rsidRDefault="00F32001" w:rsidP="00000F34" w:rsidR="009B104B">
      <w:pPr>
        <w:ind w:firstLine="708"/>
        <w:jc w:val="both"/>
      </w:pPr>
      <w:r w:rsidRPr="00132AB5">
        <w:t xml:space="preserve">Utvrđuje se čista vrijednost ostavine u iznosu od </w:t>
      </w:r>
      <w:r w:rsidR="00DF0B52">
        <w:t>280</w:t>
      </w:r>
      <w:r w:rsidR="00000F34">
        <w:t xml:space="preserve">.000,00 kn. </w:t>
      </w:r>
    </w:p>
    <w:p w:rsidRDefault="00E73DC6" w:rsidP="00284CF1" w:rsidR="00E73DC6">
      <w:pPr>
        <w:ind w:firstLine="708"/>
        <w:jc w:val="both"/>
      </w:pPr>
      <w:r>
        <w:t xml:space="preserve">Tijekom ostavinskog postupka </w:t>
      </w:r>
      <w:r w:rsidR="00613ACA">
        <w:t>svi</w:t>
      </w:r>
      <w:r>
        <w:t xml:space="preserve"> nasljednici pozvani su na davanje nasljedničke izjave, s tim da su </w:t>
      </w:r>
      <w:r w:rsidR="00EE5655">
        <w:t>Marija Sekula, Anđelka Lukić, Luzarija Grdović, Danica Šimunić, Nedjeljka Šuk, Tome Šimunić, Grozdan Šimunić, Zlatko Sikirić, Bosiljka Lisica, Roko Sikirić, Mario Sikirić, Jagorka Kero, Mijo Iglić, Mileva Tasovac, Ana Šindija, Marija Štorić, Branka Sikirić, Željka Burić, Vinko Šimunić, Petar Šimunić, Ante Šimunić, Anka Lisica, Ana Šindija, Marija Bugarija, Vinko Bugarija, Rola Bugarija, Nediljko Bugarija, Bruno Bugarija, Zdravko Bugarija, Božidar Šimunić, Šime Šimunić, Anka Šimunić, Marija Režan, Marino Lonić, Emilio Lonić, Mira Keran, Ljubica Rogić, Dražana Šimunić i Nedjeljka Lucin dali nasljedničku izjavu kojom se prihvaćaju svojega nasljednog dijela i isti ustupaju Josipu Šimuniću,</w:t>
      </w:r>
      <w:r w:rsidR="00EE5655" w:rsidRPr="00EE5655">
        <w:t xml:space="preserve"> </w:t>
      </w:r>
      <w:r w:rsidR="00EE5655">
        <w:t xml:space="preserve">dok su ostali nasljednici tijekom ostavinskog postupka uredno primili poziv za davanje nasljedničke izjave i za ročište održano dana </w:t>
      </w:r>
      <w:r w:rsidR="00284CF1">
        <w:t>20. studenoga 2018. godine</w:t>
      </w:r>
      <w:r w:rsidR="00EE5655">
        <w:t>, ali do donošenja ovog rješenja nisu ovom sudu dostavili izjavu o odricanju slijedom čega, sukladno zakonskim odredbama, ovaj sud smatra da su se sv</w:t>
      </w:r>
      <w:r w:rsidR="00284CF1">
        <w:t xml:space="preserve">og nasljednog dijela prihvatili, </w:t>
      </w:r>
      <w:r w:rsidR="00890321">
        <w:t xml:space="preserve">slijedom čega </w:t>
      </w:r>
      <w:r w:rsidR="00284CF1">
        <w:t>im</w:t>
      </w:r>
      <w:r w:rsidR="00890321">
        <w:t xml:space="preserve"> je sud dodijelio </w:t>
      </w:r>
      <w:r w:rsidR="00284CF1">
        <w:t>njihov</w:t>
      </w:r>
      <w:r w:rsidR="00890321">
        <w:t xml:space="preserve"> nasljedni dio.   </w:t>
      </w:r>
    </w:p>
    <w:p w:rsidRDefault="00284CF1" w:rsidP="00284CF1" w:rsidR="00284CF1">
      <w:pPr>
        <w:ind w:firstLine="708"/>
        <w:jc w:val="both"/>
      </w:pPr>
    </w:p>
    <w:p w:rsidRDefault="00C05228" w:rsidP="00C05228" w:rsidR="00C05228" w:rsidRPr="00303D74">
      <w:pPr>
        <w:pStyle w:val="Tijeloteksta2"/>
        <w:ind w:firstLine="709"/>
      </w:pPr>
      <w:r>
        <w:t xml:space="preserve">Obzirom na sve izloženo </w:t>
      </w:r>
      <w:r w:rsidRPr="00303D74">
        <w:t xml:space="preserve">sud </w:t>
      </w:r>
      <w:r>
        <w:t xml:space="preserve">je </w:t>
      </w:r>
      <w:r w:rsidRPr="00303D74">
        <w:t>na temelju materijalnih odredbi Zakona o nasljeđivanju ("NN" br. 52/71, 48/78 i 56/00), te postupovnih odredbi Zakona o nasljeđivanju ("NN" br. 48/03, 163/03 i 35/05, 127/13 i 33/15), odlučio kao u izreci rješenja.</w:t>
      </w:r>
    </w:p>
    <w:p w:rsidRDefault="00AA131A" w:rsidP="003D0543" w:rsidR="00AA131A">
      <w:pPr>
        <w:pStyle w:val="Naslov1"/>
        <w:rPr>
          <w:b w:val="false"/>
        </w:rPr>
      </w:pPr>
    </w:p>
    <w:p w:rsidRDefault="003D0543" w:rsidP="003D0543" w:rsidR="003D0543">
      <w:pPr>
        <w:pStyle w:val="Naslov1"/>
        <w:rPr>
          <w:b w:val="false"/>
        </w:rPr>
      </w:pPr>
      <w:r w:rsidRPr="00132AB5">
        <w:rPr>
          <w:b w:val="false"/>
        </w:rPr>
        <w:t>Zad</w:t>
      </w:r>
      <w:r w:rsidR="00AA131A">
        <w:rPr>
          <w:b w:val="false"/>
        </w:rPr>
        <w:t>a</w:t>
      </w:r>
      <w:r w:rsidRPr="00132AB5">
        <w:rPr>
          <w:b w:val="false"/>
        </w:rPr>
        <w:t xml:space="preserve">r, </w:t>
      </w:r>
      <w:r w:rsidR="00C05228">
        <w:rPr>
          <w:b w:val="false"/>
        </w:rPr>
        <w:t>2</w:t>
      </w:r>
      <w:r w:rsidR="007603BD">
        <w:rPr>
          <w:b w:val="false"/>
        </w:rPr>
        <w:t xml:space="preserve">8. studenoga </w:t>
      </w:r>
      <w:r w:rsidR="00DF0B52">
        <w:rPr>
          <w:b w:val="false"/>
        </w:rPr>
        <w:t>2018</w:t>
      </w:r>
      <w:r w:rsidR="00AA131A">
        <w:rPr>
          <w:b w:val="false"/>
        </w:rPr>
        <w:t>.</w:t>
      </w:r>
      <w:r w:rsidRPr="00132AB5">
        <w:rPr>
          <w:b w:val="false"/>
        </w:rPr>
        <w:t xml:space="preserve"> </w:t>
      </w:r>
    </w:p>
    <w:p w:rsidRDefault="00890321" w:rsidP="00890321" w:rsidR="00890321" w:rsidRPr="00890321"/>
    <w:p w:rsidRDefault="003D0543" w:rsidP="003D0543" w:rsidR="003D0543" w:rsidRPr="00132AB5">
      <w:pPr>
        <w:rPr>
          <w:bCs/>
        </w:rPr>
      </w:pPr>
      <w:r w:rsidRPr="00132AB5">
        <w:tab/>
      </w:r>
      <w:r w:rsidRPr="00132AB5">
        <w:rPr>
          <w:bCs/>
        </w:rPr>
        <w:t>Sudska savjetnica</w:t>
      </w:r>
      <w:r w:rsidRPr="00132AB5">
        <w:rPr>
          <w:bCs/>
        </w:rPr>
        <w:tab/>
        <w:t xml:space="preserve">                                              </w:t>
      </w:r>
      <w:r w:rsidRPr="00132AB5">
        <w:rPr>
          <w:bCs/>
        </w:rPr>
        <w:tab/>
      </w:r>
      <w:r w:rsidR="006F5B3E" w:rsidRPr="00132AB5">
        <w:rPr>
          <w:bCs/>
        </w:rPr>
        <w:tab/>
      </w:r>
      <w:r w:rsidRPr="00132AB5">
        <w:rPr>
          <w:bCs/>
        </w:rPr>
        <w:t>S u d a c</w:t>
      </w:r>
    </w:p>
    <w:p w:rsidRDefault="003D0543" w:rsidP="003D0543" w:rsidR="003D0543" w:rsidRPr="00132AB5">
      <w:pPr>
        <w:rPr>
          <w:bCs/>
        </w:rPr>
      </w:pPr>
      <w:r w:rsidRPr="00132AB5">
        <w:rPr>
          <w:bCs/>
        </w:rPr>
        <w:t xml:space="preserve"> </w:t>
      </w:r>
    </w:p>
    <w:p w:rsidRDefault="003D0543" w:rsidP="003D0543" w:rsidR="003A5F42">
      <w:pPr>
        <w:rPr>
          <w:bCs/>
        </w:rPr>
      </w:pPr>
      <w:r w:rsidRPr="00132AB5">
        <w:rPr>
          <w:bCs/>
        </w:rPr>
        <w:tab/>
        <w:t>Maja Nevešćanin</w:t>
      </w:r>
      <w:r w:rsidR="00E32C43">
        <w:rPr>
          <w:bCs/>
        </w:rPr>
        <w:t xml:space="preserve">, v.r. </w:t>
      </w:r>
      <w:r w:rsidR="007603BD">
        <w:rPr>
          <w:bCs/>
        </w:rPr>
        <w:tab/>
      </w:r>
      <w:r w:rsidR="006F5B3E" w:rsidRPr="00132AB5">
        <w:rPr>
          <w:bCs/>
        </w:rPr>
        <w:tab/>
      </w:r>
      <w:r w:rsidR="00000F34">
        <w:rPr>
          <w:bCs/>
        </w:rPr>
        <w:tab/>
      </w:r>
      <w:r w:rsidR="003A10E7">
        <w:rPr>
          <w:bCs/>
        </w:rPr>
        <w:tab/>
      </w:r>
      <w:r w:rsidR="003A10E7">
        <w:rPr>
          <w:bCs/>
        </w:rPr>
        <w:tab/>
      </w:r>
      <w:r w:rsidR="00AA131A">
        <w:rPr>
          <w:bCs/>
        </w:rPr>
        <w:t>Snježana Dunić</w:t>
      </w:r>
      <w:r w:rsidR="00E32C43">
        <w:rPr>
          <w:bCs/>
        </w:rPr>
        <w:t xml:space="preserve">, v.r. </w:t>
      </w:r>
      <w:r w:rsidR="00C0579E">
        <w:rPr>
          <w:bCs/>
        </w:rPr>
        <w:t xml:space="preserve"> </w:t>
      </w:r>
      <w:r w:rsidR="00AA131A">
        <w:rPr>
          <w:bCs/>
        </w:rPr>
        <w:t xml:space="preserve"> </w:t>
      </w:r>
      <w:r w:rsidRPr="00132AB5">
        <w:rPr>
          <w:bCs/>
        </w:rPr>
        <w:tab/>
      </w:r>
    </w:p>
    <w:p w:rsidRDefault="00890321" w:rsidP="003D0543" w:rsidR="00890321">
      <w:pPr>
        <w:rPr>
          <w:bCs/>
        </w:rPr>
      </w:pPr>
    </w:p>
    <w:p w:rsidRDefault="003D0543" w:rsidP="003D0543" w:rsidR="003D0543" w:rsidRPr="00132AB5">
      <w:pPr>
        <w:rPr>
          <w:bCs/>
        </w:rPr>
      </w:pPr>
      <w:r w:rsidRPr="00132AB5">
        <w:rPr>
          <w:bCs/>
        </w:rPr>
        <w:tab/>
      </w:r>
    </w:p>
    <w:p w:rsidRDefault="003D0543" w:rsidP="006F5B3E" w:rsidR="003D0543" w:rsidRPr="00132AB5">
      <w:pPr>
        <w:rPr>
          <w:bCs/>
        </w:rPr>
      </w:pPr>
      <w:r w:rsidRPr="00132AB5">
        <w:rPr>
          <w:bCs/>
        </w:rPr>
        <w:t>UPUTA O PRAVNOM LIJEKU:</w:t>
      </w:r>
    </w:p>
    <w:p w:rsidRDefault="006F5B3E" w:rsidP="006F5B3E" w:rsidR="006F5B3E" w:rsidRPr="00132AB5">
      <w:pPr>
        <w:rPr>
          <w:bCs/>
        </w:rPr>
      </w:pPr>
    </w:p>
    <w:p w:rsidRDefault="003D0543" w:rsidP="006F5B3E" w:rsidR="003D0543">
      <w:pPr>
        <w:ind w:firstLine="709"/>
        <w:jc w:val="both"/>
      </w:pPr>
      <w:r w:rsidRPr="00132AB5">
        <w:t xml:space="preserve">Protiv ovog rješenja dopuštena je žalba u roku od 15 (petnaest) dana od dana primitka pismenog otpravka istog. Žalba se podnosi u dovoljnom broju primjeraka ovom sudu, a </w:t>
      </w:r>
      <w:r w:rsidR="006F5B3E" w:rsidRPr="00132AB5">
        <w:t>nadležnom županijskom sudu</w:t>
      </w:r>
      <w:r w:rsidRPr="00132AB5">
        <w:t>.</w:t>
      </w:r>
    </w:p>
    <w:p w:rsidRDefault="00E32C43" w:rsidP="006F5B3E" w:rsidR="00C0579E">
      <w:pPr>
        <w:ind w:firstLine="709"/>
        <w:jc w:val="both"/>
      </w:pPr>
      <w:r>
        <w:tab/>
      </w:r>
      <w:r>
        <w:tab/>
      </w:r>
      <w:r>
        <w:tab/>
      </w:r>
      <w:r>
        <w:tab/>
      </w:r>
      <w:r>
        <w:tab/>
      </w:r>
      <w:r>
        <w:tab/>
        <w:t>Za točnost otpravka – ovlašteni službenik:</w:t>
      </w:r>
    </w:p>
    <w:p w:rsidRDefault="00E32C43" w:rsidP="007603BD" w:rsidR="00C0579E" w:rsidRPr="00132AB5">
      <w:pPr>
        <w:ind w:firstLine="709"/>
        <w:jc w:val="both"/>
      </w:pPr>
      <w:r>
        <w:tab/>
      </w:r>
      <w:r>
        <w:tab/>
      </w:r>
      <w:r>
        <w:tab/>
      </w:r>
      <w:r>
        <w:tab/>
      </w:r>
      <w:r>
        <w:tab/>
      </w:r>
      <w:r>
        <w:tab/>
        <w:t xml:space="preserve">Sanja Šuljić </w:t>
      </w:r>
      <w:r w:rsidR="00C0579E">
        <w:tab/>
      </w:r>
      <w:r w:rsidR="00C0579E">
        <w:tab/>
      </w:r>
      <w:r w:rsidR="00C0579E">
        <w:tab/>
      </w:r>
      <w:r w:rsidR="00C0579E">
        <w:tab/>
      </w:r>
      <w:r w:rsidR="00C0579E">
        <w:tab/>
        <w:t xml:space="preserve"> </w:t>
      </w:r>
    </w:p>
    <w:p w:rsidRDefault="003D0543" w:rsidP="006F5B3E" w:rsidR="003D0543">
      <w:pPr>
        <w:pStyle w:val="Tijeloteksta2"/>
      </w:pPr>
    </w:p>
    <w:p w:rsidRDefault="00890321" w:rsidP="006F5B3E" w:rsidR="00890321" w:rsidRPr="00132AB5">
      <w:pPr>
        <w:pStyle w:val="Tijeloteksta2"/>
      </w:pPr>
    </w:p>
    <w:p w:rsidRDefault="003D0543" w:rsidP="001A470F" w:rsidR="003D0543" w:rsidRPr="00132AB5">
      <w:pPr>
        <w:rPr>
          <w:bCs/>
        </w:rPr>
      </w:pPr>
      <w:r w:rsidRPr="00132AB5">
        <w:rPr>
          <w:bCs/>
        </w:rPr>
        <w:t>DNA:</w:t>
      </w:r>
    </w:p>
    <w:p w:rsidRDefault="006F5B3E" w:rsidP="00AA131A" w:rsidR="006F5B3E">
      <w:pPr>
        <w:jc w:val="both"/>
      </w:pPr>
    </w:p>
    <w:p w:rsidRDefault="00284CF1" w:rsidP="00284CF1" w:rsidR="00DF0B52">
      <w:pPr>
        <w:pStyle w:val="Odlomakpopisa"/>
        <w:numPr>
          <w:ilvl w:val="0"/>
          <w:numId w:val="19"/>
        </w:numPr>
        <w:jc w:val="both"/>
      </w:pPr>
      <w:r>
        <w:t>Marija Sekula ž. Ivana -  Bibinje, Trsine 12</w:t>
      </w:r>
    </w:p>
    <w:p w:rsidRDefault="00284CF1" w:rsidP="00284CF1" w:rsidR="00284CF1">
      <w:pPr>
        <w:pStyle w:val="Odlomakpopisa"/>
        <w:numPr>
          <w:ilvl w:val="0"/>
          <w:numId w:val="19"/>
        </w:numPr>
        <w:jc w:val="both"/>
      </w:pPr>
      <w:r>
        <w:t>Anđelka Lukić -  Bibinje, Lukići 6</w:t>
      </w:r>
    </w:p>
    <w:p w:rsidRDefault="00284CF1" w:rsidP="00284CF1" w:rsidR="00284CF1">
      <w:pPr>
        <w:pStyle w:val="Odlomakpopisa"/>
        <w:numPr>
          <w:ilvl w:val="0"/>
          <w:numId w:val="19"/>
        </w:numPr>
        <w:jc w:val="both"/>
      </w:pPr>
      <w:r>
        <w:t>Luzarija Grdović -  Zadra, Ivana Meštrovića 39 C</w:t>
      </w:r>
    </w:p>
    <w:p w:rsidRDefault="00284CF1" w:rsidP="00284CF1" w:rsidR="00284CF1">
      <w:pPr>
        <w:pStyle w:val="Odlomakpopisa"/>
        <w:numPr>
          <w:ilvl w:val="0"/>
          <w:numId w:val="19"/>
        </w:numPr>
        <w:jc w:val="both"/>
      </w:pPr>
      <w:r>
        <w:t xml:space="preserve">Danica Šimunić -  Bibinja, Trg Sri sela 6 A </w:t>
      </w:r>
    </w:p>
    <w:p w:rsidRDefault="00284CF1" w:rsidP="00284CF1" w:rsidR="00284CF1">
      <w:pPr>
        <w:pStyle w:val="Odlomakpopisa"/>
        <w:numPr>
          <w:ilvl w:val="0"/>
          <w:numId w:val="19"/>
        </w:numPr>
        <w:spacing w:lineRule="auto" w:line="276" w:after="200"/>
        <w:jc w:val="both"/>
      </w:pPr>
      <w:r>
        <w:t xml:space="preserve">Nediljka Šuk – Bibinje, Ulica Andrije Kačića Miošića 37 </w:t>
      </w:r>
    </w:p>
    <w:p w:rsidRDefault="00284CF1" w:rsidP="00284CF1" w:rsidR="00284CF1" w:rsidRPr="00284CF1">
      <w:pPr>
        <w:pStyle w:val="Odlomakpopisa"/>
        <w:numPr>
          <w:ilvl w:val="0"/>
          <w:numId w:val="19"/>
        </w:numPr>
        <w:spacing w:lineRule="auto" w:line="276" w:after="200"/>
        <w:jc w:val="both"/>
        <w:rPr>
          <w:sz w:val="20"/>
          <w:szCs w:val="20"/>
        </w:rPr>
      </w:pPr>
      <w:r>
        <w:t xml:space="preserve">Josip Šimunić – Bibinje, Trg Sri sela 6 A </w:t>
      </w:r>
    </w:p>
    <w:p w:rsidRDefault="00284CF1" w:rsidP="00284CF1" w:rsidR="00284CF1">
      <w:pPr>
        <w:pStyle w:val="Odlomakpopisa"/>
        <w:numPr>
          <w:ilvl w:val="0"/>
          <w:numId w:val="19"/>
        </w:numPr>
        <w:spacing w:lineRule="auto" w:line="276" w:after="200"/>
        <w:jc w:val="both"/>
      </w:pPr>
      <w:r>
        <w:t>Tome Šimunić – Bibinje, Staro selo 2</w:t>
      </w:r>
    </w:p>
    <w:p w:rsidRDefault="00284CF1" w:rsidP="00284CF1" w:rsidR="00284CF1">
      <w:pPr>
        <w:pStyle w:val="Odlomakpopisa"/>
        <w:numPr>
          <w:ilvl w:val="0"/>
          <w:numId w:val="19"/>
        </w:numPr>
        <w:spacing w:lineRule="auto" w:line="276" w:after="200"/>
        <w:jc w:val="both"/>
      </w:pPr>
      <w:r>
        <w:lastRenderedPageBreak/>
        <w:t>Grozdan Šimunić – Bibinje, Ul. Zvonimira Sikirića 67 A</w:t>
      </w:r>
    </w:p>
    <w:p w:rsidRDefault="00284CF1" w:rsidP="00284CF1" w:rsidR="00284CF1">
      <w:pPr>
        <w:pStyle w:val="Odlomakpopisa"/>
        <w:numPr>
          <w:ilvl w:val="0"/>
          <w:numId w:val="19"/>
        </w:numPr>
        <w:spacing w:lineRule="auto" w:line="276" w:after="200"/>
        <w:jc w:val="both"/>
      </w:pPr>
      <w:r w:rsidRPr="00284CF1">
        <w:t xml:space="preserve">Zlatko Sikirić – Zagreb, Hrelićka 92 </w:t>
      </w:r>
    </w:p>
    <w:p w:rsidRDefault="00284CF1" w:rsidP="00284CF1" w:rsidR="00284CF1">
      <w:pPr>
        <w:pStyle w:val="Odlomakpopisa"/>
        <w:numPr>
          <w:ilvl w:val="0"/>
          <w:numId w:val="19"/>
        </w:numPr>
        <w:spacing w:lineRule="auto" w:line="276" w:after="200"/>
        <w:jc w:val="both"/>
      </w:pPr>
      <w:r w:rsidRPr="00284CF1">
        <w:t xml:space="preserve">Bosiljka Lisica – Bibinje, Trnje 6 </w:t>
      </w:r>
    </w:p>
    <w:p w:rsidRDefault="00284CF1" w:rsidP="00284CF1" w:rsidR="00284CF1">
      <w:pPr>
        <w:pStyle w:val="Odlomakpopisa"/>
        <w:numPr>
          <w:ilvl w:val="0"/>
          <w:numId w:val="19"/>
        </w:numPr>
        <w:spacing w:lineRule="auto" w:line="276" w:after="200"/>
        <w:jc w:val="both"/>
      </w:pPr>
      <w:r w:rsidRPr="00284CF1">
        <w:t>Roko Sikirić – Bibinje, Među vrtlin 2</w:t>
      </w:r>
    </w:p>
    <w:p w:rsidRDefault="00284CF1" w:rsidP="00717DBD" w:rsidR="00284CF1">
      <w:pPr>
        <w:pStyle w:val="Odlomakpopisa"/>
        <w:numPr>
          <w:ilvl w:val="0"/>
          <w:numId w:val="19"/>
        </w:numPr>
        <w:spacing w:lineRule="auto" w:line="276" w:after="200"/>
        <w:jc w:val="both"/>
      </w:pPr>
      <w:r w:rsidRPr="00284CF1">
        <w:t xml:space="preserve">Mario Sikirić </w:t>
      </w:r>
      <w:r>
        <w:t xml:space="preserve">- </w:t>
      </w:r>
      <w:r w:rsidRPr="00284CF1">
        <w:t xml:space="preserve">Zadar, Kraljice Mira 10 </w:t>
      </w:r>
    </w:p>
    <w:p w:rsidRDefault="00284CF1" w:rsidP="00717DBD" w:rsidR="00717DBD">
      <w:pPr>
        <w:pStyle w:val="Odlomakpopisa"/>
        <w:numPr>
          <w:ilvl w:val="0"/>
          <w:numId w:val="19"/>
        </w:numPr>
        <w:spacing w:lineRule="auto" w:line="276" w:after="200"/>
        <w:jc w:val="both"/>
      </w:pPr>
      <w:r w:rsidRPr="00284CF1">
        <w:t xml:space="preserve">Jagorka Kero rođ. Iglić </w:t>
      </w:r>
      <w:r w:rsidR="00717DBD">
        <w:t xml:space="preserve">– USA, </w:t>
      </w:r>
      <w:r w:rsidRPr="00284CF1">
        <w:t xml:space="preserve"> </w:t>
      </w:r>
      <w:r w:rsidR="00717DBD">
        <w:t>New Jersey, 522 Kearney Ave., Cliffsine Park</w:t>
      </w:r>
    </w:p>
    <w:p w:rsidRDefault="00284CF1" w:rsidP="00717DBD" w:rsidR="00717DBD">
      <w:pPr>
        <w:pStyle w:val="Odlomakpopisa"/>
        <w:numPr>
          <w:ilvl w:val="0"/>
          <w:numId w:val="19"/>
        </w:numPr>
        <w:spacing w:lineRule="auto" w:line="276" w:after="200"/>
        <w:jc w:val="both"/>
      </w:pPr>
      <w:r w:rsidRPr="00284CF1">
        <w:t xml:space="preserve">Mijo Iglić </w:t>
      </w:r>
      <w:r w:rsidR="00717DBD">
        <w:t>iz USA, New Jersey, 522 Kearney Ave., Cliffsine Park</w:t>
      </w:r>
    </w:p>
    <w:p w:rsidRDefault="00284CF1" w:rsidP="00717DBD" w:rsidR="00717DBD">
      <w:pPr>
        <w:pStyle w:val="Odlomakpopisa"/>
        <w:numPr>
          <w:ilvl w:val="0"/>
          <w:numId w:val="19"/>
        </w:numPr>
        <w:spacing w:lineRule="auto" w:line="276" w:after="200"/>
        <w:jc w:val="both"/>
      </w:pPr>
      <w:r w:rsidRPr="00284CF1">
        <w:t xml:space="preserve">Mileva Tasovac – Čara – </w:t>
      </w:r>
      <w:r w:rsidR="00717DBD">
        <w:t xml:space="preserve">otok </w:t>
      </w:r>
      <w:r w:rsidRPr="00284CF1">
        <w:t xml:space="preserve">Korčula </w:t>
      </w:r>
    </w:p>
    <w:p w:rsidRDefault="00284CF1" w:rsidP="00717DBD" w:rsidR="00717DBD">
      <w:pPr>
        <w:pStyle w:val="Odlomakpopisa"/>
        <w:numPr>
          <w:ilvl w:val="0"/>
          <w:numId w:val="19"/>
        </w:numPr>
        <w:spacing w:lineRule="auto" w:line="276" w:after="200"/>
        <w:jc w:val="both"/>
      </w:pPr>
      <w:r>
        <w:t xml:space="preserve">Ana Šindija </w:t>
      </w:r>
      <w:r w:rsidR="00717DBD">
        <w:t>kći Branka</w:t>
      </w:r>
      <w:r>
        <w:t xml:space="preserve"> -</w:t>
      </w:r>
      <w:r w:rsidR="00717DBD">
        <w:t xml:space="preserve"> </w:t>
      </w:r>
      <w:r>
        <w:t xml:space="preserve">Bibinje – Ul. kralja Petra Krešimira IV 23 </w:t>
      </w:r>
    </w:p>
    <w:p w:rsidRDefault="00284CF1" w:rsidP="00717DBD" w:rsidR="00717DBD">
      <w:pPr>
        <w:pStyle w:val="Odlomakpopisa"/>
        <w:numPr>
          <w:ilvl w:val="0"/>
          <w:numId w:val="19"/>
        </w:numPr>
        <w:spacing w:lineRule="auto" w:line="276" w:after="200"/>
        <w:jc w:val="both"/>
      </w:pPr>
      <w:r>
        <w:t xml:space="preserve">Marija Štorić </w:t>
      </w:r>
      <w:r w:rsidR="00717DBD">
        <w:t>kći Branka - Zadar</w:t>
      </w:r>
      <w:r>
        <w:t xml:space="preserve">, Vatroslava Lisinskog 12 </w:t>
      </w:r>
    </w:p>
    <w:p w:rsidRDefault="00284CF1" w:rsidP="00717DBD" w:rsidR="00717DBD" w:rsidRPr="00717DBD">
      <w:pPr>
        <w:pStyle w:val="Odlomakpopisa"/>
        <w:numPr>
          <w:ilvl w:val="0"/>
          <w:numId w:val="19"/>
        </w:numPr>
        <w:spacing w:lineRule="auto" w:line="276" w:after="200"/>
        <w:jc w:val="both"/>
      </w:pPr>
      <w:r>
        <w:t>kćer Branka Sikirić rođ. Šindija –</w:t>
      </w:r>
      <w:r w:rsidR="00717DBD">
        <w:t xml:space="preserve"> Bibinje, Trg sela vrata 13</w:t>
      </w:r>
      <w:r w:rsidRPr="00717DBD">
        <w:rPr>
          <w:sz w:val="16"/>
          <w:szCs w:val="16"/>
        </w:rPr>
        <w:t xml:space="preserve"> </w:t>
      </w:r>
    </w:p>
    <w:p w:rsidRDefault="00284CF1" w:rsidP="00717DBD" w:rsidR="00717DBD" w:rsidRPr="00717DBD">
      <w:pPr>
        <w:pStyle w:val="Odlomakpopisa"/>
        <w:numPr>
          <w:ilvl w:val="0"/>
          <w:numId w:val="19"/>
        </w:numPr>
        <w:spacing w:lineRule="auto" w:line="276" w:after="200"/>
        <w:jc w:val="both"/>
        <w:rPr>
          <w:sz w:val="20"/>
          <w:szCs w:val="20"/>
        </w:rPr>
      </w:pPr>
      <w:r w:rsidRPr="009924F5">
        <w:t>Željka Burić iz Bibinja, Ul. kralja Petra Krešimira IV 23</w:t>
      </w:r>
      <w:r>
        <w:t xml:space="preserve"> </w:t>
      </w:r>
    </w:p>
    <w:p w:rsidRDefault="00284CF1" w:rsidP="00717DBD" w:rsidR="00717DBD">
      <w:pPr>
        <w:pStyle w:val="Odlomakpopisa"/>
        <w:numPr>
          <w:ilvl w:val="0"/>
          <w:numId w:val="19"/>
        </w:numPr>
        <w:spacing w:lineRule="auto" w:line="276" w:after="200"/>
        <w:jc w:val="both"/>
      </w:pPr>
      <w:r>
        <w:t xml:space="preserve">Vinko Šimunić – Bibinje, Iglići 4 </w:t>
      </w:r>
    </w:p>
    <w:p w:rsidRDefault="00284CF1" w:rsidP="00717DBD" w:rsidR="00717DBD" w:rsidRPr="00717DBD">
      <w:pPr>
        <w:pStyle w:val="Odlomakpopisa"/>
        <w:numPr>
          <w:ilvl w:val="0"/>
          <w:numId w:val="19"/>
        </w:numPr>
        <w:spacing w:lineRule="auto" w:line="276" w:after="200"/>
        <w:jc w:val="both"/>
        <w:rPr>
          <w:sz w:val="20"/>
          <w:szCs w:val="20"/>
        </w:rPr>
      </w:pPr>
      <w:r>
        <w:t>Petar Šimunić – Bibinje</w:t>
      </w:r>
      <w:r w:rsidR="00717DBD">
        <w:t>, kbr. 18 A</w:t>
      </w:r>
    </w:p>
    <w:p w:rsidRDefault="00284CF1" w:rsidP="00717DBD" w:rsidR="00717DBD">
      <w:pPr>
        <w:pStyle w:val="Odlomakpopisa"/>
        <w:numPr>
          <w:ilvl w:val="0"/>
          <w:numId w:val="19"/>
        </w:numPr>
        <w:spacing w:lineRule="auto" w:line="276" w:after="200"/>
        <w:jc w:val="both"/>
      </w:pPr>
      <w:r>
        <w:t xml:space="preserve">Ante Šimunić - Bibinje </w:t>
      </w:r>
      <w:r w:rsidR="00717DBD">
        <w:t xml:space="preserve">– Iglići 4 </w:t>
      </w:r>
    </w:p>
    <w:p w:rsidRDefault="00284CF1" w:rsidP="00717DBD" w:rsidR="00717DBD">
      <w:pPr>
        <w:pStyle w:val="Odlomakpopisa"/>
        <w:numPr>
          <w:ilvl w:val="0"/>
          <w:numId w:val="19"/>
        </w:numPr>
        <w:spacing w:lineRule="auto" w:line="276" w:after="200"/>
        <w:jc w:val="both"/>
      </w:pPr>
      <w:r>
        <w:t xml:space="preserve">Anka Lisica – Bibinje, kbr. 108 B </w:t>
      </w:r>
    </w:p>
    <w:p w:rsidRDefault="00717DBD" w:rsidP="00717DBD" w:rsidR="00717DBD">
      <w:pPr>
        <w:pStyle w:val="Odlomakpopisa"/>
        <w:numPr>
          <w:ilvl w:val="0"/>
          <w:numId w:val="19"/>
        </w:numPr>
        <w:spacing w:lineRule="auto" w:line="276" w:after="200"/>
        <w:jc w:val="both"/>
      </w:pPr>
      <w:r>
        <w:t>Ana Šindija – Bibinje, Šindije 11</w:t>
      </w:r>
    </w:p>
    <w:p w:rsidRDefault="00284CF1" w:rsidP="00717DBD" w:rsidR="00717DBD">
      <w:pPr>
        <w:pStyle w:val="Odlomakpopisa"/>
        <w:numPr>
          <w:ilvl w:val="0"/>
          <w:numId w:val="19"/>
        </w:numPr>
        <w:spacing w:lineRule="auto" w:line="276" w:after="200"/>
        <w:jc w:val="both"/>
      </w:pPr>
      <w:r>
        <w:t xml:space="preserve">Marija Bugarija – Bibinje, Bugarije 23, </w:t>
      </w:r>
    </w:p>
    <w:p w:rsidRDefault="00284CF1" w:rsidP="00717DBD" w:rsidR="00717DBD">
      <w:pPr>
        <w:pStyle w:val="Odlomakpopisa"/>
        <w:numPr>
          <w:ilvl w:val="0"/>
          <w:numId w:val="19"/>
        </w:numPr>
        <w:spacing w:lineRule="auto" w:line="276" w:after="200"/>
        <w:jc w:val="both"/>
      </w:pPr>
      <w:r>
        <w:t xml:space="preserve">Vinko Bugarija – Bibinje, Slanac 22 </w:t>
      </w:r>
    </w:p>
    <w:p w:rsidRDefault="00284CF1" w:rsidP="00717DBD" w:rsidR="00717DBD">
      <w:pPr>
        <w:pStyle w:val="Odlomakpopisa"/>
        <w:numPr>
          <w:ilvl w:val="0"/>
          <w:numId w:val="19"/>
        </w:numPr>
        <w:spacing w:lineRule="auto" w:line="276" w:after="200"/>
        <w:jc w:val="both"/>
      </w:pPr>
      <w:r>
        <w:t xml:space="preserve">Rola Bugarija – Bibinje, Bibinje 8 </w:t>
      </w:r>
    </w:p>
    <w:p w:rsidRDefault="00284CF1" w:rsidP="00717DBD" w:rsidR="00717DBD">
      <w:pPr>
        <w:pStyle w:val="Odlomakpopisa"/>
        <w:numPr>
          <w:ilvl w:val="0"/>
          <w:numId w:val="19"/>
        </w:numPr>
        <w:spacing w:lineRule="auto" w:line="276" w:after="200"/>
        <w:jc w:val="both"/>
      </w:pPr>
      <w:r>
        <w:t xml:space="preserve">Nediljko Bugarija – Bibinje, Ul. Bibinjskih bojovnika 12  </w:t>
      </w:r>
    </w:p>
    <w:p w:rsidRDefault="00717DBD" w:rsidP="00717DBD" w:rsidR="00717DBD">
      <w:pPr>
        <w:pStyle w:val="Odlomakpopisa"/>
        <w:numPr>
          <w:ilvl w:val="0"/>
          <w:numId w:val="19"/>
        </w:numPr>
        <w:spacing w:lineRule="auto" w:line="276" w:after="200"/>
        <w:jc w:val="both"/>
      </w:pPr>
      <w:r>
        <w:t>Bruno Bugarija – Bibinje</w:t>
      </w:r>
      <w:r w:rsidR="00284CF1">
        <w:t xml:space="preserve">, Sekule 18 </w:t>
      </w:r>
    </w:p>
    <w:p w:rsidRDefault="00717DBD" w:rsidP="00717DBD" w:rsidR="00717DBD">
      <w:pPr>
        <w:pStyle w:val="Odlomakpopisa"/>
        <w:numPr>
          <w:ilvl w:val="0"/>
          <w:numId w:val="19"/>
        </w:numPr>
        <w:spacing w:lineRule="auto" w:line="276" w:after="200"/>
        <w:jc w:val="both"/>
      </w:pPr>
      <w:r>
        <w:t>Zdravko Bugarija – Bibinje</w:t>
      </w:r>
      <w:r w:rsidR="00284CF1">
        <w:t xml:space="preserve">, Sekule 6 </w:t>
      </w:r>
    </w:p>
    <w:p w:rsidRDefault="00284CF1" w:rsidP="00717DBD" w:rsidR="00717DBD">
      <w:pPr>
        <w:pStyle w:val="Odlomakpopisa"/>
        <w:numPr>
          <w:ilvl w:val="0"/>
          <w:numId w:val="19"/>
        </w:numPr>
        <w:spacing w:lineRule="auto" w:line="276" w:after="200"/>
        <w:jc w:val="both"/>
      </w:pPr>
      <w:r>
        <w:t xml:space="preserve">Ivan Bralić </w:t>
      </w:r>
      <w:r w:rsidR="00717DBD">
        <w:t xml:space="preserve">pok. Križe - </w:t>
      </w:r>
      <w:r>
        <w:t>Bibinje, Ulica kralja Petra Krešimira IV 78</w:t>
      </w:r>
    </w:p>
    <w:p w:rsidRDefault="00284CF1" w:rsidP="00274F6B" w:rsidR="00274F6B">
      <w:pPr>
        <w:pStyle w:val="Odlomakpopisa"/>
        <w:numPr>
          <w:ilvl w:val="0"/>
          <w:numId w:val="19"/>
        </w:numPr>
        <w:spacing w:lineRule="auto" w:line="276" w:after="200"/>
        <w:jc w:val="both"/>
      </w:pPr>
      <w:r>
        <w:t xml:space="preserve">Lenka Bralić </w:t>
      </w:r>
      <w:r w:rsidR="00717DBD">
        <w:t xml:space="preserve">pok. Križe - </w:t>
      </w:r>
      <w:r>
        <w:t>Bibinje, Ulica kralja Petra Krešimira IV 78</w:t>
      </w:r>
    </w:p>
    <w:p w:rsidRDefault="00274F6B" w:rsidP="00274F6B" w:rsidR="00274F6B">
      <w:pPr>
        <w:pStyle w:val="Odlomakpopisa"/>
        <w:numPr>
          <w:ilvl w:val="0"/>
          <w:numId w:val="19"/>
        </w:numPr>
        <w:spacing w:lineRule="auto" w:line="276" w:after="200"/>
        <w:ind w:left="708"/>
        <w:jc w:val="both"/>
      </w:pPr>
      <w:r>
        <w:t>Petar Bugarija iz Bibinja, Bugarije 5</w:t>
      </w:r>
    </w:p>
    <w:p w:rsidRDefault="00274F6B" w:rsidP="00274F6B" w:rsidR="00274F6B">
      <w:pPr>
        <w:pStyle w:val="Odlomakpopisa"/>
        <w:numPr>
          <w:ilvl w:val="0"/>
          <w:numId w:val="19"/>
        </w:numPr>
        <w:spacing w:lineRule="auto" w:line="276" w:after="200"/>
        <w:ind w:left="708"/>
        <w:jc w:val="both"/>
      </w:pPr>
      <w:r>
        <w:t>Elka Kasumović iz Bibnja, Ulica 112. Brigade HV 55</w:t>
      </w:r>
    </w:p>
    <w:p w:rsidRDefault="00274F6B" w:rsidP="00274F6B" w:rsidR="00274F6B">
      <w:pPr>
        <w:pStyle w:val="Odlomakpopisa"/>
        <w:numPr>
          <w:ilvl w:val="0"/>
          <w:numId w:val="19"/>
        </w:numPr>
        <w:spacing w:lineRule="auto" w:line="276" w:after="200"/>
        <w:ind w:left="708"/>
        <w:jc w:val="both"/>
      </w:pPr>
      <w:r>
        <w:t>Suzana Bugarija iz Ekvadora, Guayaquil, Urb. La Cumbre MZ 6 B 6</w:t>
      </w:r>
    </w:p>
    <w:p w:rsidRDefault="00274F6B" w:rsidP="00274F6B" w:rsidR="00274F6B">
      <w:pPr>
        <w:pStyle w:val="Odlomakpopisa"/>
        <w:numPr>
          <w:ilvl w:val="0"/>
          <w:numId w:val="19"/>
        </w:numPr>
        <w:spacing w:lineRule="auto" w:line="276" w:after="200"/>
        <w:ind w:left="708"/>
        <w:jc w:val="both"/>
      </w:pPr>
      <w:r>
        <w:t>Jelka Sekula iz Bibinja, Sekule 7</w:t>
      </w:r>
    </w:p>
    <w:p w:rsidRDefault="00274F6B" w:rsidP="00274F6B" w:rsidR="00274F6B">
      <w:pPr>
        <w:pStyle w:val="Odlomakpopisa"/>
        <w:numPr>
          <w:ilvl w:val="0"/>
          <w:numId w:val="19"/>
        </w:numPr>
        <w:spacing w:lineRule="auto" w:line="276" w:after="200"/>
        <w:ind w:left="708"/>
        <w:jc w:val="both"/>
      </w:pPr>
      <w:r>
        <w:t>Slavica Sikirić iz Bibinja, Trnji 29</w:t>
      </w:r>
    </w:p>
    <w:p w:rsidRDefault="00274F6B" w:rsidP="00274F6B" w:rsidR="00274F6B">
      <w:pPr>
        <w:pStyle w:val="Odlomakpopisa"/>
        <w:numPr>
          <w:ilvl w:val="0"/>
          <w:numId w:val="19"/>
        </w:numPr>
        <w:spacing w:lineRule="auto" w:line="276" w:after="200"/>
        <w:ind w:left="708"/>
        <w:jc w:val="both"/>
      </w:pPr>
      <w:r>
        <w:t xml:space="preserve">Ana Lukić iz Bibinja, Trg Franje Tuđmana 2 </w:t>
      </w:r>
    </w:p>
    <w:p w:rsidRDefault="00274F6B" w:rsidP="00274F6B" w:rsidR="00274F6B">
      <w:pPr>
        <w:pStyle w:val="Odlomakpopisa"/>
        <w:numPr>
          <w:ilvl w:val="0"/>
          <w:numId w:val="19"/>
        </w:numPr>
        <w:spacing w:lineRule="auto" w:line="276" w:after="200"/>
        <w:ind w:left="708"/>
        <w:jc w:val="both"/>
      </w:pPr>
      <w:r>
        <w:t>Branka Matešić iz Zadra, Galica 10</w:t>
      </w:r>
    </w:p>
    <w:p w:rsidRDefault="00274F6B" w:rsidP="00274F6B" w:rsidR="00274F6B">
      <w:pPr>
        <w:pStyle w:val="Odlomakpopisa"/>
        <w:numPr>
          <w:ilvl w:val="0"/>
          <w:numId w:val="19"/>
        </w:numPr>
        <w:spacing w:lineRule="auto" w:line="276" w:after="200"/>
        <w:ind w:left="708"/>
        <w:jc w:val="both"/>
      </w:pPr>
      <w:r>
        <w:t xml:space="preserve">Vesna Medić iz Kožina, Put Sv. Bartula 11  </w:t>
      </w:r>
    </w:p>
    <w:p w:rsidRDefault="00274F6B" w:rsidP="00274F6B" w:rsidR="00274F6B">
      <w:pPr>
        <w:pStyle w:val="Odlomakpopisa"/>
        <w:numPr>
          <w:ilvl w:val="0"/>
          <w:numId w:val="19"/>
        </w:numPr>
        <w:spacing w:lineRule="auto" w:line="276" w:after="200"/>
        <w:ind w:left="708"/>
        <w:jc w:val="both"/>
      </w:pPr>
      <w:r>
        <w:t>Nikica Bajlo iz Zadra, Ulica Denisa Bajla 44</w:t>
      </w:r>
    </w:p>
    <w:p w:rsidRDefault="00274F6B" w:rsidP="00274F6B" w:rsidR="00274F6B">
      <w:pPr>
        <w:pStyle w:val="Odlomakpopisa"/>
        <w:numPr>
          <w:ilvl w:val="0"/>
          <w:numId w:val="19"/>
        </w:numPr>
        <w:spacing w:lineRule="auto" w:line="276" w:after="200"/>
        <w:ind w:left="708"/>
        <w:jc w:val="both"/>
      </w:pPr>
      <w:r>
        <w:t>Igor Sekula iz Zadra, Široka ulica 12</w:t>
      </w:r>
    </w:p>
    <w:p w:rsidRDefault="00274F6B" w:rsidP="00274F6B" w:rsidR="00274F6B">
      <w:pPr>
        <w:pStyle w:val="Odlomakpopisa"/>
        <w:numPr>
          <w:ilvl w:val="0"/>
          <w:numId w:val="19"/>
        </w:numPr>
        <w:spacing w:lineRule="auto" w:line="276" w:after="200"/>
        <w:ind w:left="708"/>
        <w:jc w:val="both"/>
      </w:pPr>
      <w:r>
        <w:t>Jagoda Mavar iz Brbinja, kbr. 56</w:t>
      </w:r>
    </w:p>
    <w:p w:rsidRDefault="00274F6B" w:rsidP="00274F6B" w:rsidR="00274F6B">
      <w:pPr>
        <w:pStyle w:val="Odlomakpopisa"/>
        <w:numPr>
          <w:ilvl w:val="0"/>
          <w:numId w:val="19"/>
        </w:numPr>
        <w:spacing w:lineRule="auto" w:line="276" w:after="200"/>
        <w:ind w:left="708"/>
        <w:jc w:val="both"/>
      </w:pPr>
      <w:r>
        <w:t>Davorka Šužberić iz Sestrunja, kbr. 31</w:t>
      </w:r>
    </w:p>
    <w:p w:rsidRDefault="00274F6B" w:rsidP="00F36B91" w:rsidR="00274F6B">
      <w:pPr>
        <w:pStyle w:val="Odlomakpopisa"/>
        <w:numPr>
          <w:ilvl w:val="0"/>
          <w:numId w:val="19"/>
        </w:numPr>
        <w:spacing w:lineRule="auto" w:line="276" w:after="200"/>
        <w:jc w:val="both"/>
      </w:pPr>
      <w:r>
        <w:t>Dubravka Marin iz Božave, Božava 15 A</w:t>
      </w:r>
    </w:p>
    <w:p w:rsidRDefault="00284CF1" w:rsidP="00F36B91" w:rsidR="00274F6B">
      <w:pPr>
        <w:pStyle w:val="Odlomakpopisa"/>
        <w:numPr>
          <w:ilvl w:val="0"/>
          <w:numId w:val="19"/>
        </w:numPr>
        <w:spacing w:lineRule="auto" w:line="276" w:after="200"/>
        <w:jc w:val="both"/>
      </w:pPr>
      <w:r>
        <w:t xml:space="preserve">Božidar Šimunić – iz Zadra, Don Ive Prodana 9 </w:t>
      </w:r>
    </w:p>
    <w:p w:rsidRDefault="00284CF1" w:rsidP="00F36B91" w:rsidR="00F36B91">
      <w:pPr>
        <w:pStyle w:val="Odlomakpopisa"/>
        <w:numPr>
          <w:ilvl w:val="0"/>
          <w:numId w:val="19"/>
        </w:numPr>
        <w:spacing w:lineRule="auto" w:line="276" w:after="200"/>
        <w:jc w:val="both"/>
      </w:pPr>
      <w:r>
        <w:t xml:space="preserve">Šime Šimunić </w:t>
      </w:r>
      <w:r w:rsidR="00F36B91">
        <w:t>-  Bibinje, Trsina 8</w:t>
      </w:r>
    </w:p>
    <w:p w:rsidRDefault="00284CF1" w:rsidP="00F36B91" w:rsidR="00F36B91">
      <w:pPr>
        <w:pStyle w:val="Odlomakpopisa"/>
        <w:numPr>
          <w:ilvl w:val="0"/>
          <w:numId w:val="19"/>
        </w:numPr>
        <w:spacing w:lineRule="auto" w:line="276" w:after="200"/>
        <w:jc w:val="both"/>
      </w:pPr>
      <w:r>
        <w:t xml:space="preserve"> Anka Šimunić, Ulica Mihe Španića Lole 2</w:t>
      </w:r>
    </w:p>
    <w:p w:rsidRDefault="00284CF1" w:rsidP="00F36B91" w:rsidR="00F36B91">
      <w:pPr>
        <w:pStyle w:val="Odlomakpopisa"/>
        <w:numPr>
          <w:ilvl w:val="0"/>
          <w:numId w:val="19"/>
        </w:numPr>
        <w:spacing w:lineRule="auto" w:line="276" w:after="200"/>
        <w:jc w:val="both"/>
      </w:pPr>
      <w:r>
        <w:t xml:space="preserve">Marija Režan rođ. Lonić  - kći Tome – Bibinje, Režani 59 </w:t>
      </w:r>
    </w:p>
    <w:p w:rsidRDefault="00284CF1" w:rsidP="00F36B91" w:rsidR="00F36B91">
      <w:pPr>
        <w:pStyle w:val="Odlomakpopisa"/>
        <w:numPr>
          <w:ilvl w:val="0"/>
          <w:numId w:val="19"/>
        </w:numPr>
        <w:spacing w:lineRule="auto" w:line="276" w:after="200"/>
        <w:jc w:val="both"/>
      </w:pPr>
      <w:r>
        <w:t xml:space="preserve">Marino Lonić </w:t>
      </w:r>
      <w:r w:rsidR="00F36B91">
        <w:t>– Bibinje – Ulica Sv. Nikole Putnika 43</w:t>
      </w:r>
    </w:p>
    <w:p w:rsidRDefault="00284CF1" w:rsidP="00F36B91" w:rsidR="00F36B91">
      <w:pPr>
        <w:pStyle w:val="Odlomakpopisa"/>
        <w:numPr>
          <w:ilvl w:val="0"/>
          <w:numId w:val="19"/>
        </w:numPr>
        <w:spacing w:lineRule="auto" w:line="276" w:after="200"/>
        <w:jc w:val="both"/>
      </w:pPr>
      <w:r>
        <w:t xml:space="preserve">Emilio Lonić  – Bibinje, Jadranska cesta 6 </w:t>
      </w:r>
    </w:p>
    <w:p w:rsidRDefault="00F36B91" w:rsidP="00F36B91" w:rsidR="00F36B91">
      <w:pPr>
        <w:pStyle w:val="Odlomakpopisa"/>
        <w:numPr>
          <w:ilvl w:val="0"/>
          <w:numId w:val="19"/>
        </w:numPr>
        <w:spacing w:lineRule="auto" w:line="276" w:after="200"/>
        <w:jc w:val="both"/>
      </w:pPr>
      <w:r>
        <w:t>Mira Keran rođ. Lonić</w:t>
      </w:r>
      <w:r w:rsidR="00284CF1">
        <w:t xml:space="preserve"> – Sukošan, Sv. Martina 5 </w:t>
      </w:r>
    </w:p>
    <w:p w:rsidRDefault="00284CF1" w:rsidP="00F36B91" w:rsidR="00F36B91">
      <w:pPr>
        <w:pStyle w:val="Odlomakpopisa"/>
        <w:numPr>
          <w:ilvl w:val="0"/>
          <w:numId w:val="19"/>
        </w:numPr>
        <w:spacing w:lineRule="auto" w:line="276" w:after="200"/>
        <w:jc w:val="both"/>
      </w:pPr>
      <w:r>
        <w:lastRenderedPageBreak/>
        <w:t xml:space="preserve">Ljubica Rogić </w:t>
      </w:r>
      <w:r w:rsidR="00F36B91">
        <w:t xml:space="preserve">- </w:t>
      </w:r>
      <w:r>
        <w:t>Gornji Zemunik</w:t>
      </w:r>
      <w:r w:rsidR="00F36B91">
        <w:t>, V 145</w:t>
      </w:r>
    </w:p>
    <w:p w:rsidRDefault="00284CF1" w:rsidP="00F36B91" w:rsidR="00F36B91">
      <w:pPr>
        <w:pStyle w:val="Odlomakpopisa"/>
        <w:numPr>
          <w:ilvl w:val="0"/>
          <w:numId w:val="19"/>
        </w:numPr>
        <w:spacing w:lineRule="auto" w:line="276" w:after="200"/>
        <w:jc w:val="both"/>
      </w:pPr>
      <w:r>
        <w:t>Dražana Šimunić</w:t>
      </w:r>
      <w:r w:rsidR="00F36B91">
        <w:t xml:space="preserve"> </w:t>
      </w:r>
      <w:r>
        <w:t xml:space="preserve">– Bibinje, Sv. Putnika 60 </w:t>
      </w:r>
    </w:p>
    <w:p w:rsidRDefault="00284CF1" w:rsidP="00F36B91" w:rsidR="00F36B91">
      <w:pPr>
        <w:pStyle w:val="Odlomakpopisa"/>
        <w:numPr>
          <w:ilvl w:val="0"/>
          <w:numId w:val="19"/>
        </w:numPr>
        <w:spacing w:lineRule="auto" w:line="276" w:after="200"/>
        <w:jc w:val="both"/>
      </w:pPr>
      <w:r>
        <w:t>Nedjeljka Lucin</w:t>
      </w:r>
      <w:r w:rsidR="00F36B91">
        <w:t xml:space="preserve"> </w:t>
      </w:r>
      <w:r>
        <w:t xml:space="preserve">– Preko, Put Lucinovih 6 </w:t>
      </w:r>
    </w:p>
    <w:p w:rsidRDefault="00F36B91" w:rsidP="00274F6B" w:rsidR="00274F6B">
      <w:pPr>
        <w:pStyle w:val="Odlomakpopisa"/>
        <w:numPr>
          <w:ilvl w:val="0"/>
          <w:numId w:val="19"/>
        </w:numPr>
        <w:spacing w:lineRule="auto" w:line="276" w:after="200"/>
        <w:jc w:val="both"/>
      </w:pPr>
      <w:r>
        <w:t>Ruzarka Vudrag – Australija</w:t>
      </w:r>
      <w:r w:rsidR="00274F6B">
        <w:t>, 156 Bown Creslent, Seville Grove 6112, Western Australia</w:t>
      </w:r>
    </w:p>
    <w:p w:rsidRDefault="00274F6B" w:rsidP="00274F6B" w:rsidR="00274F6B">
      <w:pPr>
        <w:jc w:val="both"/>
      </w:pPr>
    </w:p>
    <w:p w:rsidRDefault="00274F6B" w:rsidP="00274F6B" w:rsidR="00274F6B" w:rsidRPr="00132AB5">
      <w:pPr>
        <w:jc w:val="both"/>
      </w:pPr>
    </w:p>
    <w:p w:rsidRDefault="003D0543" w:rsidP="006F5B3E" w:rsidR="003D0543" w:rsidRPr="00000F34">
      <w:pPr>
        <w:jc w:val="both"/>
        <w:rPr>
          <w:bCs/>
        </w:rPr>
      </w:pPr>
      <w:r w:rsidRPr="00132AB5">
        <w:rPr>
          <w:bCs/>
        </w:rPr>
        <w:t xml:space="preserve">Nakon pravomoćnosti: </w:t>
      </w:r>
    </w:p>
    <w:p w:rsidRDefault="003D0543" w:rsidP="006F5B3E" w:rsidR="003D0543">
      <w:pPr>
        <w:jc w:val="both"/>
      </w:pPr>
      <w:r w:rsidRPr="00132AB5">
        <w:t xml:space="preserve">- MF- Porezna uprava </w:t>
      </w:r>
      <w:r w:rsidR="009B104B">
        <w:t xml:space="preserve">– Područni ured Dalmacija – Ispostava Zadar </w:t>
      </w:r>
    </w:p>
    <w:p w:rsidRDefault="00DF0B52" w:rsidP="003D0543" w:rsidR="003D0543">
      <w:pPr>
        <w:jc w:val="both"/>
      </w:pPr>
      <w:r>
        <w:t xml:space="preserve">- zk. odjelu </w:t>
      </w:r>
      <w:r w:rsidR="009014D6">
        <w:t xml:space="preserve">ovog suda </w:t>
      </w:r>
    </w:p>
    <w:p w:rsidRDefault="004C4803" w:rsidR="004C4803" w:rsidRPr="00132AB5"/>
    <w:sectPr w:rsidSect="00613ACA" w:rsidR="004C4803" w:rsidRPr="00132AB5">
      <w:headerReference w:type="even" r:id="rId11"/>
      <w:headerReference w:type="default" r:id="rId12"/>
      <w:pgSz w:h="16838" w:w="11906"/>
      <w:pgMar w:gutter="0" w:footer="720" w:header="720" w:left="1276" w:bottom="993" w:right="991" w:top="1417"/>
      <w:cols w:space="720"/>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96B9E" w:rsidR="00996B9E">
      <w:r>
        <w:separator/>
      </w:r>
    </w:p>
  </w:endnote>
  <w:endnote w:id="0" w:type="continuationSeparator">
    <w:p w:rsidRDefault="00996B9E" w:rsidR="00996B9E">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Verdana">
    <w:panose1 w:val="020B0604030504040204"/>
    <w:charset w:val="EE"/>
    <w:family w:val="swiss"/>
    <w:pitch w:val="variable"/>
    <w:sig w:csb1="00000000" w:csb0="0000019F" w:usb3="00000000" w:usb2="00000010" w:usb1="4000205B" w:usb0="A10006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96B9E" w:rsidR="00996B9E">
      <w:r>
        <w:separator/>
      </w:r>
    </w:p>
  </w:footnote>
  <w:footnote w:id="0" w:type="continuationSeparator">
    <w:p w:rsidRDefault="00996B9E" w:rsidR="00996B9E">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9357E" w:rsidR="00F9357E">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F9357E" w:rsidR="00F9357E">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9357E" w:rsidR="00F9357E">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5854A8">
      <w:rPr>
        <w:rStyle w:val="Brojstranice"/>
        <w:noProof/>
      </w:rPr>
      <w:t>5</w:t>
    </w:r>
    <w:r>
      <w:rPr>
        <w:rStyle w:val="Brojstranice"/>
      </w:rPr>
      <w:fldChar w:fldCharType="end"/>
    </w:r>
  </w:p>
  <w:p w:rsidRDefault="00F9357E" w:rsidP="007B2BBA" w:rsidR="00F9357E">
    <w:pPr>
      <w:rPr>
        <w:sz w:val="26"/>
        <w:szCs w:val="26"/>
      </w:rPr>
    </w:pPr>
    <w:r w:rsidRPr="001F2354">
      <w:rPr>
        <w:sz w:val="26"/>
        <w:szCs w:val="26"/>
      </w:rPr>
      <w:t xml:space="preserve">                                                                                             </w:t>
    </w:r>
  </w:p>
  <w:p w:rsidRDefault="00F9357E" w:rsidP="00132AB5" w:rsidR="00F9357E" w:rsidRPr="008610CD">
    <w:pPr>
      <w:jc w:val="right"/>
      <w:rPr>
        <w:rFonts w:hAnsi="Verdana" w:ascii="Verdana"/>
        <w:b/>
        <w:bCs/>
        <w:sz w:val="22"/>
        <w:szCs w:val="22"/>
      </w:rPr>
    </w:pPr>
    <w:r w:rsidRPr="00927DD0">
      <w:rPr>
        <w:bCs/>
      </w:rPr>
      <w:t>Posl. broj: 58 O –</w:t>
    </w:r>
    <w:r w:rsidR="009014D6">
      <w:rPr>
        <w:bCs/>
      </w:rPr>
      <w:t>513</w:t>
    </w:r>
    <w:r w:rsidRPr="00927DD0">
      <w:rPr>
        <w:bCs/>
      </w:rPr>
      <w:t>/</w:t>
    </w:r>
    <w:r w:rsidR="00ED0248">
      <w:rPr>
        <w:bCs/>
      </w:rPr>
      <w:t>0</w:t>
    </w:r>
    <w:r w:rsidR="009014D6">
      <w:rPr>
        <w:bCs/>
      </w:rPr>
      <w:t>1-54</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6A17595"/>
    <w:multiLevelType w:val="hybridMultilevel"/>
    <w:tmpl w:val="41DAC712"/>
    <w:lvl w:tplc="50E4B6E0" w:ilvl="0">
      <w:start w:val="1"/>
      <w:numFmt w:val="bullet"/>
      <w:lvlText w:val="-"/>
      <w:lvlJc w:val="left"/>
      <w:pPr>
        <w:ind w:hanging="360" w:left="1065"/>
      </w:pPr>
      <w:rPr>
        <w:rFonts w:cs="Times New Roman" w:eastAsia="Times New Roman" w:hAnsi="Times New Roman" w:ascii="Times New Roman" w:hint="default"/>
      </w:rPr>
    </w:lvl>
    <w:lvl w:tentative="true" w:tplc="041A0003" w:ilvl="1">
      <w:start w:val="1"/>
      <w:numFmt w:val="bullet"/>
      <w:lvlText w:val="o"/>
      <w:lvlJc w:val="left"/>
      <w:pPr>
        <w:ind w:hanging="360" w:left="1785"/>
      </w:pPr>
      <w:rPr>
        <w:rFonts w:cs="Courier New" w:hAnsi="Courier New" w:ascii="Courier New" w:hint="default"/>
      </w:rPr>
    </w:lvl>
    <w:lvl w:tentative="true" w:tplc="041A0005" w:ilvl="2">
      <w:start w:val="1"/>
      <w:numFmt w:val="bullet"/>
      <w:lvlText w:val=""/>
      <w:lvlJc w:val="left"/>
      <w:pPr>
        <w:ind w:hanging="360" w:left="2505"/>
      </w:pPr>
      <w:rPr>
        <w:rFonts w:hAnsi="Wingdings" w:ascii="Wingdings" w:hint="default"/>
      </w:rPr>
    </w:lvl>
    <w:lvl w:tentative="true" w:tplc="041A0001" w:ilvl="3">
      <w:start w:val="1"/>
      <w:numFmt w:val="bullet"/>
      <w:lvlText w:val=""/>
      <w:lvlJc w:val="left"/>
      <w:pPr>
        <w:ind w:hanging="360" w:left="3225"/>
      </w:pPr>
      <w:rPr>
        <w:rFonts w:hAnsi="Symbol" w:ascii="Symbol" w:hint="default"/>
      </w:rPr>
    </w:lvl>
    <w:lvl w:tentative="true" w:tplc="041A0003" w:ilvl="4">
      <w:start w:val="1"/>
      <w:numFmt w:val="bullet"/>
      <w:lvlText w:val="o"/>
      <w:lvlJc w:val="left"/>
      <w:pPr>
        <w:ind w:hanging="360" w:left="3945"/>
      </w:pPr>
      <w:rPr>
        <w:rFonts w:cs="Courier New" w:hAnsi="Courier New" w:ascii="Courier New" w:hint="default"/>
      </w:rPr>
    </w:lvl>
    <w:lvl w:tentative="true" w:tplc="041A0005" w:ilvl="5">
      <w:start w:val="1"/>
      <w:numFmt w:val="bullet"/>
      <w:lvlText w:val=""/>
      <w:lvlJc w:val="left"/>
      <w:pPr>
        <w:ind w:hanging="360" w:left="4665"/>
      </w:pPr>
      <w:rPr>
        <w:rFonts w:hAnsi="Wingdings" w:ascii="Wingdings" w:hint="default"/>
      </w:rPr>
    </w:lvl>
    <w:lvl w:tentative="true" w:tplc="041A0001" w:ilvl="6">
      <w:start w:val="1"/>
      <w:numFmt w:val="bullet"/>
      <w:lvlText w:val=""/>
      <w:lvlJc w:val="left"/>
      <w:pPr>
        <w:ind w:hanging="360" w:left="5385"/>
      </w:pPr>
      <w:rPr>
        <w:rFonts w:hAnsi="Symbol" w:ascii="Symbol" w:hint="default"/>
      </w:rPr>
    </w:lvl>
    <w:lvl w:tentative="true" w:tplc="041A0003" w:ilvl="7">
      <w:start w:val="1"/>
      <w:numFmt w:val="bullet"/>
      <w:lvlText w:val="o"/>
      <w:lvlJc w:val="left"/>
      <w:pPr>
        <w:ind w:hanging="360" w:left="6105"/>
      </w:pPr>
      <w:rPr>
        <w:rFonts w:cs="Courier New" w:hAnsi="Courier New" w:ascii="Courier New" w:hint="default"/>
      </w:rPr>
    </w:lvl>
    <w:lvl w:tentative="true" w:tplc="041A0005" w:ilvl="8">
      <w:start w:val="1"/>
      <w:numFmt w:val="bullet"/>
      <w:lvlText w:val=""/>
      <w:lvlJc w:val="left"/>
      <w:pPr>
        <w:ind w:hanging="360" w:left="6825"/>
      </w:pPr>
      <w:rPr>
        <w:rFonts w:hAnsi="Wingdings" w:ascii="Wingdings" w:hint="default"/>
      </w:rPr>
    </w:lvl>
  </w:abstractNum>
  <w:abstractNum w:abstractNumId="1">
    <w:nsid w:val="0DC1618C"/>
    <w:multiLevelType w:val="hybridMultilevel"/>
    <w:tmpl w:val="07E8CF22"/>
    <w:lvl w:tplc="C1463C6C" w:ilvl="0">
      <w:start w:val="1"/>
      <w:numFmt w:val="decimal"/>
      <w:lvlText w:val="%1."/>
      <w:lvlJc w:val="left"/>
      <w:pPr>
        <w:ind w:hanging="360" w:left="720"/>
      </w:pPr>
      <w:rPr>
        <w:rFonts w:hint="default"/>
        <w:sz w:val="24"/>
        <w:szCs w:val="24"/>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11871579"/>
    <w:multiLevelType w:val="hybridMultilevel"/>
    <w:tmpl w:val="48D0E032"/>
    <w:lvl w:tplc="81424206" w:ilvl="0">
      <w:start w:val="1"/>
      <w:numFmt w:val="bullet"/>
      <w:lvlText w:val="-"/>
      <w:lvlJc w:val="left"/>
      <w:pPr>
        <w:ind w:hanging="360" w:left="1080"/>
      </w:pPr>
      <w:rPr>
        <w:rFonts w:eastAsiaTheme="minorHAnsi" w:cs="Times New Roman" w:hAnsi="Times New Roman" w:ascii="Times New Roman" w:hint="default"/>
      </w:rPr>
    </w:lvl>
    <w:lvl w:tplc="041A0003" w:ilvl="1">
      <w:start w:val="1"/>
      <w:numFmt w:val="bullet"/>
      <w:lvlText w:val="o"/>
      <w:lvlJc w:val="left"/>
      <w:pPr>
        <w:ind w:hanging="360" w:left="1800"/>
      </w:pPr>
      <w:rPr>
        <w:rFonts w:cs="Courier New" w:hAnsi="Courier New" w:ascii="Courier New" w:hint="default"/>
      </w:rPr>
    </w:lvl>
    <w:lvl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3">
    <w:nsid w:val="1C6809C8"/>
    <w:multiLevelType w:val="hybridMultilevel"/>
    <w:tmpl w:val="A4DC2AB8"/>
    <w:lvl w:tplc="2C7AB76E" w:ilvl="0">
      <w:start w:val="1"/>
      <w:numFmt w:val="lowerLetter"/>
      <w:lvlText w:val="%1.)"/>
      <w:lvlJc w:val="left"/>
      <w:pPr>
        <w:ind w:hanging="360" w:left="720"/>
      </w:pPr>
      <w:rPr>
        <w:rFonts w:hint="default"/>
        <w:u w:val="none"/>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20257614"/>
    <w:multiLevelType w:val="hybridMultilevel"/>
    <w:tmpl w:val="9EEC38C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2AA95B86"/>
    <w:multiLevelType w:val="hybridMultilevel"/>
    <w:tmpl w:val="92F67412"/>
    <w:lvl w:tplc="087242CA" w:ilvl="0">
      <w:start w:val="4"/>
      <w:numFmt w:val="lowerLetter"/>
      <w:lvlText w:val="%1.)"/>
      <w:lvlJc w:val="left"/>
      <w:pPr>
        <w:ind w:hanging="360" w:left="1146"/>
      </w:pPr>
      <w:rPr>
        <w:rFonts w:hint="default"/>
      </w:rPr>
    </w:lvl>
    <w:lvl w:tentative="true" w:tplc="041A0019" w:ilvl="1">
      <w:start w:val="1"/>
      <w:numFmt w:val="lowerLetter"/>
      <w:lvlText w:val="%2."/>
      <w:lvlJc w:val="left"/>
      <w:pPr>
        <w:ind w:hanging="360" w:left="1866"/>
      </w:pPr>
    </w:lvl>
    <w:lvl w:tentative="true" w:tplc="041A001B" w:ilvl="2">
      <w:start w:val="1"/>
      <w:numFmt w:val="lowerRoman"/>
      <w:lvlText w:val="%3."/>
      <w:lvlJc w:val="right"/>
      <w:pPr>
        <w:ind w:hanging="180" w:left="2586"/>
      </w:pPr>
    </w:lvl>
    <w:lvl w:tentative="true" w:tplc="041A000F" w:ilvl="3">
      <w:start w:val="1"/>
      <w:numFmt w:val="decimal"/>
      <w:lvlText w:val="%4."/>
      <w:lvlJc w:val="left"/>
      <w:pPr>
        <w:ind w:hanging="360" w:left="3306"/>
      </w:pPr>
    </w:lvl>
    <w:lvl w:tentative="true" w:tplc="041A0019" w:ilvl="4">
      <w:start w:val="1"/>
      <w:numFmt w:val="lowerLetter"/>
      <w:lvlText w:val="%5."/>
      <w:lvlJc w:val="left"/>
      <w:pPr>
        <w:ind w:hanging="360" w:left="4026"/>
      </w:pPr>
    </w:lvl>
    <w:lvl w:tentative="true" w:tplc="041A001B" w:ilvl="5">
      <w:start w:val="1"/>
      <w:numFmt w:val="lowerRoman"/>
      <w:lvlText w:val="%6."/>
      <w:lvlJc w:val="right"/>
      <w:pPr>
        <w:ind w:hanging="180" w:left="4746"/>
      </w:pPr>
    </w:lvl>
    <w:lvl w:tentative="true" w:tplc="041A000F" w:ilvl="6">
      <w:start w:val="1"/>
      <w:numFmt w:val="decimal"/>
      <w:lvlText w:val="%7."/>
      <w:lvlJc w:val="left"/>
      <w:pPr>
        <w:ind w:hanging="360" w:left="5466"/>
      </w:pPr>
    </w:lvl>
    <w:lvl w:tentative="true" w:tplc="041A0019" w:ilvl="7">
      <w:start w:val="1"/>
      <w:numFmt w:val="lowerLetter"/>
      <w:lvlText w:val="%8."/>
      <w:lvlJc w:val="left"/>
      <w:pPr>
        <w:ind w:hanging="360" w:left="6186"/>
      </w:pPr>
    </w:lvl>
    <w:lvl w:tentative="true" w:tplc="041A001B" w:ilvl="8">
      <w:start w:val="1"/>
      <w:numFmt w:val="lowerRoman"/>
      <w:lvlText w:val="%9."/>
      <w:lvlJc w:val="right"/>
      <w:pPr>
        <w:ind w:hanging="180" w:left="6906"/>
      </w:pPr>
    </w:lvl>
  </w:abstractNum>
  <w:abstractNum w:abstractNumId="6">
    <w:nsid w:val="2B5F1690"/>
    <w:multiLevelType w:val="hybridMultilevel"/>
    <w:tmpl w:val="7AAA72C6"/>
    <w:lvl w:tplc="8DF2F31E" w:ilvl="0">
      <w:numFmt w:val="bullet"/>
      <w:lvlText w:val="-"/>
      <w:lvlJc w:val="left"/>
      <w:pPr>
        <w:ind w:hanging="360" w:left="1080"/>
      </w:pPr>
      <w:rPr>
        <w:rFonts w:cs="Times New Roman" w:eastAsia="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7">
    <w:nsid w:val="37487723"/>
    <w:multiLevelType w:val="hybridMultilevel"/>
    <w:tmpl w:val="6A7ED992"/>
    <w:lvl w:tplc="0A22F780"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47BD5BF4"/>
    <w:multiLevelType w:val="hybridMultilevel"/>
    <w:tmpl w:val="FB52229C"/>
    <w:lvl w:tplc="233E5A7E" w:ilvl="0">
      <w:start w:val="2"/>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9">
    <w:nsid w:val="4D7377FC"/>
    <w:multiLevelType w:val="hybridMultilevel"/>
    <w:tmpl w:val="C85266D6"/>
    <w:lvl w:tplc="3DA8DED2" w:ilvl="0">
      <w:start w:val="2"/>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10">
    <w:nsid w:val="5146437B"/>
    <w:multiLevelType w:val="hybridMultilevel"/>
    <w:tmpl w:val="CAD6E9BA"/>
    <w:lvl w:tplc="864471C4" w:ilvl="0">
      <w:numFmt w:val="bullet"/>
      <w:lvlText w:val="-"/>
      <w:lvlJc w:val="left"/>
      <w:pPr>
        <w:ind w:hanging="360" w:left="660"/>
      </w:pPr>
      <w:rPr>
        <w:rFonts w:cs="Times New Roman" w:eastAsia="Times New Roman" w:hAnsi="Times New Roman" w:ascii="Times New Roman" w:hint="default"/>
      </w:rPr>
    </w:lvl>
    <w:lvl w:tentative="true" w:tplc="041A0003" w:ilvl="1">
      <w:start w:val="1"/>
      <w:numFmt w:val="bullet"/>
      <w:lvlText w:val="o"/>
      <w:lvlJc w:val="left"/>
      <w:pPr>
        <w:ind w:hanging="360" w:left="1380"/>
      </w:pPr>
      <w:rPr>
        <w:rFonts w:cs="Courier New" w:hAnsi="Courier New" w:ascii="Courier New" w:hint="default"/>
      </w:rPr>
    </w:lvl>
    <w:lvl w:tentative="true" w:tplc="041A0005" w:ilvl="2">
      <w:start w:val="1"/>
      <w:numFmt w:val="bullet"/>
      <w:lvlText w:val=""/>
      <w:lvlJc w:val="left"/>
      <w:pPr>
        <w:ind w:hanging="360" w:left="2100"/>
      </w:pPr>
      <w:rPr>
        <w:rFonts w:hAnsi="Wingdings" w:ascii="Wingdings" w:hint="default"/>
      </w:rPr>
    </w:lvl>
    <w:lvl w:tentative="true" w:tplc="041A0001" w:ilvl="3">
      <w:start w:val="1"/>
      <w:numFmt w:val="bullet"/>
      <w:lvlText w:val=""/>
      <w:lvlJc w:val="left"/>
      <w:pPr>
        <w:ind w:hanging="360" w:left="2820"/>
      </w:pPr>
      <w:rPr>
        <w:rFonts w:hAnsi="Symbol" w:ascii="Symbol" w:hint="default"/>
      </w:rPr>
    </w:lvl>
    <w:lvl w:tentative="true" w:tplc="041A0003" w:ilvl="4">
      <w:start w:val="1"/>
      <w:numFmt w:val="bullet"/>
      <w:lvlText w:val="o"/>
      <w:lvlJc w:val="left"/>
      <w:pPr>
        <w:ind w:hanging="360" w:left="3540"/>
      </w:pPr>
      <w:rPr>
        <w:rFonts w:cs="Courier New" w:hAnsi="Courier New" w:ascii="Courier New" w:hint="default"/>
      </w:rPr>
    </w:lvl>
    <w:lvl w:tentative="true" w:tplc="041A0005" w:ilvl="5">
      <w:start w:val="1"/>
      <w:numFmt w:val="bullet"/>
      <w:lvlText w:val=""/>
      <w:lvlJc w:val="left"/>
      <w:pPr>
        <w:ind w:hanging="360" w:left="4260"/>
      </w:pPr>
      <w:rPr>
        <w:rFonts w:hAnsi="Wingdings" w:ascii="Wingdings" w:hint="default"/>
      </w:rPr>
    </w:lvl>
    <w:lvl w:tentative="true" w:tplc="041A0001" w:ilvl="6">
      <w:start w:val="1"/>
      <w:numFmt w:val="bullet"/>
      <w:lvlText w:val=""/>
      <w:lvlJc w:val="left"/>
      <w:pPr>
        <w:ind w:hanging="360" w:left="4980"/>
      </w:pPr>
      <w:rPr>
        <w:rFonts w:hAnsi="Symbol" w:ascii="Symbol" w:hint="default"/>
      </w:rPr>
    </w:lvl>
    <w:lvl w:tentative="true" w:tplc="041A0003" w:ilvl="7">
      <w:start w:val="1"/>
      <w:numFmt w:val="bullet"/>
      <w:lvlText w:val="o"/>
      <w:lvlJc w:val="left"/>
      <w:pPr>
        <w:ind w:hanging="360" w:left="5700"/>
      </w:pPr>
      <w:rPr>
        <w:rFonts w:cs="Courier New" w:hAnsi="Courier New" w:ascii="Courier New" w:hint="default"/>
      </w:rPr>
    </w:lvl>
    <w:lvl w:tentative="true" w:tplc="041A0005" w:ilvl="8">
      <w:start w:val="1"/>
      <w:numFmt w:val="bullet"/>
      <w:lvlText w:val=""/>
      <w:lvlJc w:val="left"/>
      <w:pPr>
        <w:ind w:hanging="360" w:left="6420"/>
      </w:pPr>
      <w:rPr>
        <w:rFonts w:hAnsi="Wingdings" w:ascii="Wingdings" w:hint="default"/>
      </w:rPr>
    </w:lvl>
  </w:abstractNum>
  <w:abstractNum w:abstractNumId="11">
    <w:nsid w:val="53830047"/>
    <w:multiLevelType w:val="hybridMultilevel"/>
    <w:tmpl w:val="6B66A46C"/>
    <w:lvl w:tplc="BB36A41C" w:ilvl="0">
      <w:start w:val="2"/>
      <w:numFmt w:val="bullet"/>
      <w:lvlText w:val="-"/>
      <w:lvlJc w:val="left"/>
      <w:pPr>
        <w:ind w:hanging="360" w:left="1364"/>
      </w:pPr>
      <w:rPr>
        <w:rFonts w:cs="Times New Roman" w:eastAsia="Times New Roman" w:hAnsi="Times New Roman" w:ascii="Times New Roman" w:hint="default"/>
      </w:rPr>
    </w:lvl>
    <w:lvl w:tentative="true" w:tplc="041A0003" w:ilvl="1">
      <w:start w:val="1"/>
      <w:numFmt w:val="bullet"/>
      <w:lvlText w:val="o"/>
      <w:lvlJc w:val="left"/>
      <w:pPr>
        <w:ind w:hanging="360" w:left="2084"/>
      </w:pPr>
      <w:rPr>
        <w:rFonts w:cs="Courier New" w:hAnsi="Courier New" w:ascii="Courier New" w:hint="default"/>
      </w:rPr>
    </w:lvl>
    <w:lvl w:tentative="true" w:tplc="041A0005" w:ilvl="2">
      <w:start w:val="1"/>
      <w:numFmt w:val="bullet"/>
      <w:lvlText w:val=""/>
      <w:lvlJc w:val="left"/>
      <w:pPr>
        <w:ind w:hanging="360" w:left="2804"/>
      </w:pPr>
      <w:rPr>
        <w:rFonts w:hAnsi="Wingdings" w:ascii="Wingdings" w:hint="default"/>
      </w:rPr>
    </w:lvl>
    <w:lvl w:tentative="true" w:tplc="041A0001" w:ilvl="3">
      <w:start w:val="1"/>
      <w:numFmt w:val="bullet"/>
      <w:lvlText w:val=""/>
      <w:lvlJc w:val="left"/>
      <w:pPr>
        <w:ind w:hanging="360" w:left="3524"/>
      </w:pPr>
      <w:rPr>
        <w:rFonts w:hAnsi="Symbol" w:ascii="Symbol" w:hint="default"/>
      </w:rPr>
    </w:lvl>
    <w:lvl w:tentative="true" w:tplc="041A0003" w:ilvl="4">
      <w:start w:val="1"/>
      <w:numFmt w:val="bullet"/>
      <w:lvlText w:val="o"/>
      <w:lvlJc w:val="left"/>
      <w:pPr>
        <w:ind w:hanging="360" w:left="4244"/>
      </w:pPr>
      <w:rPr>
        <w:rFonts w:cs="Courier New" w:hAnsi="Courier New" w:ascii="Courier New" w:hint="default"/>
      </w:rPr>
    </w:lvl>
    <w:lvl w:tentative="true" w:tplc="041A0005" w:ilvl="5">
      <w:start w:val="1"/>
      <w:numFmt w:val="bullet"/>
      <w:lvlText w:val=""/>
      <w:lvlJc w:val="left"/>
      <w:pPr>
        <w:ind w:hanging="360" w:left="4964"/>
      </w:pPr>
      <w:rPr>
        <w:rFonts w:hAnsi="Wingdings" w:ascii="Wingdings" w:hint="default"/>
      </w:rPr>
    </w:lvl>
    <w:lvl w:tentative="true" w:tplc="041A0001" w:ilvl="6">
      <w:start w:val="1"/>
      <w:numFmt w:val="bullet"/>
      <w:lvlText w:val=""/>
      <w:lvlJc w:val="left"/>
      <w:pPr>
        <w:ind w:hanging="360" w:left="5684"/>
      </w:pPr>
      <w:rPr>
        <w:rFonts w:hAnsi="Symbol" w:ascii="Symbol" w:hint="default"/>
      </w:rPr>
    </w:lvl>
    <w:lvl w:tentative="true" w:tplc="041A0003" w:ilvl="7">
      <w:start w:val="1"/>
      <w:numFmt w:val="bullet"/>
      <w:lvlText w:val="o"/>
      <w:lvlJc w:val="left"/>
      <w:pPr>
        <w:ind w:hanging="360" w:left="6404"/>
      </w:pPr>
      <w:rPr>
        <w:rFonts w:cs="Courier New" w:hAnsi="Courier New" w:ascii="Courier New" w:hint="default"/>
      </w:rPr>
    </w:lvl>
    <w:lvl w:tentative="true" w:tplc="041A0005" w:ilvl="8">
      <w:start w:val="1"/>
      <w:numFmt w:val="bullet"/>
      <w:lvlText w:val=""/>
      <w:lvlJc w:val="left"/>
      <w:pPr>
        <w:ind w:hanging="360" w:left="7124"/>
      </w:pPr>
      <w:rPr>
        <w:rFonts w:hAnsi="Wingdings" w:ascii="Wingdings" w:hint="default"/>
      </w:rPr>
    </w:lvl>
  </w:abstractNum>
  <w:abstractNum w:abstractNumId="12">
    <w:nsid w:val="57A93D53"/>
    <w:multiLevelType w:val="hybridMultilevel"/>
    <w:tmpl w:val="6E10F25E"/>
    <w:lvl w:tplc="041A0011"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3">
    <w:nsid w:val="57D0127E"/>
    <w:multiLevelType w:val="hybridMultilevel"/>
    <w:tmpl w:val="9EEC38C6"/>
    <w:lvl w:tplc="041A000F" w:ilvl="0">
      <w:start w:val="1"/>
      <w:numFmt w:val="decimal"/>
      <w:lvlText w:val="%1."/>
      <w:lvlJc w:val="left"/>
      <w:pPr>
        <w:ind w:hanging="360" w:left="720"/>
      </w:pPr>
      <w:rPr>
        <w:rFonts w:hint="default"/>
      </w:rPr>
    </w:lvl>
    <w:lvl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4">
    <w:nsid w:val="594338BE"/>
    <w:multiLevelType w:val="hybridMultilevel"/>
    <w:tmpl w:val="28220E2C"/>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5">
    <w:nsid w:val="5BA45C47"/>
    <w:multiLevelType w:val="hybridMultilevel"/>
    <w:tmpl w:val="2306FBB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6">
    <w:nsid w:val="633F25C9"/>
    <w:multiLevelType w:val="hybridMultilevel"/>
    <w:tmpl w:val="9F16B182"/>
    <w:lvl w:tplc="041A0015" w:ilvl="0">
      <w:start w:val="1"/>
      <w:numFmt w:val="upperLetter"/>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7">
    <w:nsid w:val="641A7CE1"/>
    <w:multiLevelType w:val="hybridMultilevel"/>
    <w:tmpl w:val="67ACC0DE"/>
    <w:lvl w:tplc="168A0E28" w:ilvl="0">
      <w:start w:val="1"/>
      <w:numFmt w:val="lowerLetter"/>
      <w:lvlText w:val="%1)"/>
      <w:lvlJc w:val="left"/>
      <w:pPr>
        <w:ind w:hanging="360" w:left="1440"/>
      </w:pPr>
      <w:rPr>
        <w:rFonts w:hint="default"/>
        <w:b/>
      </w:rPr>
    </w:lvl>
    <w:lvl w:tentative="true" w:tplc="041A0019" w:ilvl="1">
      <w:start w:val="1"/>
      <w:numFmt w:val="lowerLetter"/>
      <w:lvlText w:val="%2."/>
      <w:lvlJc w:val="left"/>
      <w:pPr>
        <w:ind w:hanging="360" w:left="2160"/>
      </w:pPr>
    </w:lvl>
    <w:lvl w:tentative="true" w:tplc="041A001B" w:ilvl="2">
      <w:start w:val="1"/>
      <w:numFmt w:val="lowerRoman"/>
      <w:lvlText w:val="%3."/>
      <w:lvlJc w:val="right"/>
      <w:pPr>
        <w:ind w:hanging="180" w:left="2880"/>
      </w:pPr>
    </w:lvl>
    <w:lvl w:tentative="true" w:tplc="041A000F" w:ilvl="3">
      <w:start w:val="1"/>
      <w:numFmt w:val="decimal"/>
      <w:lvlText w:val="%4."/>
      <w:lvlJc w:val="left"/>
      <w:pPr>
        <w:ind w:hanging="360" w:left="3600"/>
      </w:pPr>
    </w:lvl>
    <w:lvl w:tentative="true" w:tplc="041A0019" w:ilvl="4">
      <w:start w:val="1"/>
      <w:numFmt w:val="lowerLetter"/>
      <w:lvlText w:val="%5."/>
      <w:lvlJc w:val="left"/>
      <w:pPr>
        <w:ind w:hanging="360" w:left="4320"/>
      </w:pPr>
    </w:lvl>
    <w:lvl w:tentative="true" w:tplc="041A001B" w:ilvl="5">
      <w:start w:val="1"/>
      <w:numFmt w:val="lowerRoman"/>
      <w:lvlText w:val="%6."/>
      <w:lvlJc w:val="right"/>
      <w:pPr>
        <w:ind w:hanging="180" w:left="5040"/>
      </w:pPr>
    </w:lvl>
    <w:lvl w:tentative="true" w:tplc="041A000F" w:ilvl="6">
      <w:start w:val="1"/>
      <w:numFmt w:val="decimal"/>
      <w:lvlText w:val="%7."/>
      <w:lvlJc w:val="left"/>
      <w:pPr>
        <w:ind w:hanging="360" w:left="5760"/>
      </w:pPr>
    </w:lvl>
    <w:lvl w:tentative="true" w:tplc="041A0019" w:ilvl="7">
      <w:start w:val="1"/>
      <w:numFmt w:val="lowerLetter"/>
      <w:lvlText w:val="%8."/>
      <w:lvlJc w:val="left"/>
      <w:pPr>
        <w:ind w:hanging="360" w:left="6480"/>
      </w:pPr>
    </w:lvl>
    <w:lvl w:tentative="true" w:tplc="041A001B" w:ilvl="8">
      <w:start w:val="1"/>
      <w:numFmt w:val="lowerRoman"/>
      <w:lvlText w:val="%9."/>
      <w:lvlJc w:val="right"/>
      <w:pPr>
        <w:ind w:hanging="180" w:left="7200"/>
      </w:pPr>
    </w:lvl>
  </w:abstractNum>
  <w:abstractNum w:abstractNumId="18">
    <w:nsid w:val="6C3E4348"/>
    <w:multiLevelType w:val="hybridMultilevel"/>
    <w:tmpl w:val="21CE3F82"/>
    <w:lvl w:tplc="F10AA632" w:ilvl="0">
      <w:start w:val="1"/>
      <w:numFmt w:val="decimal"/>
      <w:lvlText w:val="%1."/>
      <w:lvlJc w:val="left"/>
      <w:pPr>
        <w:tabs>
          <w:tab w:pos="1065" w:val="num"/>
        </w:tabs>
        <w:ind w:hanging="360" w:left="1065"/>
      </w:pPr>
      <w:rPr>
        <w:rFonts w:cs="Times New Roman" w:eastAsia="Times New Roman" w:hAnsi="Times New Roman" w:ascii="Times New Roman"/>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9">
    <w:nsid w:val="6EC244D0"/>
    <w:multiLevelType w:val="hybridMultilevel"/>
    <w:tmpl w:val="1BAE6496"/>
    <w:lvl w:tplc="C04CCA28" w:ilvl="0">
      <w:start w:val="1"/>
      <w:numFmt w:val="lowerLetter"/>
      <w:lvlText w:val="%1.)"/>
      <w:lvlJc w:val="left"/>
      <w:pPr>
        <w:ind w:hanging="360" w:left="928"/>
      </w:pPr>
      <w:rPr>
        <w:rFonts w:hint="default"/>
      </w:rPr>
    </w:lvl>
    <w:lvl w:tentative="true" w:tplc="041A0019" w:ilvl="1">
      <w:start w:val="1"/>
      <w:numFmt w:val="lowerLetter"/>
      <w:lvlText w:val="%2."/>
      <w:lvlJc w:val="left"/>
      <w:pPr>
        <w:ind w:hanging="360" w:left="1866"/>
      </w:pPr>
    </w:lvl>
    <w:lvl w:tentative="true" w:tplc="041A001B" w:ilvl="2">
      <w:start w:val="1"/>
      <w:numFmt w:val="lowerRoman"/>
      <w:lvlText w:val="%3."/>
      <w:lvlJc w:val="right"/>
      <w:pPr>
        <w:ind w:hanging="180" w:left="2586"/>
      </w:pPr>
    </w:lvl>
    <w:lvl w:tentative="true" w:tplc="041A000F" w:ilvl="3">
      <w:start w:val="1"/>
      <w:numFmt w:val="decimal"/>
      <w:lvlText w:val="%4."/>
      <w:lvlJc w:val="left"/>
      <w:pPr>
        <w:ind w:hanging="360" w:left="3306"/>
      </w:pPr>
    </w:lvl>
    <w:lvl w:tentative="true" w:tplc="041A0019" w:ilvl="4">
      <w:start w:val="1"/>
      <w:numFmt w:val="lowerLetter"/>
      <w:lvlText w:val="%5."/>
      <w:lvlJc w:val="left"/>
      <w:pPr>
        <w:ind w:hanging="360" w:left="4026"/>
      </w:pPr>
    </w:lvl>
    <w:lvl w:tentative="true" w:tplc="041A001B" w:ilvl="5">
      <w:start w:val="1"/>
      <w:numFmt w:val="lowerRoman"/>
      <w:lvlText w:val="%6."/>
      <w:lvlJc w:val="right"/>
      <w:pPr>
        <w:ind w:hanging="180" w:left="4746"/>
      </w:pPr>
    </w:lvl>
    <w:lvl w:tentative="true" w:tplc="041A000F" w:ilvl="6">
      <w:start w:val="1"/>
      <w:numFmt w:val="decimal"/>
      <w:lvlText w:val="%7."/>
      <w:lvlJc w:val="left"/>
      <w:pPr>
        <w:ind w:hanging="360" w:left="5466"/>
      </w:pPr>
    </w:lvl>
    <w:lvl w:tentative="true" w:tplc="041A0019" w:ilvl="7">
      <w:start w:val="1"/>
      <w:numFmt w:val="lowerLetter"/>
      <w:lvlText w:val="%8."/>
      <w:lvlJc w:val="left"/>
      <w:pPr>
        <w:ind w:hanging="360" w:left="6186"/>
      </w:pPr>
    </w:lvl>
    <w:lvl w:tentative="true" w:tplc="041A001B" w:ilvl="8">
      <w:start w:val="1"/>
      <w:numFmt w:val="lowerRoman"/>
      <w:lvlText w:val="%9."/>
      <w:lvlJc w:val="right"/>
      <w:pPr>
        <w:ind w:hanging="180" w:left="6906"/>
      </w:pPr>
    </w:lvl>
  </w:abstractNum>
  <w:abstractNum w:abstractNumId="20">
    <w:nsid w:val="72D40527"/>
    <w:multiLevelType w:val="hybridMultilevel"/>
    <w:tmpl w:val="342CE1A8"/>
    <w:lvl w:tplc="4F4805C8" w:ilvl="0">
      <w:numFmt w:val="bullet"/>
      <w:lvlText w:val="-"/>
      <w:lvlJc w:val="left"/>
      <w:pPr>
        <w:ind w:hanging="360" w:left="1080"/>
      </w:pPr>
      <w:rPr>
        <w:rFonts w:cs="Times New Roman" w:eastAsia="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21">
    <w:nsid w:val="794B1576"/>
    <w:multiLevelType w:val="hybridMultilevel"/>
    <w:tmpl w:val="336AF136"/>
    <w:lvl w:tplc="97D0AA1A" w:ilvl="0">
      <w:start w:val="2"/>
      <w:numFmt w:val="bullet"/>
      <w:lvlText w:val="-"/>
      <w:lvlJc w:val="left"/>
      <w:pPr>
        <w:ind w:hanging="360" w:left="786"/>
      </w:pPr>
      <w:rPr>
        <w:rFonts w:cs="Times New Roman" w:eastAsia="Times New Roman" w:hAnsi="Times New Roman" w:ascii="Times New Roman" w:hint="default"/>
      </w:rPr>
    </w:lvl>
    <w:lvl w:tentative="true" w:tplc="041A0003" w:ilvl="1">
      <w:start w:val="1"/>
      <w:numFmt w:val="bullet"/>
      <w:lvlText w:val="o"/>
      <w:lvlJc w:val="left"/>
      <w:pPr>
        <w:ind w:hanging="360" w:left="1506"/>
      </w:pPr>
      <w:rPr>
        <w:rFonts w:cs="Courier New" w:hAnsi="Courier New" w:ascii="Courier New" w:hint="default"/>
      </w:rPr>
    </w:lvl>
    <w:lvl w:tentative="true" w:tplc="041A0005" w:ilvl="2">
      <w:start w:val="1"/>
      <w:numFmt w:val="bullet"/>
      <w:lvlText w:val=""/>
      <w:lvlJc w:val="left"/>
      <w:pPr>
        <w:ind w:hanging="360" w:left="2226"/>
      </w:pPr>
      <w:rPr>
        <w:rFonts w:hAnsi="Wingdings" w:ascii="Wingdings" w:hint="default"/>
      </w:rPr>
    </w:lvl>
    <w:lvl w:tentative="true" w:tplc="041A0001" w:ilvl="3">
      <w:start w:val="1"/>
      <w:numFmt w:val="bullet"/>
      <w:lvlText w:val=""/>
      <w:lvlJc w:val="left"/>
      <w:pPr>
        <w:ind w:hanging="360" w:left="2946"/>
      </w:pPr>
      <w:rPr>
        <w:rFonts w:hAnsi="Symbol" w:ascii="Symbol" w:hint="default"/>
      </w:rPr>
    </w:lvl>
    <w:lvl w:tentative="true" w:tplc="041A0003" w:ilvl="4">
      <w:start w:val="1"/>
      <w:numFmt w:val="bullet"/>
      <w:lvlText w:val="o"/>
      <w:lvlJc w:val="left"/>
      <w:pPr>
        <w:ind w:hanging="360" w:left="3666"/>
      </w:pPr>
      <w:rPr>
        <w:rFonts w:cs="Courier New" w:hAnsi="Courier New" w:ascii="Courier New" w:hint="default"/>
      </w:rPr>
    </w:lvl>
    <w:lvl w:tentative="true" w:tplc="041A0005" w:ilvl="5">
      <w:start w:val="1"/>
      <w:numFmt w:val="bullet"/>
      <w:lvlText w:val=""/>
      <w:lvlJc w:val="left"/>
      <w:pPr>
        <w:ind w:hanging="360" w:left="4386"/>
      </w:pPr>
      <w:rPr>
        <w:rFonts w:hAnsi="Wingdings" w:ascii="Wingdings" w:hint="default"/>
      </w:rPr>
    </w:lvl>
    <w:lvl w:tentative="true" w:tplc="041A0001" w:ilvl="6">
      <w:start w:val="1"/>
      <w:numFmt w:val="bullet"/>
      <w:lvlText w:val=""/>
      <w:lvlJc w:val="left"/>
      <w:pPr>
        <w:ind w:hanging="360" w:left="5106"/>
      </w:pPr>
      <w:rPr>
        <w:rFonts w:hAnsi="Symbol" w:ascii="Symbol" w:hint="default"/>
      </w:rPr>
    </w:lvl>
    <w:lvl w:tentative="true" w:tplc="041A0003" w:ilvl="7">
      <w:start w:val="1"/>
      <w:numFmt w:val="bullet"/>
      <w:lvlText w:val="o"/>
      <w:lvlJc w:val="left"/>
      <w:pPr>
        <w:ind w:hanging="360" w:left="5826"/>
      </w:pPr>
      <w:rPr>
        <w:rFonts w:cs="Courier New" w:hAnsi="Courier New" w:ascii="Courier New" w:hint="default"/>
      </w:rPr>
    </w:lvl>
    <w:lvl w:tentative="true" w:tplc="041A0005" w:ilvl="8">
      <w:start w:val="1"/>
      <w:numFmt w:val="bullet"/>
      <w:lvlText w:val=""/>
      <w:lvlJc w:val="left"/>
      <w:pPr>
        <w:ind w:hanging="360" w:left="6546"/>
      </w:pPr>
      <w:rPr>
        <w:rFonts w:hAnsi="Wingdings" w:ascii="Wingdings" w:hint="default"/>
      </w:rPr>
    </w:lvl>
  </w:abstractNum>
  <w:num w:numId="1">
    <w:abstractNumId w:val="18"/>
  </w:num>
  <w:num w:numId="2">
    <w:abstractNumId w:val="17"/>
  </w:num>
  <w:num w:numId="3">
    <w:abstractNumId w:val="15"/>
  </w:num>
  <w:num w:numId="4">
    <w:abstractNumId w:val="16"/>
  </w:num>
  <w:num w:numId="5">
    <w:abstractNumId w:val="11"/>
  </w:num>
  <w:num w:numId="6">
    <w:abstractNumId w:val="21"/>
  </w:num>
  <w:num w:numId="7">
    <w:abstractNumId w:val="19"/>
  </w:num>
  <w:num w:numId="8">
    <w:abstractNumId w:val="5"/>
  </w:num>
  <w:num w:numId="9">
    <w:abstractNumId w:val="3"/>
  </w:num>
  <w:num w:numId="10">
    <w:abstractNumId w:val="20"/>
  </w:num>
  <w:num w:numId="11">
    <w:abstractNumId w:val="6"/>
  </w:num>
  <w:num w:numId="12">
    <w:abstractNumId w:val="10"/>
  </w:num>
  <w:num w:numId="13">
    <w:abstractNumId w:val="9"/>
  </w:num>
  <w:num w:numId="14">
    <w:abstractNumId w:val="12"/>
  </w:num>
  <w:num w:numId="15">
    <w:abstractNumId w:val="0"/>
  </w:num>
  <w:num w:numId="16">
    <w:abstractNumId w:val="8"/>
  </w:num>
  <w:num w:numId="17">
    <w:abstractNumId w:val="14"/>
  </w:num>
  <w:num w:numId="18">
    <w:abstractNumId w:val="7"/>
  </w:num>
  <w:num w:numId="19">
    <w:abstractNumId w:val="1"/>
  </w:num>
  <w:num w:numId="20">
    <w:abstractNumId w:val="13"/>
  </w:num>
  <w:num w:numId="21">
    <w:abstractNumId w:val="2"/>
  </w:num>
  <w:num w:numId="22">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D0543"/>
    <w:rsid w:val="00000F34"/>
    <w:rsid w:val="000131AD"/>
    <w:rsid w:val="000271E0"/>
    <w:rsid w:val="0008537C"/>
    <w:rsid w:val="00095DD2"/>
    <w:rsid w:val="000A3185"/>
    <w:rsid w:val="000A4DCB"/>
    <w:rsid w:val="000B2AFB"/>
    <w:rsid w:val="000C2792"/>
    <w:rsid w:val="000D275B"/>
    <w:rsid w:val="000F2FD3"/>
    <w:rsid w:val="0010421A"/>
    <w:rsid w:val="00132AA3"/>
    <w:rsid w:val="00132AB5"/>
    <w:rsid w:val="001331C3"/>
    <w:rsid w:val="00154161"/>
    <w:rsid w:val="001A470F"/>
    <w:rsid w:val="001B470C"/>
    <w:rsid w:val="001C782A"/>
    <w:rsid w:val="001D1FEF"/>
    <w:rsid w:val="00204511"/>
    <w:rsid w:val="0023416A"/>
    <w:rsid w:val="002541B5"/>
    <w:rsid w:val="00274F6B"/>
    <w:rsid w:val="00284CF1"/>
    <w:rsid w:val="0029328A"/>
    <w:rsid w:val="002962EC"/>
    <w:rsid w:val="002A09E8"/>
    <w:rsid w:val="002C1C54"/>
    <w:rsid w:val="002D6934"/>
    <w:rsid w:val="002D6A41"/>
    <w:rsid w:val="0031039A"/>
    <w:rsid w:val="003359DE"/>
    <w:rsid w:val="00393AF8"/>
    <w:rsid w:val="003A0FCE"/>
    <w:rsid w:val="003A10E7"/>
    <w:rsid w:val="003A28CA"/>
    <w:rsid w:val="003A5F42"/>
    <w:rsid w:val="003B0E5E"/>
    <w:rsid w:val="003C6938"/>
    <w:rsid w:val="003D0543"/>
    <w:rsid w:val="003D5330"/>
    <w:rsid w:val="003F56F1"/>
    <w:rsid w:val="004215FC"/>
    <w:rsid w:val="00422578"/>
    <w:rsid w:val="00434837"/>
    <w:rsid w:val="00437725"/>
    <w:rsid w:val="00497617"/>
    <w:rsid w:val="004C4803"/>
    <w:rsid w:val="004D0A1E"/>
    <w:rsid w:val="00532A2D"/>
    <w:rsid w:val="0057083D"/>
    <w:rsid w:val="005854A8"/>
    <w:rsid w:val="005D24B3"/>
    <w:rsid w:val="00601846"/>
    <w:rsid w:val="00606A5F"/>
    <w:rsid w:val="00613ACA"/>
    <w:rsid w:val="0061516B"/>
    <w:rsid w:val="00620385"/>
    <w:rsid w:val="006337C2"/>
    <w:rsid w:val="00694C81"/>
    <w:rsid w:val="006F2CB9"/>
    <w:rsid w:val="006F5B3E"/>
    <w:rsid w:val="0071450F"/>
    <w:rsid w:val="00717DBD"/>
    <w:rsid w:val="007603BD"/>
    <w:rsid w:val="007909B1"/>
    <w:rsid w:val="007B02BB"/>
    <w:rsid w:val="007B2BBA"/>
    <w:rsid w:val="00805C90"/>
    <w:rsid w:val="00812CFF"/>
    <w:rsid w:val="00836B32"/>
    <w:rsid w:val="0083794A"/>
    <w:rsid w:val="00847733"/>
    <w:rsid w:val="0085274A"/>
    <w:rsid w:val="008571E6"/>
    <w:rsid w:val="00862998"/>
    <w:rsid w:val="0087139D"/>
    <w:rsid w:val="00873579"/>
    <w:rsid w:val="00890321"/>
    <w:rsid w:val="00893501"/>
    <w:rsid w:val="008E7425"/>
    <w:rsid w:val="009014D6"/>
    <w:rsid w:val="009027D0"/>
    <w:rsid w:val="0090558E"/>
    <w:rsid w:val="00921D7B"/>
    <w:rsid w:val="00937B87"/>
    <w:rsid w:val="00942219"/>
    <w:rsid w:val="00955A5A"/>
    <w:rsid w:val="009624EC"/>
    <w:rsid w:val="00996B9E"/>
    <w:rsid w:val="009B104B"/>
    <w:rsid w:val="009C5EAA"/>
    <w:rsid w:val="009E38A2"/>
    <w:rsid w:val="009F54FE"/>
    <w:rsid w:val="00A31464"/>
    <w:rsid w:val="00A81197"/>
    <w:rsid w:val="00AA12FB"/>
    <w:rsid w:val="00AA131A"/>
    <w:rsid w:val="00AB0CC4"/>
    <w:rsid w:val="00AC4099"/>
    <w:rsid w:val="00AD7390"/>
    <w:rsid w:val="00AE58A7"/>
    <w:rsid w:val="00AE6B88"/>
    <w:rsid w:val="00B066BB"/>
    <w:rsid w:val="00B0707C"/>
    <w:rsid w:val="00B16434"/>
    <w:rsid w:val="00B55538"/>
    <w:rsid w:val="00B76874"/>
    <w:rsid w:val="00B939A8"/>
    <w:rsid w:val="00BC4EAD"/>
    <w:rsid w:val="00BC68F1"/>
    <w:rsid w:val="00BD482C"/>
    <w:rsid w:val="00BF5087"/>
    <w:rsid w:val="00C05228"/>
    <w:rsid w:val="00C0579E"/>
    <w:rsid w:val="00C14C08"/>
    <w:rsid w:val="00C22BC4"/>
    <w:rsid w:val="00C6066E"/>
    <w:rsid w:val="00C92363"/>
    <w:rsid w:val="00CA6648"/>
    <w:rsid w:val="00CA6AC6"/>
    <w:rsid w:val="00CE5A94"/>
    <w:rsid w:val="00CF6725"/>
    <w:rsid w:val="00D4284B"/>
    <w:rsid w:val="00D4621B"/>
    <w:rsid w:val="00D720E5"/>
    <w:rsid w:val="00D769A5"/>
    <w:rsid w:val="00D934CF"/>
    <w:rsid w:val="00D9676E"/>
    <w:rsid w:val="00D97564"/>
    <w:rsid w:val="00DB23B2"/>
    <w:rsid w:val="00DE53CF"/>
    <w:rsid w:val="00DF0B52"/>
    <w:rsid w:val="00E32C43"/>
    <w:rsid w:val="00E73DC6"/>
    <w:rsid w:val="00E9347D"/>
    <w:rsid w:val="00EA1B04"/>
    <w:rsid w:val="00EC094A"/>
    <w:rsid w:val="00ED0248"/>
    <w:rsid w:val="00EE4B2F"/>
    <w:rsid w:val="00EE5655"/>
    <w:rsid w:val="00F000CF"/>
    <w:rsid w:val="00F21D81"/>
    <w:rsid w:val="00F32001"/>
    <w:rsid w:val="00F341D8"/>
    <w:rsid w:val="00F36B91"/>
    <w:rsid w:val="00F46889"/>
    <w:rsid w:val="00F60C1F"/>
    <w:rsid w:val="00F77D73"/>
    <w:rsid w:val="00F9357E"/>
    <w:rsid w:val="00FF218D"/>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HAnsi" w:cs="Times New Roman" w:hAnsi="Times New Roman" w:ascii="Times New Roman"/>
        <w:sz w:val="24"/>
        <w:szCs w:val="24"/>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uiPriority="0" w:name="Body Text 2"/>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3D0543"/>
    <w:pPr>
      <w:spacing w:lineRule="auto" w:line="240" w:after="0"/>
    </w:pPr>
    <w:rPr>
      <w:rFonts w:eastAsia="Times New Roman"/>
      <w:lang w:eastAsia="hr-HR"/>
    </w:rPr>
  </w:style>
  <w:style w:styleId="Naslov1" w:type="paragraph">
    <w:name w:val="heading 1"/>
    <w:basedOn w:val="Normal"/>
    <w:next w:val="Normal"/>
    <w:link w:val="Naslov1Char"/>
    <w:qFormat/>
    <w:rsid w:val="003D0543"/>
    <w:pPr>
      <w:keepNext/>
      <w:jc w:val="center"/>
      <w:outlineLvl w:val="0"/>
    </w:pPr>
    <w:rPr>
      <w:b/>
      <w:bCs/>
    </w:rPr>
  </w:style>
  <w:style w:styleId="Naslov2" w:type="paragraph">
    <w:name w:val="heading 2"/>
    <w:basedOn w:val="Normal"/>
    <w:next w:val="Normal"/>
    <w:link w:val="Naslov2Char"/>
    <w:qFormat/>
    <w:rsid w:val="003D0543"/>
    <w:pPr>
      <w:keepNext/>
      <w:jc w:val="center"/>
      <w:outlineLvl w:val="1"/>
    </w:pPr>
    <w:rPr>
      <w:b/>
      <w:bCs/>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3D0543"/>
    <w:rPr>
      <w:rFonts w:eastAsia="Times New Roman"/>
      <w:b/>
      <w:bCs/>
      <w:lang w:eastAsia="hr-HR"/>
    </w:rPr>
  </w:style>
  <w:style w:customStyle="true" w:styleId="Naslov2Char" w:type="character">
    <w:name w:val="Naslov 2 Char"/>
    <w:basedOn w:val="Zadanifontodlomka"/>
    <w:link w:val="Naslov2"/>
    <w:rsid w:val="003D0543"/>
    <w:rPr>
      <w:rFonts w:eastAsia="Times New Roman"/>
      <w:b/>
      <w:bCs/>
      <w:sz w:val="28"/>
      <w:lang w:eastAsia="hr-HR"/>
    </w:rPr>
  </w:style>
  <w:style w:styleId="Tijeloteksta2" w:type="paragraph">
    <w:name w:val="Body Text 2"/>
    <w:basedOn w:val="Normal"/>
    <w:link w:val="Tijeloteksta2Char"/>
    <w:rsid w:val="003D0543"/>
    <w:pPr>
      <w:jc w:val="both"/>
    </w:pPr>
  </w:style>
  <w:style w:customStyle="true" w:styleId="Tijeloteksta2Char" w:type="character">
    <w:name w:val="Tijelo teksta 2 Char"/>
    <w:basedOn w:val="Zadanifontodlomka"/>
    <w:link w:val="Tijeloteksta2"/>
    <w:rsid w:val="003D0543"/>
    <w:rPr>
      <w:rFonts w:eastAsia="Times New Roman"/>
      <w:lang w:eastAsia="hr-HR"/>
    </w:rPr>
  </w:style>
  <w:style w:styleId="Zaglavlje" w:type="paragraph">
    <w:name w:val="header"/>
    <w:basedOn w:val="Normal"/>
    <w:link w:val="ZaglavljeChar"/>
    <w:rsid w:val="003D0543"/>
    <w:pPr>
      <w:tabs>
        <w:tab w:pos="4536" w:val="center"/>
        <w:tab w:pos="9072" w:val="right"/>
      </w:tabs>
    </w:pPr>
  </w:style>
  <w:style w:customStyle="true" w:styleId="ZaglavljeChar" w:type="character">
    <w:name w:val="Zaglavlje Char"/>
    <w:basedOn w:val="Zadanifontodlomka"/>
    <w:link w:val="Zaglavlje"/>
    <w:rsid w:val="003D0543"/>
    <w:rPr>
      <w:rFonts w:eastAsia="Times New Roman"/>
      <w:lang w:eastAsia="hr-HR"/>
    </w:rPr>
  </w:style>
  <w:style w:styleId="Brojstranice" w:type="character">
    <w:name w:val="page number"/>
    <w:basedOn w:val="Zadanifontodlomka"/>
    <w:rsid w:val="003D0543"/>
  </w:style>
  <w:style w:styleId="Tijeloteksta" w:type="paragraph">
    <w:name w:val="Body Text"/>
    <w:basedOn w:val="Normal"/>
    <w:link w:val="TijelotekstaChar"/>
    <w:rsid w:val="003D0543"/>
    <w:pPr>
      <w:spacing w:after="120"/>
    </w:pPr>
  </w:style>
  <w:style w:customStyle="true" w:styleId="TijelotekstaChar" w:type="character">
    <w:name w:val="Tijelo teksta Char"/>
    <w:basedOn w:val="Zadanifontodlomka"/>
    <w:link w:val="Tijeloteksta"/>
    <w:rsid w:val="003D0543"/>
    <w:rPr>
      <w:rFonts w:eastAsia="Times New Roman"/>
      <w:lang w:eastAsia="hr-HR"/>
    </w:rPr>
  </w:style>
  <w:style w:styleId="Odlomakpopisa" w:type="paragraph">
    <w:name w:val="List Paragraph"/>
    <w:basedOn w:val="Normal"/>
    <w:uiPriority w:val="34"/>
    <w:qFormat/>
    <w:rsid w:val="006F5B3E"/>
    <w:pPr>
      <w:ind w:left="720"/>
      <w:contextualSpacing/>
    </w:pPr>
  </w:style>
  <w:style w:styleId="Podnoje" w:type="paragraph">
    <w:name w:val="footer"/>
    <w:basedOn w:val="Normal"/>
    <w:link w:val="PodnojeChar"/>
    <w:uiPriority w:val="99"/>
    <w:unhideWhenUsed/>
    <w:rsid w:val="00132AB5"/>
    <w:pPr>
      <w:tabs>
        <w:tab w:pos="4536" w:val="center"/>
        <w:tab w:pos="9072" w:val="right"/>
      </w:tabs>
    </w:pPr>
  </w:style>
  <w:style w:customStyle="true" w:styleId="PodnojeChar" w:type="character">
    <w:name w:val="Podnožje Char"/>
    <w:basedOn w:val="Zadanifontodlomka"/>
    <w:link w:val="Podnoje"/>
    <w:uiPriority w:val="99"/>
    <w:rsid w:val="00132AB5"/>
    <w:rPr>
      <w:rFonts w:eastAsia="Times New Roman"/>
      <w:lang w:eastAsia="hr-HR"/>
    </w:rPr>
  </w:style>
  <w:style w:styleId="Tekstbalonia" w:type="paragraph">
    <w:name w:val="Balloon Text"/>
    <w:basedOn w:val="Normal"/>
    <w:link w:val="TekstbaloniaChar"/>
    <w:uiPriority w:val="99"/>
    <w:semiHidden/>
    <w:unhideWhenUsed/>
    <w:rsid w:val="0071450F"/>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71450F"/>
    <w:rPr>
      <w:rFonts w:cs="Tahoma" w:eastAsia="Times New Roman" w:hAnsi="Tahoma" w:ascii="Tahoma"/>
      <w:sz w:val="16"/>
      <w:szCs w:val="16"/>
      <w:lang w:eastAsia="hr-HR"/>
    </w:rPr>
  </w:style>
  <w:style w:styleId="Tekstrezerviranogmjesta" w:type="character">
    <w:name w:val="Placeholder Text"/>
    <w:basedOn w:val="Zadanifontodlomka"/>
    <w:uiPriority w:val="99"/>
    <w:semiHidden/>
    <w:rsid w:val="00E32C43"/>
    <w:rPr>
      <w:color w:val="808080"/>
      <w:bdr w:space="0" w:sz="0" w:color="auto" w:val="none"/>
      <w:shd w:fill="auto" w:color="auto" w:val="clear"/>
    </w:rPr>
  </w:style>
  <w:style w:customStyle="true" w:styleId="eSPISCCParagraphDefaultFont" w:type="character">
    <w:name w:val="eSPIS_CC_Paragraph Default Font"/>
    <w:basedOn w:val="Zadanifontodlomka"/>
    <w:rsid w:val="00E32C43"/>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32C43"/>
    <w:rPr>
      <w:bdr w:space="0" w:sz="0" w:color="auto" w:val="none"/>
      <w:shd w:fill="FFFFCC" w:color="auto" w:val="clear"/>
      <w:lang w:val="hr-HR"/>
    </w:rPr>
  </w:style>
  <w:style w:customStyle="true" w:styleId="PozadinaSvijetloCrvena" w:type="character">
    <w:name w:val="Pozadina_SvijetloCrvena"/>
    <w:basedOn w:val="eSPISCCParagraphDefaultFont"/>
    <w:rsid w:val="00E32C43"/>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32C43"/>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heme="minorHAnsi" w:hAnsi="Times New Roman"/>
        <w:sz w:val="24"/>
        <w:szCs w:val="24"/>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Body Text" w:uiPriority="0"/>
    <w:lsdException w:name="Subtitle" w:qFormat="1" w:semiHidden="0" w:uiPriority="11" w:unhideWhenUsed="0"/>
    <w:lsdException w:name="Body Text 2" w:uiPriority="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3D0543"/>
    <w:pPr>
      <w:spacing w:after="0" w:line="240" w:lineRule="auto"/>
    </w:pPr>
    <w:rPr>
      <w:rFonts w:eastAsia="Times New Roman"/>
      <w:lang w:eastAsia="hr-HR"/>
    </w:rPr>
  </w:style>
  <w:style w:styleId="Naslov1" w:type="paragraph">
    <w:name w:val="heading 1"/>
    <w:basedOn w:val="Normal"/>
    <w:next w:val="Normal"/>
    <w:link w:val="Naslov1Char"/>
    <w:qFormat/>
    <w:rsid w:val="003D0543"/>
    <w:pPr>
      <w:keepNext/>
      <w:jc w:val="center"/>
      <w:outlineLvl w:val="0"/>
    </w:pPr>
    <w:rPr>
      <w:b/>
      <w:bCs/>
    </w:rPr>
  </w:style>
  <w:style w:styleId="Naslov2" w:type="paragraph">
    <w:name w:val="heading 2"/>
    <w:basedOn w:val="Normal"/>
    <w:next w:val="Normal"/>
    <w:link w:val="Naslov2Char"/>
    <w:qFormat/>
    <w:rsid w:val="003D0543"/>
    <w:pPr>
      <w:keepNext/>
      <w:jc w:val="center"/>
      <w:outlineLvl w:val="1"/>
    </w:pPr>
    <w:rPr>
      <w:b/>
      <w:bCs/>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3D0543"/>
    <w:rPr>
      <w:rFonts w:eastAsia="Times New Roman"/>
      <w:b/>
      <w:bCs/>
      <w:lang w:eastAsia="hr-HR"/>
    </w:rPr>
  </w:style>
  <w:style w:customStyle="1" w:styleId="Naslov2Char" w:type="character">
    <w:name w:val="Naslov 2 Char"/>
    <w:basedOn w:val="Zadanifontodlomka"/>
    <w:link w:val="Naslov2"/>
    <w:rsid w:val="003D0543"/>
    <w:rPr>
      <w:rFonts w:eastAsia="Times New Roman"/>
      <w:b/>
      <w:bCs/>
      <w:sz w:val="28"/>
      <w:lang w:eastAsia="hr-HR"/>
    </w:rPr>
  </w:style>
  <w:style w:styleId="Tijeloteksta2" w:type="paragraph">
    <w:name w:val="Body Text 2"/>
    <w:basedOn w:val="Normal"/>
    <w:link w:val="Tijeloteksta2Char"/>
    <w:rsid w:val="003D0543"/>
    <w:pPr>
      <w:jc w:val="both"/>
    </w:pPr>
  </w:style>
  <w:style w:customStyle="1" w:styleId="Tijeloteksta2Char" w:type="character">
    <w:name w:val="Tijelo teksta 2 Char"/>
    <w:basedOn w:val="Zadanifontodlomka"/>
    <w:link w:val="Tijeloteksta2"/>
    <w:rsid w:val="003D0543"/>
    <w:rPr>
      <w:rFonts w:eastAsia="Times New Roman"/>
      <w:lang w:eastAsia="hr-HR"/>
    </w:rPr>
  </w:style>
  <w:style w:styleId="Zaglavlje" w:type="paragraph">
    <w:name w:val="header"/>
    <w:basedOn w:val="Normal"/>
    <w:link w:val="ZaglavljeChar"/>
    <w:rsid w:val="003D0543"/>
    <w:pPr>
      <w:tabs>
        <w:tab w:pos="4536" w:val="center"/>
        <w:tab w:pos="9072" w:val="right"/>
      </w:tabs>
    </w:pPr>
  </w:style>
  <w:style w:customStyle="1" w:styleId="ZaglavljeChar" w:type="character">
    <w:name w:val="Zaglavlje Char"/>
    <w:basedOn w:val="Zadanifontodlomka"/>
    <w:link w:val="Zaglavlje"/>
    <w:rsid w:val="003D0543"/>
    <w:rPr>
      <w:rFonts w:eastAsia="Times New Roman"/>
      <w:lang w:eastAsia="hr-HR"/>
    </w:rPr>
  </w:style>
  <w:style w:styleId="Brojstranice" w:type="character">
    <w:name w:val="page number"/>
    <w:basedOn w:val="Zadanifontodlomka"/>
    <w:rsid w:val="003D0543"/>
  </w:style>
  <w:style w:styleId="Tijeloteksta" w:type="paragraph">
    <w:name w:val="Body Text"/>
    <w:basedOn w:val="Normal"/>
    <w:link w:val="TijelotekstaChar"/>
    <w:rsid w:val="003D0543"/>
    <w:pPr>
      <w:spacing w:after="120"/>
    </w:pPr>
  </w:style>
  <w:style w:customStyle="1" w:styleId="TijelotekstaChar" w:type="character">
    <w:name w:val="Tijelo teksta Char"/>
    <w:basedOn w:val="Zadanifontodlomka"/>
    <w:link w:val="Tijeloteksta"/>
    <w:rsid w:val="003D0543"/>
    <w:rPr>
      <w:rFonts w:eastAsia="Times New Roman"/>
      <w:lang w:eastAsia="hr-HR"/>
    </w:rPr>
  </w:style>
  <w:style w:styleId="Odlomakpopisa" w:type="paragraph">
    <w:name w:val="List Paragraph"/>
    <w:basedOn w:val="Normal"/>
    <w:uiPriority w:val="34"/>
    <w:qFormat/>
    <w:rsid w:val="006F5B3E"/>
    <w:pPr>
      <w:ind w:left="720"/>
      <w:contextualSpacing/>
    </w:pPr>
  </w:style>
  <w:style w:styleId="Podnoje" w:type="paragraph">
    <w:name w:val="footer"/>
    <w:basedOn w:val="Normal"/>
    <w:link w:val="PodnojeChar"/>
    <w:uiPriority w:val="99"/>
    <w:unhideWhenUsed/>
    <w:rsid w:val="00132AB5"/>
    <w:pPr>
      <w:tabs>
        <w:tab w:pos="4536" w:val="center"/>
        <w:tab w:pos="9072" w:val="right"/>
      </w:tabs>
    </w:pPr>
  </w:style>
  <w:style w:customStyle="1" w:styleId="PodnojeChar" w:type="character">
    <w:name w:val="Podnožje Char"/>
    <w:basedOn w:val="Zadanifontodlomka"/>
    <w:link w:val="Podnoje"/>
    <w:uiPriority w:val="99"/>
    <w:rsid w:val="00132AB5"/>
    <w:rPr>
      <w:rFonts w:eastAsia="Times New Roman"/>
      <w:lang w:eastAsia="hr-HR"/>
    </w:rPr>
  </w:style>
  <w:style w:styleId="Tekstbalonia" w:type="paragraph">
    <w:name w:val="Balloon Text"/>
    <w:basedOn w:val="Normal"/>
    <w:link w:val="TekstbaloniaChar"/>
    <w:uiPriority w:val="99"/>
    <w:semiHidden/>
    <w:unhideWhenUsed/>
    <w:rsid w:val="0071450F"/>
    <w:rPr>
      <w:rFonts w:ascii="Tahoma" w:cs="Tahoma" w:hAnsi="Tahoma"/>
      <w:sz w:val="16"/>
      <w:szCs w:val="16"/>
    </w:rPr>
  </w:style>
  <w:style w:customStyle="1" w:styleId="TekstbaloniaChar" w:type="character">
    <w:name w:val="Tekst balončića Char"/>
    <w:basedOn w:val="Zadanifontodlomka"/>
    <w:link w:val="Tekstbalonia"/>
    <w:uiPriority w:val="99"/>
    <w:semiHidden/>
    <w:rsid w:val="0071450F"/>
    <w:rPr>
      <w:rFonts w:ascii="Tahoma" w:cs="Tahoma" w:eastAsia="Times New Roman" w:hAnsi="Tahoma"/>
      <w:sz w:val="16"/>
      <w:szCs w:val="16"/>
      <w:lang w:eastAsia="hr-HR"/>
    </w:rPr>
  </w:style>
  <w:style w:styleId="Tekstrezerviranogmjesta" w:type="character">
    <w:name w:val="Placeholder Text"/>
    <w:basedOn w:val="Zadanifontodlomka"/>
    <w:uiPriority w:val="99"/>
    <w:semiHidden/>
    <w:rsid w:val="00E32C43"/>
    <w:rPr>
      <w:color w:val="808080"/>
      <w:bdr w:color="auto" w:space="0" w:sz="0" w:val="none"/>
      <w:shd w:color="auto" w:fill="auto" w:val="clear"/>
    </w:rPr>
  </w:style>
  <w:style w:customStyle="1" w:styleId="eSPISCCParagraphDefaultFont" w:type="character">
    <w:name w:val="eSPIS_CC_Paragraph Default Font"/>
    <w:basedOn w:val="Zadanifontodlomka"/>
    <w:rsid w:val="00E32C43"/>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32C43"/>
    <w:rPr>
      <w:bdr w:color="auto" w:space="0" w:sz="0" w:val="none"/>
      <w:shd w:color="auto" w:fill="FFFFCC" w:val="clear"/>
      <w:lang w:val="hr-HR"/>
    </w:rPr>
  </w:style>
  <w:style w:customStyle="1" w:styleId="PozadinaSvijetloCrvena" w:type="character">
    <w:name w:val="Pozadina_SvijetloCrvena"/>
    <w:basedOn w:val="eSPISCCParagraphDefaultFont"/>
    <w:rsid w:val="00E32C43"/>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32C43"/>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30. studenog 2018.</izvorni_sadrzaj>
    <derivirana_varijabla naziv="DomainObject.DatumDonosenjaOdluke_1">30. studenog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Nevešćanin</izvorni_sadrzaj>
    <derivirana_varijabla naziv="DomainObject.DonositeljOdluke.Prezime_1">Nevešćanin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513</izvorni_sadrzaj>
    <derivirana_varijabla naziv="DomainObject.Predmet.Broj_1">513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svibnja 2001.</izvorni_sadrzaj>
    <derivirana_varijabla naziv="DomainObject.Predmet.DatumOsnivanja_1">15. svibnja 2001.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O-513/2001</izvorni_sadrzaj>
    <derivirana_varijabla naziv="DomainObject.Predmet.OznakaBroj_1">O-513/2001</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izdvojen iz ref. 59 04/11/13 u ref. 48., pa u 71.
kal. 8</izvorni_sadrzaj>
    <derivirana_varijabla naziv="DomainObject.Predmet.PrimjedbaSuca_1">izdvojen iz ref. 59 04/11/13 u ref. 48., pa u 71.
kal. 8</derivirana_varijabla>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58 - Maja Nevešćanin</izvorni_sadrzaj>
    <derivirana_varijabla naziv="DomainObject.Predmet.Referada.Naziv_1">Referada 58 - Maja Nevešćanin</derivirana_varijabla>
  </DomainObject.Predmet.Referada.Naziv>
  <DomainObject.Predmet.Referada.Oznaka>
    <izvorni_sadrzaj>58</izvorni_sadrzaj>
    <derivirana_varijabla naziv="DomainObject.Predmet.Referada.Oznaka_1">58</derivirana_varijabla>
  </DomainObject.Predmet.Referada.Oznaka>
  <DomainObject.Predmet.Referada.Prostorija.Naziv>
    <izvorni_sadrzaj>Sudnica 17</izvorni_sadrzaj>
    <derivirana_varijabla naziv="DomainObject.Predmet.Referada.Prostorija.Naziv_1">Sudnica 17</derivirana_varijabla>
  </DomainObject.Predmet.Referada.Prostorija.Naziv>
  <DomainObject.Predmet.Referada.Prostorija.Oznaka>
    <izvorni_sadrzaj>17</izvorni_sadrzaj>
    <derivirana_varijabla naziv="DomainObject.Predmet.Referada.Prostorija.Oznaka_1">17</derivirana_varijabla>
  </DomainObject.Predmet.Referada.Prostorija.Oznaka>
  <DomainObject.Predmet.Referada.Sud.Naziv>
    <izvorni_sadrzaj>Općinski sud u Zadru</izvorni_sadrzaj>
    <derivirana_varijabla naziv="DomainObject.Predmet.Referada.Sud.Naziv_1">Općinski sud u Zadru</derivirana_varijabla>
  </DomainObject.Predmet.Referada.Sud.Naziv>
  <DomainObject.Predmet.Referada.Sudac>
    <izvorni_sadrzaj>Maja Nevešćanin</izvorni_sadrzaj>
    <derivirana_varijabla naziv="DomainObject.Predmet.Referada.Sudac_1">Maja Nevešćanin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MARIJA ŠIMUNIĆ; Ivan Bralić; Lenka Bralić; Jelka Sekula; Slavica Sikirić; Ana Lukić; Branka Matešić; Vesna Medić; Nikica Bajlo; Petar Bugarija; Elka Kasumović; Suzana Bugarija; Igor Sekula; Jagoda Mavar; Davorka Šužberić; Dubravka Marin; Željka Burić</izvorni_sadrzaj>
    <derivirana_varijabla naziv="DomainObject.Predmet.StrankaFormated_1">  MARIJA ŠIMUNIĆ; Ivan Bralić; Lenka Bralić; Jelka Sekula; Slavica Sikirić; Ana Lukić; Branka Matešić; Vesna Medić; Nikica Bajlo; Petar Bugarija; Elka Kasumović; Suzana Bugarija; Igor Sekula; Jagoda Mavar; Davorka Šužberić; Dubravka Marin; Željka Burić</derivirana_varijabla>
  </DomainObject.Predmet.StrankaFormated>
  <DomainObject.Predmet.StrankaFormatedOIB>
    <izvorni_sadrzaj>  MARIJA ŠIMUNIĆ; Ivan Bralić, OIB ; Lenka Bralić, OIB 88978114294; Jelka Sekula, OIB 71808396758; Slavica Sikirić, OIB 79909432152; Ana Lukić, OIB 63672874195; Branka Matešić, OIB 38868914188; Vesna Medić, OIB 31610505702; Nikica Bajlo, OIB 48665430367; Petar Bugarija, OIB 25934822285; Elka Kasumović, OIB 79850617629; Suzana Bugarija, OIB 62885414710; Igor Sekula, OIB 39200207236; Jagoda Mavar, OIB 10653771659; Davorka Šužberić, OIB 97087268725; Dubravka Marin, OIB 24988644324; Željka Burić, OIB 89840974213</izvorni_sadrzaj>
    <derivirana_varijabla naziv="DomainObject.Predmet.StrankaFormatedOIB_1">  MARIJA ŠIMUNIĆ; Ivan Bralić, OIB ; Lenka Bralić, OIB 88978114294; Jelka Sekula, OIB 71808396758; Slavica Sikirić, OIB 79909432152; Ana Lukić, OIB 63672874195; Branka Matešić, OIB 38868914188; Vesna Medić, OIB 31610505702; Nikica Bajlo, OIB 48665430367; Petar Bugarija, OIB 25934822285; Elka Kasumović, OIB 79850617629; Suzana Bugarija, OIB 62885414710; Igor Sekula, OIB 39200207236; Jagoda Mavar, OIB 10653771659; Davorka Šužberić, OIB 97087268725; Dubravka Marin, OIB 24988644324; Željka Burić, OIB 89840974213</derivirana_varijabla>
  </DomainObject.Predmet.StrankaFormatedOIB>
  <DomainObject.Predmet.StrankaFormatedWithAdress>
    <izvorni_sadrzaj> MARIJA ŠIMUNIĆ; Ivan Bralić, Ul. kralja Krešimira IV 78, 23205 Bibinje; Lenka Bralić, Kralja Petra Krešimira Iv 78, 23205 Bibinje; Jelka Sekula, Sekule 7, 23205 Bibinje; Slavica Sikirić, Trnji 29, 23205 Bibinje; Ana Lukić, Trg Franje Tuđmana 2, 23205 Bibinje; Branka Matešić, Galica 10, 23000 Zadar; Vesna Medić, Put Sv. Bartula 11, 23000 Kožino; Nikica Bajlo, Ulica Denisa Bajla 44, 23000 Zadar; Petar Bugarija, Bugarije 5, 23205 Bibinje; Elka Kasumović, 112. Brigade Hv 55, 23205 Bibinje; Suzana Bugarija, Urb. La Cumbre Mz 6 B 6, Guayaquil; Igor Sekula, Široka Ulica 12, 23000 Zadar; Jagoda Mavar, Brbinj 56, 23285 Brbinj; Davorka Šužberić, Sestrunj 31, 23291 Sestrunj; Dubravka Marin, Božava 15a, 23286 Božava; Željka Burić, Ul. Kralja Petra Krešimira Iv 23, 23205 Bibinje</izvorni_sadrzaj>
    <derivirana_varijabla naziv="DomainObject.Predmet.StrankaFormatedWithAdress_1"> MARIJA ŠIMUNIĆ; Ivan Bralić, Ul. kralja Krešimira IV 78, 23205 Bibinje; Lenka Bralić, Kralja Petra Krešimira Iv 78, 23205 Bibinje; Jelka Sekula, Sekule 7, 23205 Bibinje; Slavica Sikirić, Trnji 29, 23205 Bibinje; Ana Lukić, Trg Franje Tuđmana 2, 23205 Bibinje; Branka Matešić, Galica 10, 23000 Zadar; Vesna Medić, Put Sv. Bartula 11, 23000 Kožino; Nikica Bajlo, Ulica Denisa Bajla 44, 23000 Zadar; Petar Bugarija, Bugarije 5, 23205 Bibinje; Elka Kasumović, 112. Brigade Hv 55, 23205 Bibinje; Suzana Bugarija, Urb. La Cumbre Mz 6 B 6, Guayaquil; Igor Sekula, Široka Ulica 12, 23000 Zadar; Jagoda Mavar, Brbinj 56, 23285 Brbinj; Davorka Šužberić, Sestrunj 31, 23291 Sestrunj; Dubravka Marin, Božava 15a, 23286 Božava; Željka Burić, Ul. Kralja Petra Krešimira Iv 23, 23205 Bibinje</derivirana_varijabla>
  </DomainObject.Predmet.StrankaFormatedWithAdress>
  <DomainObject.Predmet.StrankaFormatedWithAdressOIB>
    <izvorni_sadrzaj> MARIJA ŠIMUNIĆ; Ivan Bralić, OIB , Ul. kralja Krešimira IV 78, 23205 Bibinje; Lenka Bralić, OIB 88978114294, Kralja Petra Krešimira Iv 78, 23205 Bibinje; Jelka Sekula, OIB 71808396758, Sekule 7, 23205 Bibinje; Slavica Sikirić, OIB 79909432152, Trnji 29, 23205 Bibinje; Ana Lukić, OIB 63672874195, Trg Franje Tuđmana 2, 23205 Bibinje; Branka Matešić, OIB 38868914188, Galica 10, 23000 Zadar; Vesna Medić, OIB 31610505702, Put Sv. Bartula 11, 23000 Kožino; Nikica Bajlo, OIB 48665430367, Ulica Denisa Bajla 44, 23000 Zadar; Petar Bugarija, OIB 25934822285, Bugarije 5, 23205 Bibinje; Elka Kasumović, OIB 79850617629, 112. Brigade Hv 55, 23205 Bibinje; Suzana Bugarija, OIB 62885414710, Urb. La Cumbre Mz 6 B 6, Guayaquil; Igor Sekula, OIB 39200207236, Široka Ulica 12, 23000 Zadar; Jagoda Mavar, OIB 10653771659, Brbinj 56, 23285 Brbinj; Davorka Šužberić, OIB 97087268725, Sestrunj 31, 23291 Sestrunj; Dubravka Marin, OIB 24988644324, Božava 15a, 23286 Božava; Željka Burić, OIB 89840974213, Ul. Kralja Petra Krešimira Iv 23, 23205 Bibinje</izvorni_sadrzaj>
    <derivirana_varijabla naziv="DomainObject.Predmet.StrankaFormatedWithAdressOIB_1"> MARIJA ŠIMUNIĆ; Ivan Bralić, OIB , Ul. kralja Krešimira IV 78, 23205 Bibinje; Lenka Bralić, OIB 88978114294, Kralja Petra Krešimira Iv 78, 23205 Bibinje; Jelka Sekula, OIB 71808396758, Sekule 7, 23205 Bibinje; Slavica Sikirić, OIB 79909432152, Trnji 29, 23205 Bibinje; Ana Lukić, OIB 63672874195, Trg Franje Tuđmana 2, 23205 Bibinje; Branka Matešić, OIB 38868914188, Galica 10, 23000 Zadar; Vesna Medić, OIB 31610505702, Put Sv. Bartula 11, 23000 Kožino; Nikica Bajlo, OIB 48665430367, Ulica Denisa Bajla 44, 23000 Zadar; Petar Bugarija, OIB 25934822285, Bugarije 5, 23205 Bibinje; Elka Kasumović, OIB 79850617629, 112. Brigade Hv 55, 23205 Bibinje; Suzana Bugarija, OIB 62885414710, Urb. La Cumbre Mz 6 B 6, Guayaquil; Igor Sekula, OIB 39200207236, Široka Ulica 12, 23000 Zadar; Jagoda Mavar, OIB 10653771659, Brbinj 56, 23285 Brbinj; Davorka Šužberić, OIB 97087268725, Sestrunj 31, 23291 Sestrunj; Dubravka Marin, OIB 24988644324, Božava 15a, 23286 Božava; Željka Burić, OIB 89840974213, Ul. Kralja Petra Krešimira Iv 23, 23205 Bibinje</derivirana_varijabla>
  </DomainObject.Predmet.StrankaFormatedWithAdressOIB>
  <DomainObject.Predmet.StrankaWithAdress>
    <izvorni_sadrzaj>MARIJA ŠIMUNIĆ ,Ivan Bralić Ul. kralja Krešimira IV 78,23205 Bibinje,Lenka Bralić Kralja Petra Krešimira Iv 78,23205 Bibinje,Jelka Sekula Sekule 7,23205 Bibinje,Slavica Sikirić Trnji 29,23205 Bibinje,Ana Lukić Trg Franje Tuđmana 2,23205 Bibinje,Branka Matešić Galica 10,23000 Zadar,Vesna Medić Put Sv. Bartula 11,23000 Kožino,Nikica Bajlo Ulica Denisa Bajla 44,23000 Zadar,Petar Bugarija Bugarije 5,23205 Bibinje,Elka Kasumović 112. Brigade Hv 55,23205 Bibinje,Suzana Bugarija Urb. La Cumbre Mz 6 B 6,Guayaquil,Igor Sekula Široka Ulica 12,23000 Zadar,Jagoda Mavar Brbinj 56,23285 Brbinj,Davorka Šužberić Sestrunj 31,23291 Sestrunj,Dubravka Marin Božava 15a,23286 Božava,Željka Burić Ul. Kralja Petra Krešimira Iv 23,23205 Bibinje</izvorni_sadrzaj>
    <derivirana_varijabla naziv="DomainObject.Predmet.StrankaWithAdress_1">MARIJA ŠIMUNIĆ ,Ivan Bralić Ul. kralja Krešimira IV 78,23205 Bibinje,Lenka Bralić Kralja Petra Krešimira Iv 78,23205 Bibinje,Jelka Sekula Sekule 7,23205 Bibinje,Slavica Sikirić Trnji 29,23205 Bibinje,Ana Lukić Trg Franje Tuđmana 2,23205 Bibinje,Branka Matešić Galica 10,23000 Zadar,Vesna Medić Put Sv. Bartula 11,23000 Kožino,Nikica Bajlo Ulica Denisa Bajla 44,23000 Zadar,Petar Bugarija Bugarije 5,23205 Bibinje,Elka Kasumović 112. Brigade Hv 55,23205 Bibinje,Suzana Bugarija Urb. La Cumbre Mz 6 B 6,Guayaquil,Igor Sekula Široka Ulica 12,23000 Zadar,Jagoda Mavar Brbinj 56,23285 Brbinj,Davorka Šužberić Sestrunj 31,23291 Sestrunj,Dubravka Marin Božava 15a,23286 Božava,Željka Burić Ul. Kralja Petra Krešimira Iv 23,23205 Bibinje</derivirana_varijabla>
  </DomainObject.Predmet.StrankaWithAdress>
  <DomainObject.Predmet.StrankaWithAdressOIB>
    <izvorni_sadrzaj>MARIJA ŠIMUNIĆ,Ivan Bralić, OIB , Ul. kralja Krešimira IV 78,23205 Bibinje,Lenka Bralić, OIB 88978114294, Kralja Petra Krešimira Iv 78,23205 Bibinje,Jelka Sekula, OIB 71808396758, Sekule 7,23205 Bibinje,Slavica Sikirić, OIB 79909432152, Trnji 29,23205 Bibinje,Ana Lukić, OIB 63672874195, Trg Franje Tuđmana 2,23205 Bibinje,Branka Matešić, OIB 38868914188, Galica 10,23000 Zadar,Vesna Medić, OIB 31610505702, Put Sv. Bartula 11,23000 Kožino,Nikica Bajlo, OIB 48665430367, Ulica Denisa Bajla 44,23000 Zadar,Petar Bugarija, OIB 25934822285, Bugarije 5,23205 Bibinje,Elka Kasumović, OIB 79850617629, 112. Brigade Hv 55,23205 Bibinje,Suzana Bugarija, OIB 62885414710, Urb. La Cumbre Mz 6 B 6,Guayaquil,Igor Sekula, OIB 39200207236, Široka Ulica 12,23000 Zadar,Jagoda Mavar, OIB 10653771659, Brbinj 56,23285 Brbinj,Davorka Šužberić, OIB 97087268725, Sestrunj 31,23291 Sestrunj,Dubravka Marin, OIB 24988644324, Božava 15a,23286 Božava,Željka Burić, OIB 89840974213, Ul. Kralja Petra Krešimira Iv 23,23205 Bibinje</izvorni_sadrzaj>
    <derivirana_varijabla naziv="DomainObject.Predmet.StrankaWithAdressOIB_1">MARIJA ŠIMUNIĆ,Ivan Bralić, OIB , Ul. kralja Krešimira IV 78,23205 Bibinje,Lenka Bralić, OIB 88978114294, Kralja Petra Krešimira Iv 78,23205 Bibinje,Jelka Sekula, OIB 71808396758, Sekule 7,23205 Bibinje,Slavica Sikirić, OIB 79909432152, Trnji 29,23205 Bibinje,Ana Lukić, OIB 63672874195, Trg Franje Tuđmana 2,23205 Bibinje,Branka Matešić, OIB 38868914188, Galica 10,23000 Zadar,Vesna Medić, OIB 31610505702, Put Sv. Bartula 11,23000 Kožino,Nikica Bajlo, OIB 48665430367, Ulica Denisa Bajla 44,23000 Zadar,Petar Bugarija, OIB 25934822285, Bugarije 5,23205 Bibinje,Elka Kasumović, OIB 79850617629, 112. Brigade Hv 55,23205 Bibinje,Suzana Bugarija, OIB 62885414710, Urb. La Cumbre Mz 6 B 6,Guayaquil,Igor Sekula, OIB 39200207236, Široka Ulica 12,23000 Zadar,Jagoda Mavar, OIB 10653771659, Brbinj 56,23285 Brbinj,Davorka Šužberić, OIB 97087268725, Sestrunj 31,23291 Sestrunj,Dubravka Marin, OIB 24988644324, Božava 15a,23286 Božava,Željka Burić, OIB 89840974213, Ul. Kralja Petra Krešimira Iv 23,23205 Bibinje</derivirana_varijabla>
  </DomainObject.Predmet.StrankaWithAdressOIB>
  <DomainObject.Predmet.StrankaNazivFormated>
    <izvorni_sadrzaj>MARIJA ŠIMUNIĆ,Ivan Bralić,Lenka Bralić,Jelka Sekula,Slavica Sikirić,Ana Lukić,Branka Matešić,Vesna Medić,Nikica Bajlo,Petar Bugarija,Elka Kasumović,Suzana Bugarija,Igor Sekula,Jagoda Mavar,Davorka Šužberić,Dubravka Marin,Željka Burić</izvorni_sadrzaj>
    <derivirana_varijabla naziv="DomainObject.Predmet.StrankaNazivFormated_1">MARIJA ŠIMUNIĆ,Ivan Bralić,Lenka Bralić,Jelka Sekula,Slavica Sikirić,Ana Lukić,Branka Matešić,Vesna Medić,Nikica Bajlo,Petar Bugarija,Elka Kasumović,Suzana Bugarija,Igor Sekula,Jagoda Mavar,Davorka Šužberić,Dubravka Marin,Željka Burić</derivirana_varijabla>
  </DomainObject.Predmet.StrankaNazivFormated>
  <DomainObject.Predmet.StrankaNazivFormatedOIB>
    <izvorni_sadrzaj>MARIJA ŠIMUNIĆ,Ivan Bralić, OIB ,Lenka Bralić, OIB 88978114294,Jelka Sekula, OIB 71808396758,Slavica Sikirić, OIB 79909432152,Ana Lukić, OIB 63672874195,Branka Matešić, OIB 38868914188,Vesna Medić, OIB 31610505702,Nikica Bajlo, OIB 48665430367,Petar Bugarija, OIB 25934822285,Elka Kasumović, OIB 79850617629,Suzana Bugarija, OIB 62885414710,Igor Sekula, OIB 39200207236,Jagoda Mavar, OIB 10653771659,Davorka Šužberić, OIB 97087268725,Dubravka Marin, OIB 24988644324,Željka Burić, OIB 89840974213</izvorni_sadrzaj>
    <derivirana_varijabla naziv="DomainObject.Predmet.StrankaNazivFormatedOIB_1">MARIJA ŠIMUNIĆ,Ivan Bralić, OIB ,Lenka Bralić, OIB 88978114294,Jelka Sekula, OIB 71808396758,Slavica Sikirić, OIB 79909432152,Ana Lukić, OIB 63672874195,Branka Matešić, OIB 38868914188,Vesna Medić, OIB 31610505702,Nikica Bajlo, OIB 48665430367,Petar Bugarija, OIB 25934822285,Elka Kasumović, OIB 79850617629,Suzana Bugarija, OIB 62885414710,Igor Sekula, OIB 39200207236,Jagoda Mavar, OIB 10653771659,Davorka Šužberić, OIB 97087268725,Dubravka Marin, OIB 24988644324,Željka Burić, OIB 89840974213</derivirana_varijabla>
  </DomainObject.Predmet.StrankaNazivFormatedOIB>
  <DomainObject.Predmet.Sud.Adresa.Naselje>
    <izvorni_sadrzaj>Zadar</izvorni_sadrzaj>
    <derivirana_varijabla naziv="DomainObject.Predmet.Sud.Adresa.Naselje_1">Zadar</derivirana_varijabla>
  </DomainObject.Predmet.Sud.Adresa.Naselje>
  <DomainObject.Predmet.Sud.Adresa.NaseljeLokativ>
    <izvorni_sadrzaj>Zadru</izvorni_sadrzaj>
    <derivirana_varijabla naziv="DomainObject.Predmet.Sud.Adresa.NaseljeLokativ_1">Zadru</derivirana_varijabla>
  </DomainObject.Predmet.Sud.Adresa.NaseljeLokativ>
  <DomainObject.Predmet.Sud.Adresa.PostBroj>
    <izvorni_sadrzaj>23000</izvorni_sadrzaj>
    <derivirana_varijabla naziv="DomainObject.Predmet.Sud.Adresa.PostBroj_1">23000</derivirana_varijabla>
  </DomainObject.Predmet.Sud.Adresa.PostBroj>
  <DomainObject.Predmet.Sud.Adresa.UlicaIKBR>
    <izvorni_sadrzaj>Borelli 9</izvorni_sadrzaj>
    <derivirana_varijabla naziv="DomainObject.Predmet.Sud.Adresa.UlicaIKBR_1">Borelli 9</derivirana_varijabla>
  </DomainObject.Predmet.Sud.Adresa.UlicaIKBR>
  <DomainObject.Predmet.Sud.Naziv>
    <izvorni_sadrzaj>Općinski sud u Zadru</izvorni_sadrzaj>
    <derivirana_varijabla naziv="DomainObject.Predmet.Sud.Naziv_1">Općinski sud u Zadru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58 - Maja Nevešćanin</izvorni_sadrzaj>
    <derivirana_varijabla naziv="DomainObject.Predmet.TrenutnaLokacijaSpisa.Naziv_1">Referada 58 - Maja Nevešćanin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Zadru</izvorni_sadrzaj>
    <derivirana_varijabla naziv="DomainObject.Predmet.TrenutnaLokacijaSpisa.Sud.Naziv_1">Općinski sud u Zadru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i ostavinska pisarnica</izvorni_sadrzaj>
    <derivirana_varijabla naziv="DomainObject.Predmet.UstrojstvenaJedinicaVodi.Naziv_1">Izvanparnična i ostavinska pisarnica</derivirana_varijabla>
  </DomainObject.Predmet.UstrojstvenaJedinicaVodi.Naziv>
  <DomainObject.Predmet.UstrojstvenaJedinicaVodi.Oznaka>
    <izvorni_sadrzaj>IZV i O pisarnica</izvorni_sadrzaj>
    <derivirana_varijabla naziv="DomainObject.Predmet.UstrojstvenaJedinicaVodi.Oznaka_1">IZV i O pisarnica</derivirana_varijabla>
  </DomainObject.Predmet.UstrojstvenaJedinicaVodi.Oznaka>
  <DomainObject.Predmet.UstrojstvenaJedinicaVodi.Prostorija.Naziv>
    <izvorni_sadrzaj>Izvanparnična i ostavinska pisarnica</izvorni_sadrzaj>
    <derivirana_varijabla naziv="DomainObject.Predmet.UstrojstvenaJedinicaVodi.Prostorija.Naziv_1">Izvanparnična i ostavinska pisarnica</derivirana_varijabla>
  </DomainObject.Predmet.UstrojstvenaJedinicaVodi.Prostorija.Naziv>
  <DomainObject.Predmet.UstrojstvenaJedinicaVodi.Prostorija.Oznaka>
    <izvorni_sadrzaj>24</izvorni_sadrzaj>
    <derivirana_varijabla naziv="DomainObject.Predmet.UstrojstvenaJedinicaVodi.Prostorija.Oznaka_1">24</derivirana_varijabla>
  </DomainObject.Predmet.UstrojstvenaJedinicaVodi.Prostorija.Oznaka>
  <DomainObject.Predmet.UstrojstvenaJedinicaVodi.Sud.Naziv>
    <izvorni_sadrzaj>Općinski sud u Zadru</izvorni_sadrzaj>
    <derivirana_varijabla naziv="DomainObject.Predmet.UstrojstvenaJedinicaVodi.Sud.Naziv_1">Općinski sud u Zadru</derivirana_varijabla>
  </DomainObject.Predmet.UstrojstvenaJedinicaVodi.Sud.Naziv>
  <DomainObject.Predmet.VrstaSpora.Naziv>
    <izvorni_sadrzaj>Ostavinski predmet za sudsko rješavanje – Ostavinski predmeti</izvorni_sadrzaj>
    <derivirana_varijabla naziv="DomainObject.Predmet.VrstaSpora.Naziv_1">Ostavinski predmet za sudsko rješavanje – Ostavinski predmeti</derivirana_varijabla>
  </DomainObject.Predmet.VrstaSpora.Naziv>
  <DomainObject.Predmet.Zapisnicar>
    <izvorni_sadrzaj>Sanja Šuljić</izvorni_sadrzaj>
    <derivirana_varijabla naziv="DomainObject.Predmet.Zapisnicar_1">Sanja Šuljić</derivirana_varijabla>
  </DomainObject.Predmet.Zapisnicar>
  <DomainObject.Predmet.StrankaListFormated>
    <izvorni_sadrzaj>
      <item>MARIJA ŠIMUNIĆ</item>
      <item>Ivan Bralić</item>
      <item>Lenka Bralić</item>
      <item>Jelka Sekula</item>
      <item>Slavica Sikirić</item>
      <item>Ana Lukić</item>
      <item>Branka Matešić</item>
      <item>Vesna Medić</item>
      <item>Nikica Bajlo</item>
      <item>Petar Bugarija</item>
      <item>Elka Kasumović</item>
      <item>Suzana Bugarija</item>
      <item>Igor Sekula</item>
      <item>Jagoda Mavar</item>
      <item>Davorka Šužberić</item>
      <item>Dubravka Marin</item>
      <item>Željka Burić</item>
    </izvorni_sadrzaj>
    <derivirana_varijabla naziv="DomainObject.Predmet.StrankaListFormated_1">
      <item>MARIJA ŠIMUNIĆ</item>
      <item>Ivan Bralić</item>
      <item>Lenka Bralić</item>
      <item>Jelka Sekula</item>
      <item>Slavica Sikirić</item>
      <item>Ana Lukić</item>
      <item>Branka Matešić</item>
      <item>Vesna Medić</item>
      <item>Nikica Bajlo</item>
      <item>Petar Bugarija</item>
      <item>Elka Kasumović</item>
      <item>Suzana Bugarija</item>
      <item>Igor Sekula</item>
      <item>Jagoda Mavar</item>
      <item>Davorka Šužberić</item>
      <item>Dubravka Marin</item>
      <item>Željka Burić</item>
    </derivirana_varijabla>
  </DomainObject.Predmet.StrankaListFormated>
  <DomainObject.Predmet.StrankaListFormatedOIB>
    <izvorni_sadrzaj>
      <item>MARIJA ŠIMUNIĆ</item>
      <item>Ivan Bralić, OIB </item>
      <item>Lenka Bralić, OIB 88978114294</item>
      <item>Jelka Sekula, OIB 71808396758</item>
      <item>Slavica Sikirić, OIB 79909432152</item>
      <item>Ana Lukić, OIB 63672874195</item>
      <item>Branka Matešić, OIB 38868914188</item>
      <item>Vesna Medić, OIB 31610505702</item>
      <item>Nikica Bajlo, OIB 48665430367</item>
      <item>Petar Bugarija, OIB 25934822285</item>
      <item>Elka Kasumović, OIB 79850617629</item>
      <item>Suzana Bugarija, OIB 62885414710</item>
      <item>Igor Sekula, OIB 39200207236</item>
      <item>Jagoda Mavar, OIB 10653771659</item>
      <item>Davorka Šužberić, OIB 97087268725</item>
      <item>Dubravka Marin, OIB 24988644324</item>
      <item>Željka Burić, OIB 89840974213</item>
    </izvorni_sadrzaj>
    <derivirana_varijabla naziv="DomainObject.Predmet.StrankaListFormatedOIB_1">
      <item>MARIJA ŠIMUNIĆ</item>
      <item>Ivan Bralić, OIB </item>
      <item>Lenka Bralić, OIB 88978114294</item>
      <item>Jelka Sekula, OIB 71808396758</item>
      <item>Slavica Sikirić, OIB 79909432152</item>
      <item>Ana Lukić, OIB 63672874195</item>
      <item>Branka Matešić, OIB 38868914188</item>
      <item>Vesna Medić, OIB 31610505702</item>
      <item>Nikica Bajlo, OIB 48665430367</item>
      <item>Petar Bugarija, OIB 25934822285</item>
      <item>Elka Kasumović, OIB 79850617629</item>
      <item>Suzana Bugarija, OIB 62885414710</item>
      <item>Igor Sekula, OIB 39200207236</item>
      <item>Jagoda Mavar, OIB 10653771659</item>
      <item>Davorka Šužberić, OIB 97087268725</item>
      <item>Dubravka Marin, OIB 24988644324</item>
      <item>Željka Burić, OIB 89840974213</item>
    </derivirana_varijabla>
  </DomainObject.Predmet.StrankaListFormatedOIB>
  <DomainObject.Predmet.StrankaListFormatedWithAdress>
    <izvorni_sadrzaj>
      <item>MARIJA ŠIMUNIĆ</item>
      <item>Ivan Bralić, Ul. kralja Krešimira IV 78, 23205 Bibinje</item>
      <item>Lenka Bralić, Kralja Petra Krešimira Iv 78, 23205 Bibinje</item>
      <item>Jelka Sekula, Sekule 7, 23205 Bibinje</item>
      <item>Slavica Sikirić, Trnji 29, 23205 Bibinje</item>
      <item>Ana Lukić, Trg Franje Tuđmana 2, 23205 Bibinje</item>
      <item>Branka Matešić, Galica 10, 23000 Zadar</item>
      <item>Vesna Medić, Put Sv. Bartula 11, 23000 Kožino</item>
      <item>Nikica Bajlo, Ulica Denisa Bajla 44, 23000 Zadar</item>
      <item>Petar Bugarija, Bugarije 5, 23205 Bibinje</item>
      <item>Elka Kasumović, 112. Brigade Hv 55, 23205 Bibinje</item>
      <item>Suzana Bugarija, Urb. La Cumbre Mz 6 B 6, Guayaquil</item>
      <item>Igor Sekula, Široka Ulica 12, 23000 Zadar</item>
      <item>Jagoda Mavar, Brbinj 56, 23285 Brbinj</item>
      <item>Davorka Šužberić, Sestrunj 31, 23291 Sestrunj</item>
      <item>Dubravka Marin, Božava 15a, 23286 Božava</item>
      <item>Željka Burić, Ul. Kralja Petra Krešimira Iv 23, 23205 Bibinje</item>
    </izvorni_sadrzaj>
    <derivirana_varijabla naziv="DomainObject.Predmet.StrankaListFormatedWithAdress_1">
      <item>MARIJA ŠIMUNIĆ</item>
      <item>Ivan Bralić, Ul. kralja Krešimira IV 78, 23205 Bibinje</item>
      <item>Lenka Bralić, Kralja Petra Krešimira Iv 78, 23205 Bibinje</item>
      <item>Jelka Sekula, Sekule 7, 23205 Bibinje</item>
      <item>Slavica Sikirić, Trnji 29, 23205 Bibinje</item>
      <item>Ana Lukić, Trg Franje Tuđmana 2, 23205 Bibinje</item>
      <item>Branka Matešić, Galica 10, 23000 Zadar</item>
      <item>Vesna Medić, Put Sv. Bartula 11, 23000 Kožino</item>
      <item>Nikica Bajlo, Ulica Denisa Bajla 44, 23000 Zadar</item>
      <item>Petar Bugarija, Bugarije 5, 23205 Bibinje</item>
      <item>Elka Kasumović, 112. Brigade Hv 55, 23205 Bibinje</item>
      <item>Suzana Bugarija, Urb. La Cumbre Mz 6 B 6, Guayaquil</item>
      <item>Igor Sekula, Široka Ulica 12, 23000 Zadar</item>
      <item>Jagoda Mavar, Brbinj 56, 23285 Brbinj</item>
      <item>Davorka Šužberić, Sestrunj 31, 23291 Sestrunj</item>
      <item>Dubravka Marin, Božava 15a, 23286 Božava</item>
      <item>Željka Burić, Ul. Kralja Petra Krešimira Iv 23, 23205 Bibinje</item>
    </derivirana_varijabla>
  </DomainObject.Predmet.StrankaListFormatedWithAdress>
  <DomainObject.Predmet.StrankaListFormatedWithAdressOIB>
    <izvorni_sadrzaj>
      <item>MARIJA ŠIMUNIĆ</item>
      <item>Ivan Bralić, OIB , Ul. kralja Krešimira IV 78, 23205 Bibinje</item>
      <item>Lenka Bralić, OIB 88978114294, Kralja Petra Krešimira Iv 78, 23205 Bibinje</item>
      <item>Jelka Sekula, OIB 71808396758, Sekule 7, 23205 Bibinje</item>
      <item>Slavica Sikirić, OIB 79909432152, Trnji 29, 23205 Bibinje</item>
      <item>Ana Lukić, OIB 63672874195, Trg Franje Tuđmana 2, 23205 Bibinje</item>
      <item>Branka Matešić, OIB 38868914188, Galica 10, 23000 Zadar</item>
      <item>Vesna Medić, OIB 31610505702, Put Sv. Bartula 11, 23000 Kožino</item>
      <item>Nikica Bajlo, OIB 48665430367, Ulica Denisa Bajla 44, 23000 Zadar</item>
      <item>Petar Bugarija, OIB 25934822285, Bugarije 5, 23205 Bibinje</item>
      <item>Elka Kasumović, OIB 79850617629, 112. Brigade Hv 55, 23205 Bibinje</item>
      <item>Suzana Bugarija, OIB 62885414710, Urb. La Cumbre Mz 6 B 6, Guayaquil</item>
      <item>Igor Sekula, OIB 39200207236, Široka Ulica 12, 23000 Zadar</item>
      <item>Jagoda Mavar, OIB 10653771659, Brbinj 56, 23285 Brbinj</item>
      <item>Davorka Šužberić, OIB 97087268725, Sestrunj 31, 23291 Sestrunj</item>
      <item>Dubravka Marin, OIB 24988644324, Božava 15a, 23286 Božava</item>
      <item>Željka Burić, OIB 89840974213, Ul. Kralja Petra Krešimira Iv 23, 23205 Bibinje</item>
    </izvorni_sadrzaj>
    <derivirana_varijabla naziv="DomainObject.Predmet.StrankaListFormatedWithAdressOIB_1">
      <item>MARIJA ŠIMUNIĆ</item>
      <item>Ivan Bralić, OIB , Ul. kralja Krešimira IV 78, 23205 Bibinje</item>
      <item>Lenka Bralić, OIB 88978114294, Kralja Petra Krešimira Iv 78, 23205 Bibinje</item>
      <item>Jelka Sekula, OIB 71808396758, Sekule 7, 23205 Bibinje</item>
      <item>Slavica Sikirić, OIB 79909432152, Trnji 29, 23205 Bibinje</item>
      <item>Ana Lukić, OIB 63672874195, Trg Franje Tuđmana 2, 23205 Bibinje</item>
      <item>Branka Matešić, OIB 38868914188, Galica 10, 23000 Zadar</item>
      <item>Vesna Medić, OIB 31610505702, Put Sv. Bartula 11, 23000 Kožino</item>
      <item>Nikica Bajlo, OIB 48665430367, Ulica Denisa Bajla 44, 23000 Zadar</item>
      <item>Petar Bugarija, OIB 25934822285, Bugarije 5, 23205 Bibinje</item>
      <item>Elka Kasumović, OIB 79850617629, 112. Brigade Hv 55, 23205 Bibinje</item>
      <item>Suzana Bugarija, OIB 62885414710, Urb. La Cumbre Mz 6 B 6, Guayaquil</item>
      <item>Igor Sekula, OIB 39200207236, Široka Ulica 12, 23000 Zadar</item>
      <item>Jagoda Mavar, OIB 10653771659, Brbinj 56, 23285 Brbinj</item>
      <item>Davorka Šužberić, OIB 97087268725, Sestrunj 31, 23291 Sestrunj</item>
      <item>Dubravka Marin, OIB 24988644324, Božava 15a, 23286 Božava</item>
      <item>Željka Burić, OIB 89840974213, Ul. Kralja Petra Krešimira Iv 23, 23205 Bibinje</item>
    </derivirana_varijabla>
  </DomainObject.Predmet.StrankaListFormatedWithAdressOIB>
  <DomainObject.Predmet.StrankaListNazivFormated>
    <izvorni_sadrzaj>
      <item>MARIJA ŠIMUNIĆ</item>
      <item>Ivan Bralić</item>
      <item>Lenka Bralić</item>
      <item>Jelka Sekula</item>
      <item>Slavica Sikirić</item>
      <item>Ana Lukić</item>
      <item>Branka Matešić</item>
      <item>Vesna Medić</item>
      <item>Nikica Bajlo</item>
      <item>Petar Bugarija</item>
      <item>Elka Kasumović</item>
      <item>Suzana Bugarija</item>
      <item>Igor Sekula</item>
      <item>Jagoda Mavar</item>
      <item>Davorka Šužberić</item>
      <item>Dubravka Marin</item>
      <item>Željka Burić</item>
    </izvorni_sadrzaj>
    <derivirana_varijabla naziv="DomainObject.Predmet.StrankaListNazivFormated_1">
      <item>MARIJA ŠIMUNIĆ</item>
      <item>Ivan Bralić</item>
      <item>Lenka Bralić</item>
      <item>Jelka Sekula</item>
      <item>Slavica Sikirić</item>
      <item>Ana Lukić</item>
      <item>Branka Matešić</item>
      <item>Vesna Medić</item>
      <item>Nikica Bajlo</item>
      <item>Petar Bugarija</item>
      <item>Elka Kasumović</item>
      <item>Suzana Bugarija</item>
      <item>Igor Sekula</item>
      <item>Jagoda Mavar</item>
      <item>Davorka Šužberić</item>
      <item>Dubravka Marin</item>
      <item>Željka Burić</item>
    </derivirana_varijabla>
  </DomainObject.Predmet.StrankaListNazivFormated>
  <DomainObject.Predmet.StrankaListNazivFormatedOIB>
    <izvorni_sadrzaj>
      <item>MARIJA ŠIMUNIĆ</item>
      <item>Ivan Bralić, OIB </item>
      <item>Lenka Bralić, OIB 88978114294</item>
      <item>Jelka Sekula, OIB 71808396758</item>
      <item>Slavica Sikirić, OIB 79909432152</item>
      <item>Ana Lukić, OIB 63672874195</item>
      <item>Branka Matešić, OIB 38868914188</item>
      <item>Vesna Medić, OIB 31610505702</item>
      <item>Nikica Bajlo, OIB 48665430367</item>
      <item>Petar Bugarija, OIB 25934822285</item>
      <item>Elka Kasumović, OIB 79850617629</item>
      <item>Suzana Bugarija, OIB 62885414710</item>
      <item>Igor Sekula, OIB 39200207236</item>
      <item>Jagoda Mavar, OIB 10653771659</item>
      <item>Davorka Šužberić, OIB 97087268725</item>
      <item>Dubravka Marin, OIB 24988644324</item>
      <item>Željka Burić, OIB 89840974213</item>
    </izvorni_sadrzaj>
    <derivirana_varijabla naziv="DomainObject.Predmet.StrankaListNazivFormatedOIB_1">
      <item>MARIJA ŠIMUNIĆ</item>
      <item>Ivan Bralić, OIB </item>
      <item>Lenka Bralić, OIB 88978114294</item>
      <item>Jelka Sekula, OIB 71808396758</item>
      <item>Slavica Sikirić, OIB 79909432152</item>
      <item>Ana Lukić, OIB 63672874195</item>
      <item>Branka Matešić, OIB 38868914188</item>
      <item>Vesna Medić, OIB 31610505702</item>
      <item>Nikica Bajlo, OIB 48665430367</item>
      <item>Petar Bugarija, OIB 25934822285</item>
      <item>Elka Kasumović, OIB 79850617629</item>
      <item>Suzana Bugarija, OIB 62885414710</item>
      <item>Igor Sekula, OIB 39200207236</item>
      <item>Jagoda Mavar, OIB 10653771659</item>
      <item>Davorka Šužberić, OIB 97087268725</item>
      <item>Dubravka Marin, OIB 24988644324</item>
      <item>Željka Burić, OIB 89840974213</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item>
      <item>Luka Brčić</item>
    </izvorni_sadrzaj>
    <derivirana_varijabla naziv="DomainObject.Predmet.OstaliListFormated_1">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item>
      <item>Luka Brčić</item>
    </derivirana_varijabla>
  </DomainObject.Predmet.OstaliListFormated>
  <DomainObject.Predmet.OstaliListFormatedOIB>
    <izvorni_sadrzaj>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OIB 79821827787</item>
      <item>Luka Brčić</item>
    </izvorni_sadrzaj>
    <derivirana_varijabla naziv="DomainObject.Predmet.OstaliListFormatedOIB_1">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OIB 79821827787</item>
      <item>Luka Brčić</item>
    </derivirana_varijabla>
  </DomainObject.Predmet.OstaliListFormatedOIB>
  <DomainObject.Predmet.OstaliListFormatedWithAdress>
    <izvorni_sadrzaj>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Trnje 6, 23205 Bibinje</item>
      <item>Luka Brčić</item>
    </izvorni_sadrzaj>
    <derivirana_varijabla naziv="DomainObject.Predmet.OstaliListFormatedWithAdress_1">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Trnje 6, 23205 Bibinje</item>
      <item>Luka Brčić</item>
    </derivirana_varijabla>
  </DomainObject.Predmet.OstaliListFormatedWithAdress>
  <DomainObject.Predmet.OstaliListFormatedWithAdressOIB>
    <izvorni_sadrzaj>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OIB 79821827787, Trnje 6, 23205 Bibinje</item>
      <item>Luka Brčić</item>
    </izvorni_sadrzaj>
    <derivirana_varijabla naziv="DomainObject.Predmet.OstaliListFormatedWithAdressOIB_1">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OIB 79821827787, Trnje 6, 23205 Bibinje</item>
      <item>Luka Brčić</item>
    </derivirana_varijabla>
  </DomainObject.Predmet.OstaliListFormatedWithAdressOIB>
  <DomainObject.Predmet.OstaliListNazivFormated>
    <izvorni_sadrzaj>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item>
      <item>Luka Brčić</item>
    </izvorni_sadrzaj>
    <derivirana_varijabla naziv="DomainObject.Predmet.OstaliListNazivFormated_1">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item>
      <item>Luka Brčić</item>
    </derivirana_varijabla>
  </DomainObject.Predmet.OstaliListNazivFormated>
  <DomainObject.Predmet.OstaliListNazivFormatedOIB>
    <izvorni_sadrzaj>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OIB 79821827787</item>
      <item>Luka Brčić</item>
    </izvorni_sadrzaj>
    <derivirana_varijabla naziv="DomainObject.Predmet.OstaliListNazivFormatedOIB_1">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OIB 79821827787</item>
      <item>Luka Brčić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Zadru</izvorni_sadrzaj>
    <derivirana_varijabla naziv="DomainObject.Predmet.Sud.Parent.Naziv_1">Županijski sud u Zadru</derivirana_varijabla>
  </DomainObject.Predmet.Sud.Parent.Naziv>
  <DomainObject.Datum>
    <izvorni_sadrzaj>30. studenog 2018.</izvorni_sadrzaj>
    <derivirana_varijabla naziv="DomainObject.Datum_1">30. studenog 2018.</derivirana_varijabla>
  </DomainObject.Datum>
  <DomainObject.PoslovniBrojDokumenta>
    <izvorni_sadrzaj/>
    <derivirana_varijabla naziv="DomainObject.PoslovniBrojDokumenta_1"/>
  </DomainObject.PoslovniBrojDokumenta>
  <DomainObject.Predmet.StrankaIDrugi>
    <izvorni_sadrzaj>MARIJA ŠIMUNIĆ i dr.</izvorni_sadrzaj>
    <derivirana_varijabla naziv="DomainObject.Predmet.StrankaIDrugi_1">MARIJA ŠIMUNIĆ i dr.</derivirana_varijabla>
  </DomainObject.Predmet.StrankaIDrugi>
  <DomainObject.Predmet.ProtustrankaIDrugi>
    <izvorni_sadrzaj/>
    <derivirana_varijabla naziv="DomainObject.Predmet.ProtustrankaIDrugi_1"/>
  </DomainObject.Predmet.ProtustrankaIDrugi>
  <DomainObject.Predmet.StrankaIDrugiAdressOIB>
    <izvorni_sadrzaj>MARIJA ŠIMUNIĆ i dr.</izvorni_sadrzaj>
    <derivirana_varijabla naziv="DomainObject.Predmet.StrankaIDrugiAdressOIB_1">MARIJA ŠIMUNIĆ i dr.</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MARIJA ŠIMUNIĆ</item>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item>
      <item>Luka Brčić</item>
      <item>Ivan Bralić</item>
      <item>Lenka Bralić</item>
      <item>Jelka Sekula</item>
      <item>Slavica Sikirić</item>
      <item>Ana Lukić</item>
      <item>Branka Matešić</item>
      <item>Vesna Medić</item>
      <item>Nikica Bajlo</item>
      <item>Petar Bugarija</item>
      <item>Elka Kasumović</item>
      <item>Suzana Bugarija</item>
      <item>Igor Sekula</item>
      <item>Jagoda Mavar</item>
      <item>Davorka Šužberić</item>
      <item>Dubravka Marin</item>
      <item>Željka Burić</item>
    </izvorni_sadrzaj>
    <derivirana_varijabla naziv="DomainObject.Predmet.SudioniciListNaziv_1">
      <item>MARIJA ŠIMUNIĆ</item>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item>
      <item>Luka Brčić</item>
      <item>Ivan Bralić</item>
      <item>Lenka Bralić</item>
      <item>Jelka Sekula</item>
      <item>Slavica Sikirić</item>
      <item>Ana Lukić</item>
      <item>Branka Matešić</item>
      <item>Vesna Medić</item>
      <item>Nikica Bajlo</item>
      <item>Petar Bugarija</item>
      <item>Elka Kasumović</item>
      <item>Suzana Bugarija</item>
      <item>Igor Sekula</item>
      <item>Jagoda Mavar</item>
      <item>Davorka Šužberić</item>
      <item>Dubravka Marin</item>
      <item>Željka Burić</item>
    </derivirana_varijabla>
  </DomainObject.Predmet.SudioniciListNaziv>
  <DomainObject.Predmet.SudioniciListAdressOIB>
    <izvorni_sadrzaj>
      <item>MARIJA ŠIMUNIĆ</item>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OIB 79821827787, Trnje 6,23205 Bibinje</item>
      <item>Luka Brčić</item>
      <item>Ivan Bralić, OIB , Ul. kralja Krešimira IV 78,23205 Bibinje</item>
      <item>Lenka Bralić, OIB 88978114294, Kralja Petra Krešimira Iv 78,23205 Bibinje</item>
      <item>Jelka Sekula, OIB 71808396758, Sekule 7,23205 Bibinje</item>
      <item>Slavica Sikirić, OIB 79909432152, Trnji 29,23205 Bibinje</item>
      <item>Ana Lukić, OIB 63672874195, Trg Franje Tuđmana 2,23205 Bibinje</item>
      <item>Branka Matešić, OIB 38868914188, Galica 10,23000 Zadar</item>
      <item>Vesna Medić, OIB 31610505702, Put Sv. Bartula 11,23000 Kožino</item>
      <item>Nikica Bajlo, OIB 48665430367, Ulica Denisa Bajla 44,23000 Zadar</item>
      <item>Petar Bugarija, OIB 25934822285, Bugarije 5,23205 Bibinje</item>
      <item>Elka Kasumović, OIB 79850617629, 112. Brigade Hv 55,23205 Bibinje</item>
      <item>Suzana Bugarija, OIB 62885414710, Urb. La Cumbre Mz 6 B 6,Guayaquil</item>
      <item>Igor Sekula, OIB 39200207236, Široka Ulica 12,23000 Zadar</item>
      <item>Jagoda Mavar, OIB 10653771659, Brbinj 56,23285 Brbinj</item>
      <item>Davorka Šužberić, OIB 97087268725, Sestrunj 31,23291 Sestrunj</item>
      <item>Dubravka Marin, OIB 24988644324, Božava 15a,23286 Božava</item>
      <item>Željka Burić, OIB 89840974213, Ul. Kralja Petra Krešimira Iv 23,23205 Bibinje</item>
    </izvorni_sadrzaj>
    <derivirana_varijabla naziv="DomainObject.Predmet.SudioniciListAdressOIB_1">
      <item>MARIJA ŠIMUNIĆ</item>
      <item>Marija Sekula</item>
      <item>Anđelka Lukić</item>
      <item>Josip Šimunić</item>
      <item>Anka Lisica</item>
      <item>Vinko Šimunić</item>
      <item>Ante Šimunić</item>
      <item>Ana Šindija</item>
      <item>Branka Sikirić</item>
      <item>Nediljka Šuk</item>
      <item>Luzarka Grdović</item>
      <item>Danica Šimunić</item>
      <item>Josip Šimunić</item>
      <item>Tome Šimunić</item>
      <item>Grozdan Šimunić</item>
      <item>Mileva Tasovac</item>
      <item>Branka Sikirić</item>
      <item>Pere Šimunić</item>
      <item>Anka Šimunić</item>
      <item>Ljubica Rogić</item>
      <item>Mira Keran</item>
      <item>Dražana Šimunić</item>
      <item>Božidar Šimunić</item>
      <item>Brčić Luka</item>
      <item>Marija Sikirić</item>
      <item>Jagorka Kero</item>
      <item>Mijo Iglić</item>
      <item>Marija Štorić</item>
      <item>Šime Šimunić</item>
      <item>Anka Šimunić</item>
      <item>Petar Šimunić</item>
      <item>Marija Bugarija</item>
      <item>Vinko Bugarija</item>
      <item>Rola Bugarija</item>
      <item>Nedjeljko Bugarija</item>
      <item>Bruno Bugarija</item>
      <item>Zdravko Bugarija</item>
      <item>Marija Režan</item>
      <item>Marino Lonić</item>
      <item>Emilijo Lonić</item>
      <item>Nedjeljka Lucin</item>
      <item>Ruzarka Vudrag</item>
      <item>Roko Sikirić</item>
      <item>Mario Sikirić</item>
      <item>Bosiljka Lisica, OIB 79821827787, Trnje 6,23205 Bibinje</item>
      <item>Luka Brčić</item>
      <item>Ivan Bralić, OIB , Ul. kralja Krešimira IV 78,23205 Bibinje</item>
      <item>Lenka Bralić, OIB 88978114294, Kralja Petra Krešimira Iv 78,23205 Bibinje</item>
      <item>Jelka Sekula, OIB 71808396758, Sekule 7,23205 Bibinje</item>
      <item>Slavica Sikirić, OIB 79909432152, Trnji 29,23205 Bibinje</item>
      <item>Ana Lukić, OIB 63672874195, Trg Franje Tuđmana 2,23205 Bibinje</item>
      <item>Branka Matešić, OIB 38868914188, Galica 10,23000 Zadar</item>
      <item>Vesna Medić, OIB 31610505702, Put Sv. Bartula 11,23000 Kožino</item>
      <item>Nikica Bajlo, OIB 48665430367, Ulica Denisa Bajla 44,23000 Zadar</item>
      <item>Petar Bugarija, OIB 25934822285, Bugarije 5,23205 Bibinje</item>
      <item>Elka Kasumović, OIB 79850617629, 112. Brigade Hv 55,23205 Bibinje</item>
      <item>Suzana Bugarija, OIB 62885414710, Urb. La Cumbre Mz 6 B 6,Guayaquil</item>
      <item>Igor Sekula, OIB 39200207236, Široka Ulica 12,23000 Zadar</item>
      <item>Jagoda Mavar, OIB 10653771659, Brbinj 56,23285 Brbinj</item>
      <item>Davorka Šužberić, OIB 97087268725, Sestrunj 31,23291 Sestrunj</item>
      <item>Dubravka Marin, OIB 24988644324, Božava 15a,23286 Božava</item>
      <item>Željka Burić, OIB 89840974213, Ul. Kralja Petra Krešimira Iv 23,23205 Bibinje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79821827787</item>
      <item>, OIB null</item>
      <item>, OIB </item>
      <item>, OIB 88978114294</item>
      <item>, OIB 71808396758</item>
      <item>, OIB 79909432152</item>
      <item>, OIB 63672874195</item>
      <item>, OIB 38868914188</item>
      <item>, OIB 31610505702</item>
      <item>, OIB 48665430367</item>
      <item>, OIB 25934822285</item>
      <item>, OIB 79850617629</item>
      <item>, OIB 62885414710</item>
      <item>, OIB 39200207236</item>
      <item>, OIB 10653771659</item>
      <item>, OIB 97087268725</item>
      <item>, OIB 24988644324</item>
      <item>, OIB 89840974213</item>
    </izvorni_sadrzaj>
    <derivirana_varijabla naziv="DomainObject.Predmet.SudioniciListNazivOIB_1">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79821827787</item>
      <item>, OIB null</item>
      <item>, OIB </item>
      <item>, OIB 88978114294</item>
      <item>, OIB 71808396758</item>
      <item>, OIB 79909432152</item>
      <item>, OIB 63672874195</item>
      <item>, OIB 38868914188</item>
      <item>, OIB 31610505702</item>
      <item>, OIB 48665430367</item>
      <item>, OIB 25934822285</item>
      <item>, OIB 79850617629</item>
      <item>, OIB 62885414710</item>
      <item>, OIB 39200207236</item>
      <item>, OIB 10653771659</item>
      <item>, OIB 97087268725</item>
      <item>, OIB 24988644324</item>
      <item>, OIB 89840974213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27. studenog 2018.</izvorni_sadrzaj>
    <derivirana_varijabla naziv="DomainObject.Predmet.DatumZadnjeOdrzaneSudskeRadnje_1">27. studenog 2018.</derivirana_varijabla>
  </DomainObject.Predmet.DatumZadnjeOdrzaneSudskeRadnje>
  <DomainObject.PredzadnjaOdlukaIzPredmeta.DatumDonosenjaOdluke>
    <izvorni_sadrzaj>24. listopada 2018.</izvorni_sadrzaj>
    <derivirana_varijabla naziv="DomainObject.PredzadnjaOdlukaIzPredmeta.DatumDonosenjaOdluke_1">24. listopada 2018.</derivirana_varijabla>
  </DomainObject.PredzadnjaOdlukaIzPredmeta.DatumDonosenjaOdluke>
  <DomainObject.PredzadnjaOdlukaIzPredmeta.Oznaka>
    <izvorni_sadrzaj>O-513/2001-41</izvorni_sadrzaj>
    <derivirana_varijabla naziv="DomainObject.PredzadnjaOdlukaIzPredmeta.Oznaka_1">O-513/2001-41</derivirana_varijabla>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1E94C38-A890-400F-A617-9BCAE5BB17F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6</properties:Pages>
  <properties:Words>2206</properties:Words>
  <properties:Characters>12990</properties:Characters>
  <properties:Lines>261</properties:Lines>
  <properties:Paragraphs>142</properties:Paragraphs>
  <properties:TotalTime>257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15342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2018-11-28T09:42:00Z</dcterms:created>
  <dc:creator>Sanja Šuljić</dc:creator>
  <cp:lastModifiedBy>Sanja Šuljić</cp:lastModifiedBy>
  <cp:lastPrinted>2018-11-29T12:04:00Z</cp:lastPrinted>
  <dcterms:modified xmlns:xsi="http://www.w3.org/2001/XMLSchema-instance" xsi:type="dcterms:W3CDTF">2018-11-30T11:35:00Z</dcterms:modified>
  <cp:revision>6</cp:revision>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 nasljeđivanju (O-513-01 Šimunić Marija - temeljem zakona samo zk. i pl nekretnine - treći nasljedni red (Automatski spremljeno).docx)</vt:lpwstr>
  </prop:property>
  <prop:property name="CC_coloring" pid="4" fmtid="{D5CDD505-2E9C-101B-9397-08002B2CF9AE}">
    <vt:bool>false</vt:bool>
  </prop:property>
  <prop:property name="BrojStranica" pid="5" fmtid="{D5CDD505-2E9C-101B-9397-08002B2CF9AE}">
    <vt:i4>6</vt:i4>
  </prop:property>
</prop:Properties>
</file>