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bc4eee6" w14:textId="bc4eee6">
      <w:pPr>
        <w15:collapsed w:val="false"/>
      </w:pPr>
      <w:bookmarkStart w:name="_GoBack" w:id="0"/>
      <w:bookmarkEnd w:id="0"/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C8505A">
        <w:t xml:space="preserve">  U Zagrebu, </w:t>
      </w:r>
      <w:proofErr w:type="spellStart"/>
      <w:r w:rsidR="00C8505A">
        <w:t>2</w:t>
      </w:r>
      <w:r w:rsidR="004F32E6">
        <w:t>7</w:t>
      </w:r>
      <w:proofErr w:type="spellEnd"/>
      <w:r w:rsidR="00C8505A">
        <w:t xml:space="preserve">. kolovoza </w:t>
      </w:r>
      <w:proofErr w:type="spellStart"/>
      <w:r w:rsidR="00C8505A">
        <w:t>2020</w:t>
      </w:r>
      <w:proofErr w:type="spellEnd"/>
      <w:r w:rsidR="00C8505A">
        <w:t>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                               </w:t>
      </w:r>
      <w:proofErr w:type="spellStart"/>
      <w:r w:rsidR="0045516A">
        <w:t>89</w:t>
      </w:r>
      <w:proofErr w:type="spellEnd"/>
      <w:r w:rsidR="004709E1">
        <w:t>.</w:t>
      </w:r>
      <w:r>
        <w:t xml:space="preserve"> St-</w:t>
      </w:r>
      <w:proofErr w:type="spellStart"/>
      <w:r w:rsidR="0045516A">
        <w:t>358</w:t>
      </w:r>
      <w:proofErr w:type="spellEnd"/>
      <w:r>
        <w:t>/</w:t>
      </w:r>
      <w:proofErr w:type="spellStart"/>
      <w:r>
        <w:t>20</w:t>
      </w:r>
      <w:r w:rsidR="005D24F7">
        <w:t>20</w:t>
      </w:r>
      <w:proofErr w:type="spellEnd"/>
      <w:r>
        <w:t>.</w:t>
      </w:r>
    </w:p>
    <w:p w:rsidR="00C8505A" w:rsidRDefault="00C8505A"/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proofErr w:type="spellStart"/>
      <w:r w:rsidR="00EB757A">
        <w:t>BJELOVARU</w:t>
      </w:r>
      <w:proofErr w:type="spellEnd"/>
    </w:p>
    <w:p w:rsidR="00945B0E" w:rsidP="00383B46" w:rsidRDefault="00945B0E">
      <w:pPr>
        <w:jc w:val="right"/>
      </w:pPr>
    </w:p>
    <w:p w:rsidR="00EB757A" w:rsidP="00EB757A" w:rsidRDefault="00EB757A">
      <w:pPr>
        <w:rPr>
          <w:szCs w:val="24"/>
        </w:rPr>
      </w:pPr>
      <w:r>
        <w:rPr>
          <w:szCs w:val="24"/>
        </w:rPr>
        <w:t xml:space="preserve">                                                                       Šetalište dr. </w:t>
      </w:r>
      <w:proofErr w:type="spellStart"/>
      <w:r>
        <w:rPr>
          <w:szCs w:val="24"/>
        </w:rPr>
        <w:t>Ivše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Lebovića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br.42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43000</w:t>
      </w:r>
      <w:proofErr w:type="spellEnd"/>
      <w:r>
        <w:rPr>
          <w:szCs w:val="24"/>
        </w:rPr>
        <w:t xml:space="preserve">  Bjelovar</w:t>
      </w:r>
    </w:p>
    <w:p w:rsidR="00EB757A" w:rsidP="00EB757A" w:rsidRDefault="00EB757A">
      <w:pPr>
        <w:rPr>
          <w:szCs w:val="24"/>
        </w:rPr>
      </w:pPr>
    </w:p>
    <w:p w:rsidR="0060363E" w:rsidP="00B80950" w:rsidRDefault="0060363E">
      <w:pPr>
        <w:jc w:val="right"/>
      </w:pP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</w:t>
      </w:r>
      <w:proofErr w:type="spellStart"/>
      <w:r w:rsidR="004F32E6">
        <w:t>BJELOVARU</w:t>
      </w:r>
      <w:proofErr w:type="spellEnd"/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  <w:r>
        <w:rPr>
          <w:i/>
        </w:rPr>
        <w:t xml:space="preserve"> 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</w:t>
      </w:r>
      <w:proofErr w:type="spellStart"/>
      <w:r>
        <w:t>31</w:t>
      </w:r>
      <w:proofErr w:type="spellEnd"/>
      <w:r>
        <w:t>. Su-</w:t>
      </w:r>
      <w:proofErr w:type="spellStart"/>
      <w:r>
        <w:t>324</w:t>
      </w:r>
      <w:proofErr w:type="spellEnd"/>
      <w:r>
        <w:t>/</w:t>
      </w:r>
      <w:proofErr w:type="spellStart"/>
      <w:r>
        <w:t>20</w:t>
      </w:r>
      <w:proofErr w:type="spellEnd"/>
      <w:r>
        <w:t>-</w:t>
      </w:r>
      <w:r w:rsidR="00EB757A">
        <w:t>6</w:t>
      </w:r>
    </w:p>
    <w:p w:rsidR="00C8505A" w:rsidP="0060363E" w:rsidRDefault="00C8505A">
      <w:r>
        <w:t xml:space="preserve">od </w:t>
      </w:r>
      <w:proofErr w:type="spellStart"/>
      <w:r>
        <w:t>28</w:t>
      </w:r>
      <w:proofErr w:type="spellEnd"/>
      <w:r>
        <w:t xml:space="preserve">. srpnja </w:t>
      </w:r>
      <w:proofErr w:type="spellStart"/>
      <w:r>
        <w:t>2020</w:t>
      </w:r>
      <w:proofErr w:type="spellEnd"/>
      <w:r>
        <w:t>. u prilogu ovog dopisa dostavlja vam se predmet</w:t>
      </w:r>
    </w:p>
    <w:p w:rsidR="00C8505A" w:rsidP="0060363E" w:rsidRDefault="00C8505A"/>
    <w:p w:rsidR="00C8505A" w:rsidP="0060363E" w:rsidRDefault="00C8505A">
      <w:r>
        <w:t xml:space="preserve">            </w:t>
      </w:r>
      <w:proofErr w:type="spellStart"/>
      <w:r w:rsidR="0045516A">
        <w:t>89</w:t>
      </w:r>
      <w:proofErr w:type="spellEnd"/>
      <w:r w:rsidR="004709E1">
        <w:t>.</w:t>
      </w:r>
      <w:r>
        <w:t xml:space="preserve"> St-</w:t>
      </w:r>
      <w:proofErr w:type="spellStart"/>
      <w:r w:rsidR="0045516A">
        <w:t>358</w:t>
      </w:r>
      <w:proofErr w:type="spellEnd"/>
      <w:r>
        <w:t>/</w:t>
      </w:r>
      <w:proofErr w:type="spellStart"/>
      <w:r>
        <w:t>20</w:t>
      </w:r>
      <w:r w:rsidR="005D24F7">
        <w:t>20</w:t>
      </w:r>
      <w:proofErr w:type="spellEnd"/>
      <w:r>
        <w:t>.</w:t>
      </w:r>
    </w:p>
    <w:p w:rsidR="00C8505A" w:rsidP="0060363E" w:rsidRDefault="00C8505A"/>
    <w:p w:rsidR="009B4948" w:rsidP="002D12B5" w:rsidRDefault="00C8505A">
      <w:pPr>
        <w:ind w:left="708" w:firstLine="72"/>
      </w:pPr>
      <w:r>
        <w:t>Predlagatelj –</w:t>
      </w:r>
      <w:r w:rsidR="009B4948">
        <w:t xml:space="preserve">regulatorno tijelo- Financijska agencija, Trg Svibanjskih žrtava </w:t>
      </w:r>
      <w:proofErr w:type="spellStart"/>
      <w:r w:rsidR="009B4948">
        <w:t>1995</w:t>
      </w:r>
      <w:proofErr w:type="spellEnd"/>
      <w:r w:rsidR="009B4948">
        <w:t xml:space="preserve">. 1 </w:t>
      </w:r>
      <w:proofErr w:type="spellStart"/>
      <w:r w:rsidR="009B4948">
        <w:t>10000</w:t>
      </w:r>
      <w:proofErr w:type="spellEnd"/>
      <w:r w:rsidR="009B4948">
        <w:t xml:space="preserve"> Zagreb</w:t>
      </w:r>
    </w:p>
    <w:p w:rsidR="002D12B5" w:rsidP="002D12B5" w:rsidRDefault="00C8505A">
      <w:pPr>
        <w:ind w:left="708" w:firstLine="72"/>
      </w:pPr>
      <w:proofErr w:type="spellStart"/>
      <w:r>
        <w:t>OIB</w:t>
      </w:r>
      <w:proofErr w:type="spellEnd"/>
      <w:r>
        <w:t>:</w:t>
      </w:r>
      <w:r w:rsidR="000E12CA">
        <w:t xml:space="preserve"> </w:t>
      </w:r>
      <w:proofErr w:type="spellStart"/>
      <w:r w:rsidR="009B4948">
        <w:t>85821130368</w:t>
      </w:r>
      <w:proofErr w:type="spellEnd"/>
    </w:p>
    <w:p w:rsidR="00C8505A" w:rsidP="002D12B5" w:rsidRDefault="00C8505A">
      <w:pPr>
        <w:ind w:left="708" w:firstLine="72"/>
      </w:pPr>
      <w:r>
        <w:t xml:space="preserve"> </w:t>
      </w:r>
    </w:p>
    <w:p w:rsidR="00C8505A" w:rsidP="0060363E" w:rsidRDefault="00C8505A">
      <w:r>
        <w:t>protiv</w:t>
      </w:r>
    </w:p>
    <w:p w:rsidR="006206CE" w:rsidP="000E12CA" w:rsidRDefault="005D24F7">
      <w:pPr>
        <w:ind w:left="708" w:firstLine="72"/>
      </w:pPr>
      <w:r>
        <w:t xml:space="preserve"> </w:t>
      </w:r>
      <w:r w:rsidR="00C8505A">
        <w:t>Dužnika:</w:t>
      </w:r>
      <w:r w:rsidRPr="005D24F7">
        <w:t xml:space="preserve"> </w:t>
      </w:r>
      <w:r>
        <w:t>–</w:t>
      </w:r>
      <w:r w:rsidR="009B4948">
        <w:t xml:space="preserve"> </w:t>
      </w:r>
      <w:proofErr w:type="spellStart"/>
      <w:r w:rsidR="0045516A">
        <w:t>IMAR</w:t>
      </w:r>
      <w:proofErr w:type="spellEnd"/>
      <w:r w:rsidR="0045516A">
        <w:t xml:space="preserve"> PROMET d.o.o., Hrvatske mladeži 6, </w:t>
      </w:r>
      <w:proofErr w:type="spellStart"/>
      <w:r w:rsidR="0045516A">
        <w:t>10315</w:t>
      </w:r>
      <w:proofErr w:type="spellEnd"/>
      <w:r w:rsidR="0045516A">
        <w:t xml:space="preserve"> </w:t>
      </w:r>
      <w:proofErr w:type="spellStart"/>
      <w:r w:rsidR="0045516A">
        <w:t>Novoselec</w:t>
      </w:r>
      <w:proofErr w:type="spellEnd"/>
    </w:p>
    <w:p w:rsidR="000E12CA" w:rsidP="000E12CA" w:rsidRDefault="000E12CA">
      <w:pPr>
        <w:ind w:left="708" w:firstLine="72"/>
      </w:pPr>
      <w:proofErr w:type="spellStart"/>
      <w:r>
        <w:t>OIB</w:t>
      </w:r>
      <w:proofErr w:type="spellEnd"/>
      <w:r>
        <w:t>:</w:t>
      </w:r>
      <w:r w:rsidR="0045516A">
        <w:t xml:space="preserve"> </w:t>
      </w:r>
      <w:proofErr w:type="spellStart"/>
      <w:r w:rsidR="0045516A">
        <w:t>24728294166</w:t>
      </w:r>
      <w:proofErr w:type="spellEnd"/>
    </w:p>
    <w:p w:rsidR="00C8505A" w:rsidP="008213B3" w:rsidRDefault="00C8505A"/>
    <w:p w:rsidR="005D24F7" w:rsidP="0060363E" w:rsidRDefault="00C8505A">
      <w:r>
        <w:t xml:space="preserve">            kao stvarno nadležnom sudu na daljnje postupanje.</w:t>
      </w:r>
    </w:p>
    <w:p w:rsidR="005D24F7" w:rsidP="0060363E" w:rsidRDefault="005D24F7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5D24F7">
      <w:r>
        <w:t>suda u Bjelovaru</w:t>
      </w:r>
      <w:r w:rsidR="00C8505A">
        <w:t xml:space="preserve">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586840" w:rsidRDefault="00586840">
      <w:pPr>
        <w:ind w:left="7080"/>
      </w:pPr>
      <w:r>
        <w:t xml:space="preserve">      </w:t>
      </w:r>
      <w:r w:rsidR="008A519D">
        <w:t>Nino Radić</w:t>
      </w:r>
    </w:p>
    <w:sectPr w:rsidRPr="0060363E" w:rsidR="008A519D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E12CA"/>
    <w:rsid w:val="0010022E"/>
    <w:rsid w:val="00154B13"/>
    <w:rsid w:val="00161700"/>
    <w:rsid w:val="001D5AB3"/>
    <w:rsid w:val="00232389"/>
    <w:rsid w:val="002D12B5"/>
    <w:rsid w:val="003777CA"/>
    <w:rsid w:val="00383B46"/>
    <w:rsid w:val="003B61AD"/>
    <w:rsid w:val="003F7B41"/>
    <w:rsid w:val="00431A12"/>
    <w:rsid w:val="0045516A"/>
    <w:rsid w:val="004709E1"/>
    <w:rsid w:val="004D4987"/>
    <w:rsid w:val="004F32E6"/>
    <w:rsid w:val="005038AB"/>
    <w:rsid w:val="00514017"/>
    <w:rsid w:val="00586840"/>
    <w:rsid w:val="005D24F7"/>
    <w:rsid w:val="0060363E"/>
    <w:rsid w:val="006206CE"/>
    <w:rsid w:val="006375A9"/>
    <w:rsid w:val="006A2AD6"/>
    <w:rsid w:val="007E145A"/>
    <w:rsid w:val="008213B3"/>
    <w:rsid w:val="00890969"/>
    <w:rsid w:val="008A519D"/>
    <w:rsid w:val="008E777F"/>
    <w:rsid w:val="00945B0E"/>
    <w:rsid w:val="00965862"/>
    <w:rsid w:val="009B4948"/>
    <w:rsid w:val="00A72C5A"/>
    <w:rsid w:val="00A93A8F"/>
    <w:rsid w:val="00B6233B"/>
    <w:rsid w:val="00B80950"/>
    <w:rsid w:val="00B8273C"/>
    <w:rsid w:val="00C22472"/>
    <w:rsid w:val="00C8505A"/>
    <w:rsid w:val="00CB0DBA"/>
    <w:rsid w:val="00D51FB5"/>
    <w:rsid w:val="00D71AAA"/>
    <w:rsid w:val="00DF483E"/>
    <w:rsid w:val="00EB3494"/>
    <w:rsid w:val="00EB757A"/>
    <w:rsid w:val="00ED08EA"/>
    <w:rsid w:val="00F84CF3"/>
    <w:rsid w:val="00FD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154B1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54B13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54B13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54B13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54B13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54B1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54B1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54B1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54B1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54B1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575146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28. kolovoza 2020.</izvorni_sadrzaj>
    <derivirana_varijabla naziv="DomainObject.DatumDonosenjaOdluke_1">28. kolovoza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358</izvorni_sadrzaj>
    <derivirana_varijabla naziv="DomainObject.Predmet.Broj_1">358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3. veljače 2020.</izvorni_sadrzaj>
    <derivirana_varijabla naziv="DomainObject.Predmet.DatumIzradeOptuznogAkta_1">3. veljače 2020.</derivirana_varijabla>
  </DomainObject.Predmet.DatumIzradeOptuznogAkta>
  <DomainObject.Predmet.DatumIzradeOptuznogAktaFormated>
    <izvorni_sadrzaj>3.2.2020.</izvorni_sadrzaj>
    <derivirana_varijabla naziv="DomainObject.Predmet.DatumIzradeOptuznogAktaFormated_1">3.2.2020.</derivirana_varijabla>
  </DomainObject.Predmet.DatumIzradeOptuznogAktaFormated>
  <DomainObject.Predmet.DatumOsnivanja>
    <izvorni_sadrzaj>4. veljače 2020.</izvorni_sadrzaj>
    <derivirana_varijabla naziv="DomainObject.Predmet.DatumOsnivanja_1">4. veljače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3. veljače 2020.</izvorni_sadrzaj>
    <derivirana_varijabla naziv="DomainObject.Predmet.DatumPrimitkaOptuznogAkta_1">3. veljače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St-358/2020</izvorni_sadrzaj>
    <derivirana_varijabla naziv="DomainObject.Predmet.OznakaBroj_1">St-358/2020</derivirana_varijabla>
  </DomainObject.Predmet.OznakaBroj>
  <DomainObject.Predmet.OznakaBrojOptuznogAkta>
    <izvorni_sadrzaj>04-06-20-621</izvorni_sadrzaj>
    <derivirana_varijabla naziv="DomainObject.Predmet.OznakaBrojOptuznogAkta_1">04-06-20-621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IMAR PROMET d.o.o. zastupanog po punomoćniku Berislav Ivanković</izvorni_sadrzaj>
    <derivirana_varijabla naziv="DomainObject.Predmet.ProtustrankaFormated_1">  IMAR PROMET d.o.o. zastupanog po punomoćniku Berislav Ivanković</derivirana_varijabla>
  </DomainObject.Predmet.ProtustrankaFormated>
  <DomainObject.Predmet.ProtustrankaFormatedOIB>
    <izvorni_sadrzaj>  IMAR PROMET d.o.o., OIB 24728294166 zastupanog po punomoćniku Berislav Ivanković</izvorni_sadrzaj>
    <derivirana_varijabla naziv="DomainObject.Predmet.ProtustrankaFormatedOIB_1">  IMAR PROMET d.o.o., OIB 24728294166 zastupanog po punomoćniku Berislav Ivanković</derivirana_varijabla>
  </DomainObject.Predmet.ProtustrankaFormatedOIB>
  <DomainObject.Predmet.ProtustrankaFormatedWithAdress>
    <izvorni_sadrzaj> IMAR PROMET d.o.o., Hrvatske mladeži 6, 10315 Novoselec zastupanog po punomoćniku Berislav Ivanković</izvorni_sadrzaj>
    <derivirana_varijabla naziv="DomainObject.Predmet.ProtustrankaFormatedWithAdress_1"> IMAR PROMET d.o.o., Hrvatske mladeži 6, 10315 Novoselec zastupanog po punomoćniku Berislav Ivanković</derivirana_varijabla>
  </DomainObject.Predmet.ProtustrankaFormatedWithAdress>
  <DomainObject.Predmet.ProtustrankaFormatedWithAdressOIB>
    <izvorni_sadrzaj> IMAR PROMET d.o.o., OIB 24728294166, Hrvatske mladeži 6, 10315 Novoselec zastupanog po punomoćniku Berislav Ivanković</izvorni_sadrzaj>
    <derivirana_varijabla naziv="DomainObject.Predmet.ProtustrankaFormatedWithAdressOIB_1"> IMAR PROMET d.o.o., OIB 24728294166, Hrvatske mladeži 6, 10315 Novoselec zastupanog po punomoćniku Berislav Ivanković</derivirana_varijabla>
  </DomainObject.Predmet.ProtustrankaFormatedWithAdressOIB>
  <DomainObject.Predmet.ProtustrankaWithAdress>
    <izvorni_sadrzaj>IMAR PROMET d.o.o. Hrvatske mladeži 6, 10315 Novoselec</izvorni_sadrzaj>
    <derivirana_varijabla naziv="DomainObject.Predmet.ProtustrankaWithAdress_1">IMAR PROMET d.o.o. Hrvatske mladeži 6, 10315 Novoselec</derivirana_varijabla>
  </DomainObject.Predmet.ProtustrankaWithAdress>
  <DomainObject.Predmet.ProtustrankaWithAdressOIB>
    <izvorni_sadrzaj>IMAR PROMET d.o.o., OIB 24728294166, Hrvatske mladeži 6, 10315 Novoselec</izvorni_sadrzaj>
    <derivirana_varijabla naziv="DomainObject.Predmet.ProtustrankaWithAdressOIB_1">IMAR PROMET d.o.o., OIB 24728294166, Hrvatske mladeži 6, 10315 Novoselec</derivirana_varijabla>
  </DomainObject.Predmet.ProtustrankaWithAdressOIB>
  <DomainObject.Predmet.ProtustrankaNazivFormated>
    <izvorni_sadrzaj>IMAR PROMET d.o.o.</izvorni_sadrzaj>
    <derivirana_varijabla naziv="DomainObject.Predmet.ProtustrankaNazivFormated_1">IMAR PROMET d.o.o.</derivirana_varijabla>
  </DomainObject.Predmet.ProtustrankaNazivFormated>
  <DomainObject.Predmet.ProtustrankaNazivFormatedOIB>
    <izvorni_sadrzaj>IMAR PROMET d.o.o., OIB 24728294166</izvorni_sadrzaj>
    <derivirana_varijabla naziv="DomainObject.Predmet.ProtustrankaNazivFormatedOIB_1">IMAR PROMET d.o.o., OIB 24728294166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 - N. Dorić Hadžisejdić</izvorni_sadrzaj>
    <derivirana_varijabla naziv="DomainObject.Predmet.Referada.Naziv_1">89. - N. Dorić Hadžisejdić</derivirana_varijabla>
  </DomainObject.Predmet.Referada.Naziv>
  <DomainObject.Predmet.Referada.Oznaka>
    <izvorni_sadrzaj>89.</izvorni_sadrzaj>
    <derivirana_varijabla naziv="DomainObject.Predmet.Referada.Oznaka_1">89.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Gabud</izvorni_sadrzaj>
    <derivirana_varijabla naziv="DomainObject.Predmet.Zapisnicar_1">Valentina Gabud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IMAR PROMET d.o.o. zastupanog po punomoćniku Berislav Ivanković</item>
    </izvorni_sadrzaj>
    <derivirana_varijabla naziv="DomainObject.Predmet.ProtuStrankaListFormated_1">
      <item>IMAR PROMET d.o.o. zastupanog po punomoćniku Berislav Ivanković</item>
    </derivirana_varijabla>
  </DomainObject.Predmet.ProtuStrankaListFormated>
  <DomainObject.Predmet.ProtuStrankaListFormatedOIB>
    <izvorni_sadrzaj>
      <item>IMAR PROMET d.o.o., OIB 24728294166 zastupanog po punomoćniku Berislav Ivanković</item>
    </izvorni_sadrzaj>
    <derivirana_varijabla naziv="DomainObject.Predmet.ProtuStrankaListFormatedOIB_1">
      <item>IMAR PROMET d.o.o., OIB 24728294166 zastupanog po punomoćniku Berislav Ivanković</item>
    </derivirana_varijabla>
  </DomainObject.Predmet.ProtuStrankaListFormatedOIB>
  <DomainObject.Predmet.ProtuStrankaListFormatedWithAdress>
    <izvorni_sadrzaj>
      <item>IMAR PROMET d.o.o., Hrvatske mladeži 6, 10315 Novoselec zastupanog po punomoćniku Berislav Ivanković</item>
    </izvorni_sadrzaj>
    <derivirana_varijabla naziv="DomainObject.Predmet.ProtuStrankaListFormatedWithAdress_1">
      <item>IMAR PROMET d.o.o., Hrvatske mladeži 6, 10315 Novoselec zastupanog po punomoćniku Berislav Ivanković</item>
    </derivirana_varijabla>
  </DomainObject.Predmet.ProtuStrankaListFormatedWithAdress>
  <DomainObject.Predmet.ProtuStrankaListFormatedWithAdressOIB>
    <izvorni_sadrzaj>
      <item>IMAR PROMET d.o.o., OIB 24728294166, Hrvatske mladeži 6, 10315 Novoselec zastupanog po punomoćniku Berislav Ivanković</item>
    </izvorni_sadrzaj>
    <derivirana_varijabla naziv="DomainObject.Predmet.ProtuStrankaListFormatedWithAdressOIB_1">
      <item>IMAR PROMET d.o.o., OIB 24728294166, Hrvatske mladeži 6, 10315 Novoselec zastupanog po punomoćniku Berislav Ivanković</item>
    </derivirana_varijabla>
  </DomainObject.Predmet.ProtuStrankaListFormatedWithAdressOIB>
  <DomainObject.Predmet.ProtuStrankaListNazivFormated>
    <izvorni_sadrzaj>
      <item>IMAR PROMET d.o.o.</item>
    </izvorni_sadrzaj>
    <derivirana_varijabla naziv="DomainObject.Predmet.ProtuStrankaListNazivFormated_1">
      <item>IMAR PROMET d.o.o.</item>
    </derivirana_varijabla>
  </DomainObject.Predmet.ProtuStrankaListNazivFormated>
  <DomainObject.Predmet.ProtuStrankaListNazivFormatedOIB>
    <izvorni_sadrzaj>
      <item>IMAR PROMET d.o.o., OIB 24728294166</item>
    </izvorni_sadrzaj>
    <derivirana_varijabla naziv="DomainObject.Predmet.ProtuStrankaListNazivFormatedOIB_1">
      <item>IMAR PROMET d.o.o., OIB 24728294166</item>
    </derivirana_varijabla>
  </DomainObject.Predmet.ProtuStrankaListNazivFormatedOIB>
  <DomainObject.Predmet.OstaliListFormated>
    <izvorni_sadrzaj>
      <item>Berislav Ivanković punomoćnik sudionika u postupku IMAR PROMET d.o.o.</item>
    </izvorni_sadrzaj>
    <derivirana_varijabla naziv="DomainObject.Predmet.OstaliListFormated_1">
      <item>Berislav Ivanković punomoćnik sudionika u postupku IMAR PROMET d.o.o.</item>
    </derivirana_varijabla>
  </DomainObject.Predmet.OstaliListFormated>
  <DomainObject.Predmet.OstaliListFormatedOIB>
    <izvorni_sadrzaj>
      <item>Berislav Ivanković, OIB 02953886605 punomoćnik sudionika u postupku IMAR PROMET d.o.o.</item>
    </izvorni_sadrzaj>
    <derivirana_varijabla naziv="DomainObject.Predmet.OstaliListFormatedOIB_1">
      <item>Berislav Ivanković, OIB 02953886605 punomoćnik sudionika u postupku IMAR PROMET d.o.o.</item>
    </derivirana_varijabla>
  </DomainObject.Predmet.OstaliListFormatedOIB>
  <DomainObject.Predmet.OstaliListFormatedWithAdress>
    <izvorni_sadrzaj>
      <item>Berislav Ivanković, Ulica Hrvatske Mladeži 6, 10314 Novoselec punomoćnik sudionika u postupku IMAR PROMET d.o.o.</item>
    </izvorni_sadrzaj>
    <derivirana_varijabla naziv="DomainObject.Predmet.OstaliListFormatedWithAdress_1">
      <item>Berislav Ivanković, Ulica Hrvatske Mladeži 6, 10314 Novoselec punomoćnik sudionika u postupku IMAR PROMET d.o.o.</item>
    </derivirana_varijabla>
  </DomainObject.Predmet.OstaliListFormatedWithAdress>
  <DomainObject.Predmet.OstaliListFormatedWithAdressOIB>
    <izvorni_sadrzaj>
      <item>Berislav Ivanković, OIB 02953886605, Ulica Hrvatske Mladeži 6, 10314 Novoselec punomoćnik sudionika u postupku IMAR PROMET d.o.o.</item>
    </izvorni_sadrzaj>
    <derivirana_varijabla naziv="DomainObject.Predmet.OstaliListFormatedWithAdressOIB_1">
      <item>Berislav Ivanković, OIB 02953886605, Ulica Hrvatske Mladeži 6, 10314 Novoselec punomoćnik sudionika u postupku IMAR PROMET d.o.o.</item>
    </derivirana_varijabla>
  </DomainObject.Predmet.OstaliListFormatedWithAdressOIB>
  <DomainObject.Predmet.OstaliListNazivFormated>
    <izvorni_sadrzaj>
      <item>Berislav Ivanković</item>
    </izvorni_sadrzaj>
    <derivirana_varijabla naziv="DomainObject.Predmet.OstaliListNazivFormated_1">
      <item>Berislav Ivanković</item>
    </derivirana_varijabla>
  </DomainObject.Predmet.OstaliListNazivFormated>
  <DomainObject.Predmet.OstaliListNazivFormatedOIB>
    <izvorni_sadrzaj>
      <item>Berislav Ivanković, OIB 02953886605</item>
    </izvorni_sadrzaj>
    <derivirana_varijabla naziv="DomainObject.Predmet.OstaliListNazivFormatedOIB_1">
      <item>Berislav Ivanković, OIB 02953886605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kolovoza 2020.</izvorni_sadrzaj>
    <derivirana_varijabla naziv="DomainObject.Datum_1">28. kolovoza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IMAR PROMET d.o.o.</izvorni_sadrzaj>
    <derivirana_varijabla naziv="DomainObject.Predmet.ProtustrankaIDrugi_1">IMAR PROMET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IMAR PROMET d.o.o., OIB 24728294166, Hrvatske mladeži 6, 10315 Novoselec</izvorni_sadrzaj>
    <derivirana_varijabla naziv="DomainObject.Predmet.ProtustrankaIDrugiAdressOIB_1">IMAR PROMET d.o.o., OIB 24728294166, Hrvatske mladeži 6, 10315 Novoselec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IMAR PROMET d.o.o.</item>
      <item>Financijska agencija</item>
      <item>Berislav Ivanković</item>
    </izvorni_sadrzaj>
    <derivirana_varijabla naziv="DomainObject.Predmet.SudioniciListNaziv_1">
      <item>IMAR PROMET d.o.o.</item>
      <item>Financijska agencija</item>
      <item>Berislav Ivanković</item>
    </derivirana_varijabla>
  </DomainObject.Predmet.SudioniciListNaziv>
  <DomainObject.Predmet.SudioniciListAdressOIB>
    <izvorni_sadrzaj>
      <item>IMAR PROMET d.o.o., OIB 24728294166, Hrvatske mladeži 6,10315 Novoselec</item>
      <item>Financijska agencija, OIB 85821130368, TRG SVIBANJSKIH ŽRTAVA 1995. 1,10000 Zagreb</item>
      <item>Berislav Ivanković, OIB 02953886605, Ulica Hrvatske Mladeži 6,10314 Novoselec</item>
    </izvorni_sadrzaj>
    <derivirana_varijabla naziv="DomainObject.Predmet.SudioniciListAdressOIB_1">
      <item>IMAR PROMET d.o.o., OIB 24728294166, Hrvatske mladeži 6,10315 Novoselec</item>
      <item>Financijska agencija, OIB 85821130368, TRG SVIBANJSKIH ŽRTAVA 1995. 1,10000 Zagreb</item>
      <item>Berislav Ivanković, OIB 02953886605, Ulica Hrvatske Mladeži 6,10314 Novoselec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24728294166</item>
      <item>, OIB 85821130368</item>
      <item>, OIB 02953886605</item>
    </izvorni_sadrzaj>
    <derivirana_varijabla naziv="DomainObject.Predmet.SudioniciListNazivOIB_1">
      <item>, OIB 24728294166</item>
      <item>, OIB 85821130368</item>
      <item>, OIB 02953886605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veljače 2020.</izvorni_sadrzaj>
    <derivirana_varijabla naziv="DomainObject.Predmet.DatumPocetkaProcesa_1">4. veljače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</izvorni_sadrzaj>
    <derivirana_varijabla naziv="DomainObject.PolicijskeUpraveList_1"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</derivirana_varijabla>
  </DomainObject.PolicijskeUpraveList>
  <DomainObject.PolicijskePostajeList>
    <izvorni_sadrzaj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</izvorni_sadrzaj>
    <derivirana_varijabla naziv="DomainObject.PolicijskePostajeList_1"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139</properties:Words>
  <properties:Characters>840</properties:Characters>
  <properties:Lines>47</properties:Lines>
  <properties:Paragraphs>26</properties:Paragraphs>
  <properties:TotalTime>91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1367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2020-08-27T10:48:00Z</dcterms:created>
  <dc:creator>Katarina Milardović</dc:creator>
  <cp:lastModifiedBy>Helena Kastlinger</cp:lastModifiedBy>
  <cp:lastPrinted>2020-08-28T06:11:00Z</cp:lastPrinted>
  <dcterms:modified xmlns:xsi="http://www.w3.org/2001/XMLSchema-instance" xsi:type="dcterms:W3CDTF">2020-08-28T06:14:00Z</dcterms:modified>
  <cp:revision>14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bjelovar  2020.docx)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