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3470C269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64DF11C8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5CBA051D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6763131B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5D30BD" w14:paraId="5EE0F063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5D30BD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5D30BD" w14:paraId="7672F049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  <w:rFonts w:eastAsiaTheme="minorHAnsi"/>
            </w:rPr>
            <w:t>Općinski sud u Zlataru - Stalna služba u Klanjcu</w:t>
          </w:r>
        </w:sdtContent>
      </w:sdt>
      <w:r w:rsidRPr="00B76F3C" w:rsidR="00AE649C">
        <w:t xml:space="preserve"> </w:t>
      </w:r>
      <w:r>
        <w:rPr>
          <w:lang w:eastAsia="hr-HR"/>
        </w:rPr>
        <w:pict w14:anchorId="521F8FD2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 w14:paraId="2ECF95E0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5D30BD" w14:paraId="3279170F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</w:rPr>
            <w:t>Trg mira 1</w:t>
          </w:r>
        </w:sdtContent>
      </w:sdt>
      <w:r w:rsidRPr="00B76F3C" w:rsidR="00AE649C">
        <w:t xml:space="preserve"> </w:t>
      </w:r>
    </w:p>
    <w:p w:rsidR="009824AC" w:rsidP="009824AC" w:rsidRDefault="005D30BD" w14:paraId="6A765BB6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</w:rPr>
            <w:t>49290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</w:rPr>
            <w:t>Klanjec</w:t>
          </w:r>
        </w:sdtContent>
      </w:sdt>
      <w:r w:rsidRPr="00B76F3C" w:rsidR="00AE649C">
        <w:t xml:space="preserve"> </w:t>
      </w:r>
    </w:p>
    <w:p w:rsidR="009824AC" w:rsidP="009824AC" w:rsidRDefault="009824AC" w14:paraId="59A936F9" w14:textId="77777777">
      <w:pPr>
        <w:pStyle w:val="SudSjedite"/>
      </w:pPr>
    </w:p>
    <w:p w:rsidR="009824AC" w:rsidP="009824AC" w:rsidRDefault="009824AC" w14:paraId="4BAED0D6" w14:textId="77777777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D30BD" w:rsidR="005D30BD">
            <w:rPr>
              <w:rStyle w:val="eSPISCCParagraphDefaultFont"/>
              <w:rFonts w:eastAsiaTheme="minorHAnsi"/>
            </w:rPr>
            <w:t>Sp-209/2026-2</w:t>
          </w:r>
        </w:sdtContent>
      </w:sdt>
    </w:p>
    <w:p w:rsidRPr="008571DD" w:rsidR="008571DD" w:rsidP="00096750" w:rsidRDefault="005D30BD" w14:paraId="0C8E8E8B" w14:textId="597C052D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</w:rPr>
            <w:t>Općinski sud u Zlataru</w:t>
          </w:r>
        </w:sdtContent>
      </w:sdt>
      <w:r w:rsidRPr="008571DD" w:rsidR="008571DD">
        <w:t xml:space="preserve"> </w:t>
      </w:r>
      <w:r>
        <w:t xml:space="preserve">Stalna služba u Klanjcu </w:t>
      </w:r>
      <w:r w:rsidRPr="008571DD" w:rsidR="008571DD">
        <w:t>po</w:t>
      </w:r>
      <w:r>
        <w:t xml:space="preserve"> višem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5D30BD" w:rsidR="00665136">
            <w:rPr>
              <w:rStyle w:val="eSPISCCParagraphDefaultFont"/>
            </w:rPr>
            <w:t>sudskom savjetniku</w:t>
          </w:r>
          <w:r w:rsidRPr="005D30BD">
            <w:rPr>
              <w:rStyle w:val="eSPISCCParagraphDefaultFont"/>
            </w:rPr>
            <w:t>-specijalistu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</w:rPr>
            <w:t>Domagoju Ogrinšaku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</w:rPr>
            <w:t xml:space="preserve"> ANAMARIJA STIPLOŠEK, OIB 92656367819, RAZVOR 37, 49290 Razvor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</w:rPr>
            <w:t>22. srpnja 2026.</w:t>
          </w:r>
        </w:sdtContent>
      </w:sdt>
      <w:r w:rsidR="00905D9A">
        <w:t>, objavljuje:</w:t>
      </w:r>
    </w:p>
    <w:p w:rsidR="00905D9A" w:rsidP="00905D9A" w:rsidRDefault="00905D9A" w14:paraId="53FF1415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7BB23C32" w14:textId="77777777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 w14:paraId="7FBC50CF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5D30BD" w:rsidR="005D30BD">
            <w:rPr>
              <w:rStyle w:val="eSPISCCParagraphDefaultFont"/>
              <w:rFonts w:eastAsiaTheme="minorHAnsi"/>
            </w:rPr>
            <w:t>26. lipnja 2026.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D30BD" w:rsidR="005D30BD">
            <w:rPr>
              <w:rStyle w:val="eSPISCCParagraphDefaultFont"/>
              <w:rFonts w:eastAsiaTheme="minorHAnsi"/>
            </w:rPr>
            <w:t>ANAMARIJA STIPLOŠEK, OIB 92656367819, RAZVOR 37, 49290 Razvor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05D9A" w:rsidRDefault="00905D9A" w14:paraId="7674FEC5" w14:textId="77777777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905D9A" w:rsidR="00905D9A" w:rsidP="00905D9A" w:rsidRDefault="00905D9A" w14:paraId="56E4D34D" w14:textId="77777777">
      <w:pPr>
        <w:spacing w:after="0"/>
        <w:ind w:left="1428"/>
        <w:contextualSpacing/>
        <w:jc w:val="both"/>
        <w:rPr>
          <w:rFonts w:eastAsia="Calibri" w:cs="Times New Roman"/>
          <w:i/>
          <w:color w:val="FF0000"/>
        </w:rPr>
      </w:pPr>
    </w:p>
    <w:p w:rsidRPr="005D30BD" w:rsidR="00905D9A" w:rsidP="00905D9A" w:rsidRDefault="00905D9A" w14:paraId="238B0B6A" w14:textId="77777777">
      <w:pPr>
        <w:spacing w:after="0"/>
        <w:ind w:left="1428"/>
        <w:contextualSpacing/>
        <w:jc w:val="both"/>
        <w:rPr>
          <w:rFonts w:eastAsia="Calibri" w:cs="Times New Roman"/>
          <w:iCs/>
          <w:color w:val="000000" w:themeColor="text1"/>
        </w:rPr>
      </w:pPr>
      <w:r w:rsidRPr="005D30BD">
        <w:rPr>
          <w:rFonts w:eastAsia="Calibri" w:cs="Times New Roman"/>
          <w:iCs/>
          <w:color w:val="000000" w:themeColor="text1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D30BD" w:rsidR="005D30BD">
            <w:rPr>
              <w:rStyle w:val="eSPISCCParagraphDefaultFont"/>
              <w:rFonts w:eastAsiaTheme="minorHAnsi"/>
            </w:rPr>
            <w:t>ANAMARIJA STIPLOŠEK, OIB 92656367819, RAZVOR 37, 49290 Razvor</w:t>
          </w:r>
        </w:sdtContent>
      </w:sdt>
      <w:r w:rsidRPr="005D30BD">
        <w:rPr>
          <w:rFonts w:eastAsia="Calibri" w:cs="Times New Roman"/>
          <w:iCs/>
          <w:color w:val="000000" w:themeColor="text1"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 w14:paraId="28419E34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785EE94F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6C297348" w14:textId="77777777">
      <w:pPr>
        <w:spacing w:after="0"/>
        <w:jc w:val="center"/>
        <w:rPr>
          <w:rFonts w:eastAsia="Calibri" w:cs="Times New Roman"/>
        </w:rPr>
      </w:pPr>
    </w:p>
    <w:p w:rsidR="00CD29FA" w:rsidP="00665136" w:rsidRDefault="005D30BD" w14:paraId="0D388D77" w14:textId="7777777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  <w:rFonts w:eastAsiaTheme="minorHAnsi"/>
            </w:rPr>
            <w:t>Klanjec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  <w:rFonts w:eastAsiaTheme="minorHAnsi"/>
            </w:rPr>
            <w:t>22. srpnja 2026.</w:t>
          </w:r>
        </w:sdtContent>
      </w:sdt>
      <w:r w:rsidR="00A720AB">
        <w:t xml:space="preserve"> </w:t>
      </w:r>
    </w:p>
    <w:bookmarkStart w:name="_Hlk8722012" w:id="0"/>
    <w:p w:rsidRPr="005D30BD" w:rsidR="005D30BD" w:rsidP="005D30BD" w:rsidRDefault="005D30BD" w14:paraId="2E118438" w14:textId="77777777">
      <w:pPr>
        <w:pStyle w:val="Sudac"/>
      </w:pP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AB0756276F3A48D89D4BD7D173FC0753"/>
          </w:placeholder>
          <w:comboBox>
            <w:listItem w:displayText="Sudac" w:value="Sudac"/>
            <w:listItem w:displayText="Sudski savjetnik" w:value="Sudski savjetnik"/>
          </w:comboBox>
        </w:sdtPr>
        <w:sdtContent>
          <w:r w:rsidRPr="005D30BD">
            <w:rPr>
              <w:rStyle w:val="eSPISCCParagraphDefaultFont"/>
              <w:rFonts w:eastAsiaTheme="minorHAnsi"/>
            </w:rPr>
            <w:t>Viši sudski savjetnik-specijalist:</w:t>
          </w:r>
        </w:sdtContent>
      </w:sdt>
      <w:r w:rsidRPr="005D30BD">
        <w:t xml:space="preserve"> </w:t>
      </w:r>
      <w:bookmarkEnd w:id="0"/>
    </w:p>
    <w:p w:rsidRPr="00665136" w:rsidR="00665136" w:rsidP="00665136" w:rsidRDefault="00665136" w14:paraId="4D97CEE5" w14:textId="77777777">
      <w:pPr>
        <w:pStyle w:val="Sudac"/>
        <w:spacing w:before="0"/>
      </w:pPr>
    </w:p>
    <w:p w:rsidRPr="00665136" w:rsidR="008571DD" w:rsidP="00665136" w:rsidRDefault="005D30BD" w14:paraId="2B7211BF" w14:textId="7777777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D30BD">
            <w:rPr>
              <w:rStyle w:val="eSPISCCParagraphDefaultFont"/>
              <w:rFonts w:eastAsiaTheme="minorHAnsi"/>
            </w:rPr>
            <w:t>Domagoj Ogrinšak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5681" w:rsidP="00537B78" w:rsidRDefault="00F75681" w14:paraId="3EF210DA" w14:textId="77777777">
      <w:r>
        <w:separator/>
      </w:r>
    </w:p>
  </w:endnote>
  <w:endnote w:type="continuationSeparator" w:id="0">
    <w:p w:rsidR="00F75681" w:rsidP="00537B78" w:rsidRDefault="00F75681" w14:paraId="4E4B0AE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0F26619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4E7AA75C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5681" w:rsidP="00537B78" w:rsidRDefault="00F75681" w14:paraId="16889E07" w14:textId="77777777">
      <w:r>
        <w:separator/>
      </w:r>
    </w:p>
  </w:footnote>
  <w:footnote w:type="continuationSeparator" w:id="0">
    <w:p w:rsidR="00F75681" w:rsidP="00537B78" w:rsidRDefault="00F75681" w14:paraId="6DD76D0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62DC6E65" w14:textId="7777777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5D30BD" w:rsidR="005D30BD">
          <w:rPr>
            <w:rStyle w:val="eSPISCCParagraphDefaultFont"/>
            <w:rFonts w:eastAsiaTheme="minorHAnsi"/>
          </w:rPr>
          <w:t>23s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5D30BD" w:rsidR="005D30BD">
          <w:rPr>
            <w:rStyle w:val="eSPISCCParagraphDefaultFont"/>
            <w:rFonts w:eastAsiaTheme="minorHAnsi"/>
          </w:rPr>
          <w:t>Sp-209/2026-2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D7B6B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30BD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1CE1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ABF45E0"/>
  <w15:docId w15:val="{643D801B-7205-45B0-A777-9E17722432CD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00209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11427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  <w:docPart>
      <w:docPartPr>
        <w:name w:val="AB0756276F3A48D89D4BD7D173FC07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D7363DF-6F06-48CA-B773-4380ECFE3092}"/>
      </w:docPartPr>
      <w:docPartBody>
        <w:p w:rsidR="00A45466" w:rsidP="00A45466" w:rsidRDefault="00A45466">
          <w:pPr>
            <w:pStyle w:val="AB0756276F3A48D89D4BD7D173FC0753"/>
          </w:pPr>
          <w:r>
            <w:rPr>
              <w:rStyle w:val="Tekstrezerviranogmjesta"/>
            </w:rPr>
            <w:t>_______________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549FC"/>
    <w:rsid w:val="00885059"/>
    <w:rsid w:val="008E1CE1"/>
    <w:rsid w:val="008F778E"/>
    <w:rsid w:val="00934662"/>
    <w:rsid w:val="00943B63"/>
    <w:rsid w:val="00A00FA3"/>
    <w:rsid w:val="00A45466"/>
    <w:rsid w:val="00AA6DC8"/>
    <w:rsid w:val="00B43617"/>
    <w:rsid w:val="00B70063"/>
    <w:rsid w:val="00B83059"/>
    <w:rsid w:val="00BE69D1"/>
    <w:rsid w:val="00BF2F46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45466"/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B239C96AEBF24237A4F53BF658F983DE" w:customStyle="true">
    <w:name w:val="B239C96AEBF24237A4F53BF658F983DE"/>
    <w:rsid w:val="00A45466"/>
    <w:pPr>
      <w:spacing w:after="160" w:line="278" w:lineRule="auto"/>
    </w:pPr>
    <w:rPr>
      <w:kern w:val="2"/>
      <w:sz w:val="24"/>
      <w:szCs w:val="24"/>
    </w:rPr>
  </w:style>
  <w:style w:type="paragraph" w:styleId="52C407A4E7E643C99FA3F73A34059217" w:customStyle="true">
    <w:name w:val="52C407A4E7E643C99FA3F73A34059217"/>
    <w:rsid w:val="006D356E"/>
  </w:style>
  <w:style w:type="paragraph" w:styleId="AB0756276F3A48D89D4BD7D173FC0753" w:customStyle="true">
    <w:name w:val="AB0756276F3A48D89D4BD7D173FC0753"/>
    <w:rsid w:val="00A45466"/>
    <w:pPr>
      <w:spacing w:after="160" w:line="278" w:lineRule="auto"/>
    </w:pPr>
    <w:rPr>
      <w:kern w:val="2"/>
      <w:sz w:val="24"/>
      <w:szCs w:val="24"/>
    </w:rPr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22. srpnja 2026.</izvorni_sadrzaj>
    <derivirana_varijabla naziv="DomainObject.DatumDonosenjaOdluke_1">22.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Sp-209/2026-2</izvorni_sadrzaj>
    <derivirana_varijabla naziv="DomainObject.Oznaka_1">Sp-209/2026-2</derivirana_varijabla>
  </DomainObject.Oznaka>
  <DomainObject.DonositeljOdluke.Ime>
    <izvorni_sadrzaj>Domagoj</izvorni_sadrzaj>
    <derivirana_varijabla naziv="DomainObject.DonositeljOdluke.Ime_1">Domagoj</derivirana_varijabla>
  </DomainObject.DonositeljOdluke.Ime>
  <DomainObject.DonositeljOdluke.Prezime>
    <izvorni_sadrzaj>Ogrinšak</izvorni_sadrzaj>
    <derivirana_varijabla naziv="DomainObject.DonositeljOdluke.Prezime_1">Ogrinšak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209</izvorni_sadrzaj>
    <derivirana_varijabla naziv="DomainObject.Predmet.Broj_1">209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26. lipnja 2026.</izvorni_sadrzaj>
    <derivirana_varijabla naziv="DomainObject.Predmet.DatumIzradeOptuznogAkta_1">26. lipnja 2026.</derivirana_varijabla>
  </DomainObject.Predmet.DatumIzradeOptuznogAkta>
  <DomainObject.Predmet.DatumIzradeOptuznogAktaFormated>
    <izvorni_sadrzaj>26.6.2026.</izvorni_sadrzaj>
    <derivirana_varijabla naziv="DomainObject.Predmet.DatumIzradeOptuznogAktaFormated_1">26.6.2026.</derivirana_varijabla>
  </DomainObject.Predmet.DatumIzradeOptuznogAktaFormated>
  <DomainObject.Predmet.DatumOsnivanja>
    <izvorni_sadrzaj>26. lipnja 2026.</izvorni_sadrzaj>
    <derivirana_varijabla naziv="DomainObject.Predmet.DatumOsnivanja_1">26.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26. lipnja 2026.</izvorni_sadrzaj>
    <derivirana_varijabla naziv="DomainObject.Predmet.DatumPrimitkaOptuznogAkta_1">26. lipnja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Sp-209/2026</izvorni_sadrzaj>
    <derivirana_varijabla naziv="DomainObject.Predmet.OznakaBroj_1">Sp-209/2026</derivirana_varijabla>
  </DomainObject.Predmet.OznakaBroj>
  <DomainObject.Predmet.OznakaBrojOptuznogAkta>
    <izvorni_sadrzaj>08-262-26-4</izvorni_sadrzaj>
    <derivirana_varijabla naziv="DomainObject.Predmet.OznakaBrojOptuznogAkta_1">08-262-26-4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ANAMARIJA STIPLOŠEK</izvorni_sadrzaj>
    <derivirana_varijabla naziv="DomainObject.Predmet.ProtustrankaFormated_1">  ANAMARIJA STIPLOŠEK</derivirana_varijabla>
  </DomainObject.Predmet.ProtustrankaFormated>
  <DomainObject.Predmet.ProtustrankaFormatedOIB>
    <izvorni_sadrzaj>  ANAMARIJA STIPLOŠEK, OIB 92656367819</izvorni_sadrzaj>
    <derivirana_varijabla naziv="DomainObject.Predmet.ProtustrankaFormatedOIB_1">  ANAMARIJA STIPLOŠEK, OIB 92656367819</derivirana_varijabla>
  </DomainObject.Predmet.ProtustrankaFormatedOIB>
  <DomainObject.Predmet.ProtustrankaFormatedWithAdress>
    <izvorni_sadrzaj> ANAMARIJA STIPLOŠEK, RAZVOR 37, 49290 Razvor</izvorni_sadrzaj>
    <derivirana_varijabla naziv="DomainObject.Predmet.ProtustrankaFormatedWithAdress_1"> ANAMARIJA STIPLOŠEK, RAZVOR 37, 49290 Razvor</derivirana_varijabla>
  </DomainObject.Predmet.ProtustrankaFormatedWithAdress>
  <DomainObject.Predmet.ProtustrankaFormatedWithAdressOIB>
    <izvorni_sadrzaj> ANAMARIJA STIPLOŠEK, OIB 92656367819, RAZVOR 37, 49290 Razvor</izvorni_sadrzaj>
    <derivirana_varijabla naziv="DomainObject.Predmet.ProtustrankaFormatedWithAdressOIB_1"> ANAMARIJA STIPLOŠEK, OIB 92656367819, RAZVOR 37, 49290 Razvor</derivirana_varijabla>
  </DomainObject.Predmet.ProtustrankaFormatedWithAdressOIB>
  <DomainObject.Predmet.ProtustrankaWithAdress>
    <izvorni_sadrzaj>ANAMARIJA STIPLOŠEK RAZVOR 37, 49290 Razvor</izvorni_sadrzaj>
    <derivirana_varijabla naziv="DomainObject.Predmet.ProtustrankaWithAdress_1">ANAMARIJA STIPLOŠEK RAZVOR 37, 49290 Razvor</derivirana_varijabla>
  </DomainObject.Predmet.ProtustrankaWithAdress>
  <DomainObject.Predmet.ProtustrankaWithAdressOIB>
    <izvorni_sadrzaj>ANAMARIJA STIPLOŠEK, OIB 92656367819, RAZVOR 37, 49290 Razvor</izvorni_sadrzaj>
    <derivirana_varijabla naziv="DomainObject.Predmet.ProtustrankaWithAdressOIB_1">ANAMARIJA STIPLOŠEK, OIB 92656367819, RAZVOR 37, 49290 Razvor</derivirana_varijabla>
    <derivirana_varijabla naziv="DomainObject.Predmet.ProtustrankaWithAdressOIB1">ANAMARIJA STIPLOŠEK, OIB 92656367819, RAZVOR 37, 49290 Razvor</derivirana_varijabla>
  </DomainObject.Predmet.ProtustrankaWithAdressOIB>
  <DomainObject.Predmet.ProtustrankaNazivFormated>
    <izvorni_sadrzaj>ANAMARIJA STIPLOŠEK</izvorni_sadrzaj>
    <derivirana_varijabla naziv="DomainObject.Predmet.ProtustrankaNazivFormated_1">ANAMARIJA STIPLOŠEK</derivirana_varijabla>
    <derivirana_varijabla naziv="Padez">ANAMARIJA STIPLOŠEK</derivirana_varijabla>
  </DomainObject.Predmet.ProtustrankaNazivFormated>
  <DomainObject.Predmet.ProtustrankaNazivFormatedOIB>
    <izvorni_sadrzaj>ANAMARIJA STIPLOŠEK, OIB 92656367819</izvorni_sadrzaj>
    <derivirana_varijabla naziv="DomainObject.Predmet.ProtustrankaNazivFormatedOIB_1">ANAMARIJA STIPLOŠEK, OIB 92656367819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23s</izvorni_sadrzaj>
    <derivirana_varijabla naziv="DomainObject.Predmet.Referada.Naziv_1">Referada 23s</derivirana_varijabla>
  </DomainObject.Predmet.Referada.Naziv>
  <DomainObject.Predmet.Referada.Oznaka>
    <izvorni_sadrzaj>23s</izvorni_sadrzaj>
    <derivirana_varijabla naziv="DomainObject.Predmet.Referada.Oznaka_1">23s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Soba 9</izvorni_sadrzaj>
    <derivirana_varijabla naziv="DomainObject.Predmet.Referada.Prostorija.Oznaka_1">Soba 9</derivirana_varijabla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</DomainObject.Predmet.Referada.Sud.Naziv>
  <DomainObject.Predmet.Referada.Sudac>
    <izvorni_sadrzaj>Domagoj Ogrinšak</izvorni_sadrzaj>
    <derivirana_varijabla naziv="DomainObject.Predmet.Referada.Sudac_1">Domagoj Ogrinšak</derivirana_varijabla>
    <derivirana_varijabla naziv="Dativ">Domagoju Ogrinšaku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Klanjec</izvorni_sadrzaj>
    <derivirana_varijabla naziv="DomainObject.Predmet.Sud.Adresa.Naselje_1">Klanjec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49290</izvorni_sadrzaj>
    <derivirana_varijabla naziv="DomainObject.Predmet.Sud.Adresa.PostBroj_1">49290</derivirana_varijabla>
  </DomainObject.Predmet.Sud.Adresa.PostBroj>
  <DomainObject.Predmet.Sud.Adresa.UlicaIKBR>
    <izvorni_sadrzaj>Trg mira 1</izvorni_sadrzaj>
    <derivirana_varijabla naziv="DomainObject.Predmet.Sud.Adresa.UlicaIKBR_1">Trg mira 1</derivirana_varijabla>
  </DomainObject.Predmet.Sud.Adresa.UlicaIKBR>
  <DomainObject.Predmet.Sud.Naziv>
    <izvorni_sadrzaj>Općinski sud u Zlataru - Stalna služba u Klanjcu</izvorni_sadrzaj>
    <derivirana_varijabla naziv="DomainObject.Predmet.Sud.Naziv_1">Općinski sud u Zlataru - Stalna služba u Klanjcu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23s</izvorni_sadrzaj>
    <derivirana_varijabla naziv="DomainObject.Predmet.TrenutnaLokacijaSpisa.Naziv_1">Referada 23s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Klanjec</izvorni_sadrzaj>
    <derivirana_varijabla naziv="DomainObject.Predmet.UstrojstvenaJedinicaVodi.Naziv_1">Sudska pisarnica Klanjec</derivirana_varijabla>
  </DomainObject.Predmet.UstrojstvenaJedinicaVodi.Naziv>
  <DomainObject.Predmet.UstrojstvenaJedinicaVodi.Oznaka>
    <izvorni_sadrzaj>Pisar. KLA</izvorni_sadrzaj>
    <derivirana_varijabla naziv="DomainObject.Predmet.UstrojstvenaJedinicaVodi.Oznaka_1">Pisar. KLA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Orhida Staroveški</izvorni_sadrzaj>
    <derivirana_varijabla naziv="DomainObject.Predmet.Zapisnicar_1">Orhida Staroveški</derivirana_varijabla>
    <derivirana_varijabla naziv="Padez">Orhida Staroveški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ANAMARIJA STIPLOŠEK</item>
    </izvorni_sadrzaj>
    <derivirana_varijabla naziv="DomainObject.Predmet.ProtuStrankaListFormated_1">
      <item>ANAMARIJA STIPLOŠEK</item>
    </derivirana_varijabla>
  </DomainObject.Predmet.ProtuStrankaListFormated>
  <DomainObject.Predmet.ProtuStrankaListFormatedOIB>
    <izvorni_sadrzaj>
      <item>ANAMARIJA STIPLOŠEK, OIB 92656367819</item>
    </izvorni_sadrzaj>
    <derivirana_varijabla naziv="DomainObject.Predmet.ProtuStrankaListFormatedOIB_1">
      <item>ANAMARIJA STIPLOŠEK, OIB 92656367819</item>
    </derivirana_varijabla>
  </DomainObject.Predmet.ProtuStrankaListFormatedOIB>
  <DomainObject.Predmet.ProtuStrankaListFormatedWithAdress>
    <izvorni_sadrzaj>
      <item>ANAMARIJA STIPLOŠEK, RAZVOR 37, 49290 Razvor</item>
    </izvorni_sadrzaj>
    <derivirana_varijabla naziv="DomainObject.Predmet.ProtuStrankaListFormatedWithAdress_1">
      <item>ANAMARIJA STIPLOŠEK, RAZVOR 37, 49290 Razvor</item>
    </derivirana_varijabla>
  </DomainObject.Predmet.ProtuStrankaListFormatedWithAdress>
  <DomainObject.Predmet.ProtuStrankaListFormatedWithAdressOIB>
    <izvorni_sadrzaj>
      <item>ANAMARIJA STIPLOŠEK, OIB 92656367819, RAZVOR 37, 49290 Razvor</item>
    </izvorni_sadrzaj>
    <derivirana_varijabla naziv="DomainObject.Predmet.ProtuStrankaListFormatedWithAdressOIB_1">
      <item>ANAMARIJA STIPLOŠEK, OIB 92656367819, RAZVOR 37, 49290 Razvor</item>
    </derivirana_varijabla>
  </DomainObject.Predmet.ProtuStrankaListFormatedWithAdressOIB>
  <DomainObject.Predmet.ProtuStrankaListNazivFormated>
    <izvorni_sadrzaj>
      <item>ANAMARIJA STIPLOŠEK</item>
    </izvorni_sadrzaj>
    <derivirana_varijabla naziv="DomainObject.Predmet.ProtuStrankaListNazivFormated_1">
      <item>ANAMARIJA STIPLOŠEK</item>
    </derivirana_varijabla>
  </DomainObject.Predmet.ProtuStrankaListNazivFormated>
  <DomainObject.Predmet.ProtuStrankaListNazivFormatedOIB>
    <izvorni_sadrzaj>
      <item>ANAMARIJA STIPLOŠEK, OIB 92656367819</item>
    </izvorni_sadrzaj>
    <derivirana_varijabla naziv="DomainObject.Predmet.ProtuStrankaListNazivFormatedOIB_1">
      <item>ANAMARIJA STIPLOŠEK, OIB 92656367819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22. srpnja 2026.</izvorni_sadrzaj>
    <derivirana_varijabla naziv="DomainObject.Datum_1">22. srpnja 2026.</derivirana_varijabla>
    <derivirana_varijabla naziv="DomainObject.Datum2">22. srpnja 2026.</derivirana_varijabla>
  </DomainObject.Datum>
  <DomainObject.PoslovniBrojDokumenta>
    <izvorni_sadrzaj>Sp-209/2026-2</izvorni_sadrzaj>
    <derivirana_varijabla naziv="DomainObject.PoslovniBrojDokumenta_1">Sp-209/2026-2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ANAMARIJA STIPLOŠEK</izvorni_sadrzaj>
    <derivirana_varijabla naziv="DomainObject.Predmet.ProtustrankaIDrugi_1">ANAMARIJA STIPLOŠEK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ANAMARIJA STIPLOŠEK, OIB 92656367819, RAZVOR 37, 49290 Razvor</izvorni_sadrzaj>
    <derivirana_varijabla naziv="DomainObject.Predmet.ProtustrankaIDrugiAdressOIB_1">ANAMARIJA STIPLOŠEK, OIB 92656367819, RAZVOR 37, 49290 Razvor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ANAMARIJA STIPLOŠEK</item>
      <item>Financijska agencija (FINA)</item>
    </izvorni_sadrzaj>
    <derivirana_varijabla naziv="DomainObject.Predmet.SudioniciListNaziv_1">
      <item>ANAMARIJA STIPLOŠEK</item>
      <item>Financijska agencija (FINA)</item>
    </derivirana_varijabla>
    <derivirana_varijabla naziv="OstaliSudionici">
      <item>ANAMARIJA STIPLOŠEK</item>
      <item>Financijska agencija (FINA)</item>
    </derivirana_varijabla>
  </DomainObject.Predmet.SudioniciListNaziv>
  <DomainObject.Predmet.SudioniciListAdressOIB>
    <izvorni_sadrzaj>
      <item>ANAMARIJA STIPLOŠEK, OIB 92656367819, RAZVOR 37,49290 Razvor</item>
      <item>Financijska agencija (FINA), OIB 85821130368, ULICA GRADA VUKOVARA 70,10000 Zagreb</item>
    </izvorni_sadrzaj>
    <derivirana_varijabla naziv="DomainObject.Predmet.SudioniciListAdressOIB_1">
      <item>ANAMARIJA STIPLOŠEK, OIB 92656367819, RAZVOR 37,49290 Razvor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92656367819</item>
      <item>, OIB 85821130368</item>
    </izvorni_sadrzaj>
    <derivirana_varijabla naziv="DomainObject.Predmet.SudioniciListNazivOIB_1">
      <item>, OIB 92656367819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/>
    <derivirana_varijabla naziv="DomainObject.Predmet.FunkcijaOsobe_1"/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lipnja 2026.</izvorni_sadrzaj>
    <derivirana_varijabla naziv="DomainObject.Predmet.DatumPocetkaProcesa_1">26.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Manager>Nevenka Baran</properties:Manager>
  <properties:Company>Ministarstvo pravosuđa Republike Hrvatske</properties:Company>
  <properties:Pages>1</properties:Pages>
  <properties:Words>198</properties:Words>
  <properties:Characters>1158</properties:Characters>
  <properties:Lines>38</properties:Lines>
  <properties:Paragraphs>13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1351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Orhida Staroveški</cp:lastModifiedBy>
  <dcterms:modified xmlns:xsi="http://www.w3.org/2001/XMLSchema-instance" xsi:type="dcterms:W3CDTF">2026-07-22T11:27:00Z</dcterms:modified>
  <cp:revision>29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Sp-209/2026-2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