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6ea53d" w14:paraId="96ea53d" w:rsidRDefault="00D574B1" w:rsidP="00A167C6" w:rsidR="00D574B1">
      <w:pPr>
        <w:pStyle w:val="Bezproreda"/>
        <w15:collapsed w:val="false"/>
      </w:pPr>
      <w:bookmarkStart w:name="_GoBack" w:id="0"/>
      <w:bookmarkEnd w:id="0"/>
      <w:r>
        <w:t xml:space="preserve">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EC159D" w:rsidP="00A167C6" w:rsidR="00EC159D">
      <w:pPr>
        <w:pStyle w:val="Bezproreda"/>
      </w:pPr>
      <w:r>
        <w:t>Trgovački sud u Zagrebu</w:t>
      </w:r>
    </w:p>
    <w:p w:rsidRDefault="00EC159D" w:rsidP="00A167C6" w:rsidR="00EC159D">
      <w:pPr>
        <w:pStyle w:val="Bezproreda"/>
      </w:pPr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BD060D" w:rsidP="00A167C6" w:rsidR="00A528E7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 w:rsidR="003D6772">
        <w:t>23</w:t>
      </w:r>
      <w:proofErr w:type="spellEnd"/>
      <w:r w:rsidR="003D6772">
        <w:t>.</w:t>
      </w:r>
      <w:r w:rsidR="00F11641">
        <w:t xml:space="preserve"> St-</w:t>
      </w:r>
      <w:proofErr w:type="spellStart"/>
      <w:r w:rsidR="009A4075">
        <w:t>132</w:t>
      </w:r>
      <w:r w:rsidR="00A528E7">
        <w:t>9</w:t>
      </w:r>
      <w:proofErr w:type="spellEnd"/>
      <w:r w:rsidR="009A4075">
        <w:t>/</w:t>
      </w:r>
      <w:proofErr w:type="spellStart"/>
      <w:r w:rsidR="009A4075">
        <w:t>2018</w:t>
      </w:r>
      <w:proofErr w:type="spellEnd"/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 xml:space="preserve">Z A K </w:t>
      </w:r>
      <w:proofErr w:type="spellStart"/>
      <w:r>
        <w:t>LJ</w:t>
      </w:r>
      <w:proofErr w:type="spellEnd"/>
      <w:r>
        <w:t xml:space="preserve"> U Č A K</w:t>
      </w:r>
    </w:p>
    <w:p w:rsidRDefault="00EC159D" w:rsidP="00A167C6" w:rsidR="00EC159D">
      <w:pPr>
        <w:pStyle w:val="Bezproreda"/>
      </w:pPr>
    </w:p>
    <w:p w:rsidRDefault="00EC159D" w:rsidP="0092290B" w:rsidR="00124F0E">
      <w:pPr>
        <w:pStyle w:val="Bezproreda"/>
        <w:jc w:val="both"/>
      </w:pPr>
      <w:r>
        <w:tab/>
        <w:t>Trgovački sud u Zagrebu, po sucu</w:t>
      </w:r>
      <w:r w:rsidR="00A167C6">
        <w:t xml:space="preserve"> </w:t>
      </w:r>
      <w:r w:rsidR="009A4075">
        <w:t>Romini Markovinović</w:t>
      </w:r>
      <w:r>
        <w:t xml:space="preserve">, u stečajnom predmetu povodom zahtjeva FINANCIJSKE AGENCIJE, za provedbu skraćenog </w:t>
      </w:r>
      <w:r w:rsidR="00976487">
        <w:t>stečajnog postupka nad dužnikom</w:t>
      </w:r>
      <w:r w:rsidR="00976487" w:rsidRPr="00976487">
        <w:t xml:space="preserve"> </w:t>
      </w:r>
      <w:proofErr w:type="spellStart"/>
      <w:r w:rsidR="00A528E7" w:rsidRPr="00A528E7">
        <w:t>OPATOVINA</w:t>
      </w:r>
      <w:proofErr w:type="spellEnd"/>
      <w:r w:rsidR="00A528E7" w:rsidRPr="00A528E7">
        <w:t xml:space="preserve"> PROJEKT d.o.o</w:t>
      </w:r>
      <w:r w:rsidR="00F11641" w:rsidRPr="00F11641">
        <w:t>.</w:t>
      </w:r>
      <w:r w:rsidR="00A528E7">
        <w:t>,</w:t>
      </w:r>
      <w:r w:rsidR="00F11641">
        <w:t xml:space="preserve"> </w:t>
      </w:r>
      <w:proofErr w:type="spellStart"/>
      <w:r w:rsidR="00976487">
        <w:t>OIB</w:t>
      </w:r>
      <w:proofErr w:type="spellEnd"/>
      <w:r w:rsidR="00976487">
        <w:t>:</w:t>
      </w:r>
      <w:r w:rsidR="00F11641" w:rsidRPr="00F11641">
        <w:t xml:space="preserve"> </w:t>
      </w:r>
      <w:proofErr w:type="spellStart"/>
      <w:r w:rsidR="00A528E7" w:rsidRPr="00A528E7">
        <w:t>75108231896</w:t>
      </w:r>
      <w:proofErr w:type="spellEnd"/>
      <w:r w:rsidR="00F11641">
        <w:t>,</w:t>
      </w:r>
      <w:r w:rsidR="00A73E55" w:rsidRPr="00A73E55">
        <w:t xml:space="preserve"> </w:t>
      </w:r>
      <w:proofErr w:type="spellStart"/>
      <w:r w:rsidR="00A73E55">
        <w:t>MBS</w:t>
      </w:r>
      <w:proofErr w:type="spellEnd"/>
      <w:r w:rsidR="00A73E55">
        <w:t>:</w:t>
      </w:r>
      <w:r w:rsidR="00976487">
        <w:t xml:space="preserve"> </w:t>
      </w:r>
      <w:proofErr w:type="spellStart"/>
      <w:r w:rsidR="00A528E7">
        <w:t>080610137</w:t>
      </w:r>
      <w:proofErr w:type="spellEnd"/>
      <w:r w:rsidR="009A4075" w:rsidRPr="009A4075">
        <w:t xml:space="preserve"> </w:t>
      </w:r>
      <w:r w:rsidR="00F11641">
        <w:t xml:space="preserve">iz </w:t>
      </w:r>
      <w:r w:rsidR="00A528E7">
        <w:t>Sesvet</w:t>
      </w:r>
      <w:r w:rsidR="009A4075">
        <w:t>a</w:t>
      </w:r>
      <w:r w:rsidR="00F11641">
        <w:t xml:space="preserve">, </w:t>
      </w:r>
      <w:r w:rsidR="00A528E7">
        <w:t>Primorska 5</w:t>
      </w:r>
      <w:r w:rsidR="009A4075">
        <w:t xml:space="preserve">, dana </w:t>
      </w:r>
      <w:proofErr w:type="spellStart"/>
      <w:r w:rsidR="008D36D2">
        <w:t>03</w:t>
      </w:r>
      <w:proofErr w:type="spellEnd"/>
      <w:r w:rsidR="008D36D2">
        <w:t>. kolovoza</w:t>
      </w:r>
      <w:r w:rsidR="009A4075">
        <w:t xml:space="preserve"> </w:t>
      </w:r>
      <w:proofErr w:type="spellStart"/>
      <w:r w:rsidR="009A4075">
        <w:t>2018</w:t>
      </w:r>
      <w:proofErr w:type="spellEnd"/>
      <w:r w:rsidR="009A4075">
        <w:t>. godine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 xml:space="preserve">z a k </w:t>
      </w:r>
      <w:proofErr w:type="spellStart"/>
      <w:r>
        <w:t>lj</w:t>
      </w:r>
      <w:proofErr w:type="spellEnd"/>
      <w:r>
        <w:t xml:space="preserve"> u č i o      j e</w:t>
      </w:r>
    </w:p>
    <w:p w:rsidRDefault="00EC159D" w:rsidP="00A167C6" w:rsidR="00EC159D">
      <w:pPr>
        <w:pStyle w:val="Bezproreda"/>
      </w:pPr>
    </w:p>
    <w:p w:rsidRDefault="00A167C6" w:rsidP="00A167C6" w:rsidR="00EC159D">
      <w:pPr>
        <w:pStyle w:val="Bezproreda"/>
        <w:jc w:val="both"/>
      </w:pPr>
      <w:r>
        <w:t xml:space="preserve">      </w:t>
      </w:r>
      <w:r w:rsidR="00EC159D">
        <w:t>Poziva se HRVATSKI ZAVOD ZA MIROVINSKO OSIGURANJE, Zagreb, Trpimirova  4, dostaviti sudu pozivom na gornji broj spisa, podatke o zaposlenim osobama kod dužnika</w:t>
      </w:r>
      <w:r w:rsidR="00976487" w:rsidRPr="00976487">
        <w:t xml:space="preserve"> </w:t>
      </w:r>
      <w:proofErr w:type="spellStart"/>
      <w:r w:rsidR="00A528E7" w:rsidRPr="00A528E7">
        <w:t>OPATOVINA</w:t>
      </w:r>
      <w:proofErr w:type="spellEnd"/>
      <w:r w:rsidR="00A528E7" w:rsidRPr="00A528E7">
        <w:t xml:space="preserve"> PROJEKT d.o.o.</w:t>
      </w:r>
      <w:r w:rsidR="00A528E7">
        <w:t>,</w:t>
      </w:r>
      <w:r w:rsidR="00A528E7" w:rsidRPr="00A528E7">
        <w:t xml:space="preserve"> </w:t>
      </w:r>
      <w:proofErr w:type="spellStart"/>
      <w:r w:rsidR="00A528E7" w:rsidRPr="00A528E7">
        <w:t>OIB</w:t>
      </w:r>
      <w:proofErr w:type="spellEnd"/>
      <w:r w:rsidR="00A528E7" w:rsidRPr="00A528E7">
        <w:t xml:space="preserve">: </w:t>
      </w:r>
      <w:proofErr w:type="spellStart"/>
      <w:r w:rsidR="00A528E7">
        <w:t>75108231896</w:t>
      </w:r>
      <w:proofErr w:type="spellEnd"/>
      <w:r w:rsidR="00A528E7">
        <w:t xml:space="preserve">, </w:t>
      </w:r>
      <w:proofErr w:type="spellStart"/>
      <w:r w:rsidR="00A528E7">
        <w:t>MBS</w:t>
      </w:r>
      <w:proofErr w:type="spellEnd"/>
      <w:r w:rsidR="00A528E7">
        <w:t xml:space="preserve">: </w:t>
      </w:r>
      <w:proofErr w:type="spellStart"/>
      <w:r w:rsidR="00A528E7">
        <w:t>08061013</w:t>
      </w:r>
      <w:proofErr w:type="spellEnd"/>
      <w:r w:rsidR="00A528E7">
        <w:t xml:space="preserve"> </w:t>
      </w:r>
      <w:r w:rsidR="00A528E7" w:rsidRPr="00A528E7">
        <w:t xml:space="preserve"> iz Sesveta, Primorska 5</w:t>
      </w:r>
      <w:r w:rsidR="00A528E7">
        <w:t xml:space="preserve"> </w:t>
      </w:r>
      <w:r w:rsidR="00F11641">
        <w:t>il</w:t>
      </w:r>
      <w:r>
        <w:t xml:space="preserve">i potvrdu da nema zaposlenih osoba </w:t>
      </w:r>
      <w:r w:rsidR="00EC159D">
        <w:t>na dan pisanja potvrde.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A167C6" w:rsidP="00A167C6" w:rsidR="00A528E7">
      <w:pPr>
        <w:pStyle w:val="Bezproreda"/>
        <w:jc w:val="both"/>
      </w:pPr>
      <w:r>
        <w:t xml:space="preserve">          </w:t>
      </w:r>
      <w:r w:rsidR="00EC159D">
        <w:t>Financijska agencija podnijel</w:t>
      </w:r>
      <w:r w:rsidR="00F92056">
        <w:t xml:space="preserve">a je, na temelju odredbe čl. </w:t>
      </w:r>
      <w:proofErr w:type="spellStart"/>
      <w:r w:rsidR="00F92056">
        <w:t>444</w:t>
      </w:r>
      <w:proofErr w:type="spellEnd"/>
      <w:r w:rsidR="00EC159D">
        <w:t>. st. 1. S</w:t>
      </w:r>
      <w:r>
        <w:t>tečajnog zakona (“NN</w:t>
      </w:r>
      <w:r w:rsidR="00EC159D">
        <w:t xml:space="preserve">” broj </w:t>
      </w:r>
      <w:proofErr w:type="spellStart"/>
      <w:r w:rsidR="00EC159D">
        <w:t>71</w:t>
      </w:r>
      <w:proofErr w:type="spellEnd"/>
      <w:r w:rsidR="00EC159D">
        <w:t>/</w:t>
      </w:r>
      <w:proofErr w:type="spellStart"/>
      <w:r w:rsidR="00EC159D">
        <w:t>15</w:t>
      </w:r>
      <w:proofErr w:type="spellEnd"/>
      <w:r w:rsidR="00EC159D">
        <w:t xml:space="preserve">, dalje: </w:t>
      </w:r>
      <w:proofErr w:type="spellStart"/>
      <w:r w:rsidR="00EC159D">
        <w:t>SZ</w:t>
      </w:r>
      <w:proofErr w:type="spellEnd"/>
      <w:r w:rsidR="00EC159D">
        <w:t>), zahtjev za provedbu skraćenog stečajnog postupka nad dužnikom</w:t>
      </w:r>
      <w:r w:rsidR="00F11641">
        <w:t xml:space="preserve"> </w:t>
      </w:r>
      <w:proofErr w:type="spellStart"/>
      <w:r w:rsidR="00A528E7" w:rsidRPr="00A528E7">
        <w:t>OPATOVINA</w:t>
      </w:r>
      <w:proofErr w:type="spellEnd"/>
      <w:r w:rsidR="00A528E7" w:rsidRPr="00A528E7">
        <w:t xml:space="preserve"> PROJEKT d.o.o.</w:t>
      </w:r>
      <w:r w:rsidR="00A528E7">
        <w:t>,</w:t>
      </w:r>
      <w:r w:rsidR="00A528E7" w:rsidRPr="00A528E7">
        <w:t xml:space="preserve"> </w:t>
      </w:r>
      <w:proofErr w:type="spellStart"/>
      <w:r w:rsidR="00A528E7" w:rsidRPr="00A528E7">
        <w:t>OIB</w:t>
      </w:r>
      <w:proofErr w:type="spellEnd"/>
      <w:r w:rsidR="00A528E7" w:rsidRPr="00A528E7">
        <w:t xml:space="preserve">: </w:t>
      </w:r>
      <w:proofErr w:type="spellStart"/>
      <w:r w:rsidR="00A528E7" w:rsidRPr="00A528E7">
        <w:t>7</w:t>
      </w:r>
      <w:r w:rsidR="00A528E7">
        <w:t>5108231896</w:t>
      </w:r>
      <w:proofErr w:type="spellEnd"/>
      <w:r w:rsidR="00A528E7">
        <w:t xml:space="preserve">, </w:t>
      </w:r>
      <w:proofErr w:type="spellStart"/>
      <w:r w:rsidR="00A528E7">
        <w:t>MBS</w:t>
      </w:r>
      <w:proofErr w:type="spellEnd"/>
      <w:r w:rsidR="00A528E7">
        <w:t xml:space="preserve">: </w:t>
      </w:r>
      <w:proofErr w:type="spellStart"/>
      <w:r w:rsidR="00A528E7">
        <w:t>080610137</w:t>
      </w:r>
      <w:proofErr w:type="spellEnd"/>
      <w:r w:rsidR="00A528E7">
        <w:t xml:space="preserve"> </w:t>
      </w:r>
      <w:r w:rsidR="00A528E7" w:rsidRPr="00A528E7">
        <w:t>iz Sesveta, Primorska 5</w:t>
      </w:r>
      <w:r w:rsidR="00A528E7">
        <w:t xml:space="preserve">. </w:t>
      </w:r>
    </w:p>
    <w:p w:rsidRDefault="00EC159D" w:rsidP="00A528E7" w:rsidR="00EC159D">
      <w:pPr>
        <w:pStyle w:val="Bezproreda"/>
        <w:ind w:firstLine="708"/>
        <w:jc w:val="both"/>
      </w:pPr>
      <w:r>
        <w:t xml:space="preserve">Prema odredbi čl. </w:t>
      </w:r>
      <w:proofErr w:type="spellStart"/>
      <w:r>
        <w:t>428</w:t>
      </w:r>
      <w:proofErr w:type="spellEnd"/>
      <w:r>
        <w:t xml:space="preserve">. st. 1. </w:t>
      </w:r>
      <w:proofErr w:type="spellStart"/>
      <w:r>
        <w:t>SZ</w:t>
      </w:r>
      <w:proofErr w:type="spellEnd"/>
      <w:r>
        <w:t xml:space="preserve">-a  sud će provesti skraćeni stečajni postupak nad pravnom osobom ako su ispunjene sljedeće pretpostavke: ako nema zaposlenih, ako u Očevidniku redoslijeda osnova za plaćanje ima evidentirane neizvršene osnove za plaćanje u neprekinutom razdoblju od </w:t>
      </w:r>
      <w:proofErr w:type="spellStart"/>
      <w:r>
        <w:t>120</w:t>
      </w:r>
      <w:proofErr w:type="spellEnd"/>
      <w:r>
        <w:t xml:space="preserve">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 xml:space="preserve">Odredbom čl. </w:t>
      </w:r>
      <w:proofErr w:type="spellStart"/>
      <w:r w:rsidR="00EC159D">
        <w:t>11</w:t>
      </w:r>
      <w:proofErr w:type="spellEnd"/>
      <w:r w:rsidR="00EC159D">
        <w:t>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EC159D">
        <w:t xml:space="preserve">poziva se  dostaviti podatak naveden u izreci  zaključka. </w:t>
      </w:r>
    </w:p>
    <w:p w:rsidRDefault="006909B1" w:rsidP="00A167C6" w:rsidR="006909B1">
      <w:pPr>
        <w:pStyle w:val="Bezproreda"/>
        <w:jc w:val="both"/>
      </w:pPr>
    </w:p>
    <w:p w:rsidRDefault="00D70BE0" w:rsidP="00A167C6" w:rsidR="00EC159D">
      <w:pPr>
        <w:pStyle w:val="Bezproreda"/>
        <w:jc w:val="center"/>
      </w:pPr>
      <w:r>
        <w:t xml:space="preserve">U Zagrebu, </w:t>
      </w:r>
      <w:proofErr w:type="spellStart"/>
      <w:r w:rsidR="008D36D2">
        <w:t>03</w:t>
      </w:r>
      <w:proofErr w:type="spellEnd"/>
      <w:r w:rsidR="008D36D2">
        <w:t>. kolovoza</w:t>
      </w:r>
      <w:r w:rsidR="009A4075">
        <w:t xml:space="preserve"> </w:t>
      </w:r>
      <w:proofErr w:type="spellStart"/>
      <w:r w:rsidR="009A4075">
        <w:t>2018</w:t>
      </w:r>
      <w:r w:rsidR="00976487" w:rsidRPr="00976487">
        <w:t>.godine</w:t>
      </w:r>
      <w:proofErr w:type="spellEnd"/>
    </w:p>
    <w:p w:rsidRDefault="00EC159D" w:rsidP="002637F8" w:rsidR="00DF43CB">
      <w:pPr>
        <w:pStyle w:val="Bezproreda"/>
        <w:jc w:val="right"/>
      </w:pPr>
      <w:r>
        <w:t xml:space="preserve">               Sudac:</w:t>
      </w:r>
    </w:p>
    <w:p w:rsidRDefault="009A4075" w:rsidP="00A167C6" w:rsidR="00A167C6">
      <w:pPr>
        <w:pStyle w:val="Bezproreda"/>
        <w:jc w:val="right"/>
      </w:pPr>
      <w:r>
        <w:t>Romina Markovinović</w:t>
      </w:r>
      <w:r w:rsidR="002637F8">
        <w:t>, v.r.</w:t>
      </w:r>
    </w:p>
    <w:p w:rsidRDefault="002637F8" w:rsidP="00A167C6" w:rsidR="002637F8">
      <w:pPr>
        <w:pStyle w:val="Bezproreda"/>
        <w:jc w:val="right"/>
      </w:pPr>
    </w:p>
    <w:p w:rsidRDefault="002637F8" w:rsidP="002637F8" w:rsidR="002637F8">
      <w:pPr>
        <w:pStyle w:val="Bezproreda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</w:p>
    <w:p w:rsidRDefault="002637F8" w:rsidP="002637F8" w:rsidR="002637F8">
      <w:pPr>
        <w:pStyle w:val="Bezproreda"/>
        <w:jc w:val="right"/>
      </w:pPr>
      <w:r>
        <w:t>Gordana Cvitković</w:t>
      </w:r>
    </w:p>
    <w:p w:rsidRDefault="002637F8" w:rsidP="00A167C6" w:rsidR="002637F8">
      <w:pPr>
        <w:pStyle w:val="Bezproreda"/>
        <w:jc w:val="right"/>
      </w:pPr>
    </w:p>
    <w:p w:rsidRDefault="00A167C6" w:rsidP="00A167C6" w:rsidR="00A167C6">
      <w:pPr>
        <w:pStyle w:val="Bezproreda"/>
      </w:pPr>
      <w:proofErr w:type="spellStart"/>
      <w:r>
        <w:t>UOPUTA</w:t>
      </w:r>
      <w:proofErr w:type="spellEnd"/>
      <w:r>
        <w:t xml:space="preserve"> O PRAVNOM LIJEKU:</w:t>
      </w:r>
    </w:p>
    <w:p w:rsidRDefault="00EC159D" w:rsidP="00A167C6" w:rsidR="007C052C">
      <w:pPr>
        <w:pStyle w:val="Bezproreda"/>
      </w:pPr>
      <w:r>
        <w:t xml:space="preserve">Protiv ovog zaključka  žalba nije dopuštena (čl. 19.st. 7. SZ-a). </w:t>
      </w:r>
    </w:p>
    <w:p w:rsidRDefault="00235BEB" w:rsidP="00A167C6" w:rsidR="00235BEB">
      <w:pPr>
        <w:pStyle w:val="Bezproreda"/>
      </w:pPr>
    </w:p>
    <w:sectPr w:rsidSect="00235BEB" w:rsidR="00235BEB">
      <w:headerReference w:type="default" r:id="rId9"/>
      <w:pgSz w:h="16838" w:w="11906"/>
      <w:pgMar w:gutter="0" w:footer="708" w:header="708" w:left="1417" w:bottom="851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637F8">
          <w:rPr>
            <w:noProof/>
          </w:rPr>
          <w:t>2</w:t>
        </w:r>
        <w:r>
          <w:fldChar w:fldCharType="end"/>
        </w:r>
        <w:r>
          <w:t xml:space="preserve">                 </w:t>
        </w:r>
        <w:r w:rsidR="006909B1">
          <w:t xml:space="preserve">                               </w:t>
        </w:r>
        <w:r>
          <w:t xml:space="preserve">      </w:t>
        </w:r>
        <w:proofErr w:type="spellStart"/>
        <w:r w:rsidR="006909B1" w:rsidRPr="006909B1">
          <w:t>23</w:t>
        </w:r>
        <w:proofErr w:type="spellEnd"/>
        <w:r w:rsidR="006909B1" w:rsidRPr="006909B1">
          <w:t>. St-</w:t>
        </w:r>
        <w:proofErr w:type="spellStart"/>
        <w:r w:rsidR="006909B1" w:rsidRPr="006909B1">
          <w:t>132</w:t>
        </w:r>
        <w:r w:rsidR="005E5275">
          <w:t>9</w:t>
        </w:r>
        <w:proofErr w:type="spellEnd"/>
        <w:r w:rsidR="006909B1" w:rsidRPr="006909B1">
          <w:t>/</w:t>
        </w:r>
        <w:proofErr w:type="spellStart"/>
        <w:r w:rsidR="006909B1" w:rsidRPr="006909B1">
          <w:t>2018</w:t>
        </w:r>
        <w:proofErr w:type="spellEnd"/>
      </w:p>
    </w:sdtContent>
  </w:sdt>
  <w:p w:rsidRDefault="00DF43CB" w:rsidR="00DF43CB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1027B1"/>
    <w:rsid w:val="00124F0E"/>
    <w:rsid w:val="001C5197"/>
    <w:rsid w:val="00235BEB"/>
    <w:rsid w:val="00254CEC"/>
    <w:rsid w:val="002637F8"/>
    <w:rsid w:val="002B2206"/>
    <w:rsid w:val="002F4E4F"/>
    <w:rsid w:val="00345C9C"/>
    <w:rsid w:val="00365FF4"/>
    <w:rsid w:val="003A1FB9"/>
    <w:rsid w:val="003D0F1D"/>
    <w:rsid w:val="003D6772"/>
    <w:rsid w:val="0045323B"/>
    <w:rsid w:val="005A6EAC"/>
    <w:rsid w:val="005E5275"/>
    <w:rsid w:val="006909B1"/>
    <w:rsid w:val="006E1039"/>
    <w:rsid w:val="007C052C"/>
    <w:rsid w:val="008D36D2"/>
    <w:rsid w:val="0092290B"/>
    <w:rsid w:val="00976487"/>
    <w:rsid w:val="00984936"/>
    <w:rsid w:val="009A4075"/>
    <w:rsid w:val="00A167C6"/>
    <w:rsid w:val="00A528E7"/>
    <w:rsid w:val="00A73E55"/>
    <w:rsid w:val="00BD060D"/>
    <w:rsid w:val="00C40A68"/>
    <w:rsid w:val="00D574B1"/>
    <w:rsid w:val="00D70BE0"/>
    <w:rsid w:val="00DE2C63"/>
    <w:rsid w:val="00DF43CB"/>
    <w:rsid w:val="00EC159D"/>
    <w:rsid w:val="00F11641"/>
    <w:rsid w:val="00F92056"/>
    <w:rsid w:val="00FC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2637F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637F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637F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637F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637F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2637F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637F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637F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637F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637F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kolovoza 2018.</izvorni_sadrzaj>
    <derivirana_varijabla naziv="DomainObject.DatumDonosenjaOdluke_1">3.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1329</izvorni_sadrzaj>
    <derivirana_varijabla naziv="DomainObject.Predmet.Broj_1">1329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svibnja 2018.</izvorni_sadrzaj>
    <derivirana_varijabla naziv="DomainObject.Predmet.DatumOsnivanja_1">22.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St-1329/2018</izvorni_sadrzaj>
    <derivirana_varijabla naziv="DomainObject.Predmet.OznakaBroj_1">St-1329/2018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OPATOVINA PROJEKT d.o.o.</izvorni_sadrzaj>
    <derivirana_varijabla naziv="DomainObject.Predmet.ProtustrankaFormated_1">  OPATOVINA PROJEKT d.o.o.</derivirana_varijabla>
  </DomainObject.Predmet.ProtustrankaFormated>
  <DomainObject.Predmet.ProtustrankaFormatedOIB>
    <izvorni_sadrzaj>  OPATOVINA PROJEKT d.o.o., OIB 75108231896</izvorni_sadrzaj>
    <derivirana_varijabla naziv="DomainObject.Predmet.ProtustrankaFormatedOIB_1">  OPATOVINA PROJEKT d.o.o., OIB 75108231896</derivirana_varijabla>
  </DomainObject.Predmet.ProtustrankaFormatedOIB>
  <DomainObject.Predmet.ProtustrankaFormatedWithAdress>
    <izvorni_sadrzaj> OPATOVINA PROJEKT d.o.o., Primorska 5, 10360 Sesvete</izvorni_sadrzaj>
    <derivirana_varijabla naziv="DomainObject.Predmet.ProtustrankaFormatedWithAdress_1"> OPATOVINA PROJEKT d.o.o., Primorska 5, 10360 Sesvete</derivirana_varijabla>
  </DomainObject.Predmet.ProtustrankaFormatedWithAdress>
  <DomainObject.Predmet.ProtustrankaFormatedWithAdressOIB>
    <izvorni_sadrzaj> OPATOVINA PROJEKT d.o.o., OIB 75108231896, Primorska 5, 10360 Sesvete</izvorni_sadrzaj>
    <derivirana_varijabla naziv="DomainObject.Predmet.ProtustrankaFormatedWithAdressOIB_1"> OPATOVINA PROJEKT d.o.o., OIB 75108231896, Primorska 5, 10360 Sesvete</derivirana_varijabla>
  </DomainObject.Predmet.ProtustrankaFormatedWithAdressOIB>
  <DomainObject.Predmet.ProtustrankaWithAdress>
    <izvorni_sadrzaj>OPATOVINA PROJEKT d.o.o. Primorska 5, 10360 Sesvete</izvorni_sadrzaj>
    <derivirana_varijabla naziv="DomainObject.Predmet.ProtustrankaWithAdress_1">OPATOVINA PROJEKT d.o.o. Primorska 5, 10360 Sesvete</derivirana_varijabla>
  </DomainObject.Predmet.ProtustrankaWithAdress>
  <DomainObject.Predmet.ProtustrankaWithAdressOIB>
    <izvorni_sadrzaj>OPATOVINA PROJEKT d.o.o., OIB 75108231896, Primorska 5, 10360 Sesvete</izvorni_sadrzaj>
    <derivirana_varijabla naziv="DomainObject.Predmet.ProtustrankaWithAdressOIB_1">OPATOVINA PROJEKT d.o.o., OIB 75108231896, Primorska 5, 10360 Sesvete</derivirana_varijabla>
  </DomainObject.Predmet.ProtustrankaWithAdressOIB>
  <DomainObject.Predmet.ProtustrankaNazivFormated>
    <izvorni_sadrzaj>OPATOVINA PROJEKT d.o.o.</izvorni_sadrzaj>
    <derivirana_varijabla naziv="DomainObject.Predmet.ProtustrankaNazivFormated_1">OPATOVINA PROJEKT d.o.o.</derivirana_varijabla>
  </DomainObject.Predmet.ProtustrankaNazivFormated>
  <DomainObject.Predmet.ProtustrankaNazivFormatedOIB>
    <izvorni_sadrzaj>OPATOVINA PROJEKT d.o.o., OIB 75108231896</izvorni_sadrzaj>
    <derivirana_varijabla naziv="DomainObject.Predmet.ProtustrankaNazivFormatedOIB_1">OPATOVINA PROJEKT d.o.o., OIB 75108231896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Gordana Cvitković</izvorni_sadrzaj>
    <derivirana_varijabla naziv="DomainObject.Predmet.Zapisnicar_1">Gordana Cvitković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OPATOVINA PROJEKT d.o.o.</item>
    </izvorni_sadrzaj>
    <derivirana_varijabla naziv="DomainObject.Predmet.ProtuStrankaListFormated_1">
      <item>OPATOVINA PROJEKT d.o.o.</item>
    </derivirana_varijabla>
  </DomainObject.Predmet.ProtuStrankaListFormated>
  <DomainObject.Predmet.ProtuStrankaListFormatedOIB>
    <izvorni_sadrzaj>
      <item>OPATOVINA PROJEKT d.o.o., OIB 75108231896</item>
    </izvorni_sadrzaj>
    <derivirana_varijabla naziv="DomainObject.Predmet.ProtuStrankaListFormatedOIB_1">
      <item>OPATOVINA PROJEKT d.o.o., OIB 75108231896</item>
    </derivirana_varijabla>
  </DomainObject.Predmet.ProtuStrankaListFormatedOIB>
  <DomainObject.Predmet.ProtuStrankaListFormatedWithAdress>
    <izvorni_sadrzaj>
      <item>OPATOVINA PROJEKT d.o.o., Primorska 5, 10360 Sesvete</item>
    </izvorni_sadrzaj>
    <derivirana_varijabla naziv="DomainObject.Predmet.ProtuStrankaListFormatedWithAdress_1">
      <item>OPATOVINA PROJEKT d.o.o., Primorska 5, 10360 Sesvete</item>
    </derivirana_varijabla>
  </DomainObject.Predmet.ProtuStrankaListFormatedWithAdress>
  <DomainObject.Predmet.ProtuStrankaListFormatedWithAdressOIB>
    <izvorni_sadrzaj>
      <item>OPATOVINA PROJEKT d.o.o., OIB 75108231896, Primorska 5, 10360 Sesvete</item>
    </izvorni_sadrzaj>
    <derivirana_varijabla naziv="DomainObject.Predmet.ProtuStrankaListFormatedWithAdressOIB_1">
      <item>OPATOVINA PROJEKT d.o.o., OIB 75108231896, Primorska 5, 10360 Sesvete</item>
    </derivirana_varijabla>
  </DomainObject.Predmet.ProtuStrankaListFormatedWithAdressOIB>
  <DomainObject.Predmet.ProtuStrankaListNazivFormated>
    <izvorni_sadrzaj>
      <item>OPATOVINA PROJEKT d.o.o.</item>
    </izvorni_sadrzaj>
    <derivirana_varijabla naziv="DomainObject.Predmet.ProtuStrankaListNazivFormated_1">
      <item>OPATOVINA PROJEKT d.o.o.</item>
    </derivirana_varijabla>
  </DomainObject.Predmet.ProtuStrankaListNazivFormated>
  <DomainObject.Predmet.ProtuStrankaListNazivFormatedOIB>
    <izvorni_sadrzaj>
      <item>OPATOVINA PROJEKT d.o.o., OIB 75108231896</item>
    </izvorni_sadrzaj>
    <derivirana_varijabla naziv="DomainObject.Predmet.ProtuStrankaListNazivFormatedOIB_1">
      <item>OPATOVINA PROJEKT d.o.o., OIB 75108231896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kolovoza 2018.</izvorni_sadrzaj>
    <derivirana_varijabla naziv="DomainObject.Datum_1">3. kolovoza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OPATOVINA PROJEKT d.o.o.</izvorni_sadrzaj>
    <derivirana_varijabla naziv="DomainObject.Predmet.ProtustrankaIDrugi_1">OPATOVINA PROJEKT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OPATOVINA PROJEKT d.o.o., OIB 75108231896, Primorska 5, 10360 Sesvete</izvorni_sadrzaj>
    <derivirana_varijabla naziv="DomainObject.Predmet.ProtustrankaIDrugiAdressOIB_1">OPATOVINA PROJEKT d.o.o., OIB 75108231896, Primorska 5,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OPATOVINA PROJEKT d.o.o.</item>
    </izvorni_sadrzaj>
    <derivirana_varijabla naziv="DomainObject.Predmet.SudioniciListNaziv_1">
      <item>FINA Regionalni centar Zagreb</item>
      <item>OPATOVINA PROJEKT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OPATOVINA PROJEKT d.o.o., OIB 75108231896, Primorska 5,10360 Sesvete</item>
    </izvorni_sadrzaj>
    <derivirana_varijabla naziv="DomainObject.Predmet.SudioniciListAdressOIB_1">
      <item>FINA Regionalni centar Zagreb, OIB 85821130368, Trg svibanjskih žrtava 1995. br. 1,10000 Zagreb</item>
      <item>OPATOVINA PROJEKT d.o.o., OIB 75108231896, Primorska 5,10360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75108231896</item>
    </izvorni_sadrzaj>
    <derivirana_varijabla naziv="DomainObject.Predmet.SudioniciListNazivOIB_1">
      <item>, OIB 85821130368</item>
      <item>, OIB 75108231896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303</properties:Words>
  <properties:Characters>1747</properties:Characters>
  <properties:Lines>48</properties:Lines>
  <properties:Paragraphs>20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2018-08-03T06:39:00Z</dcterms:created>
  <dc:creator>Maja Jurovicki</dc:creator>
  <cp:lastModifiedBy>Gordana Cvitković</cp:lastModifiedBy>
  <cp:lastPrinted>2018-08-03T08:54:00Z</cp:lastPrinted>
  <dcterms:modified xmlns:xsi="http://www.w3.org/2001/XMLSchema-instance" xsi:type="dcterms:W3CDTF">2018-08-03T08:54:00Z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(St-1329-2018 ZAKLJUČAK poziv HZMO.docx)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