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807e40" w14:paraId="d807e40" w:rsidRDefault="0014450D" w:rsidP="00E67D40" w:rsidR="00AE649C" w:rsidRPr="00B76F3C">
      <w:pPr>
        <w:pStyle w:val="SudNaziv"/>
        <w15:collapsed w:val="false"/>
      </w:pPr>
      <w:r>
        <w:rPr>
          <w:lang w:eastAsia="hr-HR"/>
        </w:rPr>
        <w:pict>
          <v:shapetype id="_x0000_t202" coordsize="21600,21600" path="m,l,21600r21600,l21600,xe" o:spt="202.0">
            <v:stroke joinstyle="miter"/>
            <v:path o:connecttype="rect" gradientshapeok="t"/>
          </v:shapetype>
          <v:shape filled="f" strokeweight=".5pt" stroked="f" o:spid="_x0000_s1026" id="Text Box 4" style="position:absolute;margin-left:85.05pt;margin-top:42.55pt;width:59.55pt;height:76.5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type="#_x0000_t202" o:gfxdata="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">
            <v:textbox style="mso-next-textbox:#Text Box 4" inset="0,0,0,0">
              <w:txbxContent>
                <w:sdt>
                  <w:sdtPr>
                    <w:alias w:val="Grb Republike Hrvatske"/>
                    <w:tag w:val="eSPIS_GrbRH"/>
                    <w:id w:val="51893063"/>
                    <w:lock w:val="sdtContentLocked"/>
                    <w:picture/>
                  </w:sdtPr>
                  <w:sdtEndPr/>
                  <w:sdtContent>
                    <w:p w:rsidRDefault="008333A9" w:rsidP="00E67D40" w:rsidR="008333A9" w:rsidRPr="00236598">
                      <w:pPr>
                        <w:pStyle w:val="GrbRH"/>
                      </w:pPr>
                      <w:r>
                        <w:rPr>
                          <w:lang w:eastAsia="hr-HR"/>
                        </w:rPr>
                        <w:drawing>
                          <wp:inline distR="0" distL="0" distB="0" distT="0">
                            <wp:extent cy="961200" cx="720000"/>
                            <wp:effectExtent b="0" r="4445" t="0" l="0"/>
                            <wp:docPr name="Picture 2" id="2"/>
                            <wp:cNvGraphicFramePr>
                              <a:graphicFrameLocks noChangeAspect="true"/>
                            </wp:cNvGraphicFramePr>
                            <a:graphic>
                              <a:graphicData uri="http://schemas.openxmlformats.org/drawingml/2006/picture">
                                <pic:pic>
                                  <pic:nvPicPr>
                                    <pic:cNvPr name="Picture 2" id="0"/>
                                    <pic:cNvPicPr>
                                      <a:picLocks noChangeArrowheads="true" noChangeAspect="true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y="0" x="0"/>
                                      <a:ext cy="961200" cx="720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  <w10:wrap anchory="page" anchorx="page"/>
          </v:shape>
        </w:pict>
      </w:r>
    </w:p>
    <w:p w:rsidRDefault="00EA1C6D" w:rsidP="00E67D40" w:rsidR="00AE649C" w:rsidRPr="00B76F3C">
      <w:pPr>
        <w:pStyle w:val="SudSjedite"/>
      </w:pPr>
      <w:r>
        <w:tab/>
      </w:r>
    </w:p>
    <w:p w:rsidRDefault="0014450D" w:rsidP="0014450D" w:rsidR="0014450D" w:rsidRPr="0014450D">
      <w:pPr>
        <w:spacing w:after="0"/>
        <w:rPr>
          <w:rFonts w:cs="Times New Roman" w:eastAsia="Times New Roman"/>
          <w:b/>
          <w:lang w:eastAsia="hr-HR"/>
        </w:rPr>
      </w:pPr>
      <w:r w:rsidRPr="0014450D">
        <w:rPr>
          <w:rFonts w:cs="Times New Roman" w:eastAsia="Times New Roman"/>
          <w:b/>
          <w:bCs/>
          <w:lang w:eastAsia="hr-HR"/>
        </w:rPr>
        <w:t xml:space="preserve">     REPUBLIKA HRVATSKA                                               </w:t>
      </w:r>
      <w:r w:rsidRPr="0014450D">
        <w:rPr>
          <w:rFonts w:cs="Times New Roman" w:eastAsia="Times New Roman"/>
          <w:b/>
          <w:lang w:eastAsia="hr-HR"/>
        </w:rPr>
        <w:t>Broj: 14. St-1002/2015.</w:t>
      </w:r>
    </w:p>
    <w:p w:rsidRDefault="0014450D" w:rsidP="0014450D" w:rsidR="0014450D" w:rsidRPr="0014450D">
      <w:pPr>
        <w:spacing w:after="0"/>
        <w:rPr>
          <w:rFonts w:cs="Times New Roman" w:eastAsia="Times New Roman"/>
          <w:lang w:eastAsia="hr-HR"/>
        </w:rPr>
      </w:pPr>
      <w:r w:rsidRPr="0014450D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14450D" w:rsidP="0014450D" w:rsidR="0014450D" w:rsidRPr="0014450D">
      <w:pPr>
        <w:spacing w:after="0"/>
        <w:rPr>
          <w:rFonts w:cs="Times New Roman" w:eastAsia="Times New Roman"/>
          <w:b/>
          <w:lang w:eastAsia="hr-HR"/>
        </w:rPr>
      </w:pPr>
      <w:r w:rsidRPr="0014450D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14450D">
        <w:rPr>
          <w:rFonts w:cs="Times New Roman" w:eastAsia="Times New Roman"/>
          <w:b/>
          <w:lang w:eastAsia="hr-HR"/>
        </w:rPr>
        <w:t>Sukoišanska</w:t>
      </w:r>
      <w:proofErr w:type="spellEnd"/>
      <w:r w:rsidRPr="0014450D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</w:p>
    <w:p w:rsidRDefault="0014450D" w:rsidP="0014450D" w:rsidR="0014450D" w:rsidRPr="0014450D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14450D">
        <w:rPr>
          <w:rFonts w:cs="Times New Roman" w:eastAsia="Times New Roman"/>
          <w:b/>
          <w:lang w:eastAsia="hr-HR"/>
        </w:rPr>
        <w:t>O G L A S</w:t>
      </w: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  <w:r w:rsidRPr="0014450D">
        <w:rPr>
          <w:rFonts w:cs="Times New Roman" w:eastAsia="Times New Roman"/>
          <w:lang w:eastAsia="hr-HR" w:val="en-US"/>
        </w:rPr>
        <w:tab/>
      </w:r>
      <w:proofErr w:type="spellStart"/>
      <w:r w:rsidRPr="0014450D">
        <w:rPr>
          <w:rFonts w:cs="Times New Roman" w:eastAsia="Times New Roman"/>
          <w:lang w:eastAsia="hr-HR" w:val="en-US"/>
        </w:rPr>
        <w:t>Trgovački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4450D">
        <w:rPr>
          <w:rFonts w:cs="Times New Roman" w:eastAsia="Times New Roman"/>
          <w:lang w:eastAsia="hr-HR" w:val="en-US"/>
        </w:rPr>
        <w:t>sud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u </w:t>
      </w:r>
      <w:proofErr w:type="spellStart"/>
      <w:r w:rsidRPr="0014450D">
        <w:rPr>
          <w:rFonts w:cs="Times New Roman" w:eastAsia="Times New Roman"/>
          <w:lang w:eastAsia="hr-HR" w:val="en-US"/>
        </w:rPr>
        <w:t>Splitu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, </w:t>
      </w:r>
      <w:proofErr w:type="spellStart"/>
      <w:r w:rsidRPr="0014450D">
        <w:rPr>
          <w:rFonts w:cs="Times New Roman" w:eastAsia="Times New Roman"/>
          <w:lang w:eastAsia="hr-HR" w:val="en-US"/>
        </w:rPr>
        <w:t>po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4450D">
        <w:rPr>
          <w:rFonts w:cs="Times New Roman" w:eastAsia="Times New Roman"/>
          <w:lang w:eastAsia="hr-HR" w:val="en-US"/>
        </w:rPr>
        <w:t>sudcu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4450D">
        <w:rPr>
          <w:rFonts w:cs="Times New Roman" w:eastAsia="Times New Roman"/>
          <w:lang w:eastAsia="hr-HR" w:val="en-US"/>
        </w:rPr>
        <w:t>Jozi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4450D">
        <w:rPr>
          <w:rFonts w:cs="Times New Roman" w:eastAsia="Times New Roman"/>
          <w:lang w:eastAsia="hr-HR" w:val="en-US"/>
        </w:rPr>
        <w:t>Ćaleta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, u </w:t>
      </w:r>
      <w:proofErr w:type="spellStart"/>
      <w:r w:rsidRPr="0014450D">
        <w:rPr>
          <w:rFonts w:cs="Times New Roman" w:eastAsia="Times New Roman"/>
          <w:lang w:eastAsia="hr-HR" w:val="en-US"/>
        </w:rPr>
        <w:t>skraćenome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4450D">
        <w:rPr>
          <w:rFonts w:cs="Times New Roman" w:eastAsia="Times New Roman"/>
          <w:lang w:eastAsia="hr-HR" w:val="en-US"/>
        </w:rPr>
        <w:t>stečajnom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proofErr w:type="spellStart"/>
      <w:r w:rsidRPr="0014450D">
        <w:rPr>
          <w:rFonts w:cs="Times New Roman" w:eastAsia="Times New Roman"/>
          <w:lang w:eastAsia="hr-HR" w:val="en-US"/>
        </w:rPr>
        <w:t>postupku</w:t>
      </w:r>
      <w:proofErr w:type="spellEnd"/>
      <w:r w:rsidRPr="0014450D">
        <w:rPr>
          <w:rFonts w:cs="Times New Roman" w:eastAsia="Times New Roman"/>
          <w:lang w:eastAsia="hr-HR" w:val="en-US"/>
        </w:rPr>
        <w:t xml:space="preserve"> </w:t>
      </w:r>
      <w:r w:rsidRPr="0014450D">
        <w:rPr>
          <w:rFonts w:cs="Times New Roman" w:eastAsia="Times New Roman"/>
          <w:lang w:eastAsia="hr-HR"/>
        </w:rPr>
        <w:t xml:space="preserve">nad stečajnim Dužnikom: MOJ VAPOR, za montažu i usluge, d.o.o., Split, </w:t>
      </w:r>
      <w:proofErr w:type="spellStart"/>
      <w:r w:rsidRPr="0014450D">
        <w:rPr>
          <w:rFonts w:cs="Times New Roman" w:eastAsia="Times New Roman"/>
          <w:lang w:eastAsia="hr-HR"/>
        </w:rPr>
        <w:t>Kupreška</w:t>
      </w:r>
      <w:proofErr w:type="spellEnd"/>
      <w:r w:rsidRPr="0014450D">
        <w:rPr>
          <w:rFonts w:cs="Times New Roman" w:eastAsia="Times New Roman"/>
          <w:lang w:eastAsia="hr-HR"/>
        </w:rPr>
        <w:t xml:space="preserve"> </w:t>
      </w:r>
      <w:proofErr w:type="gramStart"/>
      <w:r w:rsidRPr="0014450D">
        <w:rPr>
          <w:rFonts w:cs="Times New Roman" w:eastAsia="Times New Roman"/>
          <w:lang w:eastAsia="hr-HR"/>
        </w:rPr>
        <w:t>82.,</w:t>
      </w:r>
      <w:proofErr w:type="gramEnd"/>
      <w:r w:rsidRPr="0014450D">
        <w:rPr>
          <w:rFonts w:cs="Times New Roman" w:eastAsia="Times New Roman"/>
          <w:lang w:eastAsia="hr-HR"/>
        </w:rPr>
        <w:t xml:space="preserve"> OIB: 66288371579., MBS: 060274298., a</w:t>
      </w:r>
      <w:r w:rsidRPr="0014450D">
        <w:rPr>
          <w:rFonts w:cs="Times New Roman" w:eastAsia="Times New Roman"/>
          <w:lang w:eastAsia="hr-HR" w:val="en-US"/>
        </w:rPr>
        <w:t xml:space="preserve"> </w:t>
      </w:r>
      <w:r w:rsidRPr="0014450D">
        <w:rPr>
          <w:rFonts w:cs="Times New Roman" w:eastAsia="Times New Roman"/>
          <w:lang w:eastAsia="hr-HR"/>
        </w:rPr>
        <w:t>po prijedlogu Predlagatelja: Financijska agencija (FINA) – Regionalni centar Split, Split, Mažuranićevo šetalište 24.b,</w:t>
      </w:r>
      <w:r w:rsidRPr="0014450D">
        <w:rPr>
          <w:rFonts w:cs="Times New Roman" w:eastAsia="Times New Roman"/>
          <w:lang w:eastAsia="hr-HR" w:val="en-US"/>
        </w:rPr>
        <w:t xml:space="preserve"> </w:t>
      </w:r>
      <w:r w:rsidRPr="0014450D">
        <w:rPr>
          <w:rFonts w:cs="Times New Roman" w:eastAsia="Times New Roman"/>
          <w:lang w:eastAsia="hr-HR"/>
        </w:rPr>
        <w:t>temeljem članaka 428. – 434. Stečajnog zakona („Narodne novine“, broj: 71/15., dalje: SZ/15.), dana 31. prosinca 2015. godine, objavljuje slijedeći</w:t>
      </w: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</w:p>
    <w:p w:rsidRDefault="0014450D" w:rsidP="0014450D" w:rsidR="0014450D" w:rsidRPr="0014450D">
      <w:pPr>
        <w:spacing w:after="0"/>
        <w:jc w:val="center"/>
        <w:rPr>
          <w:rFonts w:cs="Times New Roman" w:eastAsia="Times New Roman"/>
          <w:lang w:eastAsia="hr-HR"/>
        </w:rPr>
      </w:pPr>
      <w:r w:rsidRPr="0014450D">
        <w:rPr>
          <w:rFonts w:cs="Times New Roman" w:eastAsia="Times New Roman"/>
          <w:lang w:eastAsia="hr-HR"/>
        </w:rPr>
        <w:t>o g l a s</w:t>
      </w:r>
    </w:p>
    <w:p w:rsidRDefault="0014450D" w:rsidP="0014450D" w:rsidR="0014450D" w:rsidRPr="0014450D">
      <w:pPr>
        <w:spacing w:after="0"/>
        <w:jc w:val="both"/>
        <w:rPr>
          <w:rFonts w:cs="Times New Roman" w:eastAsia="Calibri"/>
        </w:rPr>
      </w:pPr>
    </w:p>
    <w:p w:rsidRDefault="0014450D" w:rsidP="0014450D" w:rsidR="0014450D" w:rsidRPr="0014450D">
      <w:pPr>
        <w:spacing w:after="0"/>
        <w:ind w:firstLine="708"/>
        <w:jc w:val="both"/>
        <w:rPr>
          <w:rFonts w:cs="Times New Roman" w:eastAsia="Calibri"/>
        </w:rPr>
      </w:pPr>
      <w:r w:rsidRPr="0014450D">
        <w:rPr>
          <w:rFonts w:cs="Times New Roman" w:eastAsia="Calibri"/>
          <w:b/>
        </w:rPr>
        <w:t>1)</w:t>
      </w:r>
      <w:r w:rsidRPr="0014450D">
        <w:rPr>
          <w:rFonts w:cs="Times New Roman" w:eastAsia="Calibri"/>
        </w:rPr>
        <w:t xml:space="preserve">  Dužnik:</w:t>
      </w:r>
      <w:r w:rsidRPr="0014450D">
        <w:rPr>
          <w:rFonts w:cs="Times New Roman" w:eastAsia="Calibri" w:hAnsi="Calibri" w:ascii="Calibri"/>
          <w:sz w:val="22"/>
          <w:szCs w:val="22"/>
        </w:rPr>
        <w:t xml:space="preserve"> </w:t>
      </w:r>
      <w:r w:rsidRPr="0014450D">
        <w:rPr>
          <w:rFonts w:cs="Times New Roman" w:eastAsia="Calibri"/>
        </w:rPr>
        <w:t xml:space="preserve">MOJ VAPOR, za montažu i usluge, d.o.o., Split, </w:t>
      </w:r>
      <w:proofErr w:type="spellStart"/>
      <w:r w:rsidRPr="0014450D">
        <w:rPr>
          <w:rFonts w:cs="Times New Roman" w:eastAsia="Calibri"/>
        </w:rPr>
        <w:t>Kupreška</w:t>
      </w:r>
      <w:proofErr w:type="spellEnd"/>
      <w:r w:rsidRPr="0014450D">
        <w:rPr>
          <w:rFonts w:cs="Times New Roman" w:eastAsia="Calibri"/>
        </w:rPr>
        <w:t xml:space="preserve"> 82., OIB: 66288371579., MBS: 060274298., na dan stupanja na snagu SZ/15.: 01. rujna 2015. godine, u Očevidniku redoslijeda osnova za plaćanje ima evidentirane neizvršene osnove za plaćanje u neprekinutom razdoblju od 1066. dana u ukupnom iznosu od: 6.888,93 kuna a u koji iznos je uračunata kamata i naknada FINA-e za provedbu ovrhe na novčanim sredstvima.  </w:t>
      </w:r>
    </w:p>
    <w:p w:rsidRDefault="0014450D" w:rsidP="0014450D" w:rsidR="0014450D" w:rsidRPr="0014450D">
      <w:pPr>
        <w:spacing w:after="0"/>
        <w:ind w:firstLine="708"/>
        <w:jc w:val="both"/>
        <w:rPr>
          <w:rFonts w:cs="Times New Roman" w:eastAsia="Calibri"/>
        </w:rPr>
      </w:pPr>
      <w:r w:rsidRPr="0014450D">
        <w:rPr>
          <w:rFonts w:cs="Times New Roman" w:eastAsia="Calibri"/>
          <w:b/>
        </w:rPr>
        <w:t>2)</w:t>
      </w:r>
      <w:r w:rsidRPr="0014450D">
        <w:rPr>
          <w:rFonts w:cs="Times New Roman" w:eastAsia="Calibri"/>
        </w:rPr>
        <w:t xml:space="preserve">  Pozivaju se osobe ovlaštene za zastupanje Dužnika po zakonu, u roku od 15. dana od objave ovog Oglasa na e-Oglasnoj ploči Trgovačkog suda u Splitu, pozivom na gornji broj spisa, podnijeti ovom Sudu javnobilježnički ovjerovljen popis imovine i obveza Dužnika na propisanom obrascu.</w:t>
      </w:r>
    </w:p>
    <w:p w:rsidRDefault="0014450D" w:rsidP="0014450D" w:rsidR="0014450D" w:rsidRPr="0014450D">
      <w:pPr>
        <w:spacing w:after="0"/>
        <w:ind w:firstLine="708"/>
        <w:jc w:val="both"/>
        <w:rPr>
          <w:rFonts w:cs="Times New Roman" w:eastAsia="Calibri"/>
        </w:rPr>
      </w:pPr>
      <w:r w:rsidRPr="0014450D">
        <w:rPr>
          <w:rFonts w:cs="Times New Roman" w:eastAsia="Calibri"/>
          <w:b/>
        </w:rPr>
        <w:t>3)</w:t>
      </w:r>
      <w:r w:rsidRPr="0014450D">
        <w:rPr>
          <w:rFonts w:cs="Times New Roman" w:eastAsia="Calibri"/>
        </w:rPr>
        <w:t xml:space="preserve">  Pozivaju se vjerovnici Dužnika, najkasnije u roku od 45. dana od objave ovog Oglasa na e-Oglasnoj ploči Trgovačkog suda u Splitu, pozivom na gornji broj spisa, predložiti otvaranje stečajnog postupka nad istim Dužnikom.</w:t>
      </w:r>
    </w:p>
    <w:p w:rsidRDefault="0014450D" w:rsidP="0014450D" w:rsidR="0014450D" w:rsidRPr="0014450D">
      <w:pPr>
        <w:spacing w:after="0"/>
        <w:ind w:firstLine="708"/>
        <w:jc w:val="both"/>
        <w:rPr>
          <w:rFonts w:cs="Times New Roman" w:eastAsia="Calibri"/>
        </w:rPr>
      </w:pPr>
      <w:r w:rsidRPr="0014450D">
        <w:rPr>
          <w:rFonts w:cs="Times New Roman" w:eastAsia="Calibri"/>
          <w:b/>
        </w:rPr>
        <w:t>4)</w:t>
      </w:r>
      <w:r w:rsidRPr="0014450D">
        <w:rPr>
          <w:rFonts w:cs="Times New Roman" w:eastAsia="Calibri"/>
        </w:rPr>
        <w:t xml:space="preserve">  Ako osobe ovlaštene za zastupanje Dužnika po zakonu, u roku od 15. dana od objave ovog Oglasa na e-Oglasnoj ploči Trgovačkog suda u Splitu, ne podnesu ovom Sudu javnobilježnički ovjerovljen popis imovine i obveza Dužnika na propisanom obrascu ili ako iz tog popisa proizlazi da Dužnik ima imovinu koja nije dostatna za namirenje predvidivih troškova stečajnog postupka te ako u roku od 45. dana od objave ovog Oglasa na e-Oglasnoj ploči Trgovačkog suda u Splitu, nijedan vjerovnik ne predloži otvaranje stečajnog postupka nad istim Dužnikom i ne predujmi sredstva za namirenje troškova postupka, smatrat će se da je Dužnik nesposoban za plaćanje. U tom će slučaju ovaj Sud po službenoj dužnosti donijeti rješenje o otvaranju i zaključenju skraćenoga stečajnog postupka nad Dužnikom.</w:t>
      </w:r>
    </w:p>
    <w:p w:rsidRDefault="0014450D" w:rsidP="0014450D" w:rsidR="0014450D" w:rsidRPr="0014450D">
      <w:pPr>
        <w:spacing w:after="0"/>
        <w:ind w:firstLine="708"/>
        <w:jc w:val="both"/>
        <w:rPr>
          <w:rFonts w:cs="Times New Roman" w:eastAsia="Calibri"/>
        </w:rPr>
      </w:pPr>
      <w:r w:rsidRPr="0014450D">
        <w:rPr>
          <w:rFonts w:cs="Times New Roman" w:eastAsia="Calibri"/>
          <w:b/>
        </w:rPr>
        <w:t>5)</w:t>
      </w:r>
      <w:r w:rsidRPr="0014450D">
        <w:rPr>
          <w:rFonts w:cs="Times New Roman" w:eastAsia="Calibri"/>
        </w:rPr>
        <w:t xml:space="preserve">  Vjerovnike koji predlože otvaranje stečajnog postupka nad istim Dužnikom, Sud će pozvati na solidarno plaćanje predujma za namirenje troškova stečajnog postupka.</w:t>
      </w:r>
    </w:p>
    <w:p w:rsidRDefault="0014450D" w:rsidP="0014450D" w:rsidR="0014450D" w:rsidRPr="0014450D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14450D" w:rsidP="0014450D" w:rsidR="0014450D" w:rsidRPr="0014450D">
      <w:pPr>
        <w:spacing w:after="0"/>
        <w:jc w:val="center"/>
        <w:rPr>
          <w:rFonts w:cs="Times New Roman" w:eastAsia="Times New Roman"/>
          <w:lang w:eastAsia="hr-HR"/>
        </w:rPr>
      </w:pPr>
      <w:r w:rsidRPr="0014450D">
        <w:rPr>
          <w:rFonts w:cs="Times New Roman" w:eastAsia="Times New Roman"/>
          <w:lang w:eastAsia="hr-HR"/>
        </w:rPr>
        <w:t>(Oglas broj: 14. St-1002/2015., od 31. prosinca 2015. godine.).</w:t>
      </w: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  <w:r w:rsidRPr="0014450D">
        <w:rPr>
          <w:rFonts w:cs="Times New Roman" w:eastAsia="Times New Roman"/>
          <w:lang w:eastAsia="hr-HR"/>
        </w:rPr>
        <w:t xml:space="preserve">DNA:  </w:t>
      </w:r>
      <w:r w:rsidRPr="0014450D">
        <w:rPr>
          <w:rFonts w:cs="Times New Roman" w:eastAsia="Times New Roman"/>
          <w:b/>
          <w:lang w:eastAsia="hr-HR"/>
        </w:rPr>
        <w:t>1)</w:t>
      </w:r>
      <w:r w:rsidRPr="0014450D">
        <w:rPr>
          <w:rFonts w:cs="Times New Roman" w:eastAsia="Times New Roman"/>
          <w:lang w:eastAsia="hr-HR"/>
        </w:rPr>
        <w:t xml:space="preserve">  e-Oglasna ploča Suda – rok 60. dana,</w:t>
      </w:r>
    </w:p>
    <w:p w:rsidRDefault="0014450D" w:rsidP="0014450D" w:rsidR="0014450D" w:rsidRPr="0014450D">
      <w:pPr>
        <w:spacing w:after="0"/>
        <w:jc w:val="both"/>
        <w:rPr>
          <w:rFonts w:cs="Times New Roman" w:eastAsia="Times New Roman"/>
          <w:lang w:eastAsia="hr-HR"/>
        </w:rPr>
      </w:pPr>
      <w:r w:rsidRPr="0014450D">
        <w:rPr>
          <w:rFonts w:cs="Times New Roman" w:eastAsia="Times New Roman"/>
          <w:lang w:eastAsia="hr-HR"/>
        </w:rPr>
        <w:t xml:space="preserve">            </w:t>
      </w:r>
      <w:r w:rsidRPr="0014450D">
        <w:rPr>
          <w:rFonts w:cs="Times New Roman" w:eastAsia="Times New Roman"/>
          <w:b/>
          <w:lang w:eastAsia="hr-HR"/>
        </w:rPr>
        <w:t>2)</w:t>
      </w:r>
      <w:r w:rsidRPr="0014450D">
        <w:rPr>
          <w:rFonts w:cs="Times New Roman" w:eastAsia="Times New Roman"/>
          <w:lang w:eastAsia="hr-HR"/>
        </w:rPr>
        <w:t xml:space="preserve">  Spis.                                                                                    S U D A C:</w:t>
      </w:r>
    </w:p>
    <w:p w:rsidRDefault="0014450D" w:rsidP="0014450D" w:rsidR="00DA0242">
      <w:pPr>
        <w:spacing w:after="0"/>
        <w:jc w:val="both"/>
      </w:pPr>
      <w:r w:rsidRPr="0014450D">
        <w:rPr>
          <w:rFonts w:cs="Times New Roman" w:eastAsia="Times New Roman"/>
          <w:lang w:eastAsia="hr-HR"/>
        </w:rPr>
        <w:t xml:space="preserve">                                                                                                             Jozo Ćaleta</w:t>
      </w:r>
      <w:r w:rsidRPr="0014450D">
        <w:rPr>
          <w:rFonts w:cs="Times New Roman" w:eastAsia="Times New Roman"/>
          <w:noProof/>
          <w:lang w:eastAsia="hr-HR"/>
        </w:rPr>
        <w:t xml:space="preserve">   </w:t>
      </w:r>
    </w:p>
    <w:sectPr w:rsidSect="00EB0D4C" w:rsidR="00DA0242">
      <w:headerReference w:type="default" r:id="rId11"/>
      <w:pgSz w:code="9" w:h="16839" w:w="11907"/>
      <w:pgMar w:gutter="0" w:footer="1134" w:header="1134" w:left="1701" w:bottom="1417" w:right="1134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053A9" w:rsidP="00537B78" w:rsidR="007053A9">
      <w:r>
        <w:separator/>
      </w:r>
    </w:p>
  </w:endnote>
  <w:endnote w:id="0" w:type="continuationSeparator">
    <w:p w:rsidRDefault="007053A9" w:rsidP="00537B78" w:rsidR="007053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053A9" w:rsidP="00537B78" w:rsidR="007053A9">
      <w:r>
        <w:separator/>
      </w:r>
    </w:p>
  </w:footnote>
  <w:footnote w:id="0" w:type="continuationSeparator">
    <w:p w:rsidRDefault="007053A9" w:rsidP="00537B78" w:rsidR="007053A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pStyle w:val="Naslov1"/>
      <w:lvlText w:val="Article %1."/>
      <w:lvlJc w:val="left"/>
      <w:pPr>
        <w:ind w:firstLine="0" w:left="0"/>
      </w:pPr>
    </w:lvl>
    <w:lvl w:ilvl="1">
      <w:start w:val="1"/>
      <w:numFmt w:val="decimalZero"/>
      <w:pStyle w:val="Naslov2"/>
      <w:isLgl/>
      <w:lvlText w:val="Section %1.%2"/>
      <w:lvlJc w:val="left"/>
      <w:pPr>
        <w:ind w:firstLine="0" w:left="0"/>
      </w:pPr>
    </w:lvl>
    <w:lvl w:ilvl="2">
      <w:start w:val="1"/>
      <w:numFmt w:val="lowerLetter"/>
      <w:pStyle w:val="Naslov3"/>
      <w:lvlText w:val="(%3)"/>
      <w:lvlJc w:val="left"/>
      <w:pPr>
        <w:ind w:hanging="432" w:left="720"/>
      </w:pPr>
    </w:lvl>
    <w:lvl w:ilvl="3">
      <w:start w:val="1"/>
      <w:numFmt w:val="lowerRoman"/>
      <w:pStyle w:val="Naslov4"/>
      <w:lvlText w:val="(%4)"/>
      <w:lvlJc w:val="right"/>
      <w:pPr>
        <w:ind w:hanging="144" w:left="864"/>
      </w:pPr>
    </w:lvl>
    <w:lvl w:ilvl="4">
      <w:start w:val="1"/>
      <w:numFmt w:val="decimal"/>
      <w:pStyle w:val="Naslov5"/>
      <w:lvlText w:val="%5)"/>
      <w:lvlJc w:val="left"/>
      <w:pPr>
        <w:ind w:hanging="432" w:left="1008"/>
      </w:pPr>
    </w:lvl>
    <w:lvl w:ilvl="5">
      <w:start w:val="1"/>
      <w:numFmt w:val="lowerLetter"/>
      <w:pStyle w:val="Naslov6"/>
      <w:lvlText w:val="%6)"/>
      <w:lvlJc w:val="left"/>
      <w:pPr>
        <w:ind w:hanging="432" w:left="1152"/>
      </w:pPr>
    </w:lvl>
    <w:lvl w:ilvl="6">
      <w:start w:val="1"/>
      <w:numFmt w:val="lowerRoman"/>
      <w:pStyle w:val="Naslov7"/>
      <w:lvlText w:val="%7)"/>
      <w:lvlJc w:val="right"/>
      <w:pPr>
        <w:ind w:hanging="288" w:left="1296"/>
      </w:pPr>
    </w:lvl>
    <w:lvl w:ilvl="7">
      <w:start w:val="1"/>
      <w:numFmt w:val="lowerLetter"/>
      <w:pStyle w:val="Naslov8"/>
      <w:lvlText w:val="%8."/>
      <w:lvlJc w:val="left"/>
      <w:pPr>
        <w:ind w:hanging="432" w:left="1440"/>
      </w:pPr>
    </w:lvl>
    <w:lvl w:ilvl="8">
      <w:start w:val="1"/>
      <w:numFmt w:val="lowerRoman"/>
      <w:pStyle w:val="Naslov9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7" w:val="bestFit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450D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bottom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bottom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bottom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bottom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bottom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bottom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bottom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Borders>
        <w:top w:space="0" w:sz="18" w:color="auto" w:val="single"/>
        <w:bottom w:space="0" w:sz="18" w:color="auto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Ind w:type="dxa" w:w="0"/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bottom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Ind w:type="dxa" w:w="0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insideH w:space="0" w:sz="18" w:color="FFFFFF" w:val="single"/>
        <w:insideV w:space="0" w:sz="18" w:color="FFFFF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Ind w:type="dxa" w:w="0"/>
      <w:tblBorders>
        <w:bottom w:space="0" w:sz="12" w:color="80808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bottom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8000" w:val="single"/>
        <w:bottom w:space="0" w:sz="12" w:color="008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left w:space="0" w:sz="6" w:color="000000" w:val="single"/>
        <w:right w:space="0" w:sz="6" w:color="000000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Ind w:type="dxa" w:w="0"/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Ind w:type="dxa" w:w="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numPr>
        <w:numId w:val="22"/>
      </w:numPr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numPr>
        <w:ilvl w:val="1"/>
        <w:numId w:val="22"/>
      </w:numPr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numPr>
        <w:ilvl w:val="2"/>
        <w:numId w:val="22"/>
      </w:numPr>
      <w:spacing w:before="20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numPr>
        <w:ilvl w:val="3"/>
        <w:numId w:val="22"/>
      </w:numPr>
      <w:spacing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numPr>
        <w:ilvl w:val="4"/>
        <w:numId w:val="22"/>
      </w:numPr>
      <w:spacing w:after="0" w:before="120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numPr>
        <w:ilvl w:val="5"/>
        <w:numId w:val="22"/>
      </w:numPr>
      <w:spacing w:after="0" w:before="120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numPr>
        <w:ilvl w:val="6"/>
        <w:numId w:val="22"/>
      </w:numPr>
      <w:spacing w:after="0" w:before="120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numPr>
        <w:ilvl w:val="7"/>
        <w:numId w:val="22"/>
      </w:numPr>
      <w:spacing w:after="0" w:before="12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numPr>
        <w:ilvl w:val="8"/>
        <w:numId w:val="22"/>
      </w:numPr>
      <w:spacing w:after="0" w:before="120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numPr>
        <w:numId w:val="0"/>
      </w:numPr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Ind w:type="dxa" w:w="0"/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bottom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Ind w:type="dxa" w:w="0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insideH w:color="FFFFFF" w:space="0" w:sz="18" w:val="single"/>
        <w:insideV w:color="FFFFFF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Ind w:type="dxa" w:w="0"/>
      <w:tblBorders>
        <w:bottom w:color="80808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bottom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8000" w:space="0" w:sz="12" w:val="single"/>
        <w:bottom w:color="008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left w:color="000000" w:space="0" w:sz="6" w:val="single"/>
        <w:right w:color="000000" w:space="0" w:sz="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Ind w:type="dxa" w:w="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  <w:tblCellMar>
        <w:top w:type="dxa" w:w="0"/>
        <w:left w:type="dxa" w:w="108"/>
        <w:bottom w:type="dxa" w:w="0"/>
        <w:right w:type="dxa" w:w="108"/>
      </w:tblCellMar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numPr>
        <w:numId w:val="0"/>
      </w:num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63394392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31. prosinca 2015.</izvorni_sadrzaj>
    <derivirana_varijabla naziv="DomainObject.DatumDonosenjaOdluke_1">31. prosinca 2015.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St-1002/2015-3</izvorni_sadrzaj>
    <derivirana_varijabla naziv="DomainObject.Oznaka_1">St-1002/2015-3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1002</izvorni_sadrzaj>
    <derivirana_varijabla naziv="DomainObject.Predmet.Broj_1">1002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St-1002/2015</izvorni_sadrzaj>
    <derivirana_varijabla naziv="DomainObject.Predmet.OznakaBroj_1">St-1002/2015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MOJ VAPOR za montažu i usluge, društvo s ograničenom odgovornošću</izvorni_sadrzaj>
    <derivirana_varijabla naziv="DomainObject.Predmet.ProtustrankaFormated_1">  MOJ VAPOR za montažu i usluge, društvo s ograničenom odgovornošću</derivirana_varijabla>
  </DomainObject.Predmet.ProtustrankaFormated>
  <DomainObject.Predmet.ProtustrankaFormatedOIB>
    <izvorni_sadrzaj>  MOJ VAPOR za montažu i usluge, društvo s ograničenom odgovornošću, OIB 66288371579</izvorni_sadrzaj>
    <derivirana_varijabla naziv="DomainObject.Predmet.ProtustrankaFormatedOIB_1">  MOJ VAPOR za montažu i usluge, društvo s ograničenom odgovornošću, OIB 66288371579</derivirana_varijabla>
  </DomainObject.Predmet.ProtustrankaFormatedOIB>
  <DomainObject.Predmet.ProtustrankaFormatedWithAdress>
    <izvorni_sadrzaj> MOJ VAPOR za montažu i usluge, društvo s ograničenom odgovornošću, Kupreška 82, 21000 Split</izvorni_sadrzaj>
    <derivirana_varijabla naziv="DomainObject.Predmet.ProtustrankaFormatedWithAdress_1"> MOJ VAPOR za montažu i usluge, društvo s ograničenom odgovornošću, Kupreška 82, 21000 Split</derivirana_varijabla>
  </DomainObject.Predmet.ProtustrankaFormatedWithAdress>
  <DomainObject.Predmet.ProtustrankaFormatedWithAdressOIB>
    <izvorni_sadrzaj> MOJ VAPOR za montažu i usluge, društvo s ograničenom odgovornošću, OIB 66288371579, Kupreška 82, 21000 Split</izvorni_sadrzaj>
    <derivirana_varijabla naziv="DomainObject.Predmet.ProtustrankaFormatedWithAdressOIB_1"> MOJ VAPOR za montažu i usluge, društvo s ograničenom odgovornošću, OIB 66288371579, Kupreška 82, 21000 Split</derivirana_varijabla>
  </DomainObject.Predmet.ProtustrankaFormatedWithAdressOIB>
  <DomainObject.Predmet.ProtustrankaWithAdress>
    <izvorni_sadrzaj>MOJ VAPOR za montažu i usluge, društvo s ograničenom odgovornošću Kupreška 82, 21000 Split</izvorni_sadrzaj>
    <derivirana_varijabla naziv="DomainObject.Predmet.ProtustrankaWithAdress_1">MOJ VAPOR za montažu i usluge, društvo s ograničenom odgovornošću Kupreška 82, 21000 Split</derivirana_varijabla>
  </DomainObject.Predmet.ProtustrankaWithAdress>
  <DomainObject.Predmet.ProtustrankaWithAdressOIB>
    <izvorni_sadrzaj>MOJ VAPOR za montažu i usluge, društvo s ograničenom odgovornošću, OIB 66288371579, Kupreška 82, 21000 Split</izvorni_sadrzaj>
    <derivirana_varijabla naziv="DomainObject.Predmet.ProtustrankaWithAdressOIB_1">MOJ VAPOR za montažu i usluge, društvo s ograničenom odgovornošću, OIB 66288371579, Kupreška 82, 21000 Split</derivirana_varijabla>
  </DomainObject.Predmet.ProtustrankaWithAdressOIB>
  <DomainObject.Predmet.ProtustrankaNazivFormated>
    <izvorni_sadrzaj>MOJ VAPOR za montažu i usluge, društvo s ograničenom odgovornošću</izvorni_sadrzaj>
    <derivirana_varijabla naziv="DomainObject.Predmet.ProtustrankaNazivFormated_1">MOJ VAPOR za montažu i usluge, društvo s ograničenom odgovornošću</derivirana_varijabla>
  </DomainObject.Predmet.ProtustrankaNazivFormated>
  <DomainObject.Predmet.ProtustrankaNazivFormatedOIB>
    <izvorni_sadrzaj>MOJ VAPOR za montažu i usluge, društvo s ograničenom odgovornošću, OIB 66288371579</izvorni_sadrzaj>
    <derivirana_varijabla naziv="DomainObject.Predmet.ProtustrankaNazivFormatedOIB_1">MOJ VAPOR za montažu i usluge, društvo s ograničenom odgovornošću, OIB 66288371579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6888.93</izvorni_sadrzaj>
    <derivirana_varijabla naziv="DomainObject.Predmet.TrenutnaVrijednost_1">6888.93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MOJ VAPOR za montažu i usluge, društvo s ograničenom odgovornošću</item>
    </izvorni_sadrzaj>
    <derivirana_varijabla naziv="DomainObject.Predmet.ProtuStrankaListFormated_1">
      <item>MOJ VAPOR za montažu i usluge, društvo s ograničenom odgovornošću</item>
    </derivirana_varijabla>
  </DomainObject.Predmet.ProtuStrankaListFormated>
  <DomainObject.Predmet.ProtuStrankaListFormatedOIB>
    <izvorni_sadrzaj>
      <item>MOJ VAPOR za montažu i usluge, društvo s ograničenom odgovornošću, OIB 66288371579</item>
    </izvorni_sadrzaj>
    <derivirana_varijabla naziv="DomainObject.Predmet.ProtuStrankaListFormatedOIB_1">
      <item>MOJ VAPOR za montažu i usluge, društvo s ograničenom odgovornošću, OIB 66288371579</item>
    </derivirana_varijabla>
  </DomainObject.Predmet.ProtuStrankaListFormatedOIB>
  <DomainObject.Predmet.ProtuStrankaListFormatedWithAdress>
    <izvorni_sadrzaj>
      <item>MOJ VAPOR za montažu i usluge, društvo s ograničenom odgovornošću, Kupreška 82, 21000 Split</item>
    </izvorni_sadrzaj>
    <derivirana_varijabla naziv="DomainObject.Predmet.ProtuStrankaListFormatedWithAdress_1">
      <item>MOJ VAPOR za montažu i usluge, društvo s ograničenom odgovornošću, Kupreška 82, 21000 Split</item>
    </derivirana_varijabla>
  </DomainObject.Predmet.ProtuStrankaListFormatedWithAdress>
  <DomainObject.Predmet.ProtuStrankaListFormatedWithAdressOIB>
    <izvorni_sadrzaj>
      <item>MOJ VAPOR za montažu i usluge, društvo s ograničenom odgovornošću, OIB 66288371579, Kupreška 82, 21000 Split</item>
    </izvorni_sadrzaj>
    <derivirana_varijabla naziv="DomainObject.Predmet.ProtuStrankaListFormatedWithAdressOIB_1">
      <item>MOJ VAPOR za montažu i usluge, društvo s ograničenom odgovornošću, OIB 66288371579, Kupreška 82, 21000 Split</item>
    </derivirana_varijabla>
  </DomainObject.Predmet.ProtuStrankaListFormatedWithAdressOIB>
  <DomainObject.Predmet.ProtuStrankaListNazivFormated>
    <izvorni_sadrzaj>
      <item>MOJ VAPOR za montažu i usluge, društvo s ograničenom odgovornošću</item>
    </izvorni_sadrzaj>
    <derivirana_varijabla naziv="DomainObject.Predmet.ProtuStrankaListNazivFormated_1">
      <item>MOJ VAPOR za montažu i usluge, društvo s ograničenom odgovornošću</item>
    </derivirana_varijabla>
  </DomainObject.Predmet.ProtuStrankaListNazivFormated>
  <DomainObject.Predmet.ProtuStrankaListNazivFormatedOIB>
    <izvorni_sadrzaj>
      <item>MOJ VAPOR za montažu i usluge, društvo s ograničenom odgovornošću, OIB 66288371579</item>
    </izvorni_sadrzaj>
    <derivirana_varijabla naziv="DomainObject.Predmet.ProtuStrankaListNazivFormatedOIB_1">
      <item>MOJ VAPOR za montažu i usluge, društvo s ograničenom odgovornošću, OIB 66288371579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31. prosinca 2015.</izvorni_sadrzaj>
    <derivirana_varijabla naziv="DomainObject.Datum_1">31. prosinca 2015.</derivirana_varijabla>
  </DomainObject.Datum>
  <DomainObject.PoslovniBrojDokumenta>
    <izvorni_sadrzaj>St-1002/2015-3</izvorni_sadrzaj>
    <derivirana_varijabla naziv="DomainObject.PoslovniBrojDokumenta_1">St-1002/2015-3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MOJ VAPOR za montažu i usluge, društvo s ograničenom odgovornošću</izvorni_sadrzaj>
    <derivirana_varijabla naziv="DomainObject.Predmet.ProtustrankaIDrugi_1">MOJ VAPOR za montažu i usluge, društvo s ograničenom odgovornošću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MOJ VAPOR za montažu i usluge, društvo s ograničenom odgovornošću, OIB 66288371579, Kupreška 82, 21000 Split</izvorni_sadrzaj>
    <derivirana_varijabla naziv="DomainObject.Predmet.ProtustrankaIDrugiAdressOIB_1">MOJ VAPOR za montažu i usluge, društvo s ograničenom odgovornošću, OIB 66288371579, Kupreška 82,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MOJ VAPOR za montažu i usluge, društvo s ograničenom odgovornošću</item>
      <item>FINANCIJSKA AGENCIJA, RC SPLIT</item>
    </izvorni_sadrzaj>
    <derivirana_varijabla naziv="DomainObject.Predmet.SudioniciListNaziv_1">
      <item>MOJ VAPOR za montažu i usluge, društvo s ograničenom odgovornošću</item>
      <item>FINANCIJSKA AGENCIJA, RC SPLIT</item>
    </derivirana_varijabla>
  </DomainObject.Predmet.SudioniciListNaziv>
  <DomainObject.Predmet.SudioniciListAdressOIB>
    <izvorni_sadrzaj>
      <item>MOJ VAPOR za montažu i usluge, društvo s ograničenom odgovornošću, OIB 66288371579, Kupreška 82,21000 Split</item>
      <item>FINANCIJSKA AGENCIJA, RC SPLIT, OIB 85821130368, Mažuranićevo šetalište 24 b,21000 Split</item>
    </izvorni_sadrzaj>
    <derivirana_varijabla naziv="DomainObject.Predmet.SudioniciListAdressOIB_1">
      <item>MOJ VAPOR za montažu i usluge, društvo s ograničenom odgovornošću, OIB 66288371579, Kupreška 82,21000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02CC76A-E3FA-4D36-B47E-2AEC6F2D0B8C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406</properties:Words>
  <properties:Characters>2203</properties:Characters>
  <properties:Lines>46</properties:Lines>
  <properties:Paragraphs>15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2871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2015-12-31T09:05:00Z</dcterms:modified>
  <cp:revision>6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1</vt:i4>
  </prop:property>
  <prop:property name="Naslov" pid="5" fmtid="{D5CDD505-2E9C-101B-9397-08002B2CF9AE}">
    <vt:lpwstr>St-1002/2015-3 / Odluka - Oglas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  <prop:property name="eSPIS_CC_ID" pid="9" fmtid="{D5CDD505-2E9C-101B-9397-08002B2CF9AE}">
    <vt:lpwstr>51893063</vt:lpwstr>
  </prop:property>
</prop:Properties>
</file>