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903D91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E29CE" w14:paraId="63AC918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E29C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E29CE" w14:paraId="6E572AF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29C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E29CE" w14:paraId="2118913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E29C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29CE">
            <w:rPr>
              <w:rStyle w:val="eSPISCCParagraphDefaultFont"/>
              <w:rFonts w:eastAsiaTheme="minorHAnsi"/>
            </w:rPr>
            <w:t>Zagreb</w:t>
          </w:r>
        </w:sdtContent>
      </w:sdt>
      <w:r w:rsidR="001349C2">
        <w:t xml:space="preserve"> </w:t>
      </w:r>
    </w:p>
    <w:p w:rsidR="000E43A6" w:rsidP="001349C2" w:rsidRDefault="000E43A6" w14:paraId="46889186" w14:textId="77777777">
      <w:pPr>
        <w:spacing w:after="0"/>
      </w:pPr>
    </w:p>
    <w:p w:rsidRPr="00176071" w:rsidR="00176071" w:rsidP="00610735" w:rsidRDefault="000E43A6" w14:paraId="1BCD4EF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E29CE" w:rsidR="00CE29CE">
            <w:rPr>
              <w:rStyle w:val="eSPISCCParagraphDefaultFont"/>
              <w:rFonts w:eastAsiaTheme="minorHAnsi"/>
            </w:rPr>
            <w:t>Pp-3372/2025</w:t>
          </w:r>
        </w:sdtContent>
      </w:sdt>
      <w:r w:rsidR="00176071">
        <w:t xml:space="preserve">                                                        </w:t>
      </w:r>
    </w:p>
    <w:p w:rsidRPr="0041581F" w:rsidR="0041581F" w:rsidP="000F1677" w:rsidRDefault="00610735" w14:paraId="2E5BF1BD"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E29CE" w:rsidR="00CE29CE">
            <w:rPr>
              <w:rStyle w:val="eSPISCCParagraphDefaultFont"/>
              <w:rFonts w:eastAsiaTheme="minorHAnsi"/>
            </w:rPr>
            <w:t>Ivan Svibić i dr.</w:t>
          </w:r>
        </w:sdtContent>
      </w:sdt>
      <w:r w:rsidR="003A5A69">
        <w:t xml:space="preserve"> </w:t>
      </w:r>
    </w:p>
    <w:p w:rsidRPr="00610735" w:rsidR="00176071" w:rsidP="000F1677" w:rsidRDefault="00176071" w14:paraId="1855B17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E29CE" w:rsidR="00CE29CE">
            <w:rPr>
              <w:rStyle w:val="eSPISCCParagraphDefaultFont"/>
              <w:rFonts w:eastAsiaTheme="minorHAnsi"/>
            </w:rPr>
            <w:t>članka 13., 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C60556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A86A303"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0A287014"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CE29CE" w14:paraId="26B93BB8"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CE29CE">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2B34B984" w14:textId="77777777">
      <w:pPr>
        <w:keepNext/>
        <w:spacing w:after="0"/>
        <w:jc w:val="center"/>
        <w:rPr>
          <w:b/>
          <w:caps/>
          <w:spacing w:val="100"/>
        </w:rPr>
      </w:pPr>
    </w:p>
    <w:p w:rsidR="00D7095E" w:rsidP="00D7095E" w:rsidRDefault="00D7095E" w14:paraId="20BDD539" w14:textId="77777777">
      <w:pPr>
        <w:keepNext/>
        <w:spacing w:after="0"/>
        <w:jc w:val="center"/>
        <w:rPr>
          <w:b/>
          <w:caps/>
          <w:spacing w:val="100"/>
        </w:rPr>
      </w:pPr>
    </w:p>
    <w:p w:rsidR="00176071" w:rsidP="00D7095E" w:rsidRDefault="00176071" w14:paraId="2DA99E23"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F24618E" w14:textId="77777777">
      <w:pPr>
        <w:keepNext/>
        <w:spacing w:after="0"/>
        <w:jc w:val="center"/>
        <w:rPr>
          <w:b/>
          <w:caps/>
          <w:spacing w:val="100"/>
        </w:rPr>
      </w:pPr>
    </w:p>
    <w:p w:rsidRPr="000F1677" w:rsidR="000F1677" w:rsidP="000F1677" w:rsidRDefault="000F1677" w14:paraId="11BF714F"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E29CE" w:rsidR="00CE29CE">
            <w:rPr>
              <w:rStyle w:val="eSPISCCParagraphDefaultFont"/>
              <w:rFonts w:eastAsiaTheme="minorHAnsi"/>
            </w:rPr>
            <w:t>Petar Lovriša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E29CE" w:rsidR="00CE29CE">
            <w:rPr>
              <w:rStyle w:val="eSPISCCParagraphDefaultFont"/>
              <w:rFonts w:eastAsiaTheme="minorHAnsi"/>
            </w:rPr>
            <w:t>21.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E29CE" w:rsidR="00CE29CE">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29CE" w:rsidR="00CE29C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29CE" w:rsidR="00CE29C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E29CE" w:rsidR="00CE29CE">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E29CE" w:rsidR="00CE29CE">
            <w:rPr>
              <w:rStyle w:val="eSPISCCParagraphDefaultFont"/>
              <w:rFonts w:eastAsiaTheme="minorHAnsi"/>
            </w:rPr>
            <w:t>članka 13., 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CE29CE" w:rsidR="00CE29CE">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786AACAD"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2F6F65E8"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CE29CE" w:rsidR="00CE29CE">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5FA52EE6"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F05218B"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2E4B23A"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A964803"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2559F56" w14:textId="77777777">
      <w:pPr>
        <w:spacing w:after="0"/>
      </w:pPr>
    </w:p>
    <w:p w:rsidRPr="0041581F" w:rsidR="0041581F" w:rsidP="00A70E0A" w:rsidRDefault="0041581F" w14:paraId="59CE970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E29CE" w:rsidR="00CE29C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E29CE" w:rsidR="00CE29CE">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65840FC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E29CE" w14:paraId="165F10C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E29CE">
            <w:rPr>
              <w:rStyle w:val="eSPISCCParagraphDefaultFont"/>
              <w:rFonts w:eastAsiaTheme="minorHAnsi"/>
            </w:rPr>
            <w:t>Ivana Barbir</w:t>
          </w:r>
        </w:sdtContent>
      </w:sdt>
    </w:p>
    <w:p w:rsidRPr="0041581F" w:rsidR="006F62A9" w:rsidP="006F62A9" w:rsidRDefault="006F62A9" w14:paraId="58136BF2"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4438CF40" w14:textId="77777777">
      <w:r>
        <w:separator/>
      </w:r>
    </w:p>
  </w:endnote>
  <w:endnote w:type="continuationSeparator" w:id="0">
    <w:p w:rsidR="008D1415" w:rsidP="00537B78" w:rsidRDefault="008D1415" w14:paraId="37D2AA64"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4D4A595"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CE1288E"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2DEE462" w14:textId="77777777">
      <w:r>
        <w:separator/>
      </w:r>
    </w:p>
  </w:footnote>
  <w:footnote w:type="continuationSeparator" w:id="0">
    <w:p w:rsidR="008D1415" w:rsidP="00537B78" w:rsidRDefault="008D1415" w14:paraId="35620E6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941EB4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E29CE" w:rsidR="00CE29CE">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E29CE" w:rsidR="00CE29CE">
          <w:rPr>
            <w:rStyle w:val="eSPISCCParagraphDefaultFont"/>
          </w:rPr>
          <w:t>Pp-3372/2025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0F15"/>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3C10"/>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29CE"/>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DA23C47"/>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163A0"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163A0"/>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83C10"/>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Srednji Mosti</izvorni_sadrzaj>
    <derivirana_varijabla naziv="DomainObject.UcesnikSudskeRadnje.Adresa.Naselje_1">Srednji Mosti</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Srednji Mosti 2</izvorni_sadrzaj>
    <derivirana_varijabla naziv="DomainObject.UcesnikSudskeRadnje.Adresa.UlicaIKBR_1">Srednji Mosti 2</derivirana_varijabla>
  </DomainObject.UcesnikSudskeRadnje.Adresa.UlicaIKBR>
  <DomainObject.UcesnikSudskeRadnje.Naziv>
    <izvorni_sadrzaj>Petar Lovriša</izvorni_sadrzaj>
    <derivirana_varijabla naziv="DomainObject.UcesnikSudskeRadnje.Naziv_1">Petar Lovriša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3372</izvorni_sadrzaj>
    <derivirana_varijabla naziv="DomainObject.Predmet.Broj_1">3372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2025.</izvorni_sadrzaj>
    <derivirana_varijabla naziv="DomainObject.Predmet.DatumOsnivanja_1">17.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1970.</izvorni_sadrzaj>
    <derivirana_varijabla naziv="DomainObject.Predmet.OkrivljenikFizickaOsoba.DatumRodjenja_1">24. veljače 1970.</derivirana_varijabla>
  </DomainObject.Predmet.OkrivljenikFizickaOsoba.DatumRodjenja>
  <DomainObject.Predmet.OkrivljenikFizickaOsoba.DatumRodjenjaFormated>
    <izvorni_sadrzaj>24.2.1970.</izvorni_sadrzaj>
    <derivirana_varijabla naziv="DomainObject.Predmet.OkrivljenikFizickaOsoba.DatumRodjenjaFormated_1">24.2.1970.</derivirana_varijabla>
  </DomainObject.Predmet.OkrivljenikFizickaOsoba.DatumRodjenjaFormated>
  <DomainObject.Predmet.OkrivljenikFizickaOsoba.Ime>
    <izvorni_sadrzaj>Dražen</izvorni_sadrzaj>
    <derivirana_varijabla naziv="DomainObject.Predmet.OkrivljenikFizickaOsoba.Ime_1">Dražen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Dražen Lovriša</izvorni_sadrzaj>
    <derivirana_varijabla naziv="DomainObject.Predmet.OkrivljenikFizickaOsoba.Naziv_1">Dražen Lovriša</derivirana_varijabla>
  </DomainObject.Predmet.OkrivljenikFizickaOsoba.Naziv>
  <DomainObject.Predmet.OkrivljenikFizickaOsoba.Prezime>
    <izvorni_sadrzaj>Lovriša</izvorni_sadrzaj>
    <derivirana_varijabla naziv="DomainObject.Predmet.OkrivljenikFizickaOsoba.Prezime_1">Lovriša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08140052601</izvorni_sadrzaj>
    <derivirana_varijabla naziv="DomainObject.Predmet.OkrivljenikFizickaOsoba.Oib_1">08140052601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Pp-3372/2025</izvorni_sadrzaj>
    <derivirana_varijabla naziv="DomainObject.Predmet.OznakaBroj_1">Pp-3372/2025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Svibić; Petar Lovriša; Dražen Lovriša</izvorni_sadrzaj>
    <derivirana_varijabla naziv="DomainObject.Predmet.ProtustrankaFormated_1">  Ivan Svibić; Petar Lovriša; Dražen Lovriša</derivirana_varijabla>
  </DomainObject.Predmet.ProtustrankaFormated>
  <DomainObject.Predmet.ProtustrankaFormatedOIB>
    <izvorni_sadrzaj>  Ivan Svibić, OIB 37834069735; Petar Lovriša, OIB 05178803398; Dražen Lovriša, OIB 08140052601</izvorni_sadrzaj>
    <derivirana_varijabla naziv="DomainObject.Predmet.ProtustrankaFormatedOIB_1">  Ivan Svibić, OIB 37834069735; Petar Lovriša, OIB 05178803398; Dražen Lovriša, OIB 08140052601</derivirana_varijabla>
  </DomainObject.Predmet.ProtustrankaFormatedOIB>
  <DomainObject.Predmet.ProtustrankaFormatedWithAdress>
    <izvorni_sadrzaj> Ivan Svibić, Gornje Zdelice 56, 43000 Gornje Zdelice; Petar Lovriša, Srednji Mosti 2, 43000 Srednji Mosti; Dražen Lovriša, Srednji Mosti 2, 43000 Srednji Mosti</izvorni_sadrzaj>
    <derivirana_varijabla naziv="DomainObject.Predmet.ProtustrankaFormatedWithAdress_1"> Ivan Svibić, Gornje Zdelice 56, 43000 Gornje Zdelice; Petar Lovriša, Srednji Mosti 2, 43000 Srednji Mosti; Dražen Lovriša, Srednji Mosti 2, 43000 Srednji Mosti</derivirana_varijabla>
  </DomainObject.Predmet.ProtustrankaFormatedWithAdress>
  <DomainObject.Predmet.ProtustrankaFormatedWithAdressOIB>
    <izvorni_sadrzaj> Ivan Svibić, OIB 37834069735, Gornje Zdelice 56, 43000 Gornje Zdelice; Petar Lovriša, OIB 05178803398, Srednji Mosti 2, 43000 Srednji Mosti; Dražen Lovriša, OIB 08140052601, Srednji Mosti 2, 43000 Srednji Mosti</izvorni_sadrzaj>
    <derivirana_varijabla naziv="DomainObject.Predmet.ProtustrankaFormatedWithAdressOIB_1"> Ivan Svibić, OIB 37834069735, Gornje Zdelice 56, 43000 Gornje Zdelice; Petar Lovriša, OIB 05178803398, Srednji Mosti 2, 43000 Srednji Mosti; Dražen Lovriša, OIB 08140052601, Srednji Mosti 2, 43000 Srednji Mosti</derivirana_varijabla>
  </DomainObject.Predmet.ProtustrankaFormatedWithAdressOIB>
  <DomainObject.Predmet.ProtustrankaWithAdress>
    <izvorni_sadrzaj>Ivan Svibić Gornje Zdelice 56, 43000 Gornje Zdelice, Petar Lovriša Srednji Mosti 2, 43000 Srednji Mosti, Dražen Lovriša Srednji Mosti 2, 43000 Srednji Mosti</izvorni_sadrzaj>
    <derivirana_varijabla naziv="DomainObject.Predmet.ProtustrankaWithAdress_1">Ivan Svibić Gornje Zdelice 56, 43000 Gornje Zdelice, Petar Lovriša Srednji Mosti 2, 43000 Srednji Mosti, Dražen Lovriša Srednji Mosti 2, 43000 Srednji Mosti</derivirana_varijabla>
  </DomainObject.Predmet.ProtustrankaWithAdress>
  <DomainObject.Predmet.ProtustrankaWithAdressOIB>
    <izvorni_sadrzaj>Ivan Svibić, OIB 37834069735, Gornje Zdelice 56, 43000 Gornje Zdelice, Petar Lovriša, OIB 05178803398, Srednji Mosti 2, 43000 Srednji Mosti, Dražen Lovriša, OIB 08140052601, Srednji Mosti 2, 43000 Srednji Mosti</izvorni_sadrzaj>
    <derivirana_varijabla naziv="DomainObject.Predmet.ProtustrankaWithAdressOIB_1">Ivan Svibić, OIB 37834069735, Gornje Zdelice 56, 43000 Gornje Zdelice, Petar Lovriša, OIB 05178803398, Srednji Mosti 2, 43000 Srednji Mosti, Dražen Lovriša, OIB 08140052601, Srednji Mosti 2, 43000 Srednji Mosti</derivirana_varijabla>
  </DomainObject.Predmet.ProtustrankaWithAdressOIB>
  <DomainObject.Predmet.ProtustrankaNazivFormated>
    <izvorni_sadrzaj>Ivan Svibić,Petar Lovriša,Dražen Lovriša</izvorni_sadrzaj>
    <derivirana_varijabla naziv="DomainObject.Predmet.ProtustrankaNazivFormated_1">Ivan Svibić,Petar Lovriša,Dražen Lovriša</derivirana_varijabla>
    <derivirana_varijabla naziv="Padez">Ivan Svibić,Petar Lovriša,Dražen Lovriša</derivirana_varijabla>
  </DomainObject.Predmet.ProtustrankaNazivFormated>
  <DomainObject.Predmet.ProtustrankaNazivFormatedOIB>
    <izvorni_sadrzaj>Ivan Svibić, OIB 37834069735,Petar Lovriša, OIB 05178803398,Dražen Lovriša, OIB 08140052601</izvorni_sadrzaj>
    <derivirana_varijabla naziv="DomainObject.Predmet.ProtustrankaNazivFormatedOIB_1">Ivan Svibić, OIB 37834069735,Petar Lovriša, OIB 05178803398,Dražen Lovriša, OIB 08140052601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Bjelovar</izvorni_sadrzaj>
    <derivirana_varijabla naziv="DomainObject.Predmet.StrankaFormated_1">  Policijska postaja Bjelovar</derivirana_varijabla>
  </DomainObject.Predmet.StrankaFormated>
  <DomainObject.Predmet.StrankaFormatedOIB>
    <izvorni_sadrzaj>  Policijska postaja Bjelovar</izvorni_sadrzaj>
    <derivirana_varijabla naziv="DomainObject.Predmet.StrankaFormatedOIB_1">  Policijska postaja Bjelovar</derivirana_varijabla>
  </DomainObject.Predmet.StrankaFormatedOIB>
  <DomainObject.Predmet.StrankaFormatedWithAdress>
    <izvorni_sadrzaj> Policijska postaja Bjelovar, Vlahe Paljetka 2, 43000 Bjelovar</izvorni_sadrzaj>
    <derivirana_varijabla naziv="DomainObject.Predmet.StrankaFormatedWithAdress_1"> Policijska postaja Bjelovar, Vlahe Paljetka 2, 43000 Bjelovar</derivirana_varijabla>
  </DomainObject.Predmet.StrankaFormatedWithAdress>
  <DomainObject.Predmet.StrankaFormatedWithAdressOIB>
    <izvorni_sadrzaj> Policijska postaja Bjelovar, Vlahe Paljetka 2, 43000 Bjelovar</izvorni_sadrzaj>
    <derivirana_varijabla naziv="DomainObject.Predmet.StrankaFormatedWithAdressOIB_1"> Policijska postaja Bjelovar, Vlahe Paljetka 2, 43000 Bjelovar</derivirana_varijabla>
  </DomainObject.Predmet.StrankaFormatedWithAdressOIB>
  <DomainObject.Predmet.StrankaWithAdress>
    <izvorni_sadrzaj>Policijska postaja Bjelovar Vlahe Paljetka 2,43000 Bjelovar</izvorni_sadrzaj>
    <derivirana_varijabla naziv="DomainObject.Predmet.StrankaWithAdress_1">Policijska postaja Bjelovar Vlahe Paljetka 2,43000 Bjelovar</derivirana_varijabla>
  </DomainObject.Predmet.StrankaWithAdress>
  <DomainObject.Predmet.StrankaWithAdressOIB>
    <izvorni_sadrzaj>Policijska postaja Bjelovar, Vlahe Paljetka 2,43000 Bjelovar</izvorni_sadrzaj>
    <derivirana_varijabla naziv="DomainObject.Predmet.StrankaWithAdressOIB_1">Policijska postaja Bjelovar, Vlahe Paljetka 2,43000 Bjelovar</derivirana_varijabla>
  </DomainObject.Predmet.StrankaWithAdressOIB>
  <DomainObject.Predmet.StrankaNazivFormated>
    <izvorni_sadrzaj>Policijska postaja Bjelovar</izvorni_sadrzaj>
    <derivirana_varijabla naziv="DomainObject.Predmet.StrankaNazivFormated_1">Policijska postaja Bjelovar</derivirana_varijabla>
    <derivirana_varijabla naziv="Padez">Policijska postaja Bjelovar</derivirana_varijabla>
  </DomainObject.Predmet.StrankaNazivFormated>
  <DomainObject.Predmet.StrankaNazivFormatedOIB>
    <izvorni_sadrzaj>Policijska postaja Bjelovar</izvorni_sadrzaj>
    <derivirana_varijabla naziv="DomainObject.Predmet.StrankaNazivFormatedOIB_1">Policijska postaja Bjelovar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Policijska postaja Bjelovar</item>
    </izvorni_sadrzaj>
    <derivirana_varijabla naziv="DomainObject.Predmet.StrankaListFormated_1">
      <item>Policijska postaja Bjelovar</item>
    </derivirana_varijabla>
  </DomainObject.Predmet.StrankaListFormated>
  <DomainObject.Predmet.StrankaListFormatedOIB>
    <izvorni_sadrzaj>
      <item>Policijska postaja Bjelovar</item>
    </izvorni_sadrzaj>
    <derivirana_varijabla naziv="DomainObject.Predmet.StrankaListFormatedOIB_1">
      <item>Policijska postaja Bjelovar</item>
    </derivirana_varijabla>
  </DomainObject.Predmet.StrankaListFormatedOIB>
  <DomainObject.Predmet.StrankaListFormatedWithAdress>
    <izvorni_sadrzaj>
      <item>Policijska postaja Bjelovar, Vlahe Paljetka 2, 43000 Bjelovar</item>
    </izvorni_sadrzaj>
    <derivirana_varijabla naziv="DomainObject.Predmet.StrankaListFormatedWithAdress_1">
      <item>Policijska postaja Bjelovar, Vlahe Paljetka 2, 43000 Bjelovar</item>
    </derivirana_varijabla>
  </DomainObject.Predmet.StrankaListFormatedWithAdress>
  <DomainObject.Predmet.StrankaListFormatedWithAdressOIB>
    <izvorni_sadrzaj>
      <item>Policijska postaja Bjelovar, Vlahe Paljetka 2, 43000 Bjelovar</item>
    </izvorni_sadrzaj>
    <derivirana_varijabla naziv="DomainObject.Predmet.StrankaListFormatedWithAdressOIB_1">
      <item>Policijska postaja Bjelovar, Vlahe Paljetka 2, 43000 Bjelovar</item>
    </derivirana_varijabla>
  </DomainObject.Predmet.StrankaListFormatedWithAdressOIB>
  <DomainObject.Predmet.StrankaListNazivFormated>
    <izvorni_sadrzaj>
      <item>Policijska postaja Bjelovar</item>
    </izvorni_sadrzaj>
    <derivirana_varijabla naziv="DomainObject.Predmet.StrankaListNazivFormated_1">
      <item>Policijska postaja Bjelovar</item>
    </derivirana_varijabla>
  </DomainObject.Predmet.StrankaListNazivFormated>
  <DomainObject.Predmet.StrankaListNazivFormatedOIB>
    <izvorni_sadrzaj>
      <item>Policijska postaja Bjelovar</item>
    </izvorni_sadrzaj>
    <derivirana_varijabla naziv="DomainObject.Predmet.StrankaListNazivFormatedOIB_1">
      <item>Policijska postaja Bjelovar</item>
    </derivirana_varijabla>
  </DomainObject.Predmet.StrankaListNazivFormatedOIB>
  <DomainObject.Predmet.ProtuStrankaListFormated>
    <izvorni_sadrzaj>
      <item>Ivan Svibić</item>
      <item>Petar Lovriša</item>
      <item>Dražen Lovriša</item>
    </izvorni_sadrzaj>
    <derivirana_varijabla naziv="DomainObject.Predmet.ProtuStrankaListFormated_1">
      <item>Ivan Svibić</item>
      <item>Petar Lovriša</item>
      <item>Dražen Lovriša</item>
    </derivirana_varijabla>
  </DomainObject.Predmet.ProtuStrankaListFormated>
  <DomainObject.Predmet.ProtuStrankaListFormatedOIB>
    <izvorni_sadrzaj>
      <item>Ivan Svibić, OIB 37834069735</item>
      <item>Petar Lovriša, OIB 05178803398</item>
      <item>Dražen Lovriša, OIB 08140052601</item>
    </izvorni_sadrzaj>
    <derivirana_varijabla naziv="DomainObject.Predmet.ProtuStrankaListFormatedOIB_1">
      <item>Ivan Svibić, OIB 37834069735</item>
      <item>Petar Lovriša, OIB 05178803398</item>
      <item>Dražen Lovriša, OIB 08140052601</item>
    </derivirana_varijabla>
  </DomainObject.Predmet.ProtuStrankaListFormatedOIB>
  <DomainObject.Predmet.ProtuStrankaListFormatedWithAdress>
    <izvorni_sadrzaj>
      <item>Ivan Svibić, Gornje Zdelice 56, 43000 Gornje Zdelice</item>
      <item>Petar Lovriša, Srednji Mosti 2, 43000 Srednji Mosti</item>
      <item>Dražen Lovriša, Srednji Mosti 2, 43000 Srednji Mosti</item>
    </izvorni_sadrzaj>
    <derivirana_varijabla naziv="DomainObject.Predmet.ProtuStrankaListFormatedWithAdress_1">
      <item>Ivan Svibić, Gornje Zdelice 56, 43000 Gornje Zdelice</item>
      <item>Petar Lovriša, Srednji Mosti 2, 43000 Srednji Mosti</item>
      <item>Dražen Lovriša, Srednji Mosti 2, 43000 Srednji Mosti</item>
    </derivirana_varijabla>
  </DomainObject.Predmet.ProtuStrankaListFormatedWithAdress>
  <DomainObject.Predmet.ProtuStrankaListFormatedWithAdressOIB>
    <izvorni_sadrzaj>
      <item>Ivan Svibić, OIB 37834069735, Gornje Zdelice 56, 43000 Gornje Zdelice</item>
      <item>Petar Lovriša, OIB 05178803398, Srednji Mosti 2, 43000 Srednji Mosti</item>
      <item>Dražen Lovriša, OIB 08140052601, Srednji Mosti 2, 43000 Srednji Mosti</item>
    </izvorni_sadrzaj>
    <derivirana_varijabla naziv="DomainObject.Predmet.ProtuStrankaListFormatedWithAdressOIB_1">
      <item>Ivan Svibić, OIB 37834069735, Gornje Zdelice 56, 43000 Gornje Zdelice</item>
      <item>Petar Lovriša, OIB 05178803398, Srednji Mosti 2, 43000 Srednji Mosti</item>
      <item>Dražen Lovriša, OIB 08140052601, Srednji Mosti 2, 43000 Srednji Mosti</item>
    </derivirana_varijabla>
  </DomainObject.Predmet.ProtuStrankaListFormatedWithAdressOIB>
  <DomainObject.Predmet.ProtuStrankaListNazivFormated>
    <izvorni_sadrzaj>
      <item>Ivan Svibić</item>
      <item>Petar Lovriša</item>
      <item>Dražen Lovriša</item>
    </izvorni_sadrzaj>
    <derivirana_varijabla naziv="DomainObject.Predmet.ProtuStrankaListNazivFormated_1">
      <item>Ivan Svibić</item>
      <item>Petar Lovriša</item>
      <item>Dražen Lovriša</item>
    </derivirana_varijabla>
  </DomainObject.Predmet.ProtuStrankaListNazivFormated>
  <DomainObject.Predmet.ProtuStrankaListNazivFormatedOIB>
    <izvorni_sadrzaj>
      <item>Ivan Svibić, OIB 37834069735</item>
      <item>Petar Lovriša, OIB 05178803398</item>
      <item>Dražen Lovriša, OIB 08140052601</item>
    </izvorni_sadrzaj>
    <derivirana_varijabla naziv="DomainObject.Predmet.ProtuStrankaListNazivFormatedOIB_1">
      <item>Ivan Svibić, OIB 37834069735</item>
      <item>Petar Lovriša, OIB 05178803398</item>
      <item>Dražen Lovriša, OIB 08140052601</item>
    </derivirana_varijabla>
  </DomainObject.Predmet.ProtuStrankaListNazivFormatedOIB>
  <DomainObject.Predmet.OstaliListFormated>
    <izvorni_sadrzaj>
      <item>Željka Begović</item>
      <item>Matija Brnjak</item>
      <item>Policijska postaja Križevci</item>
    </izvorni_sadrzaj>
    <derivirana_varijabla naziv="DomainObject.Predmet.OstaliListFormated_1">
      <item>Željka Begović</item>
      <item>Matija Brnjak</item>
      <item>Policijska postaja Križevci</item>
    </derivirana_varijabla>
    <derivirana_varijabla naziv="DrugaOsoba">
      <item>Željka Begović</item>
      <item>Matija Brnjak</item>
      <item>Policijska postaja Križevci</item>
    </derivirana_varijabla>
  </DomainObject.Predmet.OstaliListFormated>
  <DomainObject.Predmet.OstaliListFormatedOIB>
    <izvorni_sadrzaj>
      <item>Željka Begović, OIB 86630681150</item>
      <item>Matija Brnjak, OIB 51903090395</item>
      <item>Policijska postaja Križevci</item>
    </izvorni_sadrzaj>
    <derivirana_varijabla naziv="DomainObject.Predmet.OstaliListFormatedOIB_1">
      <item>Željka Begović, OIB 86630681150</item>
      <item>Matija Brnjak, OIB 51903090395</item>
      <item>Policijska postaja Križevci</item>
    </derivirana_varijabla>
  </DomainObject.Predmet.OstaliListFormatedOIB>
  <DomainObject.Predmet.OstaliListFormatedWithAdress>
    <izvorni_sadrzaj>
      <item>Željka Begović, Poljančani 5a, 43000 Poljančani</item>
      <item>Matija Brnjak, Gornji Mosti 28, 43203 Gornji Mosti</item>
      <item>Policijska postaja Križevci, Ulica Drage Grdenića 5, 48260 Križevci</item>
    </izvorni_sadrzaj>
    <derivirana_varijabla naziv="DomainObject.Predmet.OstaliListFormatedWithAdress_1">
      <item>Željka Begović, Poljančani 5a, 43000 Poljančani</item>
      <item>Matija Brnjak, Gornji Mosti 28, 43203 Gornji Mosti</item>
      <item>Policijska postaja Križevci, Ulica Drage Grdenića 5, 48260 Križevci</item>
    </derivirana_varijabla>
  </DomainObject.Predmet.OstaliListFormatedWithAdress>
  <DomainObject.Predmet.OstaliListFormatedWithAdressOIB>
    <izvorni_sadrzaj>
      <item>Željka Begović, OIB 86630681150, Poljančani 5a, 43000 Poljančani</item>
      <item>Matija Brnjak, OIB 51903090395, Gornji Mosti 28, 43203 Gornji Mosti</item>
      <item>Policijska postaja Križevci, Ulica Drage Grdenića 5, 48260 Križevci</item>
    </izvorni_sadrzaj>
    <derivirana_varijabla naziv="DomainObject.Predmet.OstaliListFormatedWithAdressOIB_1">
      <item>Željka Begović, OIB 86630681150, Poljančani 5a, 43000 Poljančani</item>
      <item>Matija Brnjak, OIB 51903090395, Gornji Mosti 28, 43203 Gornji Mosti</item>
      <item>Policijska postaja Križevci, Ulica Drage Grdenića 5, 48260 Križevci</item>
    </derivirana_varijabla>
  </DomainObject.Predmet.OstaliListFormatedWithAdressOIB>
  <DomainObject.Predmet.OstaliListNazivFormated>
    <izvorni_sadrzaj>
      <item>Željka Begović</item>
      <item>Matija Brnjak</item>
      <item>Policijska postaja Križevci</item>
    </izvorni_sadrzaj>
    <derivirana_varijabla naziv="DomainObject.Predmet.OstaliListNazivFormated_1">
      <item>Željka Begović</item>
      <item>Matija Brnjak</item>
      <item>Policijska postaja Križevci</item>
    </derivirana_varijabla>
  </DomainObject.Predmet.OstaliListNazivFormated>
  <DomainObject.Predmet.OstaliListNazivFormatedOIB>
    <izvorni_sadrzaj>
      <item>Željka Begović, OIB 86630681150</item>
      <item>Matija Brnjak, OIB 51903090395</item>
      <item>Policijska postaja Križevci</item>
    </izvorni_sadrzaj>
    <derivirana_varijabla naziv="DomainObject.Predmet.OstaliListNazivFormatedOIB_1">
      <item>Željka Begović, OIB 86630681150</item>
      <item>Matija Brnjak, OIB 51903090395</item>
      <item>Policijska postaja Križevci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članka 13., članka 13.</izvorni_sadrzaj>
    <derivirana_varijabla naziv="DomainObject.Predmet.ClanakZakonaFull_1">članka 13., 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Policijska postaja Bjelovar</izvorni_sadrzaj>
    <derivirana_varijabla naziv="DomainObject.Predmet.StrankaIDrugi_1">Policijska postaja Bjelovar</derivirana_varijabla>
  </DomainObject.Predmet.StrankaIDrugi>
  <DomainObject.Predmet.ProtustrankaIDrugi>
    <izvorni_sadrzaj>Ivan Svibić i dr.</izvorni_sadrzaj>
    <derivirana_varijabla naziv="DomainObject.Predmet.ProtustrankaIDrugi_1">Ivan Svibić i dr.</derivirana_varijabla>
  </DomainObject.Predmet.ProtustrankaIDrugi>
  <DomainObject.Predmet.StrankaIDrugiAdressOIB>
    <izvorni_sadrzaj>Policijska postaja Bjelovar, Vlahe Paljetka 2, 43000 Bjelovar</izvorni_sadrzaj>
    <derivirana_varijabla naziv="DomainObject.Predmet.StrankaIDrugiAdressOIB_1">Policijska postaja Bjelovar, Vlahe Paljetka 2, 43000 Bjelovar</derivirana_varijabla>
  </DomainObject.Predmet.StrankaIDrugiAdressOIB>
  <DomainObject.Predmet.ProtustrankaIDrugiAdressOIB>
    <izvorni_sadrzaj>Ivan Svibić, OIB 37834069735, Gornje Zdelice 56, 43000 Gornje Zdelice i dr.</izvorni_sadrzaj>
    <derivirana_varijabla naziv="DomainObject.Predmet.ProtustrankaIDrugiAdressOIB_1">Ivan Svibić, OIB 37834069735, Gornje Zdelice 56, 43000 Gornje Zdelice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Svibić</item>
      <item>Policijska postaja Bjelovar</item>
      <item>Petar Lovriša</item>
      <item>Dražen Lovriša</item>
      <item>Željka Begović</item>
      <item>Matija Brnjak</item>
      <item>Policijska postaja Križevci</item>
    </izvorni_sadrzaj>
    <derivirana_varijabla naziv="DomainObject.Predmet.SudioniciListNaziv_1">
      <item>Ivan Svibić</item>
      <item>Policijska postaja Bjelovar</item>
      <item>Petar Lovriša</item>
      <item>Dražen Lovriša</item>
      <item>Željka Begović</item>
      <item>Matija Brnjak</item>
      <item>Policijska postaja Križevci</item>
    </derivirana_varijabla>
    <derivirana_varijabla naziv="OstaliSudionici">
      <item>Ivan Svibić</item>
      <item>Policijska postaja Bjelovar</item>
      <item>Petar Lovriša</item>
      <item>Dražen Lovriša</item>
      <item>Željka Begović</item>
      <item>Matija Brnjak</item>
      <item>Policijska postaja Križevci</item>
    </derivirana_varijabla>
  </DomainObject.Predmet.SudioniciListNaziv>
  <DomainObject.Predmet.SudioniciListAdressOIB>
    <izvorni_sadrzaj>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izvorni_sadrzaj>
    <derivirana_varijabla naziv="DomainObject.Predmet.SudioniciListAdressOIB_1">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derivirana_varijabla>
  </DomainObject.Predmet.SudioniciListAdressOIB>
  <DomainObject.UcesnikSudskeRadnje.NazivFormated>
    <izvorni_sadrzaj>Petar Lovriša, OIB 05178803398, Srednji Mosti 2,43000 Srednji Mosti</izvorni_sadrzaj>
    <derivirana_varijabla naziv="DomainObject.UcesnikSudskeRadnje.NazivFormated_1">Petar Lovriša, OIB 05178803398, Srednji Mosti 2,43000 Srednji Mosti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37834069735</item>
      <item>, OIB null</item>
      <item>, OIB 05178803398</item>
      <item>, OIB 08140052601</item>
      <item>, OIB 86630681150</item>
      <item>, OIB 51903090395</item>
      <item>, OIB null</item>
    </izvorni_sadrzaj>
    <derivirana_varijabla naziv="DomainObject.Predmet.SudioniciListNazivOIB_1">
      <item>, OIB 37834069735</item>
      <item>, OIB null</item>
      <item>, OIB 05178803398</item>
      <item>, OIB 08140052601</item>
      <item>, OIB 86630681150</item>
      <item>, OIB 51903090395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izvorni_sadrzaj>
    <derivirana_varijabla naziv="DomainObject.UcesnikSudskeRadnje.SudskaRadnja.UcesniciObavijest_1">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siječnja 2025.</izvorni_sadrzaj>
    <derivirana_varijabla naziv="DomainObject.Predmet.DatumPocetkaProcesa_1">14.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izvorni_sadrzaj>
    <derivirana_varijabla naziv="DomainObject.Predmet.OkrivljenikAdresaMjestoRodjenjaList_1">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310</properties:Words>
  <properties:Characters>1776</properties:Characters>
  <properties:Lines>46</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2026-09-18T06:31:00Z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Petar Lovriša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