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60FFAD66" w14:textId="0AD06250">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D91037" w:rsidR="00D91037">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4BAC0F3A" w14:textId="554139CE">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D91037" w:rsidR="00D91037">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00000" w14:paraId="22D0F080" w14:textId="16E8CE07">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D91037" w:rsidR="00D91037">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D91037" w:rsidR="00D91037">
            <w:rPr>
              <w:rStyle w:val="PozadinaSvijetloZelena"/>
            </w:rPr>
            <w:t>Zagreb</w:t>
          </w:r>
        </w:sdtContent>
      </w:sdt>
      <w:r w:rsidR="001349C2">
        <w:t xml:space="preserve"> </w:t>
      </w:r>
    </w:p>
    <w:p w:rsidRPr="00176071" w:rsidR="00176071" w:rsidP="00610735" w:rsidRDefault="000E43A6" w14:paraId="6713C859" w14:textId="025B4F3A">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D91037" w:rsidR="00D91037">
            <w:rPr>
              <w:rStyle w:val="PozadinaSvijetloZelena"/>
            </w:rPr>
            <w:t>Pp-10353/2026</w:t>
          </w:r>
        </w:sdtContent>
      </w:sdt>
      <w:r w:rsidR="00176071">
        <w:t xml:space="preserve">                                                        </w:t>
      </w:r>
    </w:p>
    <w:p w:rsidR="009E7DBB" w:rsidP="000F1677" w:rsidRDefault="00610735" w14:paraId="7CF9FF48" w14:textId="27F3A994">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PozadinaSvijetloZelena"/>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Content>
          <w:r w:rsidRPr="00D91037" w:rsidR="00D91037">
            <w:rPr>
              <w:rStyle w:val="PozadinaSvijetloZelena"/>
            </w:rPr>
            <w:t>KLEIN I DANON društvo s ograničenom odgovornošću za proizvodnju i trgovinu i dr.</w:t>
          </w:r>
        </w:sdtContent>
      </w:sdt>
      <w:r w:rsidR="00935B82">
        <w:t xml:space="preserve"> </w:t>
      </w:r>
    </w:p>
    <w:p w:rsidRPr="0041581F" w:rsidR="0041581F" w:rsidP="000F1677" w:rsidRDefault="009E7DBB" w14:paraId="1DC35E27" w14:textId="132B1AE1">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PozadinaSvijetloZelena"/>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Content>
          <w:r w:rsidRPr="00D91037" w:rsidR="00D91037">
            <w:rPr>
              <w:rStyle w:val="PozadinaSvijetloZelena"/>
            </w:rPr>
            <w:t>KLEIN I DANON društvo s ograničenom odgovornošću za proizvodnju i trgovinu,Vladimir Danon</w:t>
          </w:r>
        </w:sdtContent>
      </w:sdt>
      <w:r w:rsidR="00935B82">
        <w:rPr>
          <w:rFonts w:eastAsia="Calibri" w:cs="Times New Roman"/>
          <w:noProof/>
        </w:rPr>
        <w:t xml:space="preserve"> </w:t>
      </w:r>
    </w:p>
    <w:p w:rsidRPr="00610735" w:rsidR="00176071" w:rsidP="000F1677" w:rsidRDefault="00176071" w14:paraId="6AFFAE58" w14:textId="26A4E8B5">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D91037" w:rsidR="00D91037">
            <w:rPr>
              <w:rStyle w:val="PozadinaSvijetloZelena"/>
            </w:rPr>
            <w:t>članka 60., članka 60.</w:t>
          </w:r>
        </w:sdtContent>
      </w:sdt>
      <w:r w:rsidR="00FE21D4">
        <w:rPr>
          <w:rStyle w:val="PozadinaSvijetloZelena"/>
        </w:rPr>
        <w:t xml:space="preserve"> </w:t>
      </w:r>
      <w:sdt>
        <w:sdtPr>
          <w:rPr>
            <w:rStyle w:val="PozadinaSvijetloZelena"/>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Content>
          <w:r w:rsidRPr="00D91037" w:rsidR="00D91037">
            <w:rPr>
              <w:rStyle w:val="PozadinaSvijetloZelena"/>
            </w:rPr>
            <w:t>Zakon o računovodstvu</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4AFA7335">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D91037" w:rsidR="00D91037">
            <w:rPr>
              <w:rStyle w:val="PozadinaSvijetloZelena"/>
            </w:rPr>
            <w:t>Vladimir Danon</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PozadinaSvijetloZelena"/>
            <w:lang w:eastAsia="hr-HR"/>
          </w:rPr>
        </w:sdtEndPr>
        <w:sdtContent>
          <w:r w:rsidRPr="00D91037" w:rsidR="00D91037">
            <w:rPr>
              <w:rStyle w:val="PozadinaSvijetloZelena"/>
            </w:rPr>
            <w:t>27.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PozadinaSvijetloZelena"/>
            <w:lang w:eastAsia="hr-HR"/>
          </w:rPr>
        </w:sdtEndPr>
        <w:sdtContent>
          <w:r w:rsidRPr="00D91037" w:rsidR="00D91037">
            <w:rPr>
              <w:rStyle w:val="PozadinaSvijetloZelena"/>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D91037" w:rsidR="00D91037">
            <w:rPr>
              <w:rStyle w:val="PozadinaSvijetloZelena"/>
            </w:rPr>
            <w:t>Avenija Dubrovnik 8</w:t>
          </w:r>
        </w:sdtContent>
      </w:sdt>
      <w:r w:rsidR="000F1677">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D91037" w:rsidR="00D91037">
            <w:rPr>
              <w:rStyle w:val="PozadinaSvijetloZelena"/>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PozadinaSvijetloZelena"/>
            <w:lang w:eastAsia="hr-HR"/>
          </w:rPr>
        </w:sdtEndPr>
        <w:sdtContent>
          <w:r w:rsidRPr="00D91037" w:rsidR="00D91037">
            <w:rPr>
              <w:rStyle w:val="PozadinaSvijetloZelena"/>
            </w:rPr>
            <w:t>335</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184C6AD2">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PozadinaSvijetloZelena"/>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Content>
          <w:r w:rsidRPr="00D91037" w:rsidR="00D91037">
            <w:rPr>
              <w:rStyle w:val="PozadinaSvijetloZelena"/>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B940ACD"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je dužan osobno pristupiti ispitivanju ili dostaviti pisanu obranu. Ukoliko se okrivljenik, odgovorna osoba u pravnoj osobi, ne odazove pozivu i ne opravda izostanak ili ako bude očito izbjegavao primitak poziva, sud će izdati dovedbeni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96F35E2"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1A731005"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0A74ACB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D91037" w:rsidR="00D91037">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D91037" w:rsidR="00D91037">
            <w:rPr>
              <w:rStyle w:val="PozadinaSvijetloZelena"/>
            </w:rPr>
            <w:t>2. studenog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0000" w14:paraId="227DA01B" w14:textId="598CAEF1">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D91037" w:rsidR="00D91037">
            <w:rPr>
              <w:rStyle w:val="PozadinaSvijetloZelena"/>
            </w:rPr>
            <w:t>Antonija Golac</w:t>
          </w:r>
        </w:sdtContent>
      </w:sdt>
    </w:p>
    <w:p w:rsidRPr="0041581F" w:rsidR="006F62A9" w:rsidP="006F62A9" w:rsidRDefault="006F62A9" w14:paraId="4873E74D"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860E3" w:rsidP="00537B78" w:rsidRDefault="008860E3" w14:paraId="7558ADA6" w14:textId="77777777">
      <w:r>
        <w:separator/>
      </w:r>
    </w:p>
  </w:endnote>
  <w:endnote w:type="continuationSeparator" w:id="0">
    <w:p w:rsidR="008860E3" w:rsidP="00537B78" w:rsidRDefault="008860E3" w14:paraId="4405A75A"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860E3" w:rsidP="00537B78" w:rsidRDefault="008860E3" w14:paraId="2AB4A131" w14:textId="77777777">
      <w:r>
        <w:separator/>
      </w:r>
    </w:p>
  </w:footnote>
  <w:footnote w:type="continuationSeparator" w:id="0">
    <w:p w:rsidR="008860E3" w:rsidP="00537B78" w:rsidRDefault="008860E3" w14:paraId="720BFFC6"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52C8E746">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D91037" w:rsidR="00D91037">
          <w:rPr>
            <w:rStyle w:val="PozadinaSvijetloZelena"/>
          </w:rPr>
          <w:t>Pp-10353/2026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60E3"/>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2E17"/>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37"/>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E145A8"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454D5"/>
    <w:rsid w:val="00B51F9D"/>
    <w:rsid w:val="00B712BF"/>
    <w:rsid w:val="00B76249"/>
    <w:rsid w:val="00BA4409"/>
    <w:rsid w:val="00BB2E17"/>
    <w:rsid w:val="00C647F0"/>
    <w:rsid w:val="00CC30E8"/>
    <w:rsid w:val="00CE74A1"/>
    <w:rsid w:val="00CF08C6"/>
    <w:rsid w:val="00DA6E8A"/>
    <w:rsid w:val="00DC0A90"/>
    <w:rsid w:val="00E145A8"/>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Zeleni Trg 3</izvorni_sadrzaj>
    <derivirana_varijabla naziv="DomainObject.UcesnikSudskeRadnje.Adresa.UlicaIKBR_1">Zeleni Trg 3</derivirana_varijabla>
  </DomainObject.UcesnikSudskeRadnje.Adresa.UlicaIKBR>
  <DomainObject.UcesnikSudskeRadnje.Naziv>
    <izvorni_sadrzaj>Vladimir Danon</izvorni_sadrzaj>
    <derivirana_varijabla naziv="DomainObject.UcesnikSudskeRadnje.Naziv_1">Vladimir Danon</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335</izvorni_sadrzaj>
    <derivirana_varijabla naziv="DomainObject.UcesnikSudskeRadnje.SudskaRadnja.Prostorija.Oznaka_1">335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27. studenog 2026.</izvorni_sadrzaj>
    <derivirana_varijabla naziv="DomainObject.UcesnikSudskeRadnje.SudskaRadnja.PlaniraniZavrsetakDatum_1">27. studenog 2026.</derivirana_varijabla>
  </DomainObject.UcesnikSudskeRadnje.SudskaRadnja.PlaniraniZavrsetakDatum>
  <DomainObject.UcesnikSudskeRadnje.SudskaRadnja.PlaniraniPocetakDatum>
    <izvorni_sadrzaj>27. studenog 2026.</izvorni_sadrzaj>
    <derivirana_varijabla naziv="DomainObject.UcesnikSudskeRadnje.SudskaRadnja.PlaniraniPocetakDatum_1">27.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10353</izvorni_sadrzaj>
    <derivirana_varijabla naziv="DomainObject.Predmet.Broj_1">10353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srpnja 2026.</izvorni_sadrzaj>
    <derivirana_varijabla naziv="DomainObject.Predmet.DatumOsnivanja_1">27.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6. prosinca 1949.</izvorni_sadrzaj>
    <derivirana_varijabla naziv="DomainObject.Predmet.OkrivljenikFizickaOsoba.DatumRodjenja_1">6. prosinca 1949.</derivirana_varijabla>
  </DomainObject.Predmet.OkrivljenikFizickaOsoba.DatumRodjenja>
  <DomainObject.Predmet.OkrivljenikFizickaOsoba.DatumRodjenjaFormated>
    <izvorni_sadrzaj>6.12.1949.</izvorni_sadrzaj>
    <derivirana_varijabla naziv="DomainObject.Predmet.OkrivljenikFizickaOsoba.DatumRodjenjaFormated_1">6.12.1949.</derivirana_varijabla>
  </DomainObject.Predmet.OkrivljenikFizickaOsoba.DatumRodjenjaFormated>
  <DomainObject.Predmet.OkrivljenikFizickaOsoba.Ime>
    <izvorni_sadrzaj>Vladimir</izvorni_sadrzaj>
    <derivirana_varijabla naziv="DomainObject.Predmet.OkrivljenikFizickaOsoba.Ime_1">Vladimir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Vladimir Danon</izvorni_sadrzaj>
    <derivirana_varijabla naziv="DomainObject.Predmet.OkrivljenikFizickaOsoba.Naziv_1">Vladimir Danon</derivirana_varijabla>
  </DomainObject.Predmet.OkrivljenikFizickaOsoba.Naziv>
  <DomainObject.Predmet.OkrivljenikFizickaOsoba.Prezime>
    <izvorni_sadrzaj>Danon</izvorni_sadrzaj>
    <derivirana_varijabla naziv="DomainObject.Predmet.OkrivljenikFizickaOsoba.Prezime_1">Danon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67941729886</izvorni_sadrzaj>
    <derivirana_varijabla naziv="DomainObject.Predmet.OkrivljenikFizickaOsoba.Oib_1">67941729886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Pp-10353/2026</izvorni_sadrzaj>
    <derivirana_varijabla naziv="DomainObject.Predmet.OznakaBroj_1">Pp-10353/2026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KLEIN I DANON društvo s ograničenom odgovornošću za proizvodnju i trgovinu; Vladimir Danon</izvorni_sadrzaj>
    <derivirana_varijabla naziv="DomainObject.Predmet.ProtustrankaFormated_1">  KLEIN I DANON društvo s ograničenom odgovornošću za proizvodnju i trgovinu; Vladimir Danon</derivirana_varijabla>
  </DomainObject.Predmet.ProtustrankaFormated>
  <DomainObject.Predmet.ProtustrankaFormatedOIB>
    <izvorni_sadrzaj>  KLEIN I DANON društvo s ograničenom odgovornošću za proizvodnju i trgovinu, OIB 54219930766; Vladimir Danon, OIB 67941729886</izvorni_sadrzaj>
    <derivirana_varijabla naziv="DomainObject.Predmet.ProtustrankaFormatedOIB_1">  KLEIN I DANON društvo s ograničenom odgovornošću za proizvodnju i trgovinu, OIB 54219930766; Vladimir Danon, OIB 67941729886</derivirana_varijabla>
  </DomainObject.Predmet.ProtustrankaFormatedOIB>
  <DomainObject.Predmet.ProtustrankaFormatedWithAdress>
    <izvorni_sadrzaj> KLEIN I DANON društvo s ograničenom odgovornošću za proizvodnju i trgovinu, Ulica Stjepana Babonića 28, 10000 Zagreb; Vladimir Danon, Zeleni Trg 3, 10000 Zagreb</izvorni_sadrzaj>
    <derivirana_varijabla naziv="DomainObject.Predmet.ProtustrankaFormatedWithAdress_1"> KLEIN I DANON društvo s ograničenom odgovornošću za proizvodnju i trgovinu, Ulica Stjepana Babonića 28, 10000 Zagreb; Vladimir Danon, Zeleni Trg 3, 10000 Zagreb</derivirana_varijabla>
  </DomainObject.Predmet.ProtustrankaFormatedWithAdress>
  <DomainObject.Predmet.ProtustrankaFormatedWithAdressOIB>
    <izvorni_sadrzaj> KLEIN I DANON društvo s ograničenom odgovornošću za proizvodnju i trgovinu, OIB 54219930766, Ulica Stjepana Babonića 28, 10000 Zagreb; Vladimir Danon, OIB 67941729886, Zeleni Trg 3, 10000 Zagreb</izvorni_sadrzaj>
    <derivirana_varijabla naziv="DomainObject.Predmet.ProtustrankaFormatedWithAdressOIB_1"> KLEIN I DANON društvo s ograničenom odgovornošću za proizvodnju i trgovinu, OIB 54219930766, Ulica Stjepana Babonića 28, 10000 Zagreb; Vladimir Danon, OIB 67941729886, Zeleni Trg 3, 10000 Zagreb</derivirana_varijabla>
  </DomainObject.Predmet.ProtustrankaFormatedWithAdressOIB>
  <DomainObject.Predmet.ProtustrankaWithAdress>
    <izvorni_sadrzaj>KLEIN I DANON društvo s ograničenom odgovornošću za proizvodnju i trgovinu Ulica Stjepana Babonića 28, 10000 Zagreb, Vladimir Danon Zeleni Trg 3, 10000 Zagreb</izvorni_sadrzaj>
    <derivirana_varijabla naziv="DomainObject.Predmet.ProtustrankaWithAdress_1">KLEIN I DANON društvo s ograničenom odgovornošću za proizvodnju i trgovinu Ulica Stjepana Babonića 28, 10000 Zagreb, Vladimir Danon Zeleni Trg 3, 10000 Zagreb</derivirana_varijabla>
  </DomainObject.Predmet.ProtustrankaWithAdress>
  <DomainObject.Predmet.ProtustrankaWithAdressOIB>
    <izvorni_sadrzaj>KLEIN I DANON društvo s ograničenom odgovornošću za proizvodnju i trgovinu, OIB 54219930766, Ulica Stjepana Babonića 28, 10000 Zagreb, Vladimir Danon, OIB 67941729886, Zeleni Trg 3, 10000 Zagreb</izvorni_sadrzaj>
    <derivirana_varijabla naziv="DomainObject.Predmet.ProtustrankaWithAdressOIB_1">KLEIN I DANON društvo s ograničenom odgovornošću za proizvodnju i trgovinu, OIB 54219930766, Ulica Stjepana Babonića 28, 10000 Zagreb, Vladimir Danon, OIB 67941729886, Zeleni Trg 3, 10000 Zagreb</derivirana_varijabla>
  </DomainObject.Predmet.ProtustrankaWithAdressOIB>
  <DomainObject.Predmet.ProtustrankaNazivFormated>
    <izvorni_sadrzaj>KLEIN I DANON društvo s ograničenom odgovornošću za proizvodnju i trgovinu,Vladimir Danon</izvorni_sadrzaj>
    <derivirana_varijabla naziv="DomainObject.Predmet.ProtustrankaNazivFormated_1">KLEIN I DANON društvo s ograničenom odgovornošću za proizvodnju i trgovinu,Vladimir Danon</derivirana_varijabla>
    <derivirana_varijabla naziv="Padez">KLEIN I DANON društvo s ograničenom odgovornošću za proizvodnju i trgovinu,Vladimir Danon</derivirana_varijabla>
  </DomainObject.Predmet.ProtustrankaNazivFormated>
  <DomainObject.Predmet.ProtustrankaNazivFormatedOIB>
    <izvorni_sadrzaj>KLEIN I DANON društvo s ograničenom odgovornošću za proizvodnju i trgovinu, OIB 54219930766,Vladimir Danon, OIB 67941729886</izvorni_sadrzaj>
    <derivirana_varijabla naziv="DomainObject.Predmet.ProtustrankaNazivFormatedOIB_1">KLEIN I DANON društvo s ograničenom odgovornošću za proizvodnju i trgovinu, OIB 54219930766,Vladimir Danon, OIB 67941729886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Antonija Golac, 21.</izvorni_sadrzaj>
    <derivirana_varijabla naziv="DomainObject.Predmet.Referada.Naziv_1">Antonija Golac, 21.</derivirana_varijabla>
  </DomainObject.Predmet.Referada.Naziv>
  <DomainObject.Predmet.Referada.Oznaka>
    <izvorni_sadrzaj>21</izvorni_sadrzaj>
    <derivirana_varijabla naziv="DomainObject.Predmet.Referada.Oznaka_1">21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335</izvorni_sadrzaj>
    <derivirana_varijabla naziv="DomainObject.Predmet.Referada.Prostorija.Oznaka_1">335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Antonija Golac</izvorni_sadrzaj>
    <derivirana_varijabla naziv="DomainObject.Predmet.Referada.Sudac_1">Antonija Golac</derivirana_varijabla>
    <derivirana_varijabla naziv="Dativ">Antonija Golac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Antonija Golac, 21.</izvorni_sadrzaj>
    <derivirana_varijabla naziv="DomainObject.Predmet.TrenutnaLokacijaSpisa.Naziv_1">Antonija Golac, 21.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Senka Višekruna</izvorni_sadrzaj>
    <derivirana_varijabla naziv="DomainObject.Predmet.Zapisnicar_1">Senka Višekruna</derivirana_varijabla>
    <derivirana_varijabla naziv="Padez">Senka Višekruna</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KLEIN I DANON društvo s ograničenom odgovornošću za proizvodnju i trgovinu</item>
      <item>Vladimir Danon</item>
    </izvorni_sadrzaj>
    <derivirana_varijabla naziv="DomainObject.Predmet.ProtuStrankaListFormated_1">
      <item>KLEIN I DANON društvo s ograničenom odgovornošću za proizvodnju i trgovinu</item>
      <item>Vladimir Danon</item>
    </derivirana_varijabla>
  </DomainObject.Predmet.ProtuStrankaListFormated>
  <DomainObject.Predmet.ProtuStrankaListFormatedOIB>
    <izvorni_sadrzaj>
      <item>KLEIN I DANON društvo s ograničenom odgovornošću za proizvodnju i trgovinu, OIB 54219930766</item>
      <item>Vladimir Danon, OIB 67941729886</item>
    </izvorni_sadrzaj>
    <derivirana_varijabla naziv="DomainObject.Predmet.ProtuStrankaListFormatedOIB_1">
      <item>KLEIN I DANON društvo s ograničenom odgovornošću za proizvodnju i trgovinu, OIB 54219930766</item>
      <item>Vladimir Danon, OIB 67941729886</item>
    </derivirana_varijabla>
  </DomainObject.Predmet.ProtuStrankaListFormatedOIB>
  <DomainObject.Predmet.ProtuStrankaListFormatedWithAdress>
    <izvorni_sadrzaj>
      <item>KLEIN I DANON društvo s ograničenom odgovornošću za proizvodnju i trgovinu, Ulica Stjepana Babonića 28, 10000 Zagreb</item>
      <item>Vladimir Danon, Zeleni Trg 3, 10000 Zagreb</item>
    </izvorni_sadrzaj>
    <derivirana_varijabla naziv="DomainObject.Predmet.ProtuStrankaListFormatedWithAdress_1">
      <item>KLEIN I DANON društvo s ograničenom odgovornošću za proizvodnju i trgovinu, Ulica Stjepana Babonića 28, 10000 Zagreb</item>
      <item>Vladimir Danon, Zeleni Trg 3, 10000 Zagreb</item>
    </derivirana_varijabla>
  </DomainObject.Predmet.ProtuStrankaListFormatedWithAdress>
  <DomainObject.Predmet.ProtuStrankaListFormatedWithAdressOIB>
    <izvorni_sadrzaj>
      <item>KLEIN I DANON društvo s ograničenom odgovornošću za proizvodnju i trgovinu, OIB 54219930766, Ulica Stjepana Babonića 28, 10000 Zagreb</item>
      <item>Vladimir Danon, OIB 67941729886, Zeleni Trg 3, 10000 Zagreb</item>
    </izvorni_sadrzaj>
    <derivirana_varijabla naziv="DomainObject.Predmet.ProtuStrankaListFormatedWithAdressOIB_1">
      <item>KLEIN I DANON društvo s ograničenom odgovornošću za proizvodnju i trgovinu, OIB 54219930766, Ulica Stjepana Babonića 28, 10000 Zagreb</item>
      <item>Vladimir Danon, OIB 67941729886, Zeleni Trg 3, 10000 Zagreb</item>
    </derivirana_varijabla>
  </DomainObject.Predmet.ProtuStrankaListFormatedWithAdressOIB>
  <DomainObject.Predmet.ProtuStrankaListNazivFormated>
    <izvorni_sadrzaj>
      <item>KLEIN I DANON društvo s ograničenom odgovornošću za proizvodnju i trgovinu</item>
      <item>Vladimir Danon</item>
    </izvorni_sadrzaj>
    <derivirana_varijabla naziv="DomainObject.Predmet.ProtuStrankaListNazivFormated_1">
      <item>KLEIN I DANON društvo s ograničenom odgovornošću za proizvodnju i trgovinu</item>
      <item>Vladimir Danon</item>
    </derivirana_varijabla>
  </DomainObject.Predmet.ProtuStrankaListNazivFormated>
  <DomainObject.Predmet.ProtuStrankaListNazivFormatedOIB>
    <izvorni_sadrzaj>
      <item>KLEIN I DANON društvo s ograničenom odgovornošću za proizvodnju i trgovinu, OIB 54219930766</item>
      <item>Vladimir Danon, OIB 67941729886</item>
    </izvorni_sadrzaj>
    <derivirana_varijabla naziv="DomainObject.Predmet.ProtuStrankaListNazivFormatedOIB_1">
      <item>KLEIN I DANON društvo s ograničenom odgovornošću za proizvodnju i trgovinu, OIB 54219930766</item>
      <item>Vladimir Danon, OIB 67941729886</item>
    </derivirana_varijabla>
  </DomainObject.Predmet.ProtuStrankaListNazivFormatedOIB>
  <DomainObject.Predmet.OstaliListFormated>
    <izvorni_sadrzaj>
      <item>Općinski prekršajni sud u Zagrebu</item>
    </izvorni_sadrzaj>
    <derivirana_varijabla naziv="DomainObject.Predmet.OstaliListFormated_1">
      <item>Općinski prekršajni sud u Zagrebu</item>
    </derivirana_varijabla>
    <derivirana_varijabla naziv="DrugaOsoba">
      <item>Općinski prekršajni sud u Zagrebu</item>
    </derivirana_varijabla>
  </DomainObject.Predmet.OstaliListFormated>
  <DomainObject.Predmet.OstaliListFormatedOIB>
    <izvorni_sadrzaj>
      <item>Općinski prekršajni sud u Zagrebu, OIB 95308842799</item>
    </izvorni_sadrzaj>
    <derivirana_varijabla naziv="DomainObject.Predmet.OstaliListFormatedOIB_1">
      <item>Općinski prekršajni sud u Zagrebu, OIB 95308842799</item>
    </derivirana_varijabla>
  </DomainObject.Predmet.OstaliListFormatedOIB>
  <DomainObject.Predmet.OstaliListFormatedWithAdress>
    <izvorni_sadrzaj>
      <item>Općinski prekršajni sud u Zagrebu, Avenija Dubrovnik 8, 10000 Zagreb</item>
    </izvorni_sadrzaj>
    <derivirana_varijabla naziv="DomainObject.Predmet.OstaliListFormatedWithAdress_1">
      <item>Općinski prekršajni sud u Zagrebu, Avenija Dubrovnik 8, 10000 Zagreb</item>
    </derivirana_varijabla>
  </DomainObject.Predmet.OstaliListFormatedWithAdress>
  <DomainObject.Predmet.OstaliListFormatedWithAdressOIB>
    <izvorni_sadrzaj>
      <item>Općinski prekršajni sud u Zagrebu, OIB 95308842799, Avenija Dubrovnik 8, 10000 Zagreb</item>
    </izvorni_sadrzaj>
    <derivirana_varijabla naziv="DomainObject.Predmet.OstaliListFormatedWithAdressOIB_1">
      <item>Općinski prekršajni sud u Zagrebu, OIB 95308842799, Avenija Dubrovnik 8, 10000 Zagreb</item>
    </derivirana_varijabla>
  </DomainObject.Predmet.OstaliListFormatedWithAdressOIB>
  <DomainObject.Predmet.OstaliListNazivFormated>
    <izvorni_sadrzaj>
      <item>Općinski prekršajni sud u Zagrebu</item>
    </izvorni_sadrzaj>
    <derivirana_varijabla naziv="DomainObject.Predmet.OstaliListNazivFormated_1">
      <item>Općinski prekršajni sud u Zagrebu</item>
    </derivirana_varijabla>
  </DomainObject.Predmet.OstaliListNazivFormated>
  <DomainObject.Predmet.OstaliListNazivFormatedOIB>
    <izvorni_sadrzaj>
      <item>Općinski prekršajni sud u Zagrebu, OIB 95308842799</item>
    </izvorni_sadrzaj>
    <derivirana_varijabla naziv="DomainObject.Predmet.OstaliListNazivFormatedOIB_1">
      <item>Općinski prekršajni sud u Zagrebu, OIB 95308842799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60, 60</izvorni_sadrzaj>
    <derivirana_varijabla naziv="DomainObject.Predmet.ClanakZakona_1">60, 60</derivirana_varijabla>
  </DomainObject.Predmet.ClanakZakona>
  <DomainObject.Predmet.ClanakZakonaFull>
    <izvorni_sadrzaj>članka 60., članka 60.</izvorni_sadrzaj>
    <derivirana_varijabla naziv="DomainObject.Predmet.ClanakZakonaFull_1">članka 60., članka 60.</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 studenog 2026.</izvorni_sadrzaj>
    <derivirana_varijabla naziv="DomainObject.Datum_1">2. studenog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KLEIN I DANON društvo s ograničenom odgovornošću za proizvodnju i trgovinu i dr.</izvorni_sadrzaj>
    <derivirana_varijabla naziv="DomainObject.Predmet.ProtustrankaIDrugi_1">KLEIN I DANON društvo s ograničenom odgovornošću za proizvodnju i trgovinu i dr.</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KLEIN I DANON društvo s ograničenom odgovornošću za proizvodnju i trgovinu, OIB 54219930766, Ulica Stjepana Babonića 28, 10000 Zagreb i dr.</izvorni_sadrzaj>
    <derivirana_varijabla naziv="DomainObject.Predmet.ProtustrankaIDrugiAdressOIB_1">KLEIN I DANON društvo s ograničenom odgovornošću za proizvodnju i trgovinu, OIB 54219930766, Ulica Stjepana Babonića 28,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KLEIN I DANON društvo s ograničenom odgovornošću za proizvodnju i trgovinu</item>
      <item>Vladimir Danon</item>
      <item>Općinski prekršajni sud u Zagrebu</item>
    </izvorni_sadrzaj>
    <derivirana_varijabla naziv="DomainObject.Predmet.SudioniciListNaziv_1">
      <item>Financijska agencija (FINA)</item>
      <item>KLEIN I DANON društvo s ograničenom odgovornošću za proizvodnju i trgovinu</item>
      <item>Vladimir Danon</item>
      <item>Općinski prekršajni sud u Zagrebu</item>
    </derivirana_varijabla>
    <derivirana_varijabla naziv="OstaliSudionici">
      <item>Financijska agencija (FINA)</item>
      <item>KLEIN I DANON društvo s ograničenom odgovornošću za proizvodnju i trgovinu</item>
      <item>Vladimir Danon</item>
      <item>Općinski prekršajni sud u Zagrebu</item>
    </derivirana_varijabla>
  </DomainObject.Predmet.SudioniciListNaziv>
  <DomainObject.Predmet.SudioniciListAdressOIB>
    <izvorni_sadrzaj>
      <item>Financijska agencija (FINA), OIB 85821130368, Ulica grada Vukovara 70,10000 Zagreb</item>
      <item>KLEIN I DANON društvo s ograničenom odgovornošću za proizvodnju i trgovinu, OIB 54219930766, Ulica Stjepana Babonića 28,10000 Zagreb</item>
      <item>Vladimir Danon, OIB 67941729886, Zeleni Trg 3,10000 Zagreb</item>
      <item>Općinski prekršajni sud u Zagrebu, OIB 95308842799, Avenija Dubrovnik 8,10000 Zagreb</item>
    </izvorni_sadrzaj>
    <derivirana_varijabla naziv="DomainObject.Predmet.SudioniciListAdressOIB_1">
      <item>Financijska agencija (FINA), OIB 85821130368, Ulica grada Vukovara 70,10000 Zagreb</item>
      <item>KLEIN I DANON društvo s ograničenom odgovornošću za proizvodnju i trgovinu, OIB 54219930766, Ulica Stjepana Babonića 28,10000 Zagreb</item>
      <item>Vladimir Danon, OIB 67941729886, Zeleni Trg 3,10000 Zagreb</item>
      <item>Općinski prekršajni sud u Zagrebu, OIB 95308842799, Avenija Dubrovnik 8,10000 Zagreb</item>
    </derivirana_varijabla>
  </DomainObject.Predmet.SudioniciListAdressOIB>
  <DomainObject.UcesnikSudskeRadnje.NazivFormated>
    <izvorni_sadrzaj>Vladimir Danon, OIB 67941729886, Zeleni Trg 3,10000 Zagreb</izvorni_sadrzaj>
    <derivirana_varijabla naziv="DomainObject.UcesnikSudskeRadnje.NazivFormated_1">Vladimir Danon, OIB 67941729886, Zeleni Trg 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54219930766</item>
      <item>, OIB 67941729886</item>
      <item>, OIB 95308842799</item>
    </izvorni_sadrzaj>
    <derivirana_varijabla naziv="DomainObject.Predmet.SudioniciListNazivOIB_1">
      <item>, OIB 85821130368</item>
      <item>, OIB 54219930766</item>
      <item>, OIB 67941729886</item>
      <item>, OIB 95308842799</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KLEIN I DANON društvo s ograničenom odgovornošću za proizvodnju i trgovinu, OIB 54219930766, Ulica Stjepana Babonića 28, 10000 Zagreb
2. Okrivljenik Vladimir Danon, OIB 67941729886, Zeleni Trg 3, 10000 Zagreb</izvorni_sadrzaj>
    <derivirana_varijabla naziv="DomainObject.UcesnikSudskeRadnje.SudskaRadnja.UcesniciObavijest_1">1. Okrivljenik KLEIN I DANON društvo s ograničenom odgovornošću za proizvodnju i trgovinu, OIB 54219930766, Ulica Stjepana Babonića 28, 10000 Zagreb
2. Okrivljenik Vladimir Danon, OIB 67941729886, Zeleni Trg 3,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srpnja 2026.</izvorni_sadrzaj>
    <derivirana_varijabla naziv="DomainObject.Predmet.DatumPocetkaProcesa_1">27.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KLEIN I DANON društvo s ograničenom odgovornošću za proizvodnju i trgovinu, Ulica Stjepana Babonića 28, 10000 Zagreb, OIB: 54219930766</item>
      <item>Vladimir Danon, Zeleni Trg 3, 10000 Zagreb, OIB: 67941729886, rođen-a 06.12.1949., mjesto rođenja Zagreb (Grad Zagreb)</item>
    </izvorni_sadrzaj>
    <derivirana_varijabla naziv="DomainObject.Predmet.OkrivljenikAdresaMjestoRodjenjaList_1">
      <item>KLEIN I DANON društvo s ograničenom odgovornošću za proizvodnju i trgovinu, Ulica Stjepana Babonića 28, 10000 Zagreb, OIB: 54219930766</item>
      <item>Vladimir Danon, Zeleni Trg 3, 10000 Zagreb, OIB: 67941729886, rođen-a 06.12.1949.,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KLEIN I DANON društvo s ograničenom odgovornošću za proizvodnju i trgovinu, MBS 080321248, Ulica Stjepana Babonića 28, 10000 Zagreb</izvorni_sadrzaj>
    <derivirana_varijabla naziv="DomainObject.Predmet.OkrivljenikPravnaNazivAdresaMbs_1">KLEIN I DANON društvo s ograničenom odgovornošću za proizvodnju i trgovinu, MBS 080321248, Ulica Stjepana Babonića 28, 10000 Zagreb</derivirana_varijabla>
  </DomainObject.Predmet.OkrivljenikPravnaNazivAdresaMbs>
  <DomainObject.Sudac.Email>
    <izvorni_sadrzaj>Antonija.Golac@pszg.pravosudje.hr</izvorni_sadrzaj>
    <derivirana_varijabla naziv="DomainObject.Sudac.Email_1">Antonija.Golac@pszg.pravosudje.hr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računovodstvu</izvorni_sadrzaj>
    <derivirana_varijabla naziv="DomainObject.ZakonPravilnikFull_1">Zakon o računovodstvu</derivirana_varijabla>
  </DomainObject.ZakonPravilnikFull>
  <DomainObject.PrviPodnesak.OznakaBrojPodnositelja>
    <izvorni_sadrzaj>034-07/25-04/22380</izvorni_sadrzaj>
    <derivirana_varijabla naziv="DomainObject.PrviPodnesak.OznakaBrojPodnositelja_1">034-07/25-04/22380</derivirana_varijabla>
  </DomainObject.PrviPodnesak.OznakaBrojPodnositelja>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369</properties:Words>
  <properties:Characters>2154</properties:Characters>
  <properties:Lines>53</properties:Lines>
  <properties:Paragraphs>24</properties:Paragraphs>
  <properties:TotalTime>89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2499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Antonija Golac</cp:lastModifiedBy>
  <dcterms:modified xmlns:xsi="http://www.w3.org/2001/XMLSchema-instance" xsi:type="dcterms:W3CDTF">2026-11-02T10:30:00Z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2025512136</vt:lpwstr>
  </prop:property>
  <prop:property fmtid="{D5CDD505-2E9C-101B-9397-08002B2CF9AE}" pid="6" name="Naslov">
    <vt:lpwstr>Poziv za Vladimir Danon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