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2289f02" w14:textId="2289f02">
      <w:pPr>
        <w:jc w:val="both"/>
        <w15:collapsed w:val="false"/>
      </w:pPr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987D00"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>
      <w:r>
        <w:t xml:space="preserve">           </w:t>
      </w:r>
    </w:p>
    <w:p w:rsidR="006826ED" w:rsidP="006826ED" w:rsidRDefault="006826ED"/>
    <w:p w:rsidRPr="006826ED" w:rsidR="006826ED" w:rsidP="006826ED" w:rsidRDefault="006826ED">
      <w:pPr>
        <w:rPr>
          <w:color w:val="FF0000"/>
        </w:rPr>
      </w:pPr>
      <w:r>
        <w:t xml:space="preserve">                                                                                                  </w:t>
      </w:r>
      <w:r w:rsidRPr="002C1CDD">
        <w:t xml:space="preserve">   </w:t>
      </w:r>
      <w:r w:rsidR="00C524E1">
        <w:t>9</w:t>
      </w:r>
      <w:r w:rsidR="00D5699C">
        <w:t>3</w:t>
      </w:r>
      <w:r w:rsidRPr="002C1CDD">
        <w:t>. St-</w:t>
      </w:r>
      <w:r w:rsidR="00C524E1">
        <w:t>1614</w:t>
      </w:r>
      <w:r w:rsidRPr="002C1CDD">
        <w:t>/2020.</w:t>
      </w:r>
    </w:p>
    <w:p w:rsidR="006826ED" w:rsidP="007A3B35" w:rsidRDefault="007A3B35">
      <w:pPr>
        <w:tabs>
          <w:tab w:val="left" w:pos="7100"/>
        </w:tabs>
      </w:pPr>
      <w:r>
        <w:tab/>
      </w: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987D00">
        <w:t>OSIJEKU</w:t>
      </w:r>
      <w:r>
        <w:t xml:space="preserve">    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6826ED" w:rsidR="006826ED" w:rsidP="006826ED" w:rsidRDefault="006826ED">
      <w:pPr>
        <w:rPr>
          <w:color w:val="FF0000"/>
        </w:rPr>
      </w:pPr>
      <w:r w:rsidRPr="006826ED">
        <w:rPr>
          <w:color w:val="FF0000"/>
        </w:rPr>
        <w:t xml:space="preserve">            </w:t>
      </w:r>
      <w:r w:rsidR="00C524E1">
        <w:t>9</w:t>
      </w:r>
      <w:r w:rsidR="00D5699C">
        <w:t>3</w:t>
      </w:r>
      <w:r w:rsidRPr="002C1CDD">
        <w:t>. St-</w:t>
      </w:r>
      <w:r w:rsidR="00D60D92">
        <w:t>1</w:t>
      </w:r>
      <w:r w:rsidR="00C524E1">
        <w:t>614</w:t>
      </w:r>
      <w:r w:rsidRPr="002C1CDD">
        <w:t>/2020.</w:t>
      </w:r>
    </w:p>
    <w:p w:rsidR="006826ED" w:rsidP="006826ED" w:rsidRDefault="006826ED"/>
    <w:p w:rsidR="006826ED" w:rsidP="006826ED" w:rsidRDefault="006826ED">
      <w:pPr>
        <w:ind w:firstLine="708"/>
      </w:pPr>
      <w:r>
        <w:t>Podnositelj zahtjeva – Financijska Agencija, Trg svibanjskih žrtava 1995 br. 1, 10000 Zagreb,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0B680F" w:rsidP="000B680F" w:rsidRDefault="006826ED">
      <w:r>
        <w:t xml:space="preserve">            </w:t>
      </w:r>
      <w:r w:rsidR="00C524E1">
        <w:t>FIMIS USLUGE d.o.o., Ulica Kneza Ljudevita Posavskog 1, 44320 Kutina</w:t>
      </w:r>
      <w:r w:rsidR="00DC17C3">
        <w:t xml:space="preserve"> </w:t>
      </w:r>
      <w:r w:rsidRPr="002C1CDD">
        <w:t xml:space="preserve">OIB: </w:t>
      </w:r>
      <w:r w:rsidRPr="003747BA" w:rsidR="00C524E1">
        <w:t>40753709845</w:t>
      </w:r>
      <w:bookmarkStart w:name="_GoBack" w:id="0"/>
      <w:bookmarkEnd w:id="0"/>
    </w:p>
    <w:p w:rsidR="006826ED" w:rsidP="006826ED" w:rsidRDefault="006826ED"/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6826ED" w:rsidRDefault="006826ED">
      <w:r>
        <w:t xml:space="preserve">            Ovaj se dopis objavljuje na e-Oglasnoj ploči Trgovačkog suda u Zagrebu uz </w:t>
      </w:r>
    </w:p>
    <w:p w:rsidR="006826ED" w:rsidP="006826ED" w:rsidRDefault="006826ED">
      <w:r>
        <w:t>upozorenje da će daljnje radnje i dostava biti objavljeni na e-Oglasnoj ploči Trgovačkog</w:t>
      </w:r>
    </w:p>
    <w:p w:rsidR="006826ED" w:rsidP="006826ED" w:rsidRDefault="006826ED">
      <w:r>
        <w:t xml:space="preserve">suda u </w:t>
      </w:r>
      <w:r w:rsidR="002C1CDD">
        <w:t>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2B9A"/>
    <w:rsid w:val="000266C8"/>
    <w:rsid w:val="000276A8"/>
    <w:rsid w:val="0003148D"/>
    <w:rsid w:val="000322CB"/>
    <w:rsid w:val="00034891"/>
    <w:rsid w:val="00045D5E"/>
    <w:rsid w:val="00046BC0"/>
    <w:rsid w:val="00051587"/>
    <w:rsid w:val="00060369"/>
    <w:rsid w:val="000724F0"/>
    <w:rsid w:val="000749FD"/>
    <w:rsid w:val="00074EB8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B680F"/>
    <w:rsid w:val="000C21F5"/>
    <w:rsid w:val="000C36F0"/>
    <w:rsid w:val="000C4393"/>
    <w:rsid w:val="000C579B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30F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061C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27A62"/>
    <w:rsid w:val="00230EDB"/>
    <w:rsid w:val="00235C43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2EE7"/>
    <w:rsid w:val="002A3D1D"/>
    <w:rsid w:val="002A5AD4"/>
    <w:rsid w:val="002A6363"/>
    <w:rsid w:val="002A6748"/>
    <w:rsid w:val="002B1254"/>
    <w:rsid w:val="002B4F25"/>
    <w:rsid w:val="002B4F72"/>
    <w:rsid w:val="002B76CA"/>
    <w:rsid w:val="002C1CDD"/>
    <w:rsid w:val="002D7B97"/>
    <w:rsid w:val="002E0D79"/>
    <w:rsid w:val="002F375A"/>
    <w:rsid w:val="002F6256"/>
    <w:rsid w:val="002F7622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2AA2"/>
    <w:rsid w:val="003C7353"/>
    <w:rsid w:val="003D03F5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045B"/>
    <w:rsid w:val="004243CB"/>
    <w:rsid w:val="0042569F"/>
    <w:rsid w:val="00430BB7"/>
    <w:rsid w:val="00440A96"/>
    <w:rsid w:val="0044162C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369A5"/>
    <w:rsid w:val="00543E08"/>
    <w:rsid w:val="00551C95"/>
    <w:rsid w:val="00552BDE"/>
    <w:rsid w:val="00563A91"/>
    <w:rsid w:val="0057254C"/>
    <w:rsid w:val="0057260B"/>
    <w:rsid w:val="00576093"/>
    <w:rsid w:val="00585423"/>
    <w:rsid w:val="00585BAB"/>
    <w:rsid w:val="00585E6C"/>
    <w:rsid w:val="00586A04"/>
    <w:rsid w:val="00595888"/>
    <w:rsid w:val="00596AB5"/>
    <w:rsid w:val="005A3A84"/>
    <w:rsid w:val="005A40D5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515D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435B"/>
    <w:rsid w:val="006B59B1"/>
    <w:rsid w:val="006C4CA9"/>
    <w:rsid w:val="006C7FE3"/>
    <w:rsid w:val="006D101E"/>
    <w:rsid w:val="006D2CC4"/>
    <w:rsid w:val="006D5837"/>
    <w:rsid w:val="006E068B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A3B35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0DDA"/>
    <w:rsid w:val="008144E2"/>
    <w:rsid w:val="00816E61"/>
    <w:rsid w:val="008264EE"/>
    <w:rsid w:val="0084281A"/>
    <w:rsid w:val="00844A96"/>
    <w:rsid w:val="00850FD4"/>
    <w:rsid w:val="00854FC0"/>
    <w:rsid w:val="0086243D"/>
    <w:rsid w:val="008708DE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2CA0"/>
    <w:rsid w:val="009255DD"/>
    <w:rsid w:val="00935928"/>
    <w:rsid w:val="00941F58"/>
    <w:rsid w:val="00942A2A"/>
    <w:rsid w:val="00954AFD"/>
    <w:rsid w:val="00960A57"/>
    <w:rsid w:val="009626F2"/>
    <w:rsid w:val="00963AF4"/>
    <w:rsid w:val="00964461"/>
    <w:rsid w:val="00970083"/>
    <w:rsid w:val="00974B33"/>
    <w:rsid w:val="00977727"/>
    <w:rsid w:val="00982271"/>
    <w:rsid w:val="0098366C"/>
    <w:rsid w:val="009839B8"/>
    <w:rsid w:val="00983BB3"/>
    <w:rsid w:val="00985023"/>
    <w:rsid w:val="00987D00"/>
    <w:rsid w:val="0099013D"/>
    <w:rsid w:val="009954F7"/>
    <w:rsid w:val="009968C0"/>
    <w:rsid w:val="009A125A"/>
    <w:rsid w:val="009A445C"/>
    <w:rsid w:val="009A794C"/>
    <w:rsid w:val="009B0CBB"/>
    <w:rsid w:val="009B1EA8"/>
    <w:rsid w:val="009B6BEA"/>
    <w:rsid w:val="009C0083"/>
    <w:rsid w:val="009C5A28"/>
    <w:rsid w:val="009E0B44"/>
    <w:rsid w:val="009E6A3C"/>
    <w:rsid w:val="009E778F"/>
    <w:rsid w:val="009F2C66"/>
    <w:rsid w:val="00A1397B"/>
    <w:rsid w:val="00A215C8"/>
    <w:rsid w:val="00A216AB"/>
    <w:rsid w:val="00A22EBF"/>
    <w:rsid w:val="00A237EE"/>
    <w:rsid w:val="00A27495"/>
    <w:rsid w:val="00A41764"/>
    <w:rsid w:val="00A43359"/>
    <w:rsid w:val="00A45035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A7B6C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07D70"/>
    <w:rsid w:val="00B11247"/>
    <w:rsid w:val="00B11F0D"/>
    <w:rsid w:val="00B14CD8"/>
    <w:rsid w:val="00B203D7"/>
    <w:rsid w:val="00B37CE3"/>
    <w:rsid w:val="00B526A0"/>
    <w:rsid w:val="00B52E94"/>
    <w:rsid w:val="00B5492D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27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1632D"/>
    <w:rsid w:val="00C17BFA"/>
    <w:rsid w:val="00C20248"/>
    <w:rsid w:val="00C2027E"/>
    <w:rsid w:val="00C35189"/>
    <w:rsid w:val="00C42CD5"/>
    <w:rsid w:val="00C443D2"/>
    <w:rsid w:val="00C45194"/>
    <w:rsid w:val="00C524E1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3E5"/>
    <w:rsid w:val="00D17A1A"/>
    <w:rsid w:val="00D2076C"/>
    <w:rsid w:val="00D23DE4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5699C"/>
    <w:rsid w:val="00D60D92"/>
    <w:rsid w:val="00D63468"/>
    <w:rsid w:val="00D65668"/>
    <w:rsid w:val="00D73BFD"/>
    <w:rsid w:val="00D75C71"/>
    <w:rsid w:val="00D75C99"/>
    <w:rsid w:val="00D82387"/>
    <w:rsid w:val="00D92007"/>
    <w:rsid w:val="00D974FB"/>
    <w:rsid w:val="00DA02C4"/>
    <w:rsid w:val="00DA0D4C"/>
    <w:rsid w:val="00DB004B"/>
    <w:rsid w:val="00DB3C93"/>
    <w:rsid w:val="00DC089A"/>
    <w:rsid w:val="00DC17C3"/>
    <w:rsid w:val="00DC689E"/>
    <w:rsid w:val="00DC7CC4"/>
    <w:rsid w:val="00DD6497"/>
    <w:rsid w:val="00DD70F8"/>
    <w:rsid w:val="00DE388F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615BA"/>
    <w:rsid w:val="00E6602F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3433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719B3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8708DE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8708DE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8708DE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8708DE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8708DE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8708DE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8708D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708D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708D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708D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St-1614/2020-3</izvorni_sadrzaj>
    <derivirana_varijabla naziv="DomainObject.Oznaka_1">St-1614/2020-3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Reljanović</izvorni_sadrzaj>
    <derivirana_varijabla naziv="DomainObject.DonositeljOdluke.Prezime_1">Reljanović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1614</izvorni_sadrzaj>
    <derivirana_varijabla naziv="DomainObject.Predmet.Broj_1">1614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13. studenog 2020.</izvorni_sadrzaj>
    <derivirana_varijabla naziv="DomainObject.Predmet.DatumIzradeOptuznogAkta_1">13. studenog 2020.</derivirana_varijabla>
  </DomainObject.Predmet.DatumIzradeOptuznogAkta>
  <DomainObject.Predmet.DatumIzradeOptuznogAktaFormated>
    <izvorni_sadrzaj>13.11.2020.</izvorni_sadrzaj>
    <derivirana_varijabla naziv="DomainObject.Predmet.DatumIzradeOptuznogAktaFormated_1">13.11.2020.</derivirana_varijabla>
  </DomainObject.Predmet.DatumIzradeOptuznogAktaFormated>
  <DomainObject.Predmet.DatumOsnivanja>
    <izvorni_sadrzaj>13. studenog 2020.</izvorni_sadrzaj>
    <derivirana_varijabla naziv="DomainObject.Predmet.DatumOsnivanja_1">13. studenog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13. studenog 2020.</izvorni_sadrzaj>
    <derivirana_varijabla naziv="DomainObject.Predmet.DatumPrimitkaOptuznogAkta_1">13. studenog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St-1614/2020</izvorni_sadrzaj>
    <derivirana_varijabla naziv="DomainObject.Predmet.OznakaBroj_1">St-1614/2020</derivirana_varijabla>
  </DomainObject.Predmet.OznakaBroj>
  <DomainObject.Predmet.OznakaBrojOptuznogAkta>
    <izvorni_sadrzaj>04-06-20-2626</izvorni_sadrzaj>
    <derivirana_varijabla naziv="DomainObject.Predmet.OznakaBrojOptuznogAkta_1">04-06-20-2626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FIMIS USLUGE d.o.o.</izvorni_sadrzaj>
    <derivirana_varijabla naziv="DomainObject.Predmet.ProtustrankaFormated_1">  FIMIS USLUGE d.o.o.</derivirana_varijabla>
  </DomainObject.Predmet.ProtustrankaFormated>
  <DomainObject.Predmet.ProtustrankaFormatedOIB>
    <izvorni_sadrzaj>  FIMIS USLUGE d.o.o., OIB 40753709845</izvorni_sadrzaj>
    <derivirana_varijabla naziv="DomainObject.Predmet.ProtustrankaFormatedOIB_1">  FIMIS USLUGE d.o.o., OIB 40753709845</derivirana_varijabla>
  </DomainObject.Predmet.ProtustrankaFormatedOIB>
  <DomainObject.Predmet.ProtustrankaFormatedWithAdress>
    <izvorni_sadrzaj> FIMIS USLUGE d.o.o., Ulica Kneza Ljudevita Posavskog 1, 44320 Kutina</izvorni_sadrzaj>
    <derivirana_varijabla naziv="DomainObject.Predmet.ProtustrankaFormatedWithAdress_1"> FIMIS USLUGE d.o.o., Ulica Kneza Ljudevita Posavskog 1, 44320 Kutina</derivirana_varijabla>
  </DomainObject.Predmet.ProtustrankaFormatedWithAdress>
  <DomainObject.Predmet.ProtustrankaFormatedWithAdressOIB>
    <izvorni_sadrzaj> FIMIS USLUGE d.o.o., OIB 40753709845, Ulica Kneza Ljudevita Posavskog 1, 44320 Kutina</izvorni_sadrzaj>
    <derivirana_varijabla naziv="DomainObject.Predmet.ProtustrankaFormatedWithAdressOIB_1"> FIMIS USLUGE d.o.o., OIB 40753709845, Ulica Kneza Ljudevita Posavskog 1, 44320 Kutina</derivirana_varijabla>
  </DomainObject.Predmet.ProtustrankaFormatedWithAdressOIB>
  <DomainObject.Predmet.ProtustrankaWithAdress>
    <izvorni_sadrzaj>FIMIS USLUGE d.o.o. Ulica Kneza Ljudevita Posavskog 1, 44320 Kutina</izvorni_sadrzaj>
    <derivirana_varijabla naziv="DomainObject.Predmet.ProtustrankaWithAdress_1">FIMIS USLUGE d.o.o. Ulica Kneza Ljudevita Posavskog 1, 44320 Kutina</derivirana_varijabla>
  </DomainObject.Predmet.ProtustrankaWithAdress>
  <DomainObject.Predmet.ProtustrankaWithAdressOIB>
    <izvorni_sadrzaj>FIMIS USLUGE d.o.o., OIB 40753709845, Ulica Kneza Ljudevita Posavskog 1, 44320 Kutina</izvorni_sadrzaj>
    <derivirana_varijabla naziv="DomainObject.Predmet.ProtustrankaWithAdressOIB_1">FIMIS USLUGE d.o.o., OIB 40753709845, Ulica Kneza Ljudevita Posavskog 1, 44320 Kutina</derivirana_varijabla>
  </DomainObject.Predmet.ProtustrankaWithAdressOIB>
  <DomainObject.Predmet.ProtustrankaNazivFormated>
    <izvorni_sadrzaj>FIMIS USLUGE d.o.o.</izvorni_sadrzaj>
    <derivirana_varijabla naziv="DomainObject.Predmet.ProtustrankaNazivFormated_1">FIMIS USLUGE d.o.o.</derivirana_varijabla>
  </DomainObject.Predmet.ProtustrankaNazivFormated>
  <DomainObject.Predmet.ProtustrankaNazivFormatedOIB>
    <izvorni_sadrzaj>FIMIS USLUGE d.o.o., OIB 40753709845</izvorni_sadrzaj>
    <derivirana_varijabla naziv="DomainObject.Predmet.ProtustrankaNazivFormatedOIB_1">FIMIS USLUGE d.o.o., OIB 40753709845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93. - I. Reljanović</izvorni_sadrzaj>
    <derivirana_varijabla naziv="DomainObject.Predmet.Referada.Naziv_1">93. - I. Reljanović</derivirana_varijabla>
  </DomainObject.Predmet.Referada.Naziv>
  <DomainObject.Predmet.Referada.Oznaka>
    <izvorni_sadrzaj>93.</izvorni_sadrzaj>
    <derivirana_varijabla naziv="DomainObject.Predmet.Referada.Oznaka_1">93.</derivirana_varijabla>
  </DomainObject.Predmet.Referada.Oznaka>
  <DomainObject.Predmet.Referada.Prostorija.Naziv>
    <izvorni_sadrzaj>Soba UZ II 87</izvorni_sadrzaj>
    <derivirana_varijabla naziv="DomainObject.Predmet.Referada.Prostorija.Naziv_1">Soba UZ II 87</derivirana_varijabla>
  </DomainObject.Predmet.Referada.Prostorija.Naziv>
  <DomainObject.Predmet.Referada.Prostorija.Oznaka>
    <izvorni_sadrzaj>UZ II 87</izvorni_sadrzaj>
    <derivirana_varijabla naziv="DomainObject.Predmet.Referada.Prostorija.Oznaka_1">UZ II 87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Reljanović</izvorni_sadrzaj>
    <derivirana_varijabla naziv="DomainObject.Predmet.Referada.Sudac_1">Ivana Reljanović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Tihomir Vučić</izvorni_sadrzaj>
    <derivirana_varijabla naziv="DomainObject.Predmet.Zapisnicar_1">Tihomir Vučić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FIMIS USLUGE d.o.o.</item>
    </izvorni_sadrzaj>
    <derivirana_varijabla naziv="DomainObject.Predmet.ProtuStrankaListFormated_1">
      <item>FIMIS USLUGE d.o.o.</item>
    </derivirana_varijabla>
  </DomainObject.Predmet.ProtuStrankaListFormated>
  <DomainObject.Predmet.ProtuStrankaListFormatedOIB>
    <izvorni_sadrzaj>
      <item>FIMIS USLUGE d.o.o., OIB 40753709845</item>
    </izvorni_sadrzaj>
    <derivirana_varijabla naziv="DomainObject.Predmet.ProtuStrankaListFormatedOIB_1">
      <item>FIMIS USLUGE d.o.o., OIB 40753709845</item>
    </derivirana_varijabla>
  </DomainObject.Predmet.ProtuStrankaListFormatedOIB>
  <DomainObject.Predmet.ProtuStrankaListFormatedWithAdress>
    <izvorni_sadrzaj>
      <item>FIMIS USLUGE d.o.o., Ulica Kneza Ljudevita Posavskog 1, 44320 Kutina</item>
    </izvorni_sadrzaj>
    <derivirana_varijabla naziv="DomainObject.Predmet.ProtuStrankaListFormatedWithAdress_1">
      <item>FIMIS USLUGE d.o.o., Ulica Kneza Ljudevita Posavskog 1, 44320 Kutina</item>
    </derivirana_varijabla>
  </DomainObject.Predmet.ProtuStrankaListFormatedWithAdress>
  <DomainObject.Predmet.ProtuStrankaListFormatedWithAdressOIB>
    <izvorni_sadrzaj>
      <item>FIMIS USLUGE d.o.o., OIB 40753709845, Ulica Kneza Ljudevita Posavskog 1, 44320 Kutina</item>
    </izvorni_sadrzaj>
    <derivirana_varijabla naziv="DomainObject.Predmet.ProtuStrankaListFormatedWithAdressOIB_1">
      <item>FIMIS USLUGE d.o.o., OIB 40753709845, Ulica Kneza Ljudevita Posavskog 1, 44320 Kutina</item>
    </derivirana_varijabla>
  </DomainObject.Predmet.ProtuStrankaListFormatedWithAdressOIB>
  <DomainObject.Predmet.ProtuStrankaListNazivFormated>
    <izvorni_sadrzaj>
      <item>FIMIS USLUGE d.o.o.</item>
    </izvorni_sadrzaj>
    <derivirana_varijabla naziv="DomainObject.Predmet.ProtuStrankaListNazivFormated_1">
      <item>FIMIS USLUGE d.o.o.</item>
    </derivirana_varijabla>
  </DomainObject.Predmet.ProtuStrankaListNazivFormated>
  <DomainObject.Predmet.ProtuStrankaListNazivFormatedOIB>
    <izvorni_sadrzaj>
      <item>FIMIS USLUGE d.o.o., OIB 40753709845</item>
    </izvorni_sadrzaj>
    <derivirana_varijabla naziv="DomainObject.Predmet.ProtuStrankaListNazivFormatedOIB_1">
      <item>FIMIS USLUGE d.o.o., OIB 40753709845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>St-1614/2020-3</izvorni_sadrzaj>
    <derivirana_varijabla naziv="DomainObject.PoslovniBrojDokumenta_1">St-1614/2020-3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FIMIS USLUGE d.o.o.</izvorni_sadrzaj>
    <derivirana_varijabla naziv="DomainObject.Predmet.ProtustrankaIDrugi_1">FIMIS USLUGE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FIMIS USLUGE d.o.o., OIB 40753709845, Ulica Kneza Ljudevita Posavskog 1, 44320 Kutina</izvorni_sadrzaj>
    <derivirana_varijabla naziv="DomainObject.Predmet.ProtustrankaIDrugiAdressOIB_1">FIMIS USLUGE d.o.o., OIB 40753709845, Ulica Kneza Ljudevita Posavskog 1, 44320 Kutina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FIMIS USLUGE d.o.o.</item>
      <item>Financijska agencija</item>
    </izvorni_sadrzaj>
    <derivirana_varijabla naziv="DomainObject.Predmet.SudioniciListNaziv_1">
      <item>FIMIS USLUGE d.o.o.</item>
      <item>Financijska agencija</item>
    </derivirana_varijabla>
  </DomainObject.Predmet.SudioniciListNaziv>
  <DomainObject.Predmet.SudioniciListAdressOIB>
    <izvorni_sadrzaj>
      <item>FIMIS USLUGE d.o.o., OIB 40753709845, Ulica Kneza Ljudevita Posavskog 1,44320 Kutina</item>
      <item>Financijska agencija, OIB 85821130368, TRG SVIBANJSKIH ŽRTAVA 1995. 1,10000 Zagreb</item>
    </izvorni_sadrzaj>
    <derivirana_varijabla naziv="DomainObject.Predmet.SudioniciListAdressOIB_1">
      <item>FIMIS USLUGE d.o.o., OIB 40753709845, Ulica Kneza Ljudevita Posavskog 1,44320 Kutina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40753709845</item>
      <item>, OIB 85821130368</item>
    </izvorni_sadrzaj>
    <derivirana_varijabla naziv="DomainObject.Predmet.SudioniciListNazivOIB_1">
      <item>, OIB 40753709845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studenog 2020.</izvorni_sadrzaj>
    <derivirana_varijabla naziv="DomainObject.Predmet.DatumPocetkaProcesa_1">13. studenog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136</properties:Words>
  <properties:Characters>808</properties:Characters>
  <properties:Lines>46</properties:Lines>
  <properties:Paragraphs>24</properties:Paragraphs>
  <properties:TotalTime>83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1285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2020-11-28T06:30:00Z</dcterms:created>
  <dc:creator>Koviljka Brkić</dc:creator>
  <cp:lastModifiedBy>Marija Pavičić</cp:lastModifiedBy>
  <cp:lastPrinted>2020-11-28T08:17:00Z</cp:lastPrinted>
  <dcterms:modified xmlns:xsi="http://www.w3.org/2001/XMLSchema-instance" xsi:type="dcterms:W3CDTF">2020-11-28T11:12:00Z</dcterms:modified>
  <cp:revision>58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St-1614/2020-3 / Odluka - Ustupljeno drugom sudu - čl. 11 Zakona o sudovima (dopis delegacija osijek.docx)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1</vt:i4>
  </prop:property>
</prop:Properties>
</file>