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b73126" w14:paraId="7b73126" w:rsidRDefault="00C764B8" w:rsidP="00C764B8" w:rsidR="009B28B9">
      <w:pPr>
        <w:jc w:val="both"/>
        <w15:collapsed w:val="false"/>
      </w:pPr>
      <w:bookmarkStart w:name="_GoBack" w:id="0"/>
      <w:bookmarkEnd w:id="0"/>
      <w:r>
        <w:rPr>
          <w:noProof/>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C764B8" w:rsidP="00C764B8" w:rsidR="00C764B8" w:rsidRPr="008B4D80">
      <w:pPr>
        <w:jc w:val="both"/>
      </w:pPr>
      <w:r w:rsidRPr="008B4D80">
        <w:t>REPUBLIKA HRVATSKA</w:t>
      </w:r>
    </w:p>
    <w:p w:rsidRDefault="00C764B8" w:rsidP="00C764B8" w:rsidR="00C764B8" w:rsidRPr="008B4D80">
      <w:pPr>
        <w:jc w:val="both"/>
      </w:pPr>
      <w:r w:rsidRPr="008B4D80">
        <w:t>TRGOVAČKI SUD U SPLITU</w:t>
      </w:r>
    </w:p>
    <w:p w:rsidRDefault="00C764B8" w:rsidP="00C764B8" w:rsidR="00C764B8" w:rsidRPr="008B4D80">
      <w:pPr>
        <w:jc w:val="both"/>
      </w:pPr>
      <w:r w:rsidRPr="008B4D80">
        <w:t>Sukoišanska 6, Split</w:t>
      </w:r>
    </w:p>
    <w:p w:rsidRDefault="00C764B8" w:rsidP="00C764B8" w:rsidR="00C764B8">
      <w:pPr>
        <w:tabs>
          <w:tab w:pos="4677" w:val="center"/>
          <w:tab w:pos="7407" w:val="left"/>
        </w:tabs>
      </w:pPr>
    </w:p>
    <w:p w:rsidRDefault="00C764B8" w:rsidP="00C764B8" w:rsidR="00C764B8" w:rsidRPr="006947F3"/>
    <w:p w:rsidRDefault="00CC5294" w:rsidP="005C6B3C" w:rsidR="00CC5294">
      <w:pPr>
        <w:jc w:val="center"/>
        <w:rPr>
          <w:spacing w:val="100"/>
        </w:rPr>
      </w:pPr>
      <w:r w:rsidRPr="00CC5294">
        <w:rPr>
          <w:spacing w:val="100"/>
        </w:rPr>
        <w:t>RJEŠENJE</w:t>
      </w:r>
    </w:p>
    <w:p w:rsidRDefault="009B28B9" w:rsidP="00C764B8" w:rsidR="009B28B9" w:rsidRPr="00CC5294">
      <w:pPr>
        <w:jc w:val="center"/>
        <w:rPr>
          <w:spacing w:val="100"/>
        </w:rPr>
      </w:pPr>
    </w:p>
    <w:p w:rsidRDefault="00C764B8" w:rsidP="00C764B8" w:rsidR="00C764B8" w:rsidRPr="00937015">
      <w:pPr>
        <w:spacing w:before="220"/>
        <w:ind w:firstLine="709"/>
        <w:jc w:val="both"/>
        <w:rPr>
          <w:b/>
        </w:rPr>
      </w:pPr>
      <w:r w:rsidRPr="00DE2B55">
        <w:t xml:space="preserve">Trgovački sud u Splitu, po </w:t>
      </w:r>
      <w:r>
        <w:t>sucu</w:t>
      </w:r>
      <w:r w:rsidRPr="00DE2B55">
        <w:t xml:space="preserve"> </w:t>
      </w:r>
      <w:r>
        <w:t>Katarini Mikulić</w:t>
      </w:r>
      <w:r w:rsidRPr="00DE2B55">
        <w:t>,</w:t>
      </w:r>
      <w:r w:rsidRPr="00772D95">
        <w:t xml:space="preserve"> </w:t>
      </w:r>
      <w:r w:rsidRPr="00D77E52">
        <w:t xml:space="preserve">povodom prijedloga predlagatelja </w:t>
      </w:r>
      <w:r>
        <w:t>Financijske agencije, Regionalni centar Split, Podružnica Split, Mažuranićevo šetalište 24b</w:t>
      </w:r>
      <w:r w:rsidRPr="00FA3128">
        <w:t xml:space="preserve">, za </w:t>
      </w:r>
      <w:r>
        <w:t>otvaranje stečajnog postupka nad dužnikom</w:t>
      </w:r>
      <w:r w:rsidRPr="004B303C">
        <w:t xml:space="preserve"> </w:t>
      </w:r>
      <w:r w:rsidR="00673C01">
        <w:t>GRADING d.o.o., Spinutska 27, Split, OIB: 48288974586</w:t>
      </w:r>
      <w:r>
        <w:t xml:space="preserve">, </w:t>
      </w:r>
      <w:r w:rsidR="00FB54F5">
        <w:t>5.</w:t>
      </w:r>
      <w:r w:rsidR="005C6B3C">
        <w:t xml:space="preserve"> prosinca</w:t>
      </w:r>
      <w:r>
        <w:t xml:space="preserve"> 2016. godine </w:t>
      </w:r>
    </w:p>
    <w:p w:rsidRDefault="00C764B8" w:rsidP="008234FA" w:rsidR="00C764B8">
      <w:pPr>
        <w:rPr>
          <w:b/>
        </w:rPr>
      </w:pPr>
    </w:p>
    <w:p w:rsidRDefault="00D01344" w:rsidP="00D01344" w:rsidR="00C764B8" w:rsidRPr="00D01344">
      <w:pPr>
        <w:jc w:val="center"/>
        <w:rPr>
          <w:spacing w:val="100"/>
        </w:rPr>
      </w:pPr>
      <w:r w:rsidRPr="00D01344">
        <w:rPr>
          <w:spacing w:val="100"/>
        </w:rPr>
        <w:t xml:space="preserve">riješio je </w:t>
      </w:r>
    </w:p>
    <w:p w:rsidRDefault="008234FA" w:rsidP="008234FA" w:rsidR="008234FA">
      <w:pPr>
        <w:jc w:val="both"/>
      </w:pPr>
    </w:p>
    <w:p w:rsidRDefault="005C6B3C" w:rsidP="005C6B3C" w:rsidR="008234FA">
      <w:pPr>
        <w:spacing w:after="135"/>
        <w:ind w:firstLine="708"/>
        <w:jc w:val="both"/>
      </w:pPr>
      <w:r>
        <w:t>Nalaže se FINANCIJSKOJ AGENCIJI, Regionalni centar Split, Podružnica Split, Mažuranićevo šetalište 24b, da</w:t>
      </w:r>
      <w:r w:rsidRPr="006947F3">
        <w:t xml:space="preserve"> </w:t>
      </w:r>
      <w:r w:rsidRPr="005C6B3C">
        <w:t xml:space="preserve">oslobodi sredstva zaplijenjena na </w:t>
      </w:r>
      <w:r w:rsidR="00FB54F5">
        <w:t xml:space="preserve">računu dužnika na </w:t>
      </w:r>
      <w:r w:rsidRPr="005C6B3C">
        <w:t xml:space="preserve">ime predujma za namirenje troškova stečajnog postupka. </w:t>
      </w:r>
    </w:p>
    <w:p w:rsidRDefault="009B28B9" w:rsidP="008234FA" w:rsidR="009B28B9">
      <w:pPr>
        <w:jc w:val="center"/>
      </w:pPr>
    </w:p>
    <w:p w:rsidRDefault="008234FA" w:rsidP="008234FA" w:rsidR="008234FA" w:rsidRPr="00D01344">
      <w:pPr>
        <w:jc w:val="center"/>
      </w:pPr>
      <w:r w:rsidRPr="00D01344">
        <w:t>Obrazloženje</w:t>
      </w:r>
    </w:p>
    <w:p w:rsidRDefault="008234FA" w:rsidP="008234FA" w:rsidR="008234FA">
      <w:pPr>
        <w:jc w:val="both"/>
      </w:pPr>
    </w:p>
    <w:p w:rsidRDefault="00D01344" w:rsidP="00D01344" w:rsidR="00D01344">
      <w:pPr>
        <w:ind w:firstLine="708"/>
        <w:jc w:val="both"/>
      </w:pPr>
      <w:r>
        <w:t xml:space="preserve">Financijska agencija, Regionalni centar Split podnijela je ovom sudu </w:t>
      </w:r>
      <w:r w:rsidR="00673C01">
        <w:t>09. kolovoza</w:t>
      </w:r>
      <w:r>
        <w:t xml:space="preserve"> 2016. godine zahtjev za otvaranje stečajnog postupka nad </w:t>
      </w:r>
      <w:r w:rsidR="00673C01">
        <w:t>GRADING d.o.o., Spinutska 27, Split, OIB: 48288974586</w:t>
      </w:r>
      <w:r>
        <w:t>.</w:t>
      </w:r>
    </w:p>
    <w:p w:rsidRDefault="00D01344" w:rsidP="00D01344" w:rsidR="00D01344">
      <w:pPr>
        <w:ind w:firstLine="708"/>
        <w:jc w:val="both"/>
      </w:pPr>
    </w:p>
    <w:p w:rsidRDefault="00D01344" w:rsidP="00D01344" w:rsidR="00D01344">
      <w:pPr>
        <w:ind w:firstLine="708"/>
        <w:jc w:val="both"/>
      </w:pPr>
      <w:r>
        <w:t>U podnesenom zahtjevu navedeno je da dužnik na dan</w:t>
      </w:r>
      <w:r w:rsidR="00217512">
        <w:t xml:space="preserve"> </w:t>
      </w:r>
      <w:r w:rsidR="00673C01">
        <w:t>06. srpnja</w:t>
      </w:r>
      <w:r w:rsidR="00217512">
        <w:t xml:space="preserve"> 2016.</w:t>
      </w:r>
      <w:r>
        <w:t xml:space="preserve"> godine, u Očevidniku redoslijeda osnova za plaćanje, ima evidentirane neizvršene osnove za plaćanje u neprekinutom razdoblju od </w:t>
      </w:r>
      <w:r w:rsidR="00217512">
        <w:t>120</w:t>
      </w:r>
      <w:r>
        <w:t xml:space="preserve"> dana, u ukupnom iznosu od </w:t>
      </w:r>
      <w:r w:rsidR="00673C01">
        <w:t>63.715,59</w:t>
      </w:r>
      <w:r>
        <w:t xml:space="preserve"> kuna, kao i da prema podacima koji su dostavljeni od Hrvatskog zavoda za mirovinsko osiguranje dužnik ima </w:t>
      </w:r>
      <w:r w:rsidR="00673C01">
        <w:t>4</w:t>
      </w:r>
      <w:r>
        <w:t xml:space="preserve"> zaposlen</w:t>
      </w:r>
      <w:r w:rsidR="00673C01">
        <w:t>a</w:t>
      </w:r>
      <w:r>
        <w:t>.</w:t>
      </w:r>
    </w:p>
    <w:p w:rsidRDefault="00D01344" w:rsidP="00D01344" w:rsidR="00D01344">
      <w:pPr>
        <w:ind w:firstLine="708"/>
        <w:jc w:val="both"/>
      </w:pPr>
    </w:p>
    <w:p w:rsidRDefault="00673C01" w:rsidP="00673C01" w:rsidR="00673C01">
      <w:pPr>
        <w:ind w:firstLine="708"/>
        <w:jc w:val="both"/>
      </w:pPr>
      <w:r>
        <w:t xml:space="preserve">Dana 31. kolovoza 2016. godine predlagatelj je u spis dostavio potvrdu iz koje proizlazi da je na dan izdavanje Potvrde 31. kolovoza 2016. godine na računima i novčanim sredstvima ovršenika (u ovom postupku dužnika) evidentirano 0 dana neprekidne blokade, kao i to da nepodmirene obveze iznose 0,00 kuna (list 10 spisa).  </w:t>
      </w:r>
    </w:p>
    <w:p w:rsidRDefault="00060EF9" w:rsidP="00FC6EB3" w:rsidR="00060EF9">
      <w:pPr>
        <w:ind w:firstLine="708"/>
        <w:jc w:val="both"/>
      </w:pPr>
    </w:p>
    <w:p w:rsidRDefault="00D01344" w:rsidP="00FC6EB3" w:rsidR="00DC33BD">
      <w:pPr>
        <w:ind w:firstLine="708"/>
        <w:jc w:val="both"/>
      </w:pPr>
      <w:r>
        <w:t xml:space="preserve"> </w:t>
      </w:r>
      <w:r w:rsidR="00DC33BD">
        <w:t>Dužnik je do odluke o prijedlogu za otvaranjem stečajnog postupka postao sposoban za plaćanje, pa u smislu čl. 5. Stečajnog zakona ("Narodne novine" broj 71/15, dalje SZ) nema</w:t>
      </w:r>
      <w:r w:rsidR="005C6B3C">
        <w:t xml:space="preserve"> uvjeta za provođenje postupka, pa slijedom navedenog sud </w:t>
      </w:r>
      <w:r w:rsidR="00E41940">
        <w:t xml:space="preserve">je </w:t>
      </w:r>
      <w:r w:rsidR="005C6B3C">
        <w:t xml:space="preserve">rješenjem od 01. </w:t>
      </w:r>
      <w:r w:rsidR="00673C01">
        <w:t>rujna</w:t>
      </w:r>
      <w:r w:rsidR="005C6B3C">
        <w:t xml:space="preserve"> 2016. godine odbacio prijedlog FINE za otvaranje stečajnog postupka nad uvodnom navedenim dužnikom.</w:t>
      </w:r>
    </w:p>
    <w:p w:rsidRDefault="005C6B3C" w:rsidP="00FC6EB3" w:rsidR="005C6B3C">
      <w:pPr>
        <w:ind w:firstLine="708"/>
        <w:jc w:val="both"/>
      </w:pPr>
    </w:p>
    <w:p w:rsidRDefault="005C6B3C" w:rsidP="00FC6EB3" w:rsidR="005C6B3C">
      <w:pPr>
        <w:ind w:firstLine="708"/>
        <w:jc w:val="both"/>
      </w:pPr>
      <w:r>
        <w:t xml:space="preserve">Uvidom u prijedlog FINE za pokretanje stečajnog postupka od </w:t>
      </w:r>
      <w:r w:rsidR="00673C01">
        <w:t>09. kolovoza</w:t>
      </w:r>
      <w:r>
        <w:t xml:space="preserve"> 2016. godine utvrđeno </w:t>
      </w:r>
      <w:r w:rsidR="00E41940">
        <w:t xml:space="preserve">je </w:t>
      </w:r>
      <w:r>
        <w:t xml:space="preserve">da dužnik na dan </w:t>
      </w:r>
      <w:r w:rsidR="00673C01">
        <w:t>06. srpnja</w:t>
      </w:r>
      <w:r>
        <w:t xml:space="preserve"> 2016. godine ima na ime predujma za </w:t>
      </w:r>
      <w:r>
        <w:lastRenderedPageBreak/>
        <w:t xml:space="preserve">namirenje troškova stečajnog postupka zaplijenjena novčana sredstava u iznosu od 5.000,00 kuna. </w:t>
      </w:r>
    </w:p>
    <w:p w:rsidRDefault="005C6B3C" w:rsidP="00FC6EB3" w:rsidR="005C6B3C">
      <w:pPr>
        <w:ind w:firstLine="708"/>
        <w:jc w:val="both"/>
      </w:pPr>
    </w:p>
    <w:p w:rsidRDefault="005C6B3C" w:rsidP="005C6B3C" w:rsidR="005C6B3C" w:rsidRPr="005C6B3C">
      <w:pPr>
        <w:ind w:firstLine="708"/>
        <w:jc w:val="both"/>
      </w:pPr>
      <w:r w:rsidRPr="005C6B3C">
        <w:t>Odredbom članka 112. stavak 1. Stečajnog zakona ("Narodne novine" broj 71/15, dalje SZ) propisano je da će nakon što Financijska agencija utvrdi nemogućnost izvršenja osnove za plaćanje radi nedostatka novčanih sredstava na računima dužnika pravne osobe, naložit banci da zaplijeni novčana sredstva s računa dužnika, u iznosu od 5</w:t>
      </w:r>
      <w:r w:rsidR="00673C01">
        <w:t>.</w:t>
      </w:r>
      <w:r w:rsidRPr="005C6B3C">
        <w:t>000,00 kuna za predujam za namirenje troškova stečajnoga postupka, dok je stavkom 7. istog članka propisano da ako sud odbaci ili odbije prijedlog za otvaranje stečajnoga postupka, rješenjem o odbacivanju odnosno odbijanju naložit će Financijskoj agenciji da oslobodi sredstva zaplijenjena na temelju stavka 1. ovoga članka.</w:t>
      </w:r>
    </w:p>
    <w:p w:rsidRDefault="005C6B3C" w:rsidP="00E41940" w:rsidR="00E41940">
      <w:pPr>
        <w:ind w:firstLine="708"/>
        <w:jc w:val="both"/>
      </w:pPr>
      <w:r>
        <w:t xml:space="preserve"> </w:t>
      </w:r>
    </w:p>
    <w:p w:rsidRDefault="005C6B3C" w:rsidP="00E41940" w:rsidR="005213FD">
      <w:pPr>
        <w:ind w:firstLine="708"/>
        <w:jc w:val="both"/>
      </w:pPr>
      <w:r>
        <w:t xml:space="preserve">Budući da je FINA, temeljem čl. 112. st. 1. SZ-a, </w:t>
      </w:r>
      <w:r w:rsidRPr="00CC6109">
        <w:t>zaplijeni</w:t>
      </w:r>
      <w:r>
        <w:t>la</w:t>
      </w:r>
      <w:r w:rsidRPr="00CC6109">
        <w:t xml:space="preserve"> nov</w:t>
      </w:r>
      <w:r>
        <w:t xml:space="preserve">čana sredstva s računa dužnika </w:t>
      </w:r>
      <w:r w:rsidRPr="00CC6109">
        <w:t>u iznosu</w:t>
      </w:r>
      <w:r>
        <w:t xml:space="preserve"> od 5.000,00 kuna kao </w:t>
      </w:r>
      <w:r w:rsidRPr="00CC6109">
        <w:t>predujam za namirenje troškova</w:t>
      </w:r>
      <w:r>
        <w:t xml:space="preserve"> naprijed navedenog</w:t>
      </w:r>
      <w:r w:rsidRPr="00CC6109">
        <w:t xml:space="preserve"> stečajnoga postupka</w:t>
      </w:r>
      <w:r>
        <w:t>, te pošto je ovaj sud donio rješenje o odbačaju prijedloga za otvaranje stečajnog postupka nad naprijed navedenim dužnikom, valjalo je, odlučiti kao u izreci ovog rješenja.</w:t>
      </w:r>
    </w:p>
    <w:p w:rsidRDefault="006F2BCC" w:rsidP="00250B27" w:rsidR="008234FA">
      <w:pPr>
        <w:jc w:val="center"/>
      </w:pPr>
      <w:r>
        <w:t xml:space="preserve">U </w:t>
      </w:r>
      <w:r w:rsidR="008234FA" w:rsidRPr="006F2BCC">
        <w:t>Split</w:t>
      </w:r>
      <w:r>
        <w:t>u</w:t>
      </w:r>
      <w:r w:rsidR="008234FA" w:rsidRPr="006F2BCC">
        <w:t xml:space="preserve">, </w:t>
      </w:r>
      <w:r w:rsidR="00FB54F5">
        <w:t>5</w:t>
      </w:r>
      <w:r w:rsidR="005C6B3C">
        <w:t>. prosinca</w:t>
      </w:r>
      <w:r w:rsidR="00D01344">
        <w:t xml:space="preserve"> 2016. godine </w:t>
      </w:r>
    </w:p>
    <w:p w:rsidRDefault="00D01344" w:rsidP="00250B27" w:rsidR="00D01344">
      <w:pPr>
        <w:jc w:val="center"/>
      </w:pPr>
    </w:p>
    <w:p w:rsidRDefault="00D01344" w:rsidP="00D01344" w:rsidR="00D01344">
      <w:pPr>
        <w:jc w:val="right"/>
      </w:pPr>
      <w:r>
        <w:t>SUDAC</w:t>
      </w:r>
    </w:p>
    <w:p w:rsidRDefault="00D01344" w:rsidP="00D01344" w:rsidR="00D01344">
      <w:pPr>
        <w:jc w:val="right"/>
      </w:pPr>
    </w:p>
    <w:p w:rsidRDefault="00D01344" w:rsidP="00D01344" w:rsidR="00D01344">
      <w:pPr>
        <w:jc w:val="right"/>
      </w:pPr>
    </w:p>
    <w:p w:rsidRDefault="00D01344" w:rsidP="00D01344" w:rsidR="004430FE" w:rsidRPr="00D01344">
      <w:pPr>
        <w:jc w:val="right"/>
        <w:rPr>
          <w:szCs w:val="20"/>
        </w:rPr>
      </w:pPr>
      <w:r>
        <w:t xml:space="preserve">Katarina Mikulić </w:t>
      </w:r>
      <w:r w:rsidR="008234FA" w:rsidRPr="006F2BCC">
        <w:t xml:space="preserve">                                                                                                   </w:t>
      </w:r>
    </w:p>
    <w:p w:rsidRDefault="00D01344" w:rsidP="00D01344" w:rsidR="00D01344">
      <w:pPr>
        <w:pStyle w:val="Tijeloteksta"/>
      </w:pPr>
    </w:p>
    <w:p w:rsidRDefault="00D01344" w:rsidP="00D01344" w:rsidR="00D01344" w:rsidRPr="00D01344">
      <w:pPr>
        <w:pStyle w:val="Tijeloteksta"/>
        <w:rPr>
          <w:rFonts w:cs="Times New Roman" w:hAnsi="Times New Roman" w:ascii="Times New Roman"/>
        </w:rPr>
      </w:pPr>
      <w:r w:rsidRPr="00D01344">
        <w:rPr>
          <w:rFonts w:cs="Times New Roman" w:hAnsi="Times New Roman" w:ascii="Times New Roman"/>
        </w:rPr>
        <w:t xml:space="preserve">POUKA O PRAVNOM LIJEKU: </w:t>
      </w:r>
    </w:p>
    <w:p w:rsidRDefault="00D01344" w:rsidP="00D01344" w:rsidR="00D01344" w:rsidRPr="00D01344">
      <w:pPr>
        <w:jc w:val="both"/>
        <w:rPr>
          <w:lang w:eastAsia="en-US"/>
        </w:rPr>
      </w:pPr>
      <w:r w:rsidRPr="00D01344">
        <w:rPr>
          <w:lang w:eastAsia="en-US"/>
        </w:rPr>
        <w:t xml:space="preserve">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D01344" w:rsidP="00D01344" w:rsidR="00D01344" w:rsidRPr="00D01344">
      <w:pPr>
        <w:pStyle w:val="Tijeloteksta"/>
        <w:rPr>
          <w:rFonts w:cs="Times New Roman" w:hAnsi="Times New Roman" w:ascii="Times New Roman"/>
        </w:rPr>
      </w:pPr>
    </w:p>
    <w:p w:rsidRDefault="00D01344" w:rsidP="00D01344" w:rsidR="00D01344" w:rsidRPr="00D01344">
      <w:pPr>
        <w:pStyle w:val="Tijeloteksta"/>
        <w:rPr>
          <w:rFonts w:cs="Times New Roman" w:hAnsi="Times New Roman" w:ascii="Times New Roman"/>
        </w:rPr>
      </w:pP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DNA:</w:t>
      </w: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 predlagatelju - FINA</w:t>
      </w: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 mrežna stranica e-Oglasna ploča sudova</w:t>
      </w: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 u spis</w:t>
      </w:r>
    </w:p>
    <w:p w:rsidRDefault="00D01344" w:rsidP="00D01344" w:rsidR="00D01344" w:rsidRPr="00D01344">
      <w:pPr>
        <w:pStyle w:val="Tijeloteksta"/>
        <w:rPr>
          <w:rFonts w:cs="Times New Roman" w:hAnsi="Times New Roman" w:ascii="Times New Roman"/>
        </w:rPr>
      </w:pPr>
    </w:p>
    <w:p w:rsidRDefault="005C6B3C" w:rsidP="005C6B3C" w:rsidR="005C6B3C">
      <w:pPr>
        <w:jc w:val="center"/>
      </w:pPr>
    </w:p>
    <w:p w:rsidRDefault="005C6B3C" w:rsidP="005C6B3C" w:rsidR="005C6B3C">
      <w:pPr>
        <w:spacing w:after="100"/>
        <w:jc w:val="both"/>
      </w:pPr>
      <w:r>
        <w:tab/>
      </w:r>
    </w:p>
    <w:p w:rsidRDefault="005C6B3C" w:rsidP="005C6B3C" w:rsidR="005C6B3C">
      <w:pPr>
        <w:spacing w:afterAutospacing="true" w:after="100" w:beforeAutospacing="true" w:before="100"/>
        <w:jc w:val="both"/>
      </w:pPr>
      <w:r>
        <w:tab/>
      </w:r>
    </w:p>
    <w:p w:rsidRDefault="005C6B3C" w:rsidP="005C6B3C" w:rsidR="005C6B3C" w:rsidRPr="00236892"/>
    <w:p w:rsidRDefault="005C6B3C" w:rsidP="005C6B3C" w:rsidR="005C6B3C" w:rsidRPr="00236892"/>
    <w:p w:rsidRDefault="000C4A28" w:rsidP="00D01344" w:rsidR="000C4A28" w:rsidRPr="00D01344">
      <w:pPr>
        <w:jc w:val="both"/>
      </w:pPr>
    </w:p>
    <w:sectPr w:rsidSect="00AB0036" w:rsidR="000C4A28" w:rsidRPr="00D01344">
      <w:headerReference w:type="default" r:id="rId10"/>
      <w:footerReference w:type="default" r:id="rId11"/>
      <w:headerReference w:type="firs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764B8" w:rsidP="00C764B8" w:rsidR="00C764B8">
      <w:r>
        <w:separator/>
      </w:r>
    </w:p>
  </w:endnote>
  <w:endnote w:id="0" w:type="continuationSeparator">
    <w:p w:rsidRDefault="00C764B8" w:rsidP="00C764B8" w:rsidR="00C764B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0692584"/>
      <w:docPartObj>
        <w:docPartGallery w:val="Page Numbers (Bottom of Page)"/>
        <w:docPartUnique/>
      </w:docPartObj>
    </w:sdtPr>
    <w:sdtEndPr/>
    <w:sdtContent>
      <w:p w:rsidRDefault="00AB0036" w:rsidR="00AB0036">
        <w:pPr>
          <w:pStyle w:val="Podnoje"/>
          <w:jc w:val="center"/>
        </w:pPr>
        <w:r>
          <w:fldChar w:fldCharType="begin"/>
        </w:r>
        <w:r>
          <w:instrText>PAGE   \* MERGEFORMAT</w:instrText>
        </w:r>
        <w:r>
          <w:fldChar w:fldCharType="separate"/>
        </w:r>
        <w:r w:rsidR="00534CBF">
          <w:rPr>
            <w:noProof/>
          </w:rPr>
          <w:t>2</w:t>
        </w:r>
        <w:r>
          <w:fldChar w:fldCharType="end"/>
        </w:r>
      </w:p>
    </w:sdtContent>
  </w:sdt>
  <w:p w:rsidRDefault="00AB0036" w:rsidR="00AB0036">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764B8" w:rsidP="00C764B8" w:rsidR="00C764B8">
      <w:r>
        <w:separator/>
      </w:r>
    </w:p>
  </w:footnote>
  <w:footnote w:id="0" w:type="continuationSeparator">
    <w:p w:rsidRDefault="00C764B8" w:rsidP="00C764B8" w:rsidR="00C764B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64B8" w:rsidP="00C764B8" w:rsidR="00C764B8">
    <w:pPr>
      <w:pStyle w:val="Zaglavlje"/>
      <w:jc w:val="right"/>
    </w:pPr>
    <w:r>
      <w:t>4.St-</w:t>
    </w:r>
    <w:r w:rsidR="00182D45">
      <w:t>1619</w:t>
    </w:r>
    <w:r>
      <w:t>/2016</w:t>
    </w:r>
  </w:p>
  <w:p w:rsidRDefault="00C764B8" w:rsidR="00C764B8">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AB0036" w:rsidP="00AB0036" w:rsidR="00AB0036">
    <w:pPr>
      <w:pStyle w:val="Zaglavlje"/>
      <w:jc w:val="right"/>
    </w:pPr>
    <w:r>
      <w:t>4.St-</w:t>
    </w:r>
    <w:r w:rsidR="00182D45">
      <w:t>1619</w:t>
    </w:r>
    <w:r>
      <w:t>/20</w:t>
    </w:r>
    <w:r w:rsidR="00217512">
      <w:t>1</w:t>
    </w:r>
    <w:r>
      <w:t>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9A6BEA"/>
    <w:multiLevelType w:val="hybridMultilevel"/>
    <w:tmpl w:val="46C69842"/>
    <w:lvl w:tplc="041A0011"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46E921FA"/>
    <w:multiLevelType w:val="hybridMultilevel"/>
    <w:tmpl w:val="90E060E2"/>
    <w:lvl w:tplc="9AD21AFC" w:ilvl="0">
      <w:start w:val="1"/>
      <w:numFmt w:val="upperRoman"/>
      <w:lvlText w:val="%1."/>
      <w:lvlJc w:val="left"/>
      <w:pPr>
        <w:ind w:hanging="720" w:left="1260"/>
      </w:pPr>
      <w:rPr>
        <w:rFonts w:hint="default"/>
      </w:rPr>
    </w:lvl>
    <w:lvl w:tentative="true" w:tplc="041A0019" w:ilvl="1">
      <w:start w:val="1"/>
      <w:numFmt w:val="lowerLetter"/>
      <w:lvlText w:val="%2."/>
      <w:lvlJc w:val="left"/>
      <w:pPr>
        <w:ind w:hanging="360" w:left="1620"/>
      </w:pPr>
    </w:lvl>
    <w:lvl w:tentative="true" w:tplc="041A001B" w:ilvl="2">
      <w:start w:val="1"/>
      <w:numFmt w:val="lowerRoman"/>
      <w:lvlText w:val="%3."/>
      <w:lvlJc w:val="right"/>
      <w:pPr>
        <w:ind w:hanging="180" w:left="2340"/>
      </w:pPr>
    </w:lvl>
    <w:lvl w:tentative="true" w:tplc="041A000F" w:ilvl="3">
      <w:start w:val="1"/>
      <w:numFmt w:val="decimal"/>
      <w:lvlText w:val="%4."/>
      <w:lvlJc w:val="left"/>
      <w:pPr>
        <w:ind w:hanging="360" w:left="3060"/>
      </w:pPr>
    </w:lvl>
    <w:lvl w:tentative="true" w:tplc="041A0019" w:ilvl="4">
      <w:start w:val="1"/>
      <w:numFmt w:val="lowerLetter"/>
      <w:lvlText w:val="%5."/>
      <w:lvlJc w:val="left"/>
      <w:pPr>
        <w:ind w:hanging="360" w:left="3780"/>
      </w:pPr>
    </w:lvl>
    <w:lvl w:tentative="true" w:tplc="041A001B" w:ilvl="5">
      <w:start w:val="1"/>
      <w:numFmt w:val="lowerRoman"/>
      <w:lvlText w:val="%6."/>
      <w:lvlJc w:val="right"/>
      <w:pPr>
        <w:ind w:hanging="180" w:left="4500"/>
      </w:pPr>
    </w:lvl>
    <w:lvl w:tentative="true" w:tplc="041A000F" w:ilvl="6">
      <w:start w:val="1"/>
      <w:numFmt w:val="decimal"/>
      <w:lvlText w:val="%7."/>
      <w:lvlJc w:val="left"/>
      <w:pPr>
        <w:ind w:hanging="360" w:left="5220"/>
      </w:pPr>
    </w:lvl>
    <w:lvl w:tentative="true" w:tplc="041A0019" w:ilvl="7">
      <w:start w:val="1"/>
      <w:numFmt w:val="lowerLetter"/>
      <w:lvlText w:val="%8."/>
      <w:lvlJc w:val="left"/>
      <w:pPr>
        <w:ind w:hanging="360" w:left="5940"/>
      </w:pPr>
    </w:lvl>
    <w:lvl w:tentative="true" w:tplc="041A001B" w:ilvl="8">
      <w:start w:val="1"/>
      <w:numFmt w:val="lowerRoman"/>
      <w:lvlText w:val="%9."/>
      <w:lvlJc w:val="right"/>
      <w:pPr>
        <w:ind w:hanging="180" w:left="666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C1D31"/>
    <w:rsid w:val="0000185F"/>
    <w:rsid w:val="00060EF9"/>
    <w:rsid w:val="000677E5"/>
    <w:rsid w:val="0009087E"/>
    <w:rsid w:val="000C4A28"/>
    <w:rsid w:val="00134617"/>
    <w:rsid w:val="00141CA4"/>
    <w:rsid w:val="001664C9"/>
    <w:rsid w:val="00182D45"/>
    <w:rsid w:val="001C1D31"/>
    <w:rsid w:val="00217512"/>
    <w:rsid w:val="00250B27"/>
    <w:rsid w:val="0028063D"/>
    <w:rsid w:val="003257D9"/>
    <w:rsid w:val="004430FE"/>
    <w:rsid w:val="004A7E15"/>
    <w:rsid w:val="004E0990"/>
    <w:rsid w:val="005213FD"/>
    <w:rsid w:val="00534CBF"/>
    <w:rsid w:val="0054023E"/>
    <w:rsid w:val="00561D9F"/>
    <w:rsid w:val="005C6B3C"/>
    <w:rsid w:val="005F2535"/>
    <w:rsid w:val="00673C01"/>
    <w:rsid w:val="006F2BCC"/>
    <w:rsid w:val="007F7934"/>
    <w:rsid w:val="008234FA"/>
    <w:rsid w:val="008C0B04"/>
    <w:rsid w:val="009B28B9"/>
    <w:rsid w:val="009E5FE6"/>
    <w:rsid w:val="00AB0036"/>
    <w:rsid w:val="00C764B8"/>
    <w:rsid w:val="00CC5294"/>
    <w:rsid w:val="00D01344"/>
    <w:rsid w:val="00D36A8B"/>
    <w:rsid w:val="00DC33BD"/>
    <w:rsid w:val="00DD66CC"/>
    <w:rsid w:val="00DE4E97"/>
    <w:rsid w:val="00E06B8F"/>
    <w:rsid w:val="00E41940"/>
    <w:rsid w:val="00E42767"/>
    <w:rsid w:val="00E87451"/>
    <w:rsid w:val="00EB27BE"/>
    <w:rsid w:val="00F102CF"/>
    <w:rsid w:val="00F12605"/>
    <w:rsid w:val="00F12BFB"/>
    <w:rsid w:val="00F4063D"/>
    <w:rsid w:val="00F421AB"/>
    <w:rsid w:val="00FB54F5"/>
    <w:rsid w:val="00FC4FF2"/>
    <w:rsid w:val="00FC6EB3"/>
    <w:rsid w:val="00FC798F"/>
    <w:rsid w:val="00FE1636"/>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0"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8234FA"/>
    <w:pPr>
      <w:spacing w:lineRule="auto" w:line="240" w:after="0"/>
    </w:pPr>
    <w:rPr>
      <w:rFonts w:cs="Times New Roman" w:eastAsia="Times New Roman" w:hAnsi="Times New Roman" w:ascii="Times New Roman"/>
      <w:sz w:val="24"/>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TijelotekstaChar" w:type="character">
    <w:name w:val="Tijelo teksta Char"/>
    <w:aliases w:val="uvlaka 3 Char,uvlaka 2 Char"/>
    <w:basedOn w:val="Zadanifontodlomka"/>
    <w:link w:val="Tijeloteksta"/>
    <w:semiHidden/>
    <w:locked/>
    <w:rsid w:val="008234FA"/>
    <w:rPr>
      <w:sz w:val="24"/>
      <w:szCs w:val="24"/>
    </w:rPr>
  </w:style>
  <w:style w:styleId="Tijeloteksta" w:type="paragraph">
    <w:name w:val="Body Text"/>
    <w:aliases w:val="uvlaka 3,uvlaka 2"/>
    <w:basedOn w:val="Normal"/>
    <w:link w:val="TijelotekstaChar"/>
    <w:semiHidden/>
    <w:unhideWhenUsed/>
    <w:rsid w:val="008234FA"/>
    <w:pPr>
      <w:jc w:val="both"/>
    </w:pPr>
    <w:rPr>
      <w:rFonts w:cstheme="minorBidi" w:eastAsiaTheme="minorHAnsi" w:hAnsiTheme="minorHAnsi" w:asciiTheme="minorHAnsi"/>
      <w:lang w:eastAsia="en-US"/>
    </w:rPr>
  </w:style>
  <w:style w:customStyle="true" w:styleId="TijelotekstaChar1" w:type="character">
    <w:name w:val="Tijelo teksta Char1"/>
    <w:basedOn w:val="Zadanifontodlomka"/>
    <w:uiPriority w:val="99"/>
    <w:semiHidden/>
    <w:rsid w:val="008234FA"/>
    <w:rPr>
      <w:rFonts w:cs="Times New Roman" w:eastAsia="Times New Roman" w:hAnsi="Times New Roman" w:ascii="Times New Roman"/>
      <w:sz w:val="24"/>
      <w:szCs w:val="24"/>
      <w:lang w:eastAsia="hr-HR"/>
    </w:rPr>
  </w:style>
  <w:style w:styleId="Odlomakpopisa" w:type="paragraph">
    <w:name w:val="List Paragraph"/>
    <w:basedOn w:val="Normal"/>
    <w:uiPriority w:val="34"/>
    <w:qFormat/>
    <w:rsid w:val="0054023E"/>
    <w:pPr>
      <w:ind w:left="720"/>
      <w:contextualSpacing/>
    </w:pPr>
  </w:style>
  <w:style w:styleId="Tekstbalonia" w:type="paragraph">
    <w:name w:val="Balloon Text"/>
    <w:basedOn w:val="Normal"/>
    <w:link w:val="TekstbaloniaChar"/>
    <w:uiPriority w:val="99"/>
    <w:semiHidden/>
    <w:unhideWhenUsed/>
    <w:rsid w:val="00DE4E97"/>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E4E97"/>
    <w:rPr>
      <w:rFonts w:cs="Tahoma" w:eastAsia="Times New Roman" w:hAnsi="Tahoma" w:ascii="Tahoma"/>
      <w:sz w:val="16"/>
      <w:szCs w:val="16"/>
      <w:lang w:eastAsia="hr-HR"/>
    </w:rPr>
  </w:style>
  <w:style w:styleId="Zaglavlje" w:type="paragraph">
    <w:name w:val="header"/>
    <w:basedOn w:val="Normal"/>
    <w:link w:val="ZaglavljeChar"/>
    <w:uiPriority w:val="99"/>
    <w:unhideWhenUsed/>
    <w:rsid w:val="00C764B8"/>
    <w:pPr>
      <w:tabs>
        <w:tab w:pos="4536" w:val="center"/>
        <w:tab w:pos="9072" w:val="right"/>
      </w:tabs>
    </w:pPr>
  </w:style>
  <w:style w:customStyle="true" w:styleId="ZaglavljeChar" w:type="character">
    <w:name w:val="Zaglavlje Char"/>
    <w:basedOn w:val="Zadanifontodlomka"/>
    <w:link w:val="Zaglavlje"/>
    <w:uiPriority w:val="99"/>
    <w:rsid w:val="00C764B8"/>
    <w:rPr>
      <w:rFonts w:cs="Times New Roman" w:eastAsia="Times New Roman" w:hAnsi="Times New Roman" w:ascii="Times New Roman"/>
      <w:sz w:val="24"/>
      <w:szCs w:val="24"/>
      <w:lang w:eastAsia="hr-HR"/>
    </w:rPr>
  </w:style>
  <w:style w:styleId="Podnoje" w:type="paragraph">
    <w:name w:val="footer"/>
    <w:basedOn w:val="Normal"/>
    <w:link w:val="PodnojeChar"/>
    <w:uiPriority w:val="99"/>
    <w:unhideWhenUsed/>
    <w:rsid w:val="00C764B8"/>
    <w:pPr>
      <w:tabs>
        <w:tab w:pos="4536" w:val="center"/>
        <w:tab w:pos="9072" w:val="right"/>
      </w:tabs>
    </w:pPr>
  </w:style>
  <w:style w:customStyle="true" w:styleId="PodnojeChar" w:type="character">
    <w:name w:val="Podnožje Char"/>
    <w:basedOn w:val="Zadanifontodlomka"/>
    <w:link w:val="Podnoje"/>
    <w:uiPriority w:val="99"/>
    <w:rsid w:val="00C764B8"/>
    <w:rPr>
      <w:rFonts w:cs="Times New Roman" w:eastAsia="Times New Roman" w:hAnsi="Times New Roman" w:ascii="Times New Roman"/>
      <w:sz w:val="24"/>
      <w:szCs w:val="24"/>
      <w:lang w:eastAsia="hr-HR"/>
    </w:rPr>
  </w:style>
  <w:style w:styleId="Podnaslov" w:type="paragraph">
    <w:name w:val="Subtitle"/>
    <w:basedOn w:val="Normal"/>
    <w:link w:val="PodnaslovChar"/>
    <w:qFormat/>
    <w:rsid w:val="005C6B3C"/>
    <w:pPr>
      <w:jc w:val="both"/>
    </w:pPr>
    <w:rPr>
      <w:rFonts w:hAnsi="Tahoma" w:ascii="Tahoma"/>
      <w:b/>
      <w:color w:val="0000FF"/>
      <w:szCs w:val="20"/>
    </w:rPr>
  </w:style>
  <w:style w:customStyle="true" w:styleId="PodnaslovChar" w:type="character">
    <w:name w:val="Podnaslov Char"/>
    <w:basedOn w:val="Zadanifontodlomka"/>
    <w:link w:val="Podnaslov"/>
    <w:rsid w:val="005C6B3C"/>
    <w:rPr>
      <w:rFonts w:cs="Times New Roman" w:eastAsia="Times New Roman" w:hAnsi="Tahoma" w:ascii="Tahoma"/>
      <w:b/>
      <w:color w:val="0000FF"/>
      <w:sz w:val="24"/>
      <w:szCs w:val="20"/>
      <w:lang w:eastAsia="hr-HR"/>
    </w:rPr>
  </w:style>
  <w:style w:styleId="Bezproreda" w:type="paragraph">
    <w:name w:val="No Spacing"/>
    <w:uiPriority w:val="1"/>
    <w:qFormat/>
    <w:rsid w:val="008C0B04"/>
    <w:pPr>
      <w:spacing w:lineRule="auto" w:line="240" w:after="0"/>
    </w:pPr>
  </w:style>
  <w:style w:styleId="Tekstrezerviranogmjesta" w:type="character">
    <w:name w:val="Placeholder Text"/>
    <w:basedOn w:val="Zadanifontodlomka"/>
    <w:uiPriority w:val="99"/>
    <w:semiHidden/>
    <w:rsid w:val="00534CBF"/>
    <w:rPr>
      <w:color w:val="808080"/>
      <w:bdr w:space="0" w:sz="0" w:color="auto" w:val="none"/>
      <w:shd w:fill="auto" w:color="auto" w:val="clear"/>
    </w:rPr>
  </w:style>
  <w:style w:customStyle="true" w:styleId="eSPISCCParagraphDefaultFont" w:type="character">
    <w:name w:val="eSPIS_CC_Paragraph Default Font"/>
    <w:basedOn w:val="Zadanifontodlomka"/>
    <w:rsid w:val="00534CB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534CBF"/>
    <w:rPr>
      <w:bdr w:space="0" w:sz="0" w:color="auto" w:val="none"/>
      <w:shd w:fill="FFFFCC" w:color="auto" w:val="clear"/>
      <w:lang w:val="hr-HR"/>
    </w:rPr>
  </w:style>
  <w:style w:customStyle="true" w:styleId="PozadinaSvijetloCrvena" w:type="character">
    <w:name w:val="Pozadina_SvijetloCrvena"/>
    <w:basedOn w:val="eSPISCCParagraphDefaultFont"/>
    <w:rsid w:val="00534CB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534CBF"/>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0"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8234FA"/>
    <w:pPr>
      <w:spacing w:after="0" w:line="240" w:lineRule="auto"/>
    </w:pPr>
    <w:rPr>
      <w:rFonts w:ascii="Times New Roman" w:cs="Times New Roman" w:eastAsia="Times New Roman" w:hAnsi="Times New Roman"/>
      <w:sz w:val="24"/>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TijelotekstaChar" w:type="character">
    <w:name w:val="Tijelo teksta Char"/>
    <w:aliases w:val="uvlaka 3 Char,uvlaka 2 Char"/>
    <w:basedOn w:val="Zadanifontodlomka"/>
    <w:link w:val="Tijeloteksta"/>
    <w:semiHidden/>
    <w:locked/>
    <w:rsid w:val="008234FA"/>
    <w:rPr>
      <w:sz w:val="24"/>
      <w:szCs w:val="24"/>
    </w:rPr>
  </w:style>
  <w:style w:styleId="Tijeloteksta" w:type="paragraph">
    <w:name w:val="Body Text"/>
    <w:aliases w:val="uvlaka 3,uvlaka 2"/>
    <w:basedOn w:val="Normal"/>
    <w:link w:val="TijelotekstaChar"/>
    <w:semiHidden/>
    <w:unhideWhenUsed/>
    <w:rsid w:val="008234FA"/>
    <w:pPr>
      <w:jc w:val="both"/>
    </w:pPr>
    <w:rPr>
      <w:rFonts w:asciiTheme="minorHAnsi" w:cstheme="minorBidi" w:eastAsiaTheme="minorHAnsi" w:hAnsiTheme="minorHAnsi"/>
      <w:lang w:eastAsia="en-US"/>
    </w:rPr>
  </w:style>
  <w:style w:customStyle="1" w:styleId="TijelotekstaChar1" w:type="character">
    <w:name w:val="Tijelo teksta Char1"/>
    <w:basedOn w:val="Zadanifontodlomka"/>
    <w:uiPriority w:val="99"/>
    <w:semiHidden/>
    <w:rsid w:val="008234FA"/>
    <w:rPr>
      <w:rFonts w:ascii="Times New Roman" w:cs="Times New Roman" w:eastAsia="Times New Roman" w:hAnsi="Times New Roman"/>
      <w:sz w:val="24"/>
      <w:szCs w:val="24"/>
      <w:lang w:eastAsia="hr-HR"/>
    </w:rPr>
  </w:style>
  <w:style w:styleId="Odlomakpopisa" w:type="paragraph">
    <w:name w:val="List Paragraph"/>
    <w:basedOn w:val="Normal"/>
    <w:uiPriority w:val="34"/>
    <w:qFormat/>
    <w:rsid w:val="0054023E"/>
    <w:pPr>
      <w:ind w:left="720"/>
      <w:contextualSpacing/>
    </w:pPr>
  </w:style>
  <w:style w:styleId="Tekstbalonia" w:type="paragraph">
    <w:name w:val="Balloon Text"/>
    <w:basedOn w:val="Normal"/>
    <w:link w:val="TekstbaloniaChar"/>
    <w:uiPriority w:val="99"/>
    <w:semiHidden/>
    <w:unhideWhenUsed/>
    <w:rsid w:val="00DE4E97"/>
    <w:rPr>
      <w:rFonts w:ascii="Tahoma" w:cs="Tahoma" w:hAnsi="Tahoma"/>
      <w:sz w:val="16"/>
      <w:szCs w:val="16"/>
    </w:rPr>
  </w:style>
  <w:style w:customStyle="1" w:styleId="TekstbaloniaChar" w:type="character">
    <w:name w:val="Tekst balončića Char"/>
    <w:basedOn w:val="Zadanifontodlomka"/>
    <w:link w:val="Tekstbalonia"/>
    <w:uiPriority w:val="99"/>
    <w:semiHidden/>
    <w:rsid w:val="00DE4E97"/>
    <w:rPr>
      <w:rFonts w:ascii="Tahoma" w:cs="Tahoma" w:eastAsia="Times New Roman" w:hAnsi="Tahoma"/>
      <w:sz w:val="16"/>
      <w:szCs w:val="16"/>
      <w:lang w:eastAsia="hr-HR"/>
    </w:rPr>
  </w:style>
  <w:style w:styleId="Zaglavlje" w:type="paragraph">
    <w:name w:val="header"/>
    <w:basedOn w:val="Normal"/>
    <w:link w:val="ZaglavljeChar"/>
    <w:uiPriority w:val="99"/>
    <w:unhideWhenUsed/>
    <w:rsid w:val="00C764B8"/>
    <w:pPr>
      <w:tabs>
        <w:tab w:pos="4536" w:val="center"/>
        <w:tab w:pos="9072" w:val="right"/>
      </w:tabs>
    </w:pPr>
  </w:style>
  <w:style w:customStyle="1" w:styleId="ZaglavljeChar" w:type="character">
    <w:name w:val="Zaglavlje Char"/>
    <w:basedOn w:val="Zadanifontodlomka"/>
    <w:link w:val="Zaglavlje"/>
    <w:uiPriority w:val="99"/>
    <w:rsid w:val="00C764B8"/>
    <w:rPr>
      <w:rFonts w:ascii="Times New Roman" w:cs="Times New Roman" w:eastAsia="Times New Roman" w:hAnsi="Times New Roman"/>
      <w:sz w:val="24"/>
      <w:szCs w:val="24"/>
      <w:lang w:eastAsia="hr-HR"/>
    </w:rPr>
  </w:style>
  <w:style w:styleId="Podnoje" w:type="paragraph">
    <w:name w:val="footer"/>
    <w:basedOn w:val="Normal"/>
    <w:link w:val="PodnojeChar"/>
    <w:uiPriority w:val="99"/>
    <w:unhideWhenUsed/>
    <w:rsid w:val="00C764B8"/>
    <w:pPr>
      <w:tabs>
        <w:tab w:pos="4536" w:val="center"/>
        <w:tab w:pos="9072" w:val="right"/>
      </w:tabs>
    </w:pPr>
  </w:style>
  <w:style w:customStyle="1" w:styleId="PodnojeChar" w:type="character">
    <w:name w:val="Podnožje Char"/>
    <w:basedOn w:val="Zadanifontodlomka"/>
    <w:link w:val="Podnoje"/>
    <w:uiPriority w:val="99"/>
    <w:rsid w:val="00C764B8"/>
    <w:rPr>
      <w:rFonts w:ascii="Times New Roman" w:cs="Times New Roman" w:eastAsia="Times New Roman" w:hAnsi="Times New Roman"/>
      <w:sz w:val="24"/>
      <w:szCs w:val="24"/>
      <w:lang w:eastAsia="hr-HR"/>
    </w:rPr>
  </w:style>
  <w:style w:styleId="Podnaslov" w:type="paragraph">
    <w:name w:val="Subtitle"/>
    <w:basedOn w:val="Normal"/>
    <w:link w:val="PodnaslovChar"/>
    <w:qFormat/>
    <w:rsid w:val="005C6B3C"/>
    <w:pPr>
      <w:jc w:val="both"/>
    </w:pPr>
    <w:rPr>
      <w:rFonts w:ascii="Tahoma" w:hAnsi="Tahoma"/>
      <w:b/>
      <w:color w:val="0000FF"/>
      <w:szCs w:val="20"/>
    </w:rPr>
  </w:style>
  <w:style w:customStyle="1" w:styleId="PodnaslovChar" w:type="character">
    <w:name w:val="Podnaslov Char"/>
    <w:basedOn w:val="Zadanifontodlomka"/>
    <w:link w:val="Podnaslov"/>
    <w:rsid w:val="005C6B3C"/>
    <w:rPr>
      <w:rFonts w:ascii="Tahoma" w:cs="Times New Roman" w:eastAsia="Times New Roman" w:hAnsi="Tahoma"/>
      <w:b/>
      <w:color w:val="0000FF"/>
      <w:sz w:val="24"/>
      <w:szCs w:val="20"/>
      <w:lang w:eastAsia="hr-HR"/>
    </w:rPr>
  </w:style>
  <w:style w:styleId="Bezproreda" w:type="paragraph">
    <w:name w:val="No Spacing"/>
    <w:uiPriority w:val="1"/>
    <w:qFormat/>
    <w:rsid w:val="008C0B04"/>
    <w:pPr>
      <w:spacing w:after="0" w:line="240" w:lineRule="auto"/>
    </w:pPr>
  </w:style>
  <w:style w:styleId="Tekstrezerviranogmjesta" w:type="character">
    <w:name w:val="Placeholder Text"/>
    <w:basedOn w:val="Zadanifontodlomka"/>
    <w:uiPriority w:val="99"/>
    <w:semiHidden/>
    <w:rsid w:val="00534CBF"/>
    <w:rPr>
      <w:color w:val="808080"/>
      <w:bdr w:color="auto" w:space="0" w:sz="0" w:val="none"/>
      <w:shd w:color="auto" w:fill="auto" w:val="clear"/>
    </w:rPr>
  </w:style>
  <w:style w:customStyle="1" w:styleId="eSPISCCParagraphDefaultFont" w:type="character">
    <w:name w:val="eSPIS_CC_Paragraph Default Font"/>
    <w:basedOn w:val="Zadanifontodlomka"/>
    <w:rsid w:val="00534CB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534CBF"/>
    <w:rPr>
      <w:bdr w:color="auto" w:space="0" w:sz="0" w:val="none"/>
      <w:shd w:color="auto" w:fill="FFFFCC" w:val="clear"/>
      <w:lang w:val="hr-HR"/>
    </w:rPr>
  </w:style>
  <w:style w:customStyle="1" w:styleId="PozadinaSvijetloCrvena" w:type="character">
    <w:name w:val="Pozadina_SvijetloCrvena"/>
    <w:basedOn w:val="eSPISCCParagraphDefaultFont"/>
    <w:rsid w:val="00534CB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534CBF"/>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0955497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5. prosinca 2016.</izvorni_sadrzaj>
    <derivirana_varijabla naziv="DomainObject.DatumDonosenjaOdluke_1">5. prosinca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1619</izvorni_sadrzaj>
    <derivirana_varijabla naziv="DomainObject.Predmet.Broj_1">1619</derivirana_varijabla>
  </DomainObject.Predmet.Broj>
  <DomainObject.Predmet.DatumApsolutneZastare>
    <izvorni_sadrzaj/>
    <derivirana_varijabla naziv="DomainObject.Predmet.DatumApsolutneZastare_1"/>
  </DomainObject.Predmet.DatumApsolutneZastare>
  <DomainObject.Predmet.DatumArhiviranja>
    <izvorni_sadrzaj>7. listopada 2016.</izvorni_sadrzaj>
    <derivirana_varijabla naziv="DomainObject.Predmet.DatumArhiviranja_1">7. listopada 2016.</derivirana_varijabla>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kolovoza 2016.</izvorni_sadrzaj>
    <derivirana_varijabla naziv="DomainObject.Predmet.DatumOsnivanja_1">11.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 rujna 2016.</izvorni_sadrzaj>
    <derivirana_varijabla naziv="DomainObject.Predmet.DatumRjesavanja_1">1. rujna 2016.</derivirana_varijabla>
  </DomainObject.Predmet.DatumRjesavanja>
  <DomainObject.Predmet.DatumRokaCuvanja>
    <izvorni_sadrzaj>20. rujna 2066.</izvorni_sadrzaj>
    <derivirana_varijabla naziv="DomainObject.Predmet.DatumRokaCuvanja_1">20. rujna 2066.</derivirana_varijabla>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7. listopada 2016.</izvorni_sadrzaj>
    <derivirana_varijabla naziv="DomainObject.Predmet.DatumZatvaranja_1">7. listopada 2016.</derivirana_varijabla>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hr.ibm.icms.common.model.sluzbeneosobe.Referada@639c639c[id=124, dbStatus=null, naziv=Referada 4, oznaka=null, sudac=null] &lt;-hr.ibm.icms.common.model.sluzbeneosobe.Referada@639c639c[status dodjele: =false]</izvorni_sadrzaj>
    <derivirana_varijabla naziv="DomainObject.Predmet.MjestoCuvanja_1">hr.ibm.icms.common.model.sluzbeneosobe.Referada@639c639c[id=124, dbStatus=null, naziv=Referada 4, oznaka=null, sudac=null] &lt;-hr.ibm.icms.common.model.sluzbeneosobe.Referada@639c639c[status dodjele: =false]</derivirana_varijabla>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4 zaposlena</izvorni_sadrzaj>
    <derivirana_varijabla naziv="DomainObject.Predmet.Opis_1">4 zaposlena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St-1619/2016</izvorni_sadrzaj>
    <derivirana_varijabla naziv="DomainObject.Predmet.OznakaBroj_1">St-1619/2016</derivirana_varijabla>
  </DomainObject.Predmet.OznakaBroj>
  <DomainObject.Predmet.OznakaBrojOptuznogAkta>
    <izvorni_sadrzaj/>
    <derivirana_varijabla naziv="DomainObject.Predmet.OznakaBrojOptuznogAkta_1"/>
  </DomainObject.Predmet.OznakaBrojOptuznogAkta>
  <DomainObject.Predmet.PredmetRijesio.Ime>
    <izvorni_sadrzaj>Katarina</izvorni_sadrzaj>
    <derivirana_varijabla naziv="DomainObject.Predmet.PredmetRijesio.Ime_1">Katarina</derivirana_varijabla>
  </DomainObject.Predmet.PredmetRijesio.Ime>
  <DomainObject.Predmet.PredmetRijesio.Oib>
    <izvorni_sadrzaj>00502376297</izvorni_sadrzaj>
    <derivirana_varijabla naziv="DomainObject.Predmet.PredmetRijesio.Oib_1">00502376297</derivirana_varijabla>
  </DomainObject.Predmet.PredmetRijesio.Oib>
  <DomainObject.Predmet.PredmetRijesio.Prezime>
    <izvorni_sadrzaj>Mikulić</izvorni_sadrzaj>
    <derivirana_varijabla naziv="DomainObject.Predmet.PredmetRijesio.Prezime_1">Mikulić</derivirana_varijabla>
  </DomainObject.Predmet.PredmetRijesio.Prezime>
  <DomainObject.Predmet.PrimjedbaSuca>
    <izvorni_sadrzaj>Čl. 110. st. 1. SZ</izvorni_sadrzaj>
    <derivirana_varijabla naziv="DomainObject.Predmet.PrimjedbaSuca_1">Čl. 110. st. 1. SZ</derivirana_varijabla>
  </DomainObject.Predmet.PrimjedbaSuca>
  <DomainObject.Predmet.PrimjedbaUpisnicara>
    <izvorni_sadrzaj/>
    <derivirana_varijabla naziv="DomainObject.Predmet.PrimjedbaUpisnicara_1"/>
  </DomainObject.Predmet.PrimjedbaUpisnicara>
  <DomainObject.Predmet.ProtustrankaFormated>
    <izvorni_sadrzaj>  GRADING društvo za graditeljstvo, trgovinu, ugostiteljstvo, prijevoz, poslovanje s nekretninama, savjetovanje, promidžbu, inž</izvorni_sadrzaj>
    <derivirana_varijabla naziv="DomainObject.Predmet.ProtustrankaFormated_1">  GRADING društvo za graditeljstvo, trgovinu, ugostiteljstvo, prijevoz, poslovanje s nekretninama, savjetovanje, promidžbu, inž</derivirana_varijabla>
  </DomainObject.Predmet.ProtustrankaFormated>
  <DomainObject.Predmet.ProtustrankaFormatedOIB>
    <izvorni_sadrzaj>  GRADING društvo za graditeljstvo, trgovinu, ugostiteljstvo, prijevoz, poslovanje s nekretninama, savjetovanje, promidžbu, inž, OIB 48288974586</izvorni_sadrzaj>
    <derivirana_varijabla naziv="DomainObject.Predmet.ProtustrankaFormatedOIB_1">  GRADING društvo za graditeljstvo, trgovinu, ugostiteljstvo, prijevoz, poslovanje s nekretninama, savjetovanje, promidžbu, inž, OIB 48288974586</derivirana_varijabla>
  </DomainObject.Predmet.ProtustrankaFormatedOIB>
  <DomainObject.Predmet.ProtustrankaFormatedWithAdress>
    <izvorni_sadrzaj> GRADING društvo za graditeljstvo, trgovinu, ugostiteljstvo, prijevoz, poslovanje s nekretninama, savjetovanje, promidžbu, inž, Spinutska 27, 21000 Split</izvorni_sadrzaj>
    <derivirana_varijabla naziv="DomainObject.Predmet.ProtustrankaFormatedWithAdress_1"> GRADING društvo za graditeljstvo, trgovinu, ugostiteljstvo, prijevoz, poslovanje s nekretninama, savjetovanje, promidžbu, inž, Spinutska 27, 21000 Split</derivirana_varijabla>
  </DomainObject.Predmet.ProtustrankaFormatedWithAdress>
  <DomainObject.Predmet.ProtustrankaFormatedWithAdressOIB>
    <izvorni_sadrzaj> GRADING društvo za graditeljstvo, trgovinu, ugostiteljstvo, prijevoz, poslovanje s nekretninama, savjetovanje, promidžbu, inž, OIB 48288974586, Spinutska 27, 21000 Split</izvorni_sadrzaj>
    <derivirana_varijabla naziv="DomainObject.Predmet.ProtustrankaFormatedWithAdressOIB_1"> GRADING društvo za graditeljstvo, trgovinu, ugostiteljstvo, prijevoz, poslovanje s nekretninama, savjetovanje, promidžbu, inž, OIB 48288974586, Spinutska 27, 21000 Split</derivirana_varijabla>
  </DomainObject.Predmet.ProtustrankaFormatedWithAdressOIB>
  <DomainObject.Predmet.ProtustrankaWithAdress>
    <izvorni_sadrzaj>GRADING društvo za graditeljstvo, trgovinu, ugostiteljstvo, prijevoz, poslovanje s nekretninama, savjetovanje, promidžbu, inž Spinutska 27, 21000 Split</izvorni_sadrzaj>
    <derivirana_varijabla naziv="DomainObject.Predmet.ProtustrankaWithAdress_1">GRADING društvo za graditeljstvo, trgovinu, ugostiteljstvo, prijevoz, poslovanje s nekretninama, savjetovanje, promidžbu, inž Spinutska 27, 21000 Split</derivirana_varijabla>
  </DomainObject.Predmet.ProtustrankaWithAdress>
  <DomainObject.Predmet.ProtustrankaWithAdressOIB>
    <izvorni_sadrzaj>GRADING društvo za graditeljstvo, trgovinu, ugostiteljstvo, prijevoz, poslovanje s nekretninama, savjetovanje, promidžbu, inž, OIB 48288974586, Spinutska 27, 21000 Split</izvorni_sadrzaj>
    <derivirana_varijabla naziv="DomainObject.Predmet.ProtustrankaWithAdressOIB_1">GRADING društvo za graditeljstvo, trgovinu, ugostiteljstvo, prijevoz, poslovanje s nekretninama, savjetovanje, promidžbu, inž, OIB 48288974586, Spinutska 27, 21000 Split</derivirana_varijabla>
  </DomainObject.Predmet.ProtustrankaWithAdressOIB>
  <DomainObject.Predmet.ProtustrankaNazivFormated>
    <izvorni_sadrzaj>GRADING društvo za graditeljstvo, trgovinu, ugostiteljstvo, prijevoz, poslovanje s nekretninama, savjetovanje, promidžbu, inž</izvorni_sadrzaj>
    <derivirana_varijabla naziv="DomainObject.Predmet.ProtustrankaNazivFormated_1">GRADING društvo za graditeljstvo, trgovinu, ugostiteljstvo, prijevoz, poslovanje s nekretninama, savjetovanje, promidžbu, inž</derivirana_varijabla>
  </DomainObject.Predmet.ProtustrankaNazivFormated>
  <DomainObject.Predmet.ProtustrankaNazivFormatedOIB>
    <izvorni_sadrzaj>GRADING društvo za graditeljstvo, trgovinu, ugostiteljstvo, prijevoz, poslovanje s nekretninama, savjetovanje, promidžbu, inž, OIB 48288974586</izvorni_sadrzaj>
    <derivirana_varijabla naziv="DomainObject.Predmet.ProtustrankaNazivFormatedOIB_1">GRADING društvo za graditeljstvo, trgovinu, ugostiteljstvo, prijevoz, poslovanje s nekretninama, savjetovanje, promidžbu, inž, OIB 48288974586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63715.59</izvorni_sadrzaj>
    <derivirana_varijabla naziv="DomainObject.Predmet.TrenutnaVrijednost_1">63715.59</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GRADING društvo za graditeljstvo, trgovinu, ugostiteljstvo, prijevoz, poslovanje s nekretninama, savjetovanje, promidžbu, inž</item>
    </izvorni_sadrzaj>
    <derivirana_varijabla naziv="DomainObject.Predmet.ProtuStrankaListFormated_1">
      <item>GRADING društvo za graditeljstvo, trgovinu, ugostiteljstvo, prijevoz, poslovanje s nekretninama, savjetovanje, promidžbu, inž</item>
    </derivirana_varijabla>
  </DomainObject.Predmet.ProtuStrankaListFormated>
  <DomainObject.Predmet.ProtuStrankaListFormatedOIB>
    <izvorni_sadrzaj>
      <item>GRADING društvo za graditeljstvo, trgovinu, ugostiteljstvo, prijevoz, poslovanje s nekretninama, savjetovanje, promidžbu, inž, OIB 48288974586</item>
    </izvorni_sadrzaj>
    <derivirana_varijabla naziv="DomainObject.Predmet.ProtuStrankaListFormatedOIB_1">
      <item>GRADING društvo za graditeljstvo, trgovinu, ugostiteljstvo, prijevoz, poslovanje s nekretninama, savjetovanje, promidžbu, inž, OIB 48288974586</item>
    </derivirana_varijabla>
  </DomainObject.Predmet.ProtuStrankaListFormatedOIB>
  <DomainObject.Predmet.ProtuStrankaListFormatedWithAdress>
    <izvorni_sadrzaj>
      <item>GRADING društvo za graditeljstvo, trgovinu, ugostiteljstvo, prijevoz, poslovanje s nekretninama, savjetovanje, promidžbu, inž, Spinutska 27, 21000 Split</item>
    </izvorni_sadrzaj>
    <derivirana_varijabla naziv="DomainObject.Predmet.ProtuStrankaListFormatedWithAdress_1">
      <item>GRADING društvo za graditeljstvo, trgovinu, ugostiteljstvo, prijevoz, poslovanje s nekretninama, savjetovanje, promidžbu, inž, Spinutska 27, 21000 Split</item>
    </derivirana_varijabla>
  </DomainObject.Predmet.ProtuStrankaListFormatedWithAdress>
  <DomainObject.Predmet.ProtuStrankaListFormatedWithAdressOIB>
    <izvorni_sadrzaj>
      <item>GRADING društvo za graditeljstvo, trgovinu, ugostiteljstvo, prijevoz, poslovanje s nekretninama, savjetovanje, promidžbu, inž, OIB 48288974586, Spinutska 27, 21000 Split</item>
    </izvorni_sadrzaj>
    <derivirana_varijabla naziv="DomainObject.Predmet.ProtuStrankaListFormatedWithAdressOIB_1">
      <item>GRADING društvo za graditeljstvo, trgovinu, ugostiteljstvo, prijevoz, poslovanje s nekretninama, savjetovanje, promidžbu, inž, OIB 48288974586, Spinutska 27, 21000 Split</item>
    </derivirana_varijabla>
  </DomainObject.Predmet.ProtuStrankaListFormatedWithAdressOIB>
  <DomainObject.Predmet.ProtuStrankaListNazivFormated>
    <izvorni_sadrzaj>
      <item>GRADING društvo za graditeljstvo, trgovinu, ugostiteljstvo, prijevoz, poslovanje s nekretninama, savjetovanje, promidžbu, inž</item>
    </izvorni_sadrzaj>
    <derivirana_varijabla naziv="DomainObject.Predmet.ProtuStrankaListNazivFormated_1">
      <item>GRADING društvo za graditeljstvo, trgovinu, ugostiteljstvo, prijevoz, poslovanje s nekretninama, savjetovanje, promidžbu, inž</item>
    </derivirana_varijabla>
  </DomainObject.Predmet.ProtuStrankaListNazivFormated>
  <DomainObject.Predmet.ProtuStrankaListNazivFormatedOIB>
    <izvorni_sadrzaj>
      <item>GRADING društvo za graditeljstvo, trgovinu, ugostiteljstvo, prijevoz, poslovanje s nekretninama, savjetovanje, promidžbu, inž, OIB 48288974586</item>
    </izvorni_sadrzaj>
    <derivirana_varijabla naziv="DomainObject.Predmet.ProtuStrankaListNazivFormatedOIB_1">
      <item>GRADING društvo za graditeljstvo, trgovinu, ugostiteljstvo, prijevoz, poslovanje s nekretninama, savjetovanje, promidžbu, inž, OIB 48288974586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5. prosinca 2016.</izvorni_sadrzaj>
    <derivirana_varijabla naziv="DomainObject.Datum_1">5. prosinca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GRADING društvo za graditeljstvo, trgovinu, ugostiteljstvo, prijevoz, poslovanje s nekretninama, savjetovanje, promidžbu, inž</izvorni_sadrzaj>
    <derivirana_varijabla naziv="DomainObject.Predmet.ProtustrankaIDrugi_1">GRADING društvo za graditeljstvo, trgovinu, ugostiteljstvo, prijevoz, poslovanje s nekretninama, savjetovanje, promidžbu, inž</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GRADING društvo za graditeljstvo, trgovinu, ugostiteljstvo, prijevoz, poslovanje s nekretninama, savjetovanje, promidžbu, inž, OIB 48288974586, Spinutska 27, 21000 Split</izvorni_sadrzaj>
    <derivirana_varijabla naziv="DomainObject.Predmet.ProtustrankaIDrugiAdressOIB_1">GRADING društvo za graditeljstvo, trgovinu, ugostiteljstvo, prijevoz, poslovanje s nekretninama, savjetovanje, promidžbu, inž, OIB 48288974586, Spinutska 27,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 rujna 2016.</izvorni_sadrzaj>
    <derivirana_varijabla naziv="DomainObject.Predmet.OdlukaRjesenje.DatumDonosenjaOdluke_1">1. rujna 2016.</derivirana_varijabla>
  </DomainObject.Predmet.OdlukaRjesenje.DatumDonosenjaOdluke>
  <DomainObject.Predmet.OdlukaRjesenje.DatumPravomocnosti>
    <izvorni_sadrzaj>20. rujna 2016.</izvorni_sadrzaj>
    <derivirana_varijabla naziv="DomainObject.Predmet.OdlukaRjesenje.DatumPravomocnosti_1">20. rujna 2016.</derivirana_varijabla>
  </DomainObject.Predmet.OdlukaRjesenje.DatumPravomocnosti>
  <DomainObject.Predmet.OdlukaRjesenje.Oznaka>
    <izvorni_sadrzaj>St-1619/2016-5</izvorni_sadrzaj>
    <derivirana_varijabla naziv="DomainObject.Predmet.OdlukaRjesenje.Oznaka_1">St-1619/2016-5</derivirana_varijabla>
  </DomainObject.Predmet.OdlukaRjesenje.Oznaka>
  <DomainObject.Predmet.SudioniciListNaziv>
    <izvorni_sadrzaj>
      <item>GRADING društvo za graditeljstvo, trgovinu, ugostiteljstvo, prijevoz, poslovanje s nekretninama, savjetovanje, promidžbu, inž</item>
      <item>FINANCIJSKA AGENCIJA, RC SPLIT</item>
    </izvorni_sadrzaj>
    <derivirana_varijabla naziv="DomainObject.Predmet.SudioniciListNaziv_1">
      <item>GRADING društvo za graditeljstvo, trgovinu, ugostiteljstvo, prijevoz, poslovanje s nekretninama, savjetovanje, promidžbu, inž</item>
      <item>FINANCIJSKA AGENCIJA, RC SPLIT</item>
    </derivirana_varijabla>
  </DomainObject.Predmet.SudioniciListNaziv>
  <DomainObject.Predmet.SudioniciListAdressOIB>
    <izvorni_sadrzaj>
      <item>GRADING društvo za graditeljstvo, trgovinu, ugostiteljstvo, prijevoz, poslovanje s nekretninama, savjetovanje, promidžbu, inž, OIB 48288974586, Spinutska 27,21000 Split</item>
      <item>FINANCIJSKA AGENCIJA, RC SPLIT, OIB 85821130368, Mažuranićevo šetalište 24 b,21000 Split</item>
    </izvorni_sadrzaj>
    <derivirana_varijabla naziv="DomainObject.Predmet.SudioniciListAdressOIB_1">
      <item>GRADING društvo za graditeljstvo, trgovinu, ugostiteljstvo, prijevoz, poslovanje s nekretninama, savjetovanje, promidžbu, inž, OIB 48288974586, Spinutska 27,21000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48288974586</item>
      <item>, OIB 85821130368</item>
    </izvorni_sadrzaj>
    <derivirana_varijabla naziv="DomainObject.Predmet.SudioniciListNazivOIB_1">
      <item>, OIB 48288974586</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539</properties:Words>
  <properties:Characters>3108</properties:Characters>
  <properties:Lines>86</properties:Lines>
  <properties:Paragraphs>24</properties:Paragraphs>
  <properties:TotalTime>11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3736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2016-12-02T13:36:00Z</dcterms:created>
  <dc:creator>wsadmin</dc:creator>
  <cp:lastModifiedBy>Katarina Mikulić</cp:lastModifiedBy>
  <cp:lastPrinted>2016-12-02T14:08:00Z</cp:lastPrinted>
  <dcterms:modified xmlns:xsi="http://www.w3.org/2001/XMLSchema-instance" xsi:type="dcterms:W3CDTF">2016-12-05T08:14:00Z</dcterms:modified>
  <cp:revision>10</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