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9dd2ee" w14:paraId="79dd2ee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 xml:space="preserve">Zagreb, </w:t>
      </w:r>
      <w:proofErr w:type="spellStart"/>
      <w:r w:rsidRPr="006F62D7">
        <w:t>Amruševa</w:t>
      </w:r>
      <w:proofErr w:type="spellEnd"/>
      <w:r w:rsidRPr="006F62D7">
        <w:t xml:space="preserve"> 2/II</w:t>
      </w:r>
      <w:r w:rsidR="00234040">
        <w:tab/>
      </w:r>
      <w:r w:rsidR="00F614E8">
        <w:tab/>
      </w:r>
      <w:r w:rsidR="00F614E8">
        <w:tab/>
        <w:t>22.St-</w:t>
      </w:r>
      <w:r w:rsidR="00270C9B">
        <w:t>4622</w:t>
      </w:r>
      <w:r w:rsidR="00695A75">
        <w:t>/2015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270C9B">
        <w:t>4622</w:t>
      </w:r>
      <w:r w:rsidR="008155EE">
        <w:t>/</w:t>
      </w:r>
      <w:r w:rsidR="005801FE">
        <w:t>20</w:t>
      </w:r>
      <w:r w:rsidR="008155EE">
        <w:t>15</w:t>
      </w:r>
      <w:r w:rsidR="001F6933">
        <w:t>,</w:t>
      </w:r>
      <w:r w:rsidR="005801FE">
        <w:t xml:space="preserve"> na temelju</w:t>
      </w:r>
      <w:r>
        <w:t xml:space="preserve">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r w:rsidR="005801FE">
        <w:t>"Narodne novine"</w:t>
      </w:r>
      <w:r>
        <w:t xml:space="preserve"> br. </w:t>
      </w:r>
      <w:r w:rsidR="005801FE">
        <w:t>71/15</w:t>
      </w:r>
      <w:r>
        <w:t>)</w:t>
      </w:r>
      <w:r w:rsidR="008155EE">
        <w:t>,</w:t>
      </w:r>
      <w:r>
        <w:t xml:space="preserve"> dana </w:t>
      </w:r>
      <w:r w:rsidR="004D31F6">
        <w:t>01. veljače</w:t>
      </w:r>
      <w:r w:rsidR="00784B08">
        <w:t xml:space="preserve"> </w:t>
      </w:r>
      <w:r w:rsidR="003341EA">
        <w:t>2016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497858" w:rsidR="008D29D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DA241F" w:rsidRPr="00DA241F">
        <w:t xml:space="preserve"> </w:t>
      </w:r>
      <w:r w:rsidR="007828CA">
        <w:t xml:space="preserve"> </w:t>
      </w:r>
      <w:r w:rsidR="00497858">
        <w:t xml:space="preserve">UDRUGA UDOVICA HRVATSKIH BRANITELJA DOMOVINSKOG RATA SISAČKO MOSLAVAČKE ŽUPANIJE, Sisak,  Kralja Tomislava 5, OIB: </w:t>
      </w:r>
      <w:r w:rsidR="00497858" w:rsidRPr="006F2BD2">
        <w:t>19754445392</w:t>
      </w:r>
      <w:r w:rsidR="00CE0A52">
        <w:t>.</w:t>
      </w:r>
    </w:p>
    <w:p w:rsidRDefault="00CE0A52" w:rsidP="00CE0A52" w:rsidR="00CE0A52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6125AC">
        <w:t xml:space="preserve">je </w:t>
      </w:r>
      <w:r w:rsidR="006A75AA">
        <w:t xml:space="preserve">    </w:t>
      </w:r>
      <w:r w:rsidR="00497858">
        <w:t>2.454,84</w:t>
      </w:r>
      <w:r w:rsidR="006A75AA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>predvidiv</w:t>
      </w:r>
      <w:r w:rsidR="005801FE">
        <w:t>ih troškova stečajnog postupka te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4D31F6">
        <w:t>01. veljače</w:t>
      </w:r>
      <w:r w:rsidR="00784B08">
        <w:t xml:space="preserve"> </w:t>
      </w:r>
      <w:r w:rsidR="003341EA">
        <w:t>2016</w:t>
      </w:r>
      <w:r w:rsidR="00590AEF">
        <w:t>.</w:t>
      </w:r>
      <w:r w:rsidR="00E5092D">
        <w:t xml:space="preserve"> godine</w:t>
      </w:r>
    </w:p>
    <w:p w:rsidRDefault="00325398" w:rsidP="00325398" w:rsidR="00325398"/>
    <w:p w:rsidRDefault="00404E04" w:rsidP="00E51E12" w:rsidR="00404E04" w:rsidRPr="0051786A">
      <w:pPr>
        <w:tabs>
          <w:tab w:pos="7200" w:val="center"/>
        </w:tabs>
        <w:jc w:val="right"/>
        <w:rPr>
          <w:bCs/>
        </w:rPr>
      </w:pPr>
      <w:r>
        <w:t xml:space="preserve">                                                                                                           </w:t>
      </w:r>
      <w:r w:rsidR="005801FE">
        <w:rPr>
          <w:bCs/>
        </w:rPr>
        <w:t>Sudski savjetnik</w:t>
      </w:r>
      <w:r w:rsidRPr="0051786A">
        <w:rPr>
          <w:bCs/>
        </w:rPr>
        <w:t>:</w:t>
      </w:r>
    </w:p>
    <w:p w:rsidRDefault="005801FE" w:rsidP="00E51E12" w:rsidR="00404E04">
      <w:pPr>
        <w:pStyle w:val="Tijeloteksta"/>
        <w:tabs>
          <w:tab w:pos="7080" w:val="center"/>
        </w:tabs>
        <w:spacing w:after="0"/>
        <w:jc w:val="right"/>
      </w:pPr>
      <w:r>
        <w:t xml:space="preserve"> </w:t>
      </w:r>
      <w:r>
        <w:tab/>
      </w:r>
      <w:r w:rsidR="000C1852">
        <w:t xml:space="preserve">                                             </w:t>
      </w:r>
      <w:r>
        <w:t>Ivan Turčić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37E9"/>
    <w:rsid w:val="00035EB0"/>
    <w:rsid w:val="00044699"/>
    <w:rsid w:val="0007056B"/>
    <w:rsid w:val="00082FBF"/>
    <w:rsid w:val="00083C1B"/>
    <w:rsid w:val="0008535D"/>
    <w:rsid w:val="00093018"/>
    <w:rsid w:val="000B12B3"/>
    <w:rsid w:val="000C1852"/>
    <w:rsid w:val="000D0F9F"/>
    <w:rsid w:val="000D1463"/>
    <w:rsid w:val="000D387C"/>
    <w:rsid w:val="000D783A"/>
    <w:rsid w:val="000E2F3D"/>
    <w:rsid w:val="000E4539"/>
    <w:rsid w:val="000F485F"/>
    <w:rsid w:val="00111057"/>
    <w:rsid w:val="00114EAD"/>
    <w:rsid w:val="001448C8"/>
    <w:rsid w:val="00161E51"/>
    <w:rsid w:val="00185571"/>
    <w:rsid w:val="00185C06"/>
    <w:rsid w:val="00186AF0"/>
    <w:rsid w:val="001A3DC4"/>
    <w:rsid w:val="001B21A7"/>
    <w:rsid w:val="001D0183"/>
    <w:rsid w:val="001E11CE"/>
    <w:rsid w:val="001E50FB"/>
    <w:rsid w:val="001F6933"/>
    <w:rsid w:val="00230A63"/>
    <w:rsid w:val="00234040"/>
    <w:rsid w:val="00237636"/>
    <w:rsid w:val="0024237F"/>
    <w:rsid w:val="00263D6D"/>
    <w:rsid w:val="00264D19"/>
    <w:rsid w:val="00270C9B"/>
    <w:rsid w:val="00277FC5"/>
    <w:rsid w:val="00297E94"/>
    <w:rsid w:val="002A51C3"/>
    <w:rsid w:val="002B00FC"/>
    <w:rsid w:val="002C07CF"/>
    <w:rsid w:val="002F0B7F"/>
    <w:rsid w:val="00314F96"/>
    <w:rsid w:val="00325398"/>
    <w:rsid w:val="003341EA"/>
    <w:rsid w:val="00350674"/>
    <w:rsid w:val="00370FE9"/>
    <w:rsid w:val="00371142"/>
    <w:rsid w:val="00371DD2"/>
    <w:rsid w:val="00372B47"/>
    <w:rsid w:val="00373F39"/>
    <w:rsid w:val="00377C19"/>
    <w:rsid w:val="0038246E"/>
    <w:rsid w:val="00383547"/>
    <w:rsid w:val="003A122D"/>
    <w:rsid w:val="003A63E3"/>
    <w:rsid w:val="003C47E0"/>
    <w:rsid w:val="003D35F9"/>
    <w:rsid w:val="003D3C65"/>
    <w:rsid w:val="003E0D78"/>
    <w:rsid w:val="003E3A15"/>
    <w:rsid w:val="00400E2E"/>
    <w:rsid w:val="00404E04"/>
    <w:rsid w:val="00413F4C"/>
    <w:rsid w:val="00415A50"/>
    <w:rsid w:val="00420957"/>
    <w:rsid w:val="004502FB"/>
    <w:rsid w:val="00470114"/>
    <w:rsid w:val="00481539"/>
    <w:rsid w:val="00497858"/>
    <w:rsid w:val="004A346D"/>
    <w:rsid w:val="004B337A"/>
    <w:rsid w:val="004C2226"/>
    <w:rsid w:val="004D31F6"/>
    <w:rsid w:val="004D7C50"/>
    <w:rsid w:val="004F3962"/>
    <w:rsid w:val="00503745"/>
    <w:rsid w:val="00503C0F"/>
    <w:rsid w:val="0053446F"/>
    <w:rsid w:val="005648D9"/>
    <w:rsid w:val="00571B23"/>
    <w:rsid w:val="00572798"/>
    <w:rsid w:val="00577E3A"/>
    <w:rsid w:val="005801FE"/>
    <w:rsid w:val="00590AEF"/>
    <w:rsid w:val="00591994"/>
    <w:rsid w:val="00592787"/>
    <w:rsid w:val="005A0039"/>
    <w:rsid w:val="005A7327"/>
    <w:rsid w:val="005B1959"/>
    <w:rsid w:val="005C1300"/>
    <w:rsid w:val="005D476D"/>
    <w:rsid w:val="005E4AB8"/>
    <w:rsid w:val="005F0073"/>
    <w:rsid w:val="005F4627"/>
    <w:rsid w:val="006125AC"/>
    <w:rsid w:val="00627F6A"/>
    <w:rsid w:val="00635480"/>
    <w:rsid w:val="00651C96"/>
    <w:rsid w:val="00657B8E"/>
    <w:rsid w:val="0066258E"/>
    <w:rsid w:val="006652AB"/>
    <w:rsid w:val="006707B0"/>
    <w:rsid w:val="00693392"/>
    <w:rsid w:val="00695A75"/>
    <w:rsid w:val="006A75AA"/>
    <w:rsid w:val="00705958"/>
    <w:rsid w:val="00716C71"/>
    <w:rsid w:val="007212D2"/>
    <w:rsid w:val="0073619E"/>
    <w:rsid w:val="00746342"/>
    <w:rsid w:val="00752A20"/>
    <w:rsid w:val="007574B5"/>
    <w:rsid w:val="007810FE"/>
    <w:rsid w:val="007828CA"/>
    <w:rsid w:val="00784B08"/>
    <w:rsid w:val="0079580E"/>
    <w:rsid w:val="007A593E"/>
    <w:rsid w:val="007B5AFD"/>
    <w:rsid w:val="007D2E84"/>
    <w:rsid w:val="007D5A5D"/>
    <w:rsid w:val="007E79B1"/>
    <w:rsid w:val="007F12D4"/>
    <w:rsid w:val="00801876"/>
    <w:rsid w:val="00801B75"/>
    <w:rsid w:val="008025A9"/>
    <w:rsid w:val="008131F4"/>
    <w:rsid w:val="00813EE6"/>
    <w:rsid w:val="008155EE"/>
    <w:rsid w:val="00837CE8"/>
    <w:rsid w:val="00854C16"/>
    <w:rsid w:val="008613BD"/>
    <w:rsid w:val="00863025"/>
    <w:rsid w:val="00871CAC"/>
    <w:rsid w:val="00871F01"/>
    <w:rsid w:val="0089203F"/>
    <w:rsid w:val="008C7DF8"/>
    <w:rsid w:val="008D29D6"/>
    <w:rsid w:val="008E1F3E"/>
    <w:rsid w:val="00910A89"/>
    <w:rsid w:val="00911819"/>
    <w:rsid w:val="00915CDA"/>
    <w:rsid w:val="00920CA0"/>
    <w:rsid w:val="009218D2"/>
    <w:rsid w:val="009239EF"/>
    <w:rsid w:val="00931821"/>
    <w:rsid w:val="009419D8"/>
    <w:rsid w:val="00946FC6"/>
    <w:rsid w:val="00964CB1"/>
    <w:rsid w:val="00967950"/>
    <w:rsid w:val="00967A50"/>
    <w:rsid w:val="009859AD"/>
    <w:rsid w:val="009E6170"/>
    <w:rsid w:val="009E7BB3"/>
    <w:rsid w:val="009F0A4A"/>
    <w:rsid w:val="009F3C5B"/>
    <w:rsid w:val="009F4C99"/>
    <w:rsid w:val="009F5CA4"/>
    <w:rsid w:val="00A1570E"/>
    <w:rsid w:val="00A41619"/>
    <w:rsid w:val="00A626F7"/>
    <w:rsid w:val="00A71431"/>
    <w:rsid w:val="00A84C69"/>
    <w:rsid w:val="00AA2592"/>
    <w:rsid w:val="00AC4528"/>
    <w:rsid w:val="00AD027A"/>
    <w:rsid w:val="00AD63DD"/>
    <w:rsid w:val="00AF1D7E"/>
    <w:rsid w:val="00B24392"/>
    <w:rsid w:val="00B33223"/>
    <w:rsid w:val="00B35C1F"/>
    <w:rsid w:val="00B37885"/>
    <w:rsid w:val="00B50C40"/>
    <w:rsid w:val="00B67F16"/>
    <w:rsid w:val="00B72D77"/>
    <w:rsid w:val="00B8209B"/>
    <w:rsid w:val="00B82F18"/>
    <w:rsid w:val="00BA0855"/>
    <w:rsid w:val="00BE0137"/>
    <w:rsid w:val="00BF240D"/>
    <w:rsid w:val="00BF4755"/>
    <w:rsid w:val="00BF7EB9"/>
    <w:rsid w:val="00C0568C"/>
    <w:rsid w:val="00C25912"/>
    <w:rsid w:val="00C31890"/>
    <w:rsid w:val="00C575FE"/>
    <w:rsid w:val="00C64318"/>
    <w:rsid w:val="00C73B1E"/>
    <w:rsid w:val="00C75EE1"/>
    <w:rsid w:val="00C836B9"/>
    <w:rsid w:val="00C91D75"/>
    <w:rsid w:val="00C958E9"/>
    <w:rsid w:val="00C95BAB"/>
    <w:rsid w:val="00CB0338"/>
    <w:rsid w:val="00CD6713"/>
    <w:rsid w:val="00CE0593"/>
    <w:rsid w:val="00CE0A52"/>
    <w:rsid w:val="00CE0CD1"/>
    <w:rsid w:val="00CE559C"/>
    <w:rsid w:val="00CE7362"/>
    <w:rsid w:val="00CF6920"/>
    <w:rsid w:val="00D01B78"/>
    <w:rsid w:val="00D2032C"/>
    <w:rsid w:val="00D254F1"/>
    <w:rsid w:val="00D30182"/>
    <w:rsid w:val="00D303BE"/>
    <w:rsid w:val="00D66226"/>
    <w:rsid w:val="00D94845"/>
    <w:rsid w:val="00DA241F"/>
    <w:rsid w:val="00DB4955"/>
    <w:rsid w:val="00DF4BAC"/>
    <w:rsid w:val="00DF5E56"/>
    <w:rsid w:val="00E00CC1"/>
    <w:rsid w:val="00E0339E"/>
    <w:rsid w:val="00E07B0C"/>
    <w:rsid w:val="00E26BFC"/>
    <w:rsid w:val="00E3040A"/>
    <w:rsid w:val="00E5092D"/>
    <w:rsid w:val="00E51E12"/>
    <w:rsid w:val="00E62A4F"/>
    <w:rsid w:val="00E850B3"/>
    <w:rsid w:val="00EB7DB7"/>
    <w:rsid w:val="00EC3302"/>
    <w:rsid w:val="00ED6AA8"/>
    <w:rsid w:val="00EE562A"/>
    <w:rsid w:val="00EE5C6B"/>
    <w:rsid w:val="00F034D3"/>
    <w:rsid w:val="00F12222"/>
    <w:rsid w:val="00F22353"/>
    <w:rsid w:val="00F31670"/>
    <w:rsid w:val="00F614E8"/>
    <w:rsid w:val="00F67997"/>
    <w:rsid w:val="00F72236"/>
    <w:rsid w:val="00F77E4D"/>
    <w:rsid w:val="00FB4139"/>
    <w:rsid w:val="00FD6844"/>
    <w:rsid w:val="00FD78CF"/>
    <w:rsid w:val="00FE1D07"/>
    <w:rsid w:val="00FF19C5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9580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9580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580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580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veljače 2016.</izvorni_sadrzaj>
    <derivirana_varijabla naziv="DomainObject.DatumDonosenjaOdluke_1">1.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4622</izvorni_sadrzaj>
    <derivirana_varijabla naziv="DomainObject.Predmet.Broj_1">4622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St-4622/2015</izvorni_sadrzaj>
    <derivirana_varijabla naziv="DomainObject.Predmet.OznakaBroj_1">St-4622/2015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UDOVICA HRVATSKIH BRANITELJA DOMOVINSKOG RATA SISAČKO MOSLAVAČKE ŽUPANIJE</izvorni_sadrzaj>
    <derivirana_varijabla naziv="DomainObject.Predmet.ProtustrankaFormated_1">  UDRUGA UDOVICA HRVATSKIH BRANITELJA DOMOVINSKOG RATA SISAČKO MOSLAVAČKE ŽUPANIJE</derivirana_varijabla>
  </DomainObject.Predmet.ProtustrankaFormated>
  <DomainObject.Predmet.ProtustrankaFormatedOIB>
    <izvorni_sadrzaj>  UDRUGA UDOVICA HRVATSKIH BRANITELJA DOMOVINSKOG RATA SISAČKO MOSLAVAČKE ŽUPANIJE, OIB 19754445392</izvorni_sadrzaj>
    <derivirana_varijabla naziv="DomainObject.Predmet.ProtustrankaFormatedOIB_1">  UDRUGA UDOVICA HRVATSKIH BRANITELJA DOMOVINSKOG RATA SISAČKO MOSLAVAČKE ŽUPANIJE, OIB 19754445392</derivirana_varijabla>
  </DomainObject.Predmet.ProtustrankaFormatedOIB>
  <DomainObject.Predmet.ProtustrankaFormatedWithAdress>
    <izvorni_sadrzaj> UDRUGA UDOVICA HRVATSKIH BRANITELJA DOMOVINSKOG RATA SISAČKO MOSLAVAČKE ŽUPANIJE, Kralja Tomislava 5, 44000 Sisak</izvorni_sadrzaj>
    <derivirana_varijabla naziv="DomainObject.Predmet.ProtustrankaFormatedWithAdress_1"> UDRUGA UDOVICA HRVATSKIH BRANITELJA DOMOVINSKOG RATA SISAČKO MOSLAVAČKE ŽUPANIJE, Kralja Tomislava 5, 44000 Sisak</derivirana_varijabla>
  </DomainObject.Predmet.ProtustrankaFormatedWithAdress>
  <DomainObject.Predmet.ProtustrankaFormatedWithAdressOIB>
    <izvorni_sadrzaj> UDRUGA UDOVICA HRVATSKIH BRANITELJA DOMOVINSKOG RATA SISAČKO MOSLAVAČKE ŽUPANIJE, OIB 19754445392, Kralja Tomislava 5, 44000 Sisak</izvorni_sadrzaj>
    <derivirana_varijabla naziv="DomainObject.Predmet.ProtustrankaFormatedWithAdressOIB_1"> UDRUGA UDOVICA HRVATSKIH BRANITELJA DOMOVINSKOG RATA SISAČKO MOSLAVAČKE ŽUPANIJE, OIB 19754445392, Kralja Tomislava 5, 44000 Sisak</derivirana_varijabla>
  </DomainObject.Predmet.ProtustrankaFormatedWithAdressOIB>
  <DomainObject.Predmet.ProtustrankaWithAdress>
    <izvorni_sadrzaj>UDRUGA UDOVICA HRVATSKIH BRANITELJA DOMOVINSKOG RATA SISAČKO MOSLAVAČKE ŽUPANIJE Kralja Tomislava 5, 44000 Sisak</izvorni_sadrzaj>
    <derivirana_varijabla naziv="DomainObject.Predmet.ProtustrankaWithAdress_1">UDRUGA UDOVICA HRVATSKIH BRANITELJA DOMOVINSKOG RATA SISAČKO MOSLAVAČKE ŽUPANIJE Kralja Tomislava 5, 44000 Sisak</derivirana_varijabla>
  </DomainObject.Predmet.ProtustrankaWithAdress>
  <DomainObject.Predmet.ProtustrankaWithAdressOIB>
    <izvorni_sadrzaj>UDRUGA UDOVICA HRVATSKIH BRANITELJA DOMOVINSKOG RATA SISAČKO MOSLAVAČKE ŽUPANIJE, OIB 19754445392, Kralja Tomislava 5, 44000 Sisak</izvorni_sadrzaj>
    <derivirana_varijabla naziv="DomainObject.Predmet.ProtustrankaWithAdressOIB_1">UDRUGA UDOVICA HRVATSKIH BRANITELJA DOMOVINSKOG RATA SISAČKO MOSLAVAČKE ŽUPANIJE, OIB 19754445392, Kralja Tomislava 5, 44000 Sisak</derivirana_varijabla>
  </DomainObject.Predmet.ProtustrankaWithAdressOIB>
  <DomainObject.Predmet.ProtustrankaNazivFormated>
    <izvorni_sadrzaj>UDRUGA UDOVICA HRVATSKIH BRANITELJA DOMOVINSKOG RATA SISAČKO MOSLAVAČKE ŽUPANIJE</izvorni_sadrzaj>
    <derivirana_varijabla naziv="DomainObject.Predmet.ProtustrankaNazivFormated_1">UDRUGA UDOVICA HRVATSKIH BRANITELJA DOMOVINSKOG RATA SISAČKO MOSLAVAČKE ŽUPANIJE</derivirana_varijabla>
  </DomainObject.Predmet.ProtustrankaNazivFormated>
  <DomainObject.Predmet.ProtustrankaNazivFormatedOIB>
    <izvorni_sadrzaj>UDRUGA UDOVICA HRVATSKIH BRANITELJA DOMOVINSKOG RATA SISAČKO MOSLAVAČKE ŽUPANIJE, OIB 19754445392</izvorni_sadrzaj>
    <derivirana_varijabla naziv="DomainObject.Predmet.ProtustrankaNazivFormatedOIB_1">UDRUGA UDOVICA HRVATSKIH BRANITELJA DOMOVINSKOG RATA SISAČKO MOSLAVAČKE ŽUPANIJE, OIB 19754445392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UDOVICA HRVATSKIH BRANITELJA DOMOVINSKOG RATA SISAČKO MOSLAVAČKE ŽUPANIJE</item>
    </izvorni_sadrzaj>
    <derivirana_varijabla naziv="DomainObject.Predmet.ProtuStrankaListFormated_1">
      <item>UDRUGA UDOVICA HRVATSKIH BRANITELJA DOMOVINSKOG RATA SISAČKO MOSLAVAČKE ŽUPANIJE</item>
    </derivirana_varijabla>
  </DomainObject.Predmet.ProtuStrankaListFormated>
  <DomainObject.Predmet.ProtuStrankaListFormatedOIB>
    <izvorni_sadrzaj>
      <item>UDRUGA UDOVICA HRVATSKIH BRANITELJA DOMOVINSKOG RATA SISAČKO MOSLAVAČKE ŽUPANIJE, OIB 19754445392</item>
    </izvorni_sadrzaj>
    <derivirana_varijabla naziv="DomainObject.Predmet.ProtuStrankaListFormatedOIB_1">
      <item>UDRUGA UDOVICA HRVATSKIH BRANITELJA DOMOVINSKOG RATA SISAČKO MOSLAVAČKE ŽUPANIJE, OIB 19754445392</item>
    </derivirana_varijabla>
  </DomainObject.Predmet.ProtuStrankaListFormatedOIB>
  <DomainObject.Predmet.ProtuStrankaListFormatedWithAdress>
    <izvorni_sadrzaj>
      <item>UDRUGA UDOVICA HRVATSKIH BRANITELJA DOMOVINSKOG RATA SISAČKO MOSLAVAČKE ŽUPANIJE, Kralja Tomislava 5, 44000 Sisak</item>
    </izvorni_sadrzaj>
    <derivirana_varijabla naziv="DomainObject.Predmet.ProtuStrankaListFormatedWithAdress_1">
      <item>UDRUGA UDOVICA HRVATSKIH BRANITELJA DOMOVINSKOG RATA SISAČKO MOSLAVAČKE ŽUPANIJE, Kralja Tomislava 5, 44000 Sisak</item>
    </derivirana_varijabla>
  </DomainObject.Predmet.ProtuStrankaListFormatedWithAdress>
  <DomainObject.Predmet.ProtuStrankaListFormatedWithAdressOIB>
    <izvorni_sadrzaj>
      <item>UDRUGA UDOVICA HRVATSKIH BRANITELJA DOMOVINSKOG RATA SISAČKO MOSLAVAČKE ŽUPANIJE, OIB 19754445392, Kralja Tomislava 5, 44000 Sisak</item>
    </izvorni_sadrzaj>
    <derivirana_varijabla naziv="DomainObject.Predmet.ProtuStrankaListFormatedWithAdressOIB_1">
      <item>UDRUGA UDOVICA HRVATSKIH BRANITELJA DOMOVINSKOG RATA SISAČKO MOSLAVAČKE ŽUPANIJE, OIB 19754445392, Kralja Tomislava 5, 44000 Sisak</item>
    </derivirana_varijabla>
  </DomainObject.Predmet.ProtuStrankaListFormatedWithAdressOIB>
  <DomainObject.Predmet.ProtuStrankaListNazivFormated>
    <izvorni_sadrzaj>
      <item>UDRUGA UDOVICA HRVATSKIH BRANITELJA DOMOVINSKOG RATA SISAČKO MOSLAVAČKE ŽUPANIJE</item>
    </izvorni_sadrzaj>
    <derivirana_varijabla naziv="DomainObject.Predmet.ProtuStrankaListNazivFormated_1">
      <item>UDRUGA UDOVICA HRVATSKIH BRANITELJA DOMOVINSKOG RATA SISAČKO MOSLAVAČKE ŽUPANIJE</item>
    </derivirana_varijabla>
  </DomainObject.Predmet.ProtuStrankaListNazivFormated>
  <DomainObject.Predmet.ProtuStrankaListNazivFormatedOIB>
    <izvorni_sadrzaj>
      <item>UDRUGA UDOVICA HRVATSKIH BRANITELJA DOMOVINSKOG RATA SISAČKO MOSLAVAČKE ŽUPANIJE, OIB 19754445392</item>
    </izvorni_sadrzaj>
    <derivirana_varijabla naziv="DomainObject.Predmet.ProtuStrankaListNazivFormatedOIB_1">
      <item>UDRUGA UDOVICA HRVATSKIH BRANITELJA DOMOVINSKOG RATA SISAČKO MOSLAVAČKE ŽUPANIJE, OIB 19754445392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veljače 2016.</izvorni_sadrzaj>
    <derivirana_varijabla naziv="DomainObject.Datum_1">1.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UDOVICA HRVATSKIH BRANITELJA DOMOVINSKOG RATA SISAČKO MOSLAVAČKE ŽUPANIJE</izvorni_sadrzaj>
    <derivirana_varijabla naziv="DomainObject.Predmet.ProtustrankaIDrugi_1">UDRUGA UDOVICA HRVATSKIH BRANITELJA DOMOVINSKOG RATA SISAČKO MOSLAVAČKE ŽUPANIJE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UDOVICA HRVATSKIH BRANITELJA DOMOVINSKOG RATA SISAČKO MOSLAVAČKE ŽUPANIJE, OIB 19754445392, Kralja Tomislava 5, 44000 Sisak</izvorni_sadrzaj>
    <derivirana_varijabla naziv="DomainObject.Predmet.ProtustrankaIDrugiAdressOIB_1">UDRUGA UDOVICA HRVATSKIH BRANITELJA DOMOVINSKOG RATA SISAČKO MOSLAVAČKE ŽUPANIJE, OIB 19754445392, Kralja Tomislava 5,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UDOVICA HRVATSKIH BRANITELJA DOMOVINSKOG RATA SISAČKO MOSLAVAČKE ŽUPANIJE</item>
    </izvorni_sadrzaj>
    <derivirana_varijabla naziv="DomainObject.Predmet.SudioniciListNaziv_1">
      <item>FINA Regionalni centar Zagreb</item>
      <item>UDRUGA UDOVICA HRVATSKIH BRANITELJA DOMOVINSKOG RATA SISAČKO MOSLAVAČKE ŽUPANIJE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UDOVICA HRVATSKIH BRANITELJA DOMOVINSKOG RATA SISAČKO MOSLAVAČKE ŽUPANIJE, OIB 19754445392, Kralja Tomislava 5,44000 Sisak</item>
    </izvorni_sadrzaj>
    <derivirana_varijabla naziv="DomainObject.Predmet.SudioniciListAdressOIB_1">
      <item>FINA Regionalni centar Zagreb, OIB 85821130368, Trg svibanjskih žrtava 1995. 1,10000 Zagreb</item>
      <item>UDRUGA UDOVICA HRVATSKIH BRANITELJA DOMOVINSKOG RATA SISAČKO MOSLAVAČKE ŽUPANIJE, OIB 19754445392, Kralja Tomislava 5,44000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19754445392</item>
    </izvorni_sadrzaj>
    <derivirana_varijabla naziv="DomainObject.Predmet.SudioniciListNazivOIB_1">
      <item>, OIB 85821130368</item>
      <item>, OIB 19754445392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250</properties:Words>
  <properties:Characters>1387</properties:Characters>
  <properties:Lines>46</properties:Lines>
  <properties:Paragraphs>17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2016-01-29T08:48:00Z</dcterms:created>
  <dc:creator>ilukac</dc:creator>
  <cp:lastModifiedBy>Slavica Sorić</cp:lastModifiedBy>
  <cp:lastPrinted>2016-01-29T08:47:00Z</cp:lastPrinted>
  <dcterms:modified xmlns:xsi="http://www.w3.org/2001/XMLSchema-instance" xsi:type="dcterms:W3CDTF">2016-02-01T13:07:00Z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